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042D0" w14:textId="7475BF74" w:rsidR="00A80DBD" w:rsidRPr="00E71784" w:rsidRDefault="00A301A6" w:rsidP="00A80DBD">
      <w:pPr>
        <w:pStyle w:val="ZA"/>
        <w:framePr w:w="10563" w:h="782" w:hRule="exact" w:wrap="notBeside" w:hAnchor="page" w:x="661" w:y="646" w:anchorLock="1"/>
        <w:pBdr>
          <w:bottom w:val="none" w:sz="0" w:space="0" w:color="auto"/>
        </w:pBdr>
        <w:jc w:val="center"/>
        <w:rPr>
          <w:noProof w:val="0"/>
        </w:rPr>
      </w:pPr>
      <w:bookmarkStart w:id="0" w:name="pages12"/>
      <w:r w:rsidRPr="00E71784">
        <w:rPr>
          <w:noProof w:val="0"/>
          <w:sz w:val="64"/>
        </w:rPr>
        <w:t xml:space="preserve">ETSI </w:t>
      </w:r>
      <w:r w:rsidR="00430FFD">
        <w:rPr>
          <w:noProof w:val="0"/>
          <w:sz w:val="64"/>
        </w:rPr>
        <w:t>G</w:t>
      </w:r>
      <w:r w:rsidR="00A80DBD" w:rsidRPr="00E71784">
        <w:rPr>
          <w:noProof w:val="0"/>
          <w:sz w:val="64"/>
        </w:rPr>
        <w:t xml:space="preserve">S </w:t>
      </w:r>
      <w:bookmarkStart w:id="1" w:name="docnumber"/>
      <w:r w:rsidR="00C322B6">
        <w:rPr>
          <w:noProof w:val="0"/>
          <w:sz w:val="64"/>
        </w:rPr>
        <w:t>ISG</w:t>
      </w:r>
      <w:r w:rsidR="00BF1EE4" w:rsidRPr="00E71784">
        <w:rPr>
          <w:noProof w:val="0"/>
          <w:sz w:val="64"/>
        </w:rPr>
        <w:t xml:space="preserve"> </w:t>
      </w:r>
      <w:bookmarkEnd w:id="1"/>
      <w:r w:rsidR="00C322B6">
        <w:rPr>
          <w:noProof w:val="0"/>
          <w:sz w:val="64"/>
        </w:rPr>
        <w:t>PDL</w:t>
      </w:r>
      <w:r w:rsidR="009D33F8">
        <w:rPr>
          <w:rFonts w:hint="cs"/>
          <w:noProof w:val="0"/>
          <w:sz w:val="64"/>
          <w:rtl/>
          <w:lang w:bidi="he-IL"/>
        </w:rPr>
        <w:t xml:space="preserve"> </w:t>
      </w:r>
      <w:r w:rsidR="00C322B6">
        <w:rPr>
          <w:noProof w:val="0"/>
          <w:sz w:val="64"/>
        </w:rPr>
        <w:t>022</w:t>
      </w:r>
      <w:r w:rsidR="00A80DBD" w:rsidRPr="00E71784">
        <w:rPr>
          <w:noProof w:val="0"/>
          <w:sz w:val="64"/>
        </w:rPr>
        <w:t xml:space="preserve"> </w:t>
      </w:r>
      <w:r w:rsidR="00A80DBD" w:rsidRPr="00E71784">
        <w:rPr>
          <w:noProof w:val="0"/>
        </w:rPr>
        <w:t>V</w:t>
      </w:r>
      <w:bookmarkStart w:id="2" w:name="docversion"/>
      <w:r w:rsidR="00C322B6">
        <w:rPr>
          <w:noProof w:val="0"/>
        </w:rPr>
        <w:t>0</w:t>
      </w:r>
      <w:r w:rsidR="00A80DBD" w:rsidRPr="00E71784">
        <w:rPr>
          <w:noProof w:val="0"/>
        </w:rPr>
        <w:t>.</w:t>
      </w:r>
      <w:r w:rsidR="00C322B6">
        <w:rPr>
          <w:noProof w:val="0"/>
        </w:rPr>
        <w:t>0</w:t>
      </w:r>
      <w:r w:rsidR="00A80DBD" w:rsidRPr="00E71784">
        <w:rPr>
          <w:noProof w:val="0"/>
        </w:rPr>
        <w:t>.</w:t>
      </w:r>
      <w:bookmarkEnd w:id="2"/>
      <w:r w:rsidR="00560A3A">
        <w:rPr>
          <w:noProof w:val="0"/>
        </w:rPr>
        <w:t>4</w:t>
      </w:r>
      <w:r w:rsidR="00A80DBD" w:rsidRPr="00E71784">
        <w:rPr>
          <w:rStyle w:val="ZGSM"/>
          <w:noProof w:val="0"/>
        </w:rPr>
        <w:t xml:space="preserve"> </w:t>
      </w:r>
      <w:r w:rsidR="00A80DBD" w:rsidRPr="00E71784">
        <w:rPr>
          <w:noProof w:val="0"/>
          <w:sz w:val="32"/>
        </w:rPr>
        <w:t>(</w:t>
      </w:r>
      <w:bookmarkStart w:id="3" w:name="docdate"/>
      <w:r w:rsidR="00C322B6">
        <w:rPr>
          <w:noProof w:val="0"/>
          <w:sz w:val="32"/>
        </w:rPr>
        <w:t>2023</w:t>
      </w:r>
      <w:r w:rsidR="00A80DBD" w:rsidRPr="00E71784">
        <w:rPr>
          <w:noProof w:val="0"/>
          <w:sz w:val="32"/>
        </w:rPr>
        <w:t>-</w:t>
      </w:r>
      <w:bookmarkEnd w:id="3"/>
      <w:r w:rsidR="00560A3A">
        <w:rPr>
          <w:noProof w:val="0"/>
          <w:sz w:val="32"/>
        </w:rPr>
        <w:t>10</w:t>
      </w:r>
      <w:r w:rsidR="00A80DBD" w:rsidRPr="00E71784">
        <w:rPr>
          <w:noProof w:val="0"/>
          <w:sz w:val="32"/>
          <w:szCs w:val="32"/>
        </w:rPr>
        <w:t>)</w:t>
      </w:r>
    </w:p>
    <w:p w14:paraId="30700579" w14:textId="1A3103D8" w:rsidR="00A80DBD" w:rsidRPr="00E71784" w:rsidRDefault="00C322B6" w:rsidP="00FF3E6E">
      <w:pPr>
        <w:pStyle w:val="ZT"/>
        <w:framePr w:w="10206" w:h="3701" w:hRule="exact" w:wrap="notBeside" w:hAnchor="page" w:x="880" w:y="7094"/>
        <w:spacing w:line="240" w:lineRule="auto"/>
      </w:pPr>
      <w:bookmarkStart w:id="4" w:name="doctitle"/>
      <w:r>
        <w:t>PDL in Wholesale Supply Chain Management</w:t>
      </w:r>
      <w:r w:rsidR="00A80DBD" w:rsidRPr="00E71784">
        <w:t>;</w:t>
      </w:r>
    </w:p>
    <w:p w14:paraId="548EB99D" w14:textId="19C63612" w:rsidR="00A80DBD" w:rsidRPr="00E71784" w:rsidRDefault="00C322B6" w:rsidP="00FF3E6E">
      <w:pPr>
        <w:pStyle w:val="ZT"/>
        <w:framePr w:w="10206" w:h="3701" w:hRule="exact" w:wrap="notBeside" w:hAnchor="page" w:x="880" w:y="7094"/>
        <w:spacing w:line="240" w:lineRule="auto"/>
      </w:pPr>
      <w:r>
        <w:t>Permissioned Distributed Ledger</w:t>
      </w:r>
      <w:r w:rsidR="00A80DBD" w:rsidRPr="00E71784">
        <w:t>;</w:t>
      </w:r>
    </w:p>
    <w:p w14:paraId="0273A0E5" w14:textId="0938C8A0" w:rsidR="00A80DBD" w:rsidRPr="00E71784" w:rsidRDefault="00C322B6" w:rsidP="00FF3E6E">
      <w:pPr>
        <w:pStyle w:val="ZT"/>
        <w:framePr w:w="10206" w:h="3701" w:hRule="exact" w:wrap="notBeside" w:hAnchor="page" w:x="880" w:y="7094"/>
        <w:spacing w:line="240" w:lineRule="auto"/>
      </w:pPr>
      <w:r>
        <w:t>Group Specification PDL</w:t>
      </w:r>
      <w:r w:rsidR="009D33F8">
        <w:rPr>
          <w:rFonts w:hint="cs"/>
          <w:rtl/>
          <w:lang w:bidi="he-IL"/>
        </w:rPr>
        <w:t xml:space="preserve"> </w:t>
      </w:r>
      <w:r>
        <w:t>022</w:t>
      </w:r>
    </w:p>
    <w:p w14:paraId="28F0110A" w14:textId="79BBBD5F" w:rsidR="00A80DBD" w:rsidRPr="00E71784" w:rsidRDefault="00BF1EE4" w:rsidP="00A80DBD">
      <w:pPr>
        <w:pStyle w:val="ZT"/>
        <w:framePr w:w="10206" w:h="3701" w:hRule="exact" w:wrap="notBeside" w:hAnchor="page" w:x="880" w:y="7094"/>
      </w:pPr>
      <w:r>
        <w:rPr>
          <w:rStyle w:val="ZGSM"/>
        </w:rPr>
        <w:t xml:space="preserve">Release </w:t>
      </w:r>
      <w:r w:rsidR="00C322B6">
        <w:rPr>
          <w:rStyle w:val="ZGSM"/>
        </w:rPr>
        <w:t>1</w:t>
      </w:r>
    </w:p>
    <w:bookmarkStart w:id="5" w:name="docdiskette"/>
    <w:bookmarkEnd w:id="4"/>
    <w:p w14:paraId="1CCA67AE" w14:textId="77777777" w:rsidR="00A80DBD" w:rsidRPr="00E71784" w:rsidRDefault="00A80DBD" w:rsidP="00A80DBD">
      <w:pPr>
        <w:pStyle w:val="ZD"/>
        <w:framePr w:wrap="notBeside"/>
        <w:rPr>
          <w:noProof w:val="0"/>
        </w:rPr>
      </w:pPr>
      <w:r w:rsidRPr="00E71784">
        <w:rPr>
          <w:noProof w:val="0"/>
        </w:rPr>
        <w:fldChar w:fldCharType="begin"/>
      </w:r>
      <w:r w:rsidRPr="00E71784">
        <w:rPr>
          <w:noProof w:val="0"/>
        </w:rPr>
        <w:instrText>symbol 60 \f "Wingdings" \s 16</w:instrText>
      </w:r>
      <w:r w:rsidRPr="00E71784">
        <w:rPr>
          <w:noProof w:val="0"/>
        </w:rPr>
        <w:fldChar w:fldCharType="separate"/>
      </w:r>
      <w:r w:rsidRPr="00E71784">
        <w:rPr>
          <w:rFonts w:ascii="Wingdings" w:hAnsi="Wingdings"/>
          <w:noProof w:val="0"/>
        </w:rPr>
        <w:t>&lt;</w:t>
      </w:r>
      <w:r w:rsidRPr="00E71784">
        <w:rPr>
          <w:noProof w:val="0"/>
        </w:rPr>
        <w:fldChar w:fldCharType="end"/>
      </w:r>
      <w:bookmarkEnd w:id="5"/>
    </w:p>
    <w:p w14:paraId="1BF84DCA" w14:textId="77777777" w:rsidR="00A80DBD" w:rsidRPr="00E71784" w:rsidRDefault="00A80DBD" w:rsidP="00A80DBD">
      <w:pPr>
        <w:pStyle w:val="ZB"/>
        <w:framePr w:wrap="notBeside" w:hAnchor="page" w:x="901" w:y="1421"/>
        <w:rPr>
          <w:noProof w:val="0"/>
        </w:rPr>
      </w:pPr>
    </w:p>
    <w:p w14:paraId="1FCCEE1D" w14:textId="77777777" w:rsidR="00A80DBD" w:rsidRPr="00E71784" w:rsidRDefault="00A80DBD" w:rsidP="00A80DBD"/>
    <w:p w14:paraId="13D79D10" w14:textId="77777777" w:rsidR="00A80DBD" w:rsidRPr="00E71784" w:rsidRDefault="00A80DBD" w:rsidP="00A80DBD"/>
    <w:p w14:paraId="51B13013" w14:textId="77777777" w:rsidR="00A80DBD" w:rsidRPr="00E71784" w:rsidRDefault="00A80DBD" w:rsidP="00A80DBD"/>
    <w:p w14:paraId="158E2AC3" w14:textId="77777777" w:rsidR="00A80DBD" w:rsidRPr="00E71784" w:rsidRDefault="00A80DBD" w:rsidP="00A80DBD"/>
    <w:p w14:paraId="0A0B36DC" w14:textId="77777777" w:rsidR="00A80DBD" w:rsidRPr="00E71784" w:rsidRDefault="00A80DBD" w:rsidP="00A80DBD"/>
    <w:p w14:paraId="6B445C5A" w14:textId="77777777" w:rsidR="00A80DBD" w:rsidRPr="00E71784" w:rsidRDefault="00A80DBD" w:rsidP="00A80DBD">
      <w:pPr>
        <w:pStyle w:val="ZB"/>
        <w:framePr w:wrap="notBeside" w:hAnchor="page" w:x="901" w:y="1421"/>
        <w:rPr>
          <w:noProof w:val="0"/>
        </w:rPr>
      </w:pPr>
    </w:p>
    <w:p w14:paraId="3897DF02" w14:textId="77777777" w:rsidR="00A80DBD" w:rsidRPr="00E71784" w:rsidRDefault="00A80DBD" w:rsidP="00A80DBD">
      <w:pPr>
        <w:pStyle w:val="FP"/>
        <w:framePr w:h="1625" w:hRule="exact" w:wrap="notBeside" w:vAnchor="page" w:hAnchor="page" w:x="871" w:y="11581"/>
        <w:spacing w:after="240"/>
        <w:jc w:val="center"/>
        <w:rPr>
          <w:rFonts w:ascii="Arial" w:hAnsi="Arial" w:cs="Arial"/>
          <w:sz w:val="18"/>
          <w:szCs w:val="18"/>
        </w:rPr>
      </w:pPr>
      <w:bookmarkStart w:id="6" w:name="GSBox"/>
    </w:p>
    <w:p w14:paraId="35532260" w14:textId="77777777" w:rsidR="00A80DBD" w:rsidRPr="00E71784" w:rsidRDefault="00A80DBD" w:rsidP="00A80DBD">
      <w:pPr>
        <w:pStyle w:val="ZB"/>
        <w:framePr w:w="6341" w:h="450" w:hRule="exact" w:wrap="notBeside" w:hAnchor="page" w:x="811" w:y="5401"/>
        <w:jc w:val="left"/>
        <w:rPr>
          <w:rFonts w:ascii="Century Gothic" w:hAnsi="Century Gothic"/>
          <w:b/>
          <w:i w:val="0"/>
          <w:noProof w:val="0"/>
          <w:color w:val="FFFFFF"/>
          <w:sz w:val="32"/>
          <w:szCs w:val="32"/>
        </w:rPr>
      </w:pPr>
      <w:bookmarkStart w:id="7" w:name="doctypelong"/>
      <w:bookmarkEnd w:id="6"/>
      <w:r w:rsidRPr="00E71784">
        <w:rPr>
          <w:rFonts w:ascii="Century Gothic" w:hAnsi="Century Gothic"/>
          <w:b/>
          <w:i w:val="0"/>
          <w:noProof w:val="0"/>
          <w:color w:val="FFFFFF"/>
          <w:sz w:val="32"/>
          <w:szCs w:val="32"/>
        </w:rPr>
        <w:t>TECHNICAL SPECIFICATION</w:t>
      </w:r>
    </w:p>
    <w:bookmarkEnd w:id="7"/>
    <w:p w14:paraId="515A7DC3" w14:textId="77777777" w:rsidR="00A80DBD" w:rsidRPr="00E71784" w:rsidRDefault="00A80DBD" w:rsidP="00A80DBD">
      <w:pPr>
        <w:rPr>
          <w:rFonts w:ascii="Arial" w:hAnsi="Arial" w:cs="Arial"/>
          <w:sz w:val="18"/>
          <w:szCs w:val="18"/>
        </w:rPr>
        <w:sectPr w:rsidR="00A80DBD" w:rsidRPr="00E71784" w:rsidSect="00441076">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17978738" w14:textId="77777777" w:rsidR="00A80DBD" w:rsidRPr="00E71784" w:rsidRDefault="00A80DBD" w:rsidP="00B46FB4">
      <w:pPr>
        <w:pStyle w:val="FP"/>
        <w:framePr w:w="9758" w:h="1310" w:hRule="exact" w:wrap="notBeside" w:vAnchor="page" w:hAnchor="page" w:x="1169" w:y="1736"/>
        <w:pBdr>
          <w:bottom w:val="single" w:sz="6" w:space="1" w:color="auto"/>
        </w:pBdr>
        <w:ind w:left="2835" w:right="2835"/>
        <w:jc w:val="center"/>
      </w:pPr>
      <w:bookmarkStart w:id="8" w:name="page2"/>
      <w:r w:rsidRPr="00E71784">
        <w:lastRenderedPageBreak/>
        <w:t>Reference</w:t>
      </w:r>
    </w:p>
    <w:p w14:paraId="2B2B3FF8" w14:textId="3853B881" w:rsidR="00A80DBD" w:rsidRPr="00E71784" w:rsidRDefault="00C322B6" w:rsidP="00B46FB4">
      <w:pPr>
        <w:pStyle w:val="FP"/>
        <w:framePr w:w="9758" w:h="1310" w:hRule="exact" w:wrap="notBeside" w:vAnchor="page" w:hAnchor="page" w:x="1169" w:y="1736"/>
        <w:ind w:left="2268" w:right="2268"/>
        <w:jc w:val="center"/>
        <w:rPr>
          <w:rFonts w:ascii="Arial" w:hAnsi="Arial"/>
          <w:sz w:val="18"/>
        </w:rPr>
      </w:pPr>
      <w:r>
        <w:rPr>
          <w:rFonts w:ascii="Arial" w:hAnsi="Arial"/>
          <w:sz w:val="18"/>
        </w:rPr>
        <w:t>GS/PDL-0022_supply_chain</w:t>
      </w:r>
    </w:p>
    <w:p w14:paraId="3541D1A7" w14:textId="77777777" w:rsidR="00A80DBD" w:rsidRPr="00E71784" w:rsidRDefault="00A80DBD" w:rsidP="00B46FB4">
      <w:pPr>
        <w:pStyle w:val="FP"/>
        <w:framePr w:w="9758" w:h="1310" w:hRule="exact" w:wrap="notBeside" w:vAnchor="page" w:hAnchor="page" w:x="1169" w:y="1736"/>
        <w:pBdr>
          <w:bottom w:val="single" w:sz="6" w:space="1" w:color="auto"/>
        </w:pBdr>
        <w:spacing w:before="240"/>
        <w:ind w:left="2835" w:right="2835"/>
        <w:jc w:val="center"/>
      </w:pPr>
      <w:r w:rsidRPr="00E71784">
        <w:t>Keywords</w:t>
      </w:r>
    </w:p>
    <w:p w14:paraId="3914D53A" w14:textId="3D491344" w:rsidR="00A80DBD" w:rsidRPr="00E71784" w:rsidRDefault="00C322B6" w:rsidP="00B46FB4">
      <w:pPr>
        <w:pStyle w:val="FP"/>
        <w:framePr w:w="9758" w:h="1310" w:hRule="exact" w:wrap="notBeside" w:vAnchor="page" w:hAnchor="page" w:x="1169" w:y="1736"/>
        <w:ind w:left="2835" w:right="2835"/>
        <w:jc w:val="center"/>
        <w:rPr>
          <w:rFonts w:ascii="Arial" w:hAnsi="Arial"/>
          <w:sz w:val="18"/>
        </w:rPr>
      </w:pPr>
      <w:r>
        <w:rPr>
          <w:rFonts w:ascii="Arial" w:hAnsi="Arial"/>
          <w:sz w:val="18"/>
        </w:rPr>
        <w:t>Architecture, Distributed Ledger, ICT</w:t>
      </w:r>
    </w:p>
    <w:p w14:paraId="6F44D893" w14:textId="77777777" w:rsidR="00A80DBD" w:rsidRPr="00E71784" w:rsidRDefault="00A80DBD" w:rsidP="00A80DBD"/>
    <w:p w14:paraId="3F357CAF" w14:textId="77777777" w:rsidR="00A80DBD" w:rsidRPr="00E71784" w:rsidRDefault="00A80DBD" w:rsidP="00B46FB4">
      <w:pPr>
        <w:pStyle w:val="FP"/>
        <w:framePr w:w="9758" w:wrap="notBeside" w:vAnchor="page" w:hAnchor="page" w:x="1169" w:y="3874"/>
        <w:spacing w:after="240"/>
        <w:ind w:left="2835" w:right="2835"/>
        <w:jc w:val="center"/>
        <w:rPr>
          <w:rFonts w:ascii="Arial" w:hAnsi="Arial"/>
          <w:b/>
          <w:i/>
        </w:rPr>
      </w:pPr>
      <w:bookmarkStart w:id="9" w:name="ETSIinfo"/>
      <w:r w:rsidRPr="00E71784">
        <w:rPr>
          <w:rFonts w:ascii="Arial" w:hAnsi="Arial"/>
          <w:b/>
          <w:i/>
        </w:rPr>
        <w:t>ETSI</w:t>
      </w:r>
    </w:p>
    <w:p w14:paraId="01FD1407" w14:textId="77777777" w:rsidR="00A80DBD" w:rsidRPr="00E71784" w:rsidRDefault="00A80DBD" w:rsidP="00B46FB4">
      <w:pPr>
        <w:pStyle w:val="FP"/>
        <w:framePr w:w="9758" w:wrap="notBeside" w:vAnchor="page" w:hAnchor="page" w:x="1169" w:y="3874"/>
        <w:pBdr>
          <w:bottom w:val="single" w:sz="6" w:space="1" w:color="auto"/>
        </w:pBdr>
        <w:ind w:left="2835" w:right="2835"/>
        <w:jc w:val="center"/>
        <w:rPr>
          <w:rFonts w:ascii="Arial" w:hAnsi="Arial"/>
          <w:sz w:val="18"/>
          <w:lang w:val="fr-FR"/>
        </w:rPr>
      </w:pPr>
      <w:r w:rsidRPr="00E71784">
        <w:rPr>
          <w:rFonts w:ascii="Arial" w:hAnsi="Arial"/>
          <w:sz w:val="18"/>
          <w:lang w:val="fr-FR"/>
        </w:rPr>
        <w:t>650 Route des Lucioles</w:t>
      </w:r>
    </w:p>
    <w:p w14:paraId="64F60AD6" w14:textId="77777777" w:rsidR="00A80DBD" w:rsidRPr="00E71784" w:rsidRDefault="00A80DBD" w:rsidP="00B46FB4">
      <w:pPr>
        <w:pStyle w:val="FP"/>
        <w:framePr w:w="9758" w:wrap="notBeside" w:vAnchor="page" w:hAnchor="page" w:x="1169" w:y="3874"/>
        <w:pBdr>
          <w:bottom w:val="single" w:sz="6" w:space="1" w:color="auto"/>
        </w:pBdr>
        <w:ind w:left="2835" w:right="2835"/>
        <w:jc w:val="center"/>
        <w:rPr>
          <w:lang w:val="fr-FR"/>
        </w:rPr>
      </w:pPr>
      <w:r w:rsidRPr="00E71784">
        <w:rPr>
          <w:rFonts w:ascii="Arial" w:hAnsi="Arial"/>
          <w:sz w:val="18"/>
          <w:lang w:val="fr-FR"/>
        </w:rPr>
        <w:t>F-06921 Sophia Antipolis Cedex - FRANCE</w:t>
      </w:r>
    </w:p>
    <w:p w14:paraId="4E0A99B9" w14:textId="77777777" w:rsidR="00A80DBD" w:rsidRPr="00E71784" w:rsidRDefault="00A80DBD" w:rsidP="00B46FB4">
      <w:pPr>
        <w:pStyle w:val="FP"/>
        <w:framePr w:w="9758" w:wrap="notBeside" w:vAnchor="page" w:hAnchor="page" w:x="1169" w:y="3874"/>
        <w:ind w:left="2835" w:right="2835"/>
        <w:jc w:val="center"/>
        <w:rPr>
          <w:rFonts w:ascii="Arial" w:hAnsi="Arial"/>
          <w:sz w:val="18"/>
          <w:lang w:val="fr-FR"/>
        </w:rPr>
      </w:pPr>
    </w:p>
    <w:p w14:paraId="07B820DB" w14:textId="77777777" w:rsidR="00A80DBD" w:rsidRPr="00E71784" w:rsidRDefault="00A80DBD" w:rsidP="00B46FB4">
      <w:pPr>
        <w:pStyle w:val="FP"/>
        <w:framePr w:w="9758" w:wrap="notBeside" w:vAnchor="page" w:hAnchor="page" w:x="1169" w:y="3874"/>
        <w:spacing w:after="20"/>
        <w:ind w:left="2835" w:right="2835"/>
        <w:jc w:val="center"/>
        <w:rPr>
          <w:rFonts w:ascii="Arial" w:hAnsi="Arial"/>
          <w:sz w:val="18"/>
          <w:lang w:val="fr-FR"/>
        </w:rPr>
      </w:pPr>
      <w:r w:rsidRPr="00E71784">
        <w:rPr>
          <w:rFonts w:ascii="Arial" w:hAnsi="Arial"/>
          <w:sz w:val="18"/>
          <w:lang w:val="fr-FR"/>
        </w:rPr>
        <w:t>Tel.: +33 4 92 94 42 00   Fax: +33 4 93 65 47 16</w:t>
      </w:r>
    </w:p>
    <w:p w14:paraId="3DD13272" w14:textId="77777777" w:rsidR="00A80DBD" w:rsidRPr="00E71784" w:rsidRDefault="00A80DBD" w:rsidP="00B46FB4">
      <w:pPr>
        <w:pStyle w:val="FP"/>
        <w:framePr w:w="9758" w:wrap="notBeside" w:vAnchor="page" w:hAnchor="page" w:x="1169" w:y="3874"/>
        <w:ind w:left="2835" w:right="2835"/>
        <w:jc w:val="center"/>
        <w:rPr>
          <w:rFonts w:ascii="Arial" w:hAnsi="Arial"/>
          <w:sz w:val="15"/>
          <w:lang w:val="fr-FR"/>
        </w:rPr>
      </w:pPr>
    </w:p>
    <w:p w14:paraId="1D8924CB" w14:textId="17290EBC" w:rsidR="00A80DBD" w:rsidRPr="00E71784" w:rsidRDefault="00A80DBD"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 xml:space="preserve">Siret N° 348 623 562 00017 - </w:t>
      </w:r>
      <w:bookmarkStart w:id="10" w:name="_Hlk67652697"/>
      <w:r w:rsidR="006735EB">
        <w:rPr>
          <w:rFonts w:ascii="Arial" w:hAnsi="Arial"/>
          <w:sz w:val="15"/>
          <w:lang w:val="fr-FR"/>
        </w:rPr>
        <w:t>APE 7112B</w:t>
      </w:r>
      <w:bookmarkEnd w:id="10"/>
    </w:p>
    <w:p w14:paraId="3155505F" w14:textId="77777777" w:rsidR="00A80DBD" w:rsidRPr="00E71784" w:rsidRDefault="00A80DBD"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Association à but non lucratif enregistrée à la</w:t>
      </w:r>
    </w:p>
    <w:p w14:paraId="30F91113" w14:textId="4A43F05E" w:rsidR="00A80DBD" w:rsidRPr="00E71784" w:rsidRDefault="00E71784"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Sous-préfecture</w:t>
      </w:r>
      <w:r w:rsidR="00A80DBD" w:rsidRPr="00E71784">
        <w:rPr>
          <w:rFonts w:ascii="Arial" w:hAnsi="Arial"/>
          <w:sz w:val="15"/>
          <w:lang w:val="fr-FR"/>
        </w:rPr>
        <w:t xml:space="preserve"> de Grasse (06) N° </w:t>
      </w:r>
      <w:bookmarkStart w:id="11" w:name="_Hlk67652713"/>
      <w:r w:rsidR="006735EB">
        <w:rPr>
          <w:rFonts w:ascii="Arial" w:hAnsi="Arial"/>
          <w:sz w:val="15"/>
          <w:lang w:val="fr-FR"/>
        </w:rPr>
        <w:t>w061004871</w:t>
      </w:r>
      <w:bookmarkEnd w:id="11"/>
    </w:p>
    <w:p w14:paraId="5E10C118" w14:textId="77777777" w:rsidR="00A80DBD" w:rsidRPr="00E71784" w:rsidRDefault="00A80DBD" w:rsidP="00B46FB4">
      <w:pPr>
        <w:pStyle w:val="FP"/>
        <w:framePr w:w="9758" w:wrap="notBeside" w:vAnchor="page" w:hAnchor="page" w:x="1169" w:y="3874"/>
        <w:ind w:left="2835" w:right="2835"/>
        <w:jc w:val="center"/>
        <w:rPr>
          <w:rFonts w:ascii="Arial" w:hAnsi="Arial"/>
          <w:sz w:val="18"/>
          <w:lang w:val="fr-FR"/>
        </w:rPr>
      </w:pPr>
    </w:p>
    <w:bookmarkEnd w:id="8"/>
    <w:bookmarkEnd w:id="9"/>
    <w:p w14:paraId="32B89271" w14:textId="77777777" w:rsidR="00B46FB4" w:rsidRPr="00307F3A" w:rsidRDefault="00B46FB4" w:rsidP="00E62094">
      <w:pPr>
        <w:framePr w:w="9786" w:h="9676" w:hRule="exact" w:wrap="notBeside" w:vAnchor="page" w:hAnchor="page" w:x="1169" w:y="6278"/>
        <w:pBdr>
          <w:bottom w:val="single" w:sz="6" w:space="1" w:color="auto"/>
        </w:pBdr>
        <w:spacing w:after="120"/>
        <w:ind w:left="2835" w:right="2835"/>
        <w:jc w:val="center"/>
        <w:rPr>
          <w:rFonts w:ascii="Arial" w:hAnsi="Arial"/>
          <w:b/>
          <w:i/>
        </w:rPr>
      </w:pPr>
      <w:r w:rsidRPr="00307F3A">
        <w:rPr>
          <w:rFonts w:ascii="Arial" w:hAnsi="Arial"/>
          <w:b/>
          <w:i/>
        </w:rPr>
        <w:t>Important notice</w:t>
      </w:r>
    </w:p>
    <w:p w14:paraId="6DD6CCF8"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The present document can be downloaded from:</w:t>
      </w:r>
      <w:r w:rsidRPr="00307F3A">
        <w:rPr>
          <w:rFonts w:ascii="Arial" w:hAnsi="Arial" w:cs="Arial"/>
          <w:sz w:val="18"/>
        </w:rPr>
        <w:br/>
      </w:r>
      <w:hyperlink r:id="rId10" w:history="1">
        <w:r w:rsidRPr="00307F3A">
          <w:rPr>
            <w:rFonts w:ascii="Arial" w:hAnsi="Arial"/>
            <w:color w:val="0000FF"/>
            <w:sz w:val="18"/>
            <w:u w:val="single"/>
          </w:rPr>
          <w:t>http://www.etsi.org/standards-search</w:t>
        </w:r>
      </w:hyperlink>
    </w:p>
    <w:p w14:paraId="648230B7"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307F3A">
          <w:rPr>
            <w:rFonts w:ascii="Arial" w:hAnsi="Arial" w:cs="Arial"/>
            <w:color w:val="0000FF"/>
            <w:sz w:val="18"/>
            <w:u w:val="single"/>
          </w:rPr>
          <w:t>www.etsi.org/deliver</w:t>
        </w:r>
      </w:hyperlink>
      <w:r w:rsidRPr="00307F3A">
        <w:rPr>
          <w:rFonts w:ascii="Arial" w:hAnsi="Arial" w:cs="Arial"/>
          <w:sz w:val="18"/>
        </w:rPr>
        <w:t>.</w:t>
      </w:r>
    </w:p>
    <w:p w14:paraId="7193C899"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307F3A">
          <w:rPr>
            <w:rFonts w:ascii="Arial" w:hAnsi="Arial" w:cs="Arial"/>
            <w:color w:val="0000FF"/>
            <w:sz w:val="18"/>
            <w:u w:val="single"/>
          </w:rPr>
          <w:t>https://portal.etsi.org/TB/ETSIDeliverableStatus.aspx</w:t>
        </w:r>
      </w:hyperlink>
    </w:p>
    <w:p w14:paraId="4D8399E8" w14:textId="62735FB5" w:rsidR="00B46FB4" w:rsidRDefault="00B46FB4" w:rsidP="00E62094">
      <w:pPr>
        <w:framePr w:w="9786" w:h="9676" w:hRule="exact" w:wrap="notBeside" w:vAnchor="page" w:hAnchor="page" w:x="1169" w:y="6278"/>
        <w:spacing w:after="120"/>
        <w:jc w:val="center"/>
        <w:rPr>
          <w:rFonts w:ascii="Arial" w:hAnsi="Arial" w:cs="Arial"/>
          <w:color w:val="0000FF"/>
          <w:sz w:val="18"/>
          <w:u w:val="single"/>
        </w:rPr>
      </w:pPr>
      <w:r w:rsidRPr="00307F3A">
        <w:rPr>
          <w:rFonts w:ascii="Arial" w:hAnsi="Arial" w:cs="Arial"/>
          <w:sz w:val="18"/>
        </w:rPr>
        <w:t>If you find errors in the present document, please send your comment to one of the following services:</w:t>
      </w:r>
      <w:r w:rsidRPr="00307F3A">
        <w:rPr>
          <w:rFonts w:ascii="Arial" w:hAnsi="Arial" w:cs="Arial"/>
          <w:sz w:val="18"/>
        </w:rPr>
        <w:br/>
      </w:r>
      <w:hyperlink r:id="rId13" w:history="1">
        <w:r w:rsidRPr="00307F3A">
          <w:rPr>
            <w:rFonts w:ascii="Arial" w:hAnsi="Arial" w:cs="Arial"/>
            <w:color w:val="0000FF"/>
            <w:sz w:val="18"/>
            <w:u w:val="single"/>
          </w:rPr>
          <w:t>https://portal.etsi.org/People/CommiteeSupportStaff.aspx</w:t>
        </w:r>
      </w:hyperlink>
    </w:p>
    <w:p w14:paraId="74753760" w14:textId="77777777" w:rsidR="00690F2F" w:rsidRDefault="00690F2F" w:rsidP="00E62094">
      <w:pPr>
        <w:framePr w:w="9786" w:h="9676" w:hRule="exact" w:wrap="notBeside" w:vAnchor="page" w:hAnchor="page" w:x="1169" w:y="6278"/>
        <w:overflowPunct/>
        <w:autoSpaceDE/>
        <w:adjustRightInd/>
        <w:spacing w:after="0"/>
        <w:jc w:val="center"/>
        <w:rPr>
          <w:rFonts w:ascii="Arial" w:hAnsi="Arial" w:cs="Arial"/>
          <w:sz w:val="18"/>
        </w:rPr>
      </w:pPr>
      <w:r>
        <w:rPr>
          <w:rFonts w:ascii="Arial" w:hAnsi="Arial" w:cs="Arial"/>
          <w:sz w:val="18"/>
        </w:rPr>
        <w:t xml:space="preserve">If you find a security vulnerability in the present document, please report it through our </w:t>
      </w:r>
    </w:p>
    <w:p w14:paraId="4FDA6472" w14:textId="77777777" w:rsidR="00690F2F" w:rsidRDefault="00690F2F" w:rsidP="00E62094">
      <w:pPr>
        <w:framePr w:w="9786" w:h="9676" w:hRule="exact" w:wrap="notBeside" w:vAnchor="page" w:hAnchor="page" w:x="1169" w:y="6278"/>
        <w:overflowPunct/>
        <w:autoSpaceDE/>
        <w:adjustRightInd/>
        <w:spacing w:after="0"/>
        <w:jc w:val="center"/>
        <w:rPr>
          <w:rFonts w:ascii="Arial" w:hAnsi="Arial" w:cs="Arial"/>
          <w:sz w:val="18"/>
        </w:rPr>
      </w:pPr>
      <w:r>
        <w:rPr>
          <w:rFonts w:ascii="Arial" w:hAnsi="Arial" w:cs="Arial"/>
          <w:sz w:val="18"/>
        </w:rPr>
        <w:t>Coordinated Vulnerability Disclosure Program:</w:t>
      </w:r>
    </w:p>
    <w:p w14:paraId="7F2B9FCF" w14:textId="084C4BF3" w:rsidR="00690F2F" w:rsidRPr="00307F3A" w:rsidRDefault="00000000" w:rsidP="00E62094">
      <w:pPr>
        <w:framePr w:w="9786" w:h="9676" w:hRule="exact" w:wrap="notBeside" w:vAnchor="page" w:hAnchor="page" w:x="1169" w:y="6278"/>
        <w:spacing w:after="240"/>
        <w:jc w:val="center"/>
        <w:rPr>
          <w:rFonts w:ascii="Arial" w:hAnsi="Arial" w:cs="Arial"/>
          <w:color w:val="0000FF"/>
          <w:sz w:val="18"/>
          <w:u w:val="single"/>
        </w:rPr>
      </w:pPr>
      <w:hyperlink r:id="rId14" w:history="1">
        <w:r w:rsidR="00690F2F">
          <w:rPr>
            <w:rStyle w:val="Hyperlink"/>
            <w:rFonts w:ascii="Arial" w:hAnsi="Arial" w:cs="Arial"/>
            <w:sz w:val="18"/>
          </w:rPr>
          <w:t>https://www.etsi.org/standards/coordinated-vulnerability-disclosure</w:t>
        </w:r>
      </w:hyperlink>
    </w:p>
    <w:p w14:paraId="4CB42ABA" w14:textId="77777777" w:rsidR="00B46FB4" w:rsidRPr="00307F3A" w:rsidRDefault="00B46FB4" w:rsidP="00E62094">
      <w:pPr>
        <w:framePr w:w="9786" w:h="9676" w:hRule="exact" w:wrap="notBeside" w:vAnchor="page" w:hAnchor="page" w:x="1169" w:y="6278"/>
        <w:pBdr>
          <w:bottom w:val="single" w:sz="6" w:space="1" w:color="auto"/>
        </w:pBdr>
        <w:spacing w:after="120"/>
        <w:ind w:left="2835" w:right="2552"/>
        <w:jc w:val="center"/>
        <w:rPr>
          <w:rFonts w:ascii="Arial" w:hAnsi="Arial"/>
          <w:b/>
          <w:i/>
        </w:rPr>
      </w:pPr>
      <w:r w:rsidRPr="00307F3A">
        <w:rPr>
          <w:rFonts w:ascii="Arial" w:hAnsi="Arial"/>
          <w:b/>
          <w:i/>
        </w:rPr>
        <w:t>Notice of disclaimer &amp; limitation of liability</w:t>
      </w:r>
    </w:p>
    <w:p w14:paraId="36D80C6B"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19613F76"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other professional standard and applicable regulations. </w:t>
      </w:r>
    </w:p>
    <w:p w14:paraId="42CC5C7F"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No recommendation as to products and services or vendors is made or should be implied.</w:t>
      </w:r>
    </w:p>
    <w:p w14:paraId="35054AAE"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bookmarkStart w:id="12" w:name="EN_Delete_Disclaimer"/>
      <w:r w:rsidRPr="00307F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2"/>
    <w:p w14:paraId="270EC72F"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In no event shall ETSI be held liable for loss of profits or any other incidental or consequential damages.</w:t>
      </w:r>
    </w:p>
    <w:p w14:paraId="7CFC24F8"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p>
    <w:p w14:paraId="7023488F" w14:textId="77777777" w:rsidR="00B46FB4" w:rsidRPr="00307F3A" w:rsidRDefault="00B46FB4" w:rsidP="00E62094">
      <w:pPr>
        <w:framePr w:w="9786" w:h="9676" w:hRule="exact" w:wrap="notBeside" w:vAnchor="page" w:hAnchor="page" w:x="1169" w:y="6278"/>
        <w:spacing w:after="240"/>
        <w:jc w:val="center"/>
        <w:rPr>
          <w:rFonts w:ascii="Arial" w:hAnsi="Arial" w:cs="Arial"/>
          <w:sz w:val="18"/>
        </w:rPr>
      </w:pPr>
      <w:r w:rsidRPr="00307F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4A38991" w14:textId="77777777" w:rsidR="00B46FB4" w:rsidRPr="00307F3A" w:rsidRDefault="00B46FB4" w:rsidP="00E62094">
      <w:pPr>
        <w:framePr w:w="9786" w:h="9676" w:hRule="exact" w:wrap="notBeside" w:vAnchor="page" w:hAnchor="page" w:x="1169" w:y="6278"/>
        <w:pBdr>
          <w:bottom w:val="single" w:sz="6" w:space="1" w:color="auto"/>
        </w:pBdr>
        <w:spacing w:after="120"/>
        <w:jc w:val="center"/>
        <w:rPr>
          <w:rFonts w:ascii="Arial" w:hAnsi="Arial"/>
          <w:b/>
          <w:i/>
        </w:rPr>
      </w:pPr>
      <w:r w:rsidRPr="00307F3A">
        <w:rPr>
          <w:rFonts w:ascii="Arial" w:hAnsi="Arial"/>
          <w:b/>
          <w:i/>
        </w:rPr>
        <w:t>Copyright Notification</w:t>
      </w:r>
    </w:p>
    <w:p w14:paraId="60E13DA4"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bookmarkStart w:id="13" w:name="CleanupToDelete"/>
      <w:r w:rsidRPr="00307F3A">
        <w:rPr>
          <w:rFonts w:ascii="Arial" w:hAnsi="Arial" w:cs="Arial"/>
          <w:sz w:val="18"/>
        </w:rPr>
        <w:t>No part may be reproduced or utilized in any form or by any means, electronic or mechanical, including photocopying and microfilm except as authorized by written permission of ETSI.</w:t>
      </w:r>
      <w:r w:rsidRPr="00307F3A">
        <w:rPr>
          <w:rFonts w:ascii="Arial" w:hAnsi="Arial" w:cs="Arial"/>
          <w:sz w:val="18"/>
        </w:rPr>
        <w:br/>
        <w:t>The content of the PDF version shall not be modified without the written authorization of ETSI.</w:t>
      </w:r>
      <w:r w:rsidRPr="00307F3A">
        <w:rPr>
          <w:rFonts w:ascii="Arial" w:hAnsi="Arial" w:cs="Arial"/>
          <w:sz w:val="18"/>
        </w:rPr>
        <w:br/>
        <w:t>The copyright and the foregoing restriction extend to reproduction in all media.</w:t>
      </w:r>
    </w:p>
    <w:bookmarkEnd w:id="13"/>
    <w:p w14:paraId="3C069EBC"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p>
    <w:p w14:paraId="2ACC9116" w14:textId="4C75A5E9"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 ETSI </w:t>
      </w:r>
      <w:r w:rsidR="009C2611">
        <w:rPr>
          <w:rFonts w:ascii="Arial" w:hAnsi="Arial" w:cs="Arial"/>
          <w:sz w:val="18"/>
        </w:rPr>
        <w:t>2023</w:t>
      </w:r>
      <w:r w:rsidRPr="00307F3A">
        <w:rPr>
          <w:rFonts w:ascii="Arial" w:hAnsi="Arial" w:cs="Arial"/>
          <w:sz w:val="18"/>
        </w:rPr>
        <w:t>.</w:t>
      </w:r>
      <w:bookmarkStart w:id="14" w:name="copyrightaddon"/>
      <w:bookmarkEnd w:id="14"/>
    </w:p>
    <w:p w14:paraId="04E6BD2E" w14:textId="77777777" w:rsidR="00B46FB4" w:rsidRPr="00A154F0" w:rsidRDefault="00B46FB4" w:rsidP="00E62094">
      <w:pPr>
        <w:framePr w:w="9786" w:h="9676" w:hRule="exact" w:wrap="notBeside" w:vAnchor="page" w:hAnchor="page" w:x="1169" w:y="6278"/>
        <w:spacing w:after="0"/>
        <w:jc w:val="center"/>
        <w:rPr>
          <w:rFonts w:ascii="Arial" w:hAnsi="Arial" w:cs="Arial"/>
          <w:sz w:val="18"/>
          <w:szCs w:val="18"/>
        </w:rPr>
      </w:pPr>
      <w:bookmarkStart w:id="15" w:name="tbcopyright"/>
      <w:bookmarkEnd w:id="15"/>
      <w:r w:rsidRPr="00307F3A">
        <w:rPr>
          <w:rFonts w:ascii="Arial" w:hAnsi="Arial" w:cs="Arial"/>
          <w:sz w:val="18"/>
        </w:rPr>
        <w:t>All rights reserved.</w:t>
      </w:r>
      <w:r w:rsidRPr="00307F3A">
        <w:rPr>
          <w:rFonts w:ascii="Arial" w:hAnsi="Arial" w:cs="Arial"/>
          <w:sz w:val="18"/>
        </w:rPr>
        <w:br/>
      </w:r>
    </w:p>
    <w:p w14:paraId="69E90445" w14:textId="7CC5E4EC" w:rsidR="00A301A6" w:rsidRPr="00F52C10" w:rsidRDefault="00D626BF" w:rsidP="00F52C10">
      <w:pPr>
        <w:pStyle w:val="TT"/>
      </w:pPr>
      <w:r w:rsidRPr="00E71784">
        <w:br w:type="page"/>
      </w:r>
      <w:bookmarkStart w:id="16" w:name="_Toc451533942"/>
      <w:bookmarkStart w:id="17" w:name="_Toc484178377"/>
      <w:bookmarkStart w:id="18" w:name="_Toc484178407"/>
      <w:bookmarkEnd w:id="0"/>
      <w:r w:rsidR="00A301A6" w:rsidRPr="00F52C10">
        <w:lastRenderedPageBreak/>
        <w:t>Contents</w:t>
      </w:r>
      <w:bookmarkEnd w:id="16"/>
      <w:bookmarkEnd w:id="17"/>
      <w:bookmarkEnd w:id="18"/>
    </w:p>
    <w:p w14:paraId="6FEFAC72" w14:textId="64F58579" w:rsidR="00E673FB" w:rsidRDefault="001F3B0B">
      <w:pPr>
        <w:pStyle w:val="TOC1"/>
        <w:rPr>
          <w:rFonts w:asciiTheme="minorHAnsi" w:eastAsiaTheme="minorEastAsia" w:hAnsiTheme="minorHAnsi" w:cstheme="minorBidi"/>
          <w:kern w:val="2"/>
          <w:sz w:val="24"/>
          <w:szCs w:val="24"/>
          <w:lang w:val="en-IL" w:bidi="he-IL"/>
          <w14:ligatures w14:val="standardContextual"/>
        </w:rPr>
      </w:pPr>
      <w:r>
        <w:fldChar w:fldCharType="begin"/>
      </w:r>
      <w:r>
        <w:instrText xml:space="preserve"> TOC \o \w "1-9"</w:instrText>
      </w:r>
      <w:r>
        <w:fldChar w:fldCharType="separate"/>
      </w:r>
      <w:r w:rsidR="00E673FB">
        <w:t>Intellectual Property Rights</w:t>
      </w:r>
      <w:r w:rsidR="00E673FB">
        <w:tab/>
      </w:r>
      <w:r w:rsidR="00E673FB">
        <w:fldChar w:fldCharType="begin"/>
      </w:r>
      <w:r w:rsidR="00E673FB">
        <w:instrText xml:space="preserve"> PAGEREF _Toc147418083 \h </w:instrText>
      </w:r>
      <w:r w:rsidR="00E673FB">
        <w:fldChar w:fldCharType="separate"/>
      </w:r>
      <w:r w:rsidR="00E673FB">
        <w:t>7</w:t>
      </w:r>
      <w:r w:rsidR="00E673FB">
        <w:fldChar w:fldCharType="end"/>
      </w:r>
    </w:p>
    <w:p w14:paraId="58B7761E" w14:textId="35D16E06" w:rsidR="00E673FB" w:rsidRDefault="00E673FB">
      <w:pPr>
        <w:pStyle w:val="TOC1"/>
        <w:rPr>
          <w:rFonts w:asciiTheme="minorHAnsi" w:eastAsiaTheme="minorEastAsia" w:hAnsiTheme="minorHAnsi" w:cstheme="minorBidi"/>
          <w:kern w:val="2"/>
          <w:sz w:val="24"/>
          <w:szCs w:val="24"/>
          <w:lang w:val="en-IL" w:bidi="he-IL"/>
          <w14:ligatures w14:val="standardContextual"/>
        </w:rPr>
      </w:pPr>
      <w:r>
        <w:t>Foreword</w:t>
      </w:r>
      <w:r>
        <w:tab/>
      </w:r>
      <w:r>
        <w:fldChar w:fldCharType="begin"/>
      </w:r>
      <w:r>
        <w:instrText xml:space="preserve"> PAGEREF _Toc147418084 \h </w:instrText>
      </w:r>
      <w:r>
        <w:fldChar w:fldCharType="separate"/>
      </w:r>
      <w:r>
        <w:t>7</w:t>
      </w:r>
      <w:r>
        <w:fldChar w:fldCharType="end"/>
      </w:r>
    </w:p>
    <w:p w14:paraId="113B3B89" w14:textId="51285795" w:rsidR="00E673FB" w:rsidRDefault="00E673FB">
      <w:pPr>
        <w:pStyle w:val="TOC1"/>
        <w:rPr>
          <w:rFonts w:asciiTheme="minorHAnsi" w:eastAsiaTheme="minorEastAsia" w:hAnsiTheme="minorHAnsi" w:cstheme="minorBidi"/>
          <w:kern w:val="2"/>
          <w:sz w:val="24"/>
          <w:szCs w:val="24"/>
          <w:lang w:val="en-IL" w:bidi="he-IL"/>
          <w14:ligatures w14:val="standardContextual"/>
        </w:rPr>
      </w:pPr>
      <w:r>
        <w:t>Modal verbs terminology</w:t>
      </w:r>
      <w:r>
        <w:tab/>
      </w:r>
      <w:r>
        <w:fldChar w:fldCharType="begin"/>
      </w:r>
      <w:r>
        <w:instrText xml:space="preserve"> PAGEREF _Toc147418085 \h </w:instrText>
      </w:r>
      <w:r>
        <w:fldChar w:fldCharType="separate"/>
      </w:r>
      <w:r>
        <w:t>7</w:t>
      </w:r>
      <w:r>
        <w:fldChar w:fldCharType="end"/>
      </w:r>
    </w:p>
    <w:p w14:paraId="2867BA0F" w14:textId="77E5618A" w:rsidR="00E673FB" w:rsidRDefault="00E673FB">
      <w:pPr>
        <w:pStyle w:val="TOC1"/>
        <w:rPr>
          <w:rFonts w:asciiTheme="minorHAnsi" w:eastAsiaTheme="minorEastAsia" w:hAnsiTheme="minorHAnsi" w:cstheme="minorBidi"/>
          <w:kern w:val="2"/>
          <w:sz w:val="24"/>
          <w:szCs w:val="24"/>
          <w:lang w:val="en-IL" w:bidi="he-IL"/>
          <w14:ligatures w14:val="standardContextual"/>
        </w:rPr>
      </w:pPr>
      <w:r>
        <w:t>Executive summary</w:t>
      </w:r>
      <w:r>
        <w:tab/>
      </w:r>
      <w:r>
        <w:fldChar w:fldCharType="begin"/>
      </w:r>
      <w:r>
        <w:instrText xml:space="preserve"> PAGEREF _Toc147418086 \h </w:instrText>
      </w:r>
      <w:r>
        <w:fldChar w:fldCharType="separate"/>
      </w:r>
      <w:r>
        <w:t>7</w:t>
      </w:r>
      <w:r>
        <w:fldChar w:fldCharType="end"/>
      </w:r>
    </w:p>
    <w:p w14:paraId="2E598946" w14:textId="5AE3160A" w:rsidR="00E673FB" w:rsidRDefault="00E673FB">
      <w:pPr>
        <w:pStyle w:val="TOC1"/>
        <w:rPr>
          <w:rFonts w:asciiTheme="minorHAnsi" w:eastAsiaTheme="minorEastAsia" w:hAnsiTheme="minorHAnsi" w:cstheme="minorBidi"/>
          <w:kern w:val="2"/>
          <w:sz w:val="24"/>
          <w:szCs w:val="24"/>
          <w:lang w:val="en-IL" w:bidi="he-IL"/>
          <w14:ligatures w14:val="standardContextual"/>
        </w:rPr>
      </w:pPr>
      <w:r>
        <w:t>Introduction</w:t>
      </w:r>
      <w:r>
        <w:tab/>
      </w:r>
      <w:r>
        <w:fldChar w:fldCharType="begin"/>
      </w:r>
      <w:r>
        <w:instrText xml:space="preserve"> PAGEREF _Toc147418087 \h </w:instrText>
      </w:r>
      <w:r>
        <w:fldChar w:fldCharType="separate"/>
      </w:r>
      <w:r>
        <w:t>7</w:t>
      </w:r>
      <w:r>
        <w:fldChar w:fldCharType="end"/>
      </w:r>
    </w:p>
    <w:p w14:paraId="3BF40245" w14:textId="60CECA09" w:rsidR="00E673FB" w:rsidRDefault="00E673FB">
      <w:pPr>
        <w:pStyle w:val="TOC1"/>
        <w:rPr>
          <w:rFonts w:asciiTheme="minorHAnsi" w:eastAsiaTheme="minorEastAsia" w:hAnsiTheme="minorHAnsi" w:cstheme="minorBidi"/>
          <w:kern w:val="2"/>
          <w:sz w:val="24"/>
          <w:szCs w:val="24"/>
          <w:lang w:val="en-IL" w:bidi="he-IL"/>
          <w14:ligatures w14:val="standardContextual"/>
        </w:rPr>
      </w:pPr>
      <w:r>
        <w:t>1</w:t>
      </w:r>
      <w:r>
        <w:tab/>
        <w:t>Scope</w:t>
      </w:r>
      <w:r>
        <w:tab/>
      </w:r>
      <w:r>
        <w:fldChar w:fldCharType="begin"/>
      </w:r>
      <w:r>
        <w:instrText xml:space="preserve"> PAGEREF _Toc147418088 \h </w:instrText>
      </w:r>
      <w:r>
        <w:fldChar w:fldCharType="separate"/>
      </w:r>
      <w:r>
        <w:t>9</w:t>
      </w:r>
      <w:r>
        <w:fldChar w:fldCharType="end"/>
      </w:r>
    </w:p>
    <w:p w14:paraId="1B07E19E" w14:textId="2EDEBB7F" w:rsidR="00E673FB" w:rsidRDefault="00E673FB">
      <w:pPr>
        <w:pStyle w:val="TOC2"/>
        <w:rPr>
          <w:rFonts w:asciiTheme="minorHAnsi" w:eastAsiaTheme="minorEastAsia" w:hAnsiTheme="minorHAnsi" w:cstheme="minorBidi"/>
          <w:kern w:val="2"/>
          <w:sz w:val="24"/>
          <w:szCs w:val="24"/>
          <w:lang w:val="en-IL" w:bidi="he-IL"/>
          <w14:ligatures w14:val="standardContextual"/>
        </w:rPr>
      </w:pPr>
      <w:r>
        <w:t>1.1</w:t>
      </w:r>
      <w:r>
        <w:tab/>
        <w:t>Definition</w:t>
      </w:r>
      <w:r>
        <w:tab/>
      </w:r>
      <w:r>
        <w:fldChar w:fldCharType="begin"/>
      </w:r>
      <w:r>
        <w:instrText xml:space="preserve"> PAGEREF _Toc147418089 \h </w:instrText>
      </w:r>
      <w:r>
        <w:fldChar w:fldCharType="separate"/>
      </w:r>
      <w:r>
        <w:t>9</w:t>
      </w:r>
      <w:r>
        <w:fldChar w:fldCharType="end"/>
      </w:r>
    </w:p>
    <w:p w14:paraId="186727FE" w14:textId="3EE75620" w:rsidR="00E673FB" w:rsidRDefault="00E673FB">
      <w:pPr>
        <w:pStyle w:val="TOC2"/>
        <w:rPr>
          <w:rFonts w:asciiTheme="minorHAnsi" w:eastAsiaTheme="minorEastAsia" w:hAnsiTheme="minorHAnsi" w:cstheme="minorBidi"/>
          <w:kern w:val="2"/>
          <w:sz w:val="24"/>
          <w:szCs w:val="24"/>
          <w:lang w:val="en-IL" w:bidi="he-IL"/>
          <w14:ligatures w14:val="standardContextual"/>
        </w:rPr>
      </w:pPr>
      <w:r>
        <w:t>1.2</w:t>
      </w:r>
      <w:r>
        <w:tab/>
        <w:t>In scope</w:t>
      </w:r>
      <w:r>
        <w:tab/>
      </w:r>
      <w:r>
        <w:fldChar w:fldCharType="begin"/>
      </w:r>
      <w:r>
        <w:instrText xml:space="preserve"> PAGEREF _Toc147418090 \h </w:instrText>
      </w:r>
      <w:r>
        <w:fldChar w:fldCharType="separate"/>
      </w:r>
      <w:r>
        <w:t>9</w:t>
      </w:r>
      <w:r>
        <w:fldChar w:fldCharType="end"/>
      </w:r>
    </w:p>
    <w:p w14:paraId="4875FA96" w14:textId="32D38BFD" w:rsidR="00E673FB" w:rsidRDefault="00E673FB">
      <w:pPr>
        <w:pStyle w:val="TOC2"/>
        <w:rPr>
          <w:rFonts w:asciiTheme="minorHAnsi" w:eastAsiaTheme="minorEastAsia" w:hAnsiTheme="minorHAnsi" w:cstheme="minorBidi"/>
          <w:kern w:val="2"/>
          <w:sz w:val="24"/>
          <w:szCs w:val="24"/>
          <w:lang w:val="en-IL" w:bidi="he-IL"/>
          <w14:ligatures w14:val="standardContextual"/>
        </w:rPr>
      </w:pPr>
      <w:r>
        <w:t>1.3</w:t>
      </w:r>
      <w:r>
        <w:tab/>
        <w:t>Out of Scope</w:t>
      </w:r>
      <w:r>
        <w:tab/>
      </w:r>
      <w:r>
        <w:fldChar w:fldCharType="begin"/>
      </w:r>
      <w:r>
        <w:instrText xml:space="preserve"> PAGEREF _Toc147418091 \h </w:instrText>
      </w:r>
      <w:r>
        <w:fldChar w:fldCharType="separate"/>
      </w:r>
      <w:r>
        <w:t>9</w:t>
      </w:r>
      <w:r>
        <w:fldChar w:fldCharType="end"/>
      </w:r>
    </w:p>
    <w:p w14:paraId="711B38FC" w14:textId="70A7E316" w:rsidR="00E673FB" w:rsidRDefault="00E673FB">
      <w:pPr>
        <w:pStyle w:val="TOC1"/>
        <w:rPr>
          <w:rFonts w:asciiTheme="minorHAnsi" w:eastAsiaTheme="minorEastAsia" w:hAnsiTheme="minorHAnsi" w:cstheme="minorBidi"/>
          <w:kern w:val="2"/>
          <w:sz w:val="24"/>
          <w:szCs w:val="24"/>
          <w:lang w:val="en-IL" w:bidi="he-IL"/>
          <w14:ligatures w14:val="standardContextual"/>
        </w:rPr>
      </w:pPr>
      <w:r>
        <w:t>2</w:t>
      </w:r>
      <w:r>
        <w:tab/>
        <w:t>References</w:t>
      </w:r>
      <w:r>
        <w:tab/>
      </w:r>
      <w:r>
        <w:fldChar w:fldCharType="begin"/>
      </w:r>
      <w:r>
        <w:instrText xml:space="preserve"> PAGEREF _Toc147418092 \h </w:instrText>
      </w:r>
      <w:r>
        <w:fldChar w:fldCharType="separate"/>
      </w:r>
      <w:r>
        <w:t>9</w:t>
      </w:r>
      <w:r>
        <w:fldChar w:fldCharType="end"/>
      </w:r>
    </w:p>
    <w:p w14:paraId="3C661C59" w14:textId="6D1EF6EE" w:rsidR="00E673FB" w:rsidRDefault="00E673FB">
      <w:pPr>
        <w:pStyle w:val="TOC2"/>
        <w:rPr>
          <w:rFonts w:asciiTheme="minorHAnsi" w:eastAsiaTheme="minorEastAsia" w:hAnsiTheme="minorHAnsi" w:cstheme="minorBidi"/>
          <w:kern w:val="2"/>
          <w:sz w:val="24"/>
          <w:szCs w:val="24"/>
          <w:lang w:val="en-IL" w:bidi="he-IL"/>
          <w14:ligatures w14:val="standardContextual"/>
        </w:rPr>
      </w:pPr>
      <w:r>
        <w:t>2.1</w:t>
      </w:r>
      <w:r>
        <w:tab/>
        <w:t>Normative references</w:t>
      </w:r>
      <w:r>
        <w:tab/>
      </w:r>
      <w:r>
        <w:fldChar w:fldCharType="begin"/>
      </w:r>
      <w:r>
        <w:instrText xml:space="preserve"> PAGEREF _Toc147418093 \h </w:instrText>
      </w:r>
      <w:r>
        <w:fldChar w:fldCharType="separate"/>
      </w:r>
      <w:r>
        <w:t>9</w:t>
      </w:r>
      <w:r>
        <w:fldChar w:fldCharType="end"/>
      </w:r>
    </w:p>
    <w:p w14:paraId="345A6577" w14:textId="5BD5FBCC" w:rsidR="00E673FB" w:rsidRDefault="00E673FB">
      <w:pPr>
        <w:pStyle w:val="TOC2"/>
        <w:rPr>
          <w:rFonts w:asciiTheme="minorHAnsi" w:eastAsiaTheme="minorEastAsia" w:hAnsiTheme="minorHAnsi" w:cstheme="minorBidi"/>
          <w:kern w:val="2"/>
          <w:sz w:val="24"/>
          <w:szCs w:val="24"/>
          <w:lang w:val="en-IL" w:bidi="he-IL"/>
          <w14:ligatures w14:val="standardContextual"/>
        </w:rPr>
      </w:pPr>
      <w:r>
        <w:t>2.2</w:t>
      </w:r>
      <w:r>
        <w:tab/>
        <w:t>Informative references</w:t>
      </w:r>
      <w:r>
        <w:tab/>
      </w:r>
      <w:r>
        <w:fldChar w:fldCharType="begin"/>
      </w:r>
      <w:r>
        <w:instrText xml:space="preserve"> PAGEREF _Toc147418094 \h </w:instrText>
      </w:r>
      <w:r>
        <w:fldChar w:fldCharType="separate"/>
      </w:r>
      <w:r>
        <w:t>9</w:t>
      </w:r>
      <w:r>
        <w:fldChar w:fldCharType="end"/>
      </w:r>
    </w:p>
    <w:p w14:paraId="0AF345A0" w14:textId="450EACE5" w:rsidR="00E673FB" w:rsidRDefault="00E673FB">
      <w:pPr>
        <w:pStyle w:val="TOC1"/>
        <w:rPr>
          <w:rFonts w:asciiTheme="minorHAnsi" w:eastAsiaTheme="minorEastAsia" w:hAnsiTheme="minorHAnsi" w:cstheme="minorBidi"/>
          <w:kern w:val="2"/>
          <w:sz w:val="24"/>
          <w:szCs w:val="24"/>
          <w:lang w:val="en-IL" w:bidi="he-IL"/>
          <w14:ligatures w14:val="standardContextual"/>
        </w:rPr>
      </w:pPr>
      <w:r>
        <w:t>3</w:t>
      </w:r>
      <w:r>
        <w:tab/>
        <w:t>Definition of terms, symbols and abbreviations</w:t>
      </w:r>
      <w:r>
        <w:tab/>
      </w:r>
      <w:r>
        <w:fldChar w:fldCharType="begin"/>
      </w:r>
      <w:r>
        <w:instrText xml:space="preserve"> PAGEREF _Toc147418095 \h </w:instrText>
      </w:r>
      <w:r>
        <w:fldChar w:fldCharType="separate"/>
      </w:r>
      <w:r>
        <w:t>10</w:t>
      </w:r>
      <w:r>
        <w:fldChar w:fldCharType="end"/>
      </w:r>
    </w:p>
    <w:p w14:paraId="31C2B1DD" w14:textId="0A4B3E36" w:rsidR="00E673FB" w:rsidRDefault="00E673FB">
      <w:pPr>
        <w:pStyle w:val="TOC2"/>
        <w:rPr>
          <w:rFonts w:asciiTheme="minorHAnsi" w:eastAsiaTheme="minorEastAsia" w:hAnsiTheme="minorHAnsi" w:cstheme="minorBidi"/>
          <w:kern w:val="2"/>
          <w:sz w:val="24"/>
          <w:szCs w:val="24"/>
          <w:lang w:val="en-IL" w:bidi="he-IL"/>
          <w14:ligatures w14:val="standardContextual"/>
        </w:rPr>
      </w:pPr>
      <w:r>
        <w:t>3.1</w:t>
      </w:r>
      <w:r>
        <w:tab/>
        <w:t>Terms</w:t>
      </w:r>
      <w:r>
        <w:tab/>
      </w:r>
      <w:r>
        <w:fldChar w:fldCharType="begin"/>
      </w:r>
      <w:r>
        <w:instrText xml:space="preserve"> PAGEREF _Toc147418096 \h </w:instrText>
      </w:r>
      <w:r>
        <w:fldChar w:fldCharType="separate"/>
      </w:r>
      <w:r>
        <w:t>10</w:t>
      </w:r>
      <w:r>
        <w:fldChar w:fldCharType="end"/>
      </w:r>
    </w:p>
    <w:p w14:paraId="152E419B" w14:textId="35993FE6" w:rsidR="00E673FB" w:rsidRDefault="00E673FB">
      <w:pPr>
        <w:pStyle w:val="TOC2"/>
        <w:rPr>
          <w:rFonts w:asciiTheme="minorHAnsi" w:eastAsiaTheme="minorEastAsia" w:hAnsiTheme="minorHAnsi" w:cstheme="minorBidi"/>
          <w:kern w:val="2"/>
          <w:sz w:val="24"/>
          <w:szCs w:val="24"/>
          <w:lang w:val="en-IL" w:bidi="he-IL"/>
          <w14:ligatures w14:val="standardContextual"/>
        </w:rPr>
      </w:pPr>
      <w:r>
        <w:t>3.2</w:t>
      </w:r>
      <w:r>
        <w:tab/>
        <w:t>Symbols</w:t>
      </w:r>
      <w:r>
        <w:tab/>
      </w:r>
      <w:r>
        <w:fldChar w:fldCharType="begin"/>
      </w:r>
      <w:r>
        <w:instrText xml:space="preserve"> PAGEREF _Toc147418097 \h </w:instrText>
      </w:r>
      <w:r>
        <w:fldChar w:fldCharType="separate"/>
      </w:r>
      <w:r>
        <w:t>10</w:t>
      </w:r>
      <w:r>
        <w:fldChar w:fldCharType="end"/>
      </w:r>
    </w:p>
    <w:p w14:paraId="2A979460" w14:textId="3C1B400F" w:rsidR="00E673FB" w:rsidRDefault="00E673FB">
      <w:pPr>
        <w:pStyle w:val="TOC2"/>
        <w:rPr>
          <w:rFonts w:asciiTheme="minorHAnsi" w:eastAsiaTheme="minorEastAsia" w:hAnsiTheme="minorHAnsi" w:cstheme="minorBidi"/>
          <w:kern w:val="2"/>
          <w:sz w:val="24"/>
          <w:szCs w:val="24"/>
          <w:lang w:val="en-IL" w:bidi="he-IL"/>
          <w14:ligatures w14:val="standardContextual"/>
        </w:rPr>
      </w:pPr>
      <w:r>
        <w:t>3.3</w:t>
      </w:r>
      <w:r>
        <w:tab/>
        <w:t>Abbreviations</w:t>
      </w:r>
      <w:r>
        <w:tab/>
      </w:r>
      <w:r>
        <w:fldChar w:fldCharType="begin"/>
      </w:r>
      <w:r>
        <w:instrText xml:space="preserve"> PAGEREF _Toc147418098 \h </w:instrText>
      </w:r>
      <w:r>
        <w:fldChar w:fldCharType="separate"/>
      </w:r>
      <w:r>
        <w:t>10</w:t>
      </w:r>
      <w:r>
        <w:fldChar w:fldCharType="end"/>
      </w:r>
    </w:p>
    <w:p w14:paraId="14240224" w14:textId="3571B761" w:rsidR="00E673FB" w:rsidRDefault="00E673FB">
      <w:pPr>
        <w:pStyle w:val="TOC1"/>
        <w:rPr>
          <w:rFonts w:asciiTheme="minorHAnsi" w:eastAsiaTheme="minorEastAsia" w:hAnsiTheme="minorHAnsi" w:cstheme="minorBidi"/>
          <w:kern w:val="2"/>
          <w:sz w:val="24"/>
          <w:szCs w:val="24"/>
          <w:lang w:val="en-IL" w:bidi="he-IL"/>
          <w14:ligatures w14:val="standardContextual"/>
        </w:rPr>
      </w:pPr>
      <w:r>
        <w:t>4</w:t>
      </w:r>
      <w:r>
        <w:tab/>
        <w:t>Supply Chains</w:t>
      </w:r>
      <w:r>
        <w:tab/>
      </w:r>
      <w:r>
        <w:fldChar w:fldCharType="begin"/>
      </w:r>
      <w:r>
        <w:instrText xml:space="preserve"> PAGEREF _Toc147418099 \h </w:instrText>
      </w:r>
      <w:r>
        <w:fldChar w:fldCharType="separate"/>
      </w:r>
      <w:r>
        <w:t>10</w:t>
      </w:r>
      <w:r>
        <w:fldChar w:fldCharType="end"/>
      </w:r>
    </w:p>
    <w:p w14:paraId="4472DBB2" w14:textId="6B837C8E" w:rsidR="00E673FB" w:rsidRDefault="00E673FB">
      <w:pPr>
        <w:pStyle w:val="TOC2"/>
        <w:rPr>
          <w:rFonts w:asciiTheme="minorHAnsi" w:eastAsiaTheme="minorEastAsia" w:hAnsiTheme="minorHAnsi" w:cstheme="minorBidi"/>
          <w:kern w:val="2"/>
          <w:sz w:val="24"/>
          <w:szCs w:val="24"/>
          <w:lang w:val="en-IL" w:bidi="he-IL"/>
          <w14:ligatures w14:val="standardContextual"/>
        </w:rPr>
      </w:pPr>
      <w:r>
        <w:t>4.1</w:t>
      </w:r>
      <w:r>
        <w:tab/>
        <w:t>Preface</w:t>
      </w:r>
      <w:r>
        <w:tab/>
      </w:r>
      <w:r>
        <w:fldChar w:fldCharType="begin"/>
      </w:r>
      <w:r>
        <w:instrText xml:space="preserve"> PAGEREF _Toc147418100 \h </w:instrText>
      </w:r>
      <w:r>
        <w:fldChar w:fldCharType="separate"/>
      </w:r>
      <w:r>
        <w:t>10</w:t>
      </w:r>
      <w:r>
        <w:fldChar w:fldCharType="end"/>
      </w:r>
    </w:p>
    <w:p w14:paraId="0563137C" w14:textId="08B60939" w:rsidR="00E673FB" w:rsidRDefault="00E673FB">
      <w:pPr>
        <w:pStyle w:val="TOC2"/>
        <w:rPr>
          <w:rFonts w:asciiTheme="minorHAnsi" w:eastAsiaTheme="minorEastAsia" w:hAnsiTheme="minorHAnsi" w:cstheme="minorBidi"/>
          <w:kern w:val="2"/>
          <w:sz w:val="24"/>
          <w:szCs w:val="24"/>
          <w:lang w:val="en-IL" w:bidi="he-IL"/>
          <w14:ligatures w14:val="standardContextual"/>
        </w:rPr>
      </w:pPr>
      <w:r>
        <w:t>4.2</w:t>
      </w:r>
      <w:r>
        <w:tab/>
        <w:t>Definition of a Supply Chain</w:t>
      </w:r>
      <w:r>
        <w:tab/>
      </w:r>
      <w:r>
        <w:fldChar w:fldCharType="begin"/>
      </w:r>
      <w:r>
        <w:instrText xml:space="preserve"> PAGEREF _Toc147418101 \h </w:instrText>
      </w:r>
      <w:r>
        <w:fldChar w:fldCharType="separate"/>
      </w:r>
      <w:r>
        <w:t>10</w:t>
      </w:r>
      <w:r>
        <w:fldChar w:fldCharType="end"/>
      </w:r>
    </w:p>
    <w:p w14:paraId="44EF2B07" w14:textId="42229F21" w:rsidR="00E673FB" w:rsidRDefault="00E673FB">
      <w:pPr>
        <w:pStyle w:val="TOC3"/>
        <w:rPr>
          <w:rFonts w:asciiTheme="minorHAnsi" w:eastAsiaTheme="minorEastAsia" w:hAnsiTheme="minorHAnsi" w:cstheme="minorBidi"/>
          <w:kern w:val="2"/>
          <w:sz w:val="24"/>
          <w:szCs w:val="24"/>
          <w:lang w:val="en-IL" w:bidi="he-IL"/>
          <w14:ligatures w14:val="standardContextual"/>
        </w:rPr>
      </w:pPr>
      <w:r>
        <w:t>4.2.1</w:t>
      </w:r>
      <w:r>
        <w:tab/>
        <w:t>Functions</w:t>
      </w:r>
      <w:r>
        <w:tab/>
      </w:r>
      <w:r>
        <w:fldChar w:fldCharType="begin"/>
      </w:r>
      <w:r>
        <w:instrText xml:space="preserve"> PAGEREF _Toc147418102 \h </w:instrText>
      </w:r>
      <w:r>
        <w:fldChar w:fldCharType="separate"/>
      </w:r>
      <w:r>
        <w:t>10</w:t>
      </w:r>
      <w:r>
        <w:fldChar w:fldCharType="end"/>
      </w:r>
    </w:p>
    <w:p w14:paraId="2652811D" w14:textId="43626501" w:rsidR="00E673FB" w:rsidRDefault="00E673FB">
      <w:pPr>
        <w:pStyle w:val="TOC4"/>
        <w:rPr>
          <w:rFonts w:asciiTheme="minorHAnsi" w:eastAsiaTheme="minorEastAsia" w:hAnsiTheme="minorHAnsi" w:cstheme="minorBidi"/>
          <w:kern w:val="2"/>
          <w:sz w:val="24"/>
          <w:szCs w:val="24"/>
          <w:lang w:val="en-IL" w:bidi="he-IL"/>
          <w14:ligatures w14:val="standardContextual"/>
        </w:rPr>
      </w:pPr>
      <w:r>
        <w:t>4.2.1.1</w:t>
      </w:r>
      <w:r>
        <w:tab/>
        <w:t>Introduction</w:t>
      </w:r>
      <w:r>
        <w:tab/>
      </w:r>
      <w:r>
        <w:fldChar w:fldCharType="begin"/>
      </w:r>
      <w:r>
        <w:instrText xml:space="preserve"> PAGEREF _Toc147418103 \h </w:instrText>
      </w:r>
      <w:r>
        <w:fldChar w:fldCharType="separate"/>
      </w:r>
      <w:r>
        <w:t>10</w:t>
      </w:r>
      <w:r>
        <w:fldChar w:fldCharType="end"/>
      </w:r>
    </w:p>
    <w:p w14:paraId="462FF9A5" w14:textId="1A831C04" w:rsidR="00E673FB" w:rsidRDefault="00E673FB">
      <w:pPr>
        <w:pStyle w:val="TOC5"/>
        <w:rPr>
          <w:rFonts w:asciiTheme="minorHAnsi" w:eastAsiaTheme="minorEastAsia" w:hAnsiTheme="minorHAnsi" w:cstheme="minorBidi"/>
          <w:kern w:val="2"/>
          <w:sz w:val="24"/>
          <w:szCs w:val="24"/>
          <w:lang w:val="en-IL" w:bidi="he-IL"/>
          <w14:ligatures w14:val="standardContextual"/>
        </w:rPr>
      </w:pPr>
      <w:r>
        <w:t>4.2.1.1.1</w:t>
      </w:r>
      <w:r>
        <w:tab/>
        <w:t>Buyer-Seller distinction</w:t>
      </w:r>
      <w:r>
        <w:tab/>
      </w:r>
      <w:r>
        <w:fldChar w:fldCharType="begin"/>
      </w:r>
      <w:r>
        <w:instrText xml:space="preserve"> PAGEREF _Toc147418104 \h </w:instrText>
      </w:r>
      <w:r>
        <w:fldChar w:fldCharType="separate"/>
      </w:r>
      <w:r>
        <w:t>11</w:t>
      </w:r>
      <w:r>
        <w:fldChar w:fldCharType="end"/>
      </w:r>
    </w:p>
    <w:p w14:paraId="39890D0D" w14:textId="66C40F44" w:rsidR="00E673FB" w:rsidRDefault="00E673FB">
      <w:pPr>
        <w:pStyle w:val="TOC5"/>
        <w:rPr>
          <w:rFonts w:asciiTheme="minorHAnsi" w:eastAsiaTheme="minorEastAsia" w:hAnsiTheme="minorHAnsi" w:cstheme="minorBidi"/>
          <w:kern w:val="2"/>
          <w:sz w:val="24"/>
          <w:szCs w:val="24"/>
          <w:lang w:val="en-IL" w:bidi="he-IL"/>
          <w14:ligatures w14:val="standardContextual"/>
        </w:rPr>
      </w:pPr>
      <w:r>
        <w:t>4.2.1.1.2</w:t>
      </w:r>
      <w:r>
        <w:tab/>
        <w:t>Market segment distinction</w:t>
      </w:r>
      <w:r>
        <w:tab/>
      </w:r>
      <w:r>
        <w:fldChar w:fldCharType="begin"/>
      </w:r>
      <w:r>
        <w:instrText xml:space="preserve"> PAGEREF _Toc147418105 \h </w:instrText>
      </w:r>
      <w:r>
        <w:fldChar w:fldCharType="separate"/>
      </w:r>
      <w:r>
        <w:t>11</w:t>
      </w:r>
      <w:r>
        <w:fldChar w:fldCharType="end"/>
      </w:r>
    </w:p>
    <w:p w14:paraId="59C68AF5" w14:textId="0D20508F" w:rsidR="00E673FB" w:rsidRDefault="00E673FB">
      <w:pPr>
        <w:pStyle w:val="TOC5"/>
        <w:rPr>
          <w:rFonts w:asciiTheme="minorHAnsi" w:eastAsiaTheme="minorEastAsia" w:hAnsiTheme="minorHAnsi" w:cstheme="minorBidi"/>
          <w:kern w:val="2"/>
          <w:sz w:val="24"/>
          <w:szCs w:val="24"/>
          <w:lang w:val="en-IL" w:bidi="he-IL"/>
          <w14:ligatures w14:val="standardContextual"/>
        </w:rPr>
      </w:pPr>
      <w:r>
        <w:t>4.2.1.1.3</w:t>
      </w:r>
      <w:r>
        <w:tab/>
        <w:t>Extremity entities</w:t>
      </w:r>
      <w:r>
        <w:tab/>
      </w:r>
      <w:r>
        <w:fldChar w:fldCharType="begin"/>
      </w:r>
      <w:r>
        <w:instrText xml:space="preserve"> PAGEREF _Toc147418106 \h </w:instrText>
      </w:r>
      <w:r>
        <w:fldChar w:fldCharType="separate"/>
      </w:r>
      <w:r>
        <w:t>11</w:t>
      </w:r>
      <w:r>
        <w:fldChar w:fldCharType="end"/>
      </w:r>
    </w:p>
    <w:p w14:paraId="30CDADAD" w14:textId="7F337834" w:rsidR="00E673FB" w:rsidRDefault="00E673FB">
      <w:pPr>
        <w:pStyle w:val="TOC5"/>
        <w:rPr>
          <w:rFonts w:asciiTheme="minorHAnsi" w:eastAsiaTheme="minorEastAsia" w:hAnsiTheme="minorHAnsi" w:cstheme="minorBidi"/>
          <w:kern w:val="2"/>
          <w:sz w:val="24"/>
          <w:szCs w:val="24"/>
          <w:lang w:val="en-IL" w:bidi="he-IL"/>
          <w14:ligatures w14:val="standardContextual"/>
        </w:rPr>
      </w:pPr>
      <w:r>
        <w:t>4.2.1.1.4</w:t>
      </w:r>
      <w:r>
        <w:tab/>
        <w:t>Mid-chain entities</w:t>
      </w:r>
      <w:r>
        <w:tab/>
      </w:r>
      <w:r>
        <w:fldChar w:fldCharType="begin"/>
      </w:r>
      <w:r>
        <w:instrText xml:space="preserve"> PAGEREF _Toc147418107 \h </w:instrText>
      </w:r>
      <w:r>
        <w:fldChar w:fldCharType="separate"/>
      </w:r>
      <w:r>
        <w:t>12</w:t>
      </w:r>
      <w:r>
        <w:fldChar w:fldCharType="end"/>
      </w:r>
    </w:p>
    <w:p w14:paraId="5D8C8310" w14:textId="3305E703" w:rsidR="00E673FB" w:rsidRDefault="00E673FB">
      <w:pPr>
        <w:pStyle w:val="TOC5"/>
        <w:rPr>
          <w:rFonts w:asciiTheme="minorHAnsi" w:eastAsiaTheme="minorEastAsia" w:hAnsiTheme="minorHAnsi" w:cstheme="minorBidi"/>
          <w:kern w:val="2"/>
          <w:sz w:val="24"/>
          <w:szCs w:val="24"/>
          <w:lang w:val="en-IL" w:bidi="he-IL"/>
          <w14:ligatures w14:val="standardContextual"/>
        </w:rPr>
      </w:pPr>
      <w:r>
        <w:t>4.2.1.1.5</w:t>
      </w:r>
      <w:r>
        <w:tab/>
        <w:t>Multi role entities</w:t>
      </w:r>
      <w:r>
        <w:tab/>
      </w:r>
      <w:r>
        <w:fldChar w:fldCharType="begin"/>
      </w:r>
      <w:r>
        <w:instrText xml:space="preserve"> PAGEREF _Toc147418108 \h </w:instrText>
      </w:r>
      <w:r>
        <w:fldChar w:fldCharType="separate"/>
      </w:r>
      <w:r>
        <w:t>12</w:t>
      </w:r>
      <w:r>
        <w:fldChar w:fldCharType="end"/>
      </w:r>
    </w:p>
    <w:p w14:paraId="728CE602" w14:textId="30C22F23" w:rsidR="00E673FB" w:rsidRDefault="00E673FB">
      <w:pPr>
        <w:pStyle w:val="TOC4"/>
        <w:rPr>
          <w:rFonts w:asciiTheme="minorHAnsi" w:eastAsiaTheme="minorEastAsia" w:hAnsiTheme="minorHAnsi" w:cstheme="minorBidi"/>
          <w:kern w:val="2"/>
          <w:sz w:val="24"/>
          <w:szCs w:val="24"/>
          <w:lang w:val="en-IL" w:bidi="he-IL"/>
          <w14:ligatures w14:val="standardContextual"/>
        </w:rPr>
      </w:pPr>
      <w:r>
        <w:t>4.2.1.2</w:t>
      </w:r>
      <w:r>
        <w:tab/>
        <w:t>Retail Customer</w:t>
      </w:r>
      <w:r>
        <w:tab/>
      </w:r>
      <w:r>
        <w:fldChar w:fldCharType="begin"/>
      </w:r>
      <w:r>
        <w:instrText xml:space="preserve"> PAGEREF _Toc147418109 \h </w:instrText>
      </w:r>
      <w:r>
        <w:fldChar w:fldCharType="separate"/>
      </w:r>
      <w:r>
        <w:t>12</w:t>
      </w:r>
      <w:r>
        <w:fldChar w:fldCharType="end"/>
      </w:r>
    </w:p>
    <w:p w14:paraId="2260DBD5" w14:textId="1025DC5A" w:rsidR="00E673FB" w:rsidRDefault="00E673FB">
      <w:pPr>
        <w:pStyle w:val="TOC4"/>
        <w:rPr>
          <w:rFonts w:asciiTheme="minorHAnsi" w:eastAsiaTheme="minorEastAsia" w:hAnsiTheme="minorHAnsi" w:cstheme="minorBidi"/>
          <w:kern w:val="2"/>
          <w:sz w:val="24"/>
          <w:szCs w:val="24"/>
          <w:lang w:val="en-IL" w:bidi="he-IL"/>
          <w14:ligatures w14:val="standardContextual"/>
        </w:rPr>
      </w:pPr>
      <w:r>
        <w:t>4.2.1.3</w:t>
      </w:r>
      <w:r>
        <w:tab/>
        <w:t>Retail Seller</w:t>
      </w:r>
      <w:r>
        <w:tab/>
      </w:r>
      <w:r>
        <w:fldChar w:fldCharType="begin"/>
      </w:r>
      <w:r>
        <w:instrText xml:space="preserve"> PAGEREF _Toc147418110 \h </w:instrText>
      </w:r>
      <w:r>
        <w:fldChar w:fldCharType="separate"/>
      </w:r>
      <w:r>
        <w:t>13</w:t>
      </w:r>
      <w:r>
        <w:fldChar w:fldCharType="end"/>
      </w:r>
    </w:p>
    <w:p w14:paraId="78DE2CA7" w14:textId="5E37354E" w:rsidR="00E673FB" w:rsidRDefault="00E673FB">
      <w:pPr>
        <w:pStyle w:val="TOC4"/>
        <w:rPr>
          <w:rFonts w:asciiTheme="minorHAnsi" w:eastAsiaTheme="minorEastAsia" w:hAnsiTheme="minorHAnsi" w:cstheme="minorBidi"/>
          <w:kern w:val="2"/>
          <w:sz w:val="24"/>
          <w:szCs w:val="24"/>
          <w:lang w:val="en-IL" w:bidi="he-IL"/>
          <w14:ligatures w14:val="standardContextual"/>
        </w:rPr>
      </w:pPr>
      <w:r>
        <w:t>4.2.1.4</w:t>
      </w:r>
      <w:r>
        <w:tab/>
        <w:t>Wholesale Buyer</w:t>
      </w:r>
      <w:r>
        <w:tab/>
      </w:r>
      <w:r>
        <w:fldChar w:fldCharType="begin"/>
      </w:r>
      <w:r>
        <w:instrText xml:space="preserve"> PAGEREF _Toc147418111 \h </w:instrText>
      </w:r>
      <w:r>
        <w:fldChar w:fldCharType="separate"/>
      </w:r>
      <w:r>
        <w:t>13</w:t>
      </w:r>
      <w:r>
        <w:fldChar w:fldCharType="end"/>
      </w:r>
    </w:p>
    <w:p w14:paraId="7E63FE4C" w14:textId="78F6E48C" w:rsidR="00E673FB" w:rsidRDefault="00E673FB">
      <w:pPr>
        <w:pStyle w:val="TOC4"/>
        <w:rPr>
          <w:rFonts w:asciiTheme="minorHAnsi" w:eastAsiaTheme="minorEastAsia" w:hAnsiTheme="minorHAnsi" w:cstheme="minorBidi"/>
          <w:kern w:val="2"/>
          <w:sz w:val="24"/>
          <w:szCs w:val="24"/>
          <w:lang w:val="en-IL" w:bidi="he-IL"/>
          <w14:ligatures w14:val="standardContextual"/>
        </w:rPr>
      </w:pPr>
      <w:r>
        <w:t>4.2.1.5</w:t>
      </w:r>
      <w:r>
        <w:tab/>
        <w:t>Wholesale Seller</w:t>
      </w:r>
      <w:r>
        <w:tab/>
      </w:r>
      <w:r>
        <w:fldChar w:fldCharType="begin"/>
      </w:r>
      <w:r>
        <w:instrText xml:space="preserve"> PAGEREF _Toc147418112 \h </w:instrText>
      </w:r>
      <w:r>
        <w:fldChar w:fldCharType="separate"/>
      </w:r>
      <w:r>
        <w:t>13</w:t>
      </w:r>
      <w:r>
        <w:fldChar w:fldCharType="end"/>
      </w:r>
    </w:p>
    <w:p w14:paraId="5D1F9E92" w14:textId="27CB8CE4" w:rsidR="00E673FB" w:rsidRDefault="00E673FB">
      <w:pPr>
        <w:pStyle w:val="TOC4"/>
        <w:rPr>
          <w:rFonts w:asciiTheme="minorHAnsi" w:eastAsiaTheme="minorEastAsia" w:hAnsiTheme="minorHAnsi" w:cstheme="minorBidi"/>
          <w:kern w:val="2"/>
          <w:sz w:val="24"/>
          <w:szCs w:val="24"/>
          <w:lang w:val="en-IL" w:bidi="he-IL"/>
          <w14:ligatures w14:val="standardContextual"/>
        </w:rPr>
      </w:pPr>
      <w:r>
        <w:t>4.2.1.6</w:t>
      </w:r>
      <w:r>
        <w:tab/>
        <w:t>Multi-Segment Entity</w:t>
      </w:r>
      <w:r>
        <w:tab/>
      </w:r>
      <w:r>
        <w:fldChar w:fldCharType="begin"/>
      </w:r>
      <w:r>
        <w:instrText xml:space="preserve"> PAGEREF _Toc147418113 \h </w:instrText>
      </w:r>
      <w:r>
        <w:fldChar w:fldCharType="separate"/>
      </w:r>
      <w:r>
        <w:t>13</w:t>
      </w:r>
      <w:r>
        <w:fldChar w:fldCharType="end"/>
      </w:r>
    </w:p>
    <w:p w14:paraId="211335B6" w14:textId="42045C11" w:rsidR="00E673FB" w:rsidRDefault="00E673FB">
      <w:pPr>
        <w:pStyle w:val="TOC4"/>
        <w:rPr>
          <w:rFonts w:asciiTheme="minorHAnsi" w:eastAsiaTheme="minorEastAsia" w:hAnsiTheme="minorHAnsi" w:cstheme="minorBidi"/>
          <w:kern w:val="2"/>
          <w:sz w:val="24"/>
          <w:szCs w:val="24"/>
          <w:lang w:val="en-IL" w:bidi="he-IL"/>
          <w14:ligatures w14:val="standardContextual"/>
        </w:rPr>
      </w:pPr>
      <w:r>
        <w:t>4.2.1.7</w:t>
      </w:r>
      <w:r>
        <w:tab/>
        <w:t>Bilateral trade</w:t>
      </w:r>
      <w:r>
        <w:tab/>
      </w:r>
      <w:r>
        <w:fldChar w:fldCharType="begin"/>
      </w:r>
      <w:r>
        <w:instrText xml:space="preserve"> PAGEREF _Toc147418114 \h </w:instrText>
      </w:r>
      <w:r>
        <w:fldChar w:fldCharType="separate"/>
      </w:r>
      <w:r>
        <w:t>14</w:t>
      </w:r>
      <w:r>
        <w:fldChar w:fldCharType="end"/>
      </w:r>
    </w:p>
    <w:p w14:paraId="79004574" w14:textId="33EF148C" w:rsidR="00E673FB" w:rsidRDefault="00E673FB">
      <w:pPr>
        <w:pStyle w:val="TOC4"/>
        <w:rPr>
          <w:rFonts w:asciiTheme="minorHAnsi" w:eastAsiaTheme="minorEastAsia" w:hAnsiTheme="minorHAnsi" w:cstheme="minorBidi"/>
          <w:kern w:val="2"/>
          <w:sz w:val="24"/>
          <w:szCs w:val="24"/>
          <w:lang w:val="en-IL" w:bidi="he-IL"/>
          <w14:ligatures w14:val="standardContextual"/>
        </w:rPr>
      </w:pPr>
      <w:r>
        <w:t>4.2.1.8</w:t>
      </w:r>
      <w:r>
        <w:tab/>
        <w:t>Multilateral trade</w:t>
      </w:r>
      <w:r>
        <w:tab/>
      </w:r>
      <w:r>
        <w:fldChar w:fldCharType="begin"/>
      </w:r>
      <w:r>
        <w:instrText xml:space="preserve"> PAGEREF _Toc147418115 \h </w:instrText>
      </w:r>
      <w:r>
        <w:fldChar w:fldCharType="separate"/>
      </w:r>
      <w:r>
        <w:t>14</w:t>
      </w:r>
      <w:r>
        <w:fldChar w:fldCharType="end"/>
      </w:r>
    </w:p>
    <w:p w14:paraId="1A757824" w14:textId="0166641C" w:rsidR="00E673FB" w:rsidRDefault="00E673FB">
      <w:pPr>
        <w:pStyle w:val="TOC4"/>
        <w:rPr>
          <w:rFonts w:asciiTheme="minorHAnsi" w:eastAsiaTheme="minorEastAsia" w:hAnsiTheme="minorHAnsi" w:cstheme="minorBidi"/>
          <w:kern w:val="2"/>
          <w:sz w:val="24"/>
          <w:szCs w:val="24"/>
          <w:lang w:val="en-IL" w:bidi="he-IL"/>
          <w14:ligatures w14:val="standardContextual"/>
        </w:rPr>
      </w:pPr>
      <w:r>
        <w:t>4.2.1.9</w:t>
      </w:r>
      <w:r>
        <w:tab/>
        <w:t>Cyclic supply chains</w:t>
      </w:r>
      <w:r>
        <w:tab/>
      </w:r>
      <w:r>
        <w:fldChar w:fldCharType="begin"/>
      </w:r>
      <w:r>
        <w:instrText xml:space="preserve"> PAGEREF _Toc147418116 \h </w:instrText>
      </w:r>
      <w:r>
        <w:fldChar w:fldCharType="separate"/>
      </w:r>
      <w:r>
        <w:t>14</w:t>
      </w:r>
      <w:r>
        <w:fldChar w:fldCharType="end"/>
      </w:r>
    </w:p>
    <w:p w14:paraId="278EC071" w14:textId="7063767F" w:rsidR="00E673FB" w:rsidRDefault="00E673FB">
      <w:pPr>
        <w:pStyle w:val="TOC4"/>
        <w:rPr>
          <w:rFonts w:asciiTheme="minorHAnsi" w:eastAsiaTheme="minorEastAsia" w:hAnsiTheme="minorHAnsi" w:cstheme="minorBidi"/>
          <w:kern w:val="2"/>
          <w:sz w:val="24"/>
          <w:szCs w:val="24"/>
          <w:lang w:val="en-IL" w:bidi="he-IL"/>
          <w14:ligatures w14:val="standardContextual"/>
        </w:rPr>
      </w:pPr>
      <w:r>
        <w:t>4.2.1.10</w:t>
      </w:r>
      <w:r>
        <w:tab/>
        <w:t>Interdependent supply chains</w:t>
      </w:r>
      <w:r>
        <w:tab/>
      </w:r>
      <w:r>
        <w:fldChar w:fldCharType="begin"/>
      </w:r>
      <w:r>
        <w:instrText xml:space="preserve"> PAGEREF _Toc147418117 \h </w:instrText>
      </w:r>
      <w:r>
        <w:fldChar w:fldCharType="separate"/>
      </w:r>
      <w:r>
        <w:t>15</w:t>
      </w:r>
      <w:r>
        <w:fldChar w:fldCharType="end"/>
      </w:r>
    </w:p>
    <w:p w14:paraId="2A796DD8" w14:textId="52CA4AF8" w:rsidR="00E673FB" w:rsidRDefault="00E673FB">
      <w:pPr>
        <w:pStyle w:val="TOC3"/>
        <w:rPr>
          <w:rFonts w:asciiTheme="minorHAnsi" w:eastAsiaTheme="minorEastAsia" w:hAnsiTheme="minorHAnsi" w:cstheme="minorBidi"/>
          <w:kern w:val="2"/>
          <w:sz w:val="24"/>
          <w:szCs w:val="24"/>
          <w:lang w:val="en-IL" w:bidi="he-IL"/>
          <w14:ligatures w14:val="standardContextual"/>
        </w:rPr>
      </w:pPr>
      <w:r>
        <w:t>4.2.2</w:t>
      </w:r>
      <w:r>
        <w:tab/>
        <w:t>Transactions</w:t>
      </w:r>
      <w:r>
        <w:tab/>
      </w:r>
      <w:r>
        <w:fldChar w:fldCharType="begin"/>
      </w:r>
      <w:r>
        <w:instrText xml:space="preserve"> PAGEREF _Toc147418118 \h </w:instrText>
      </w:r>
      <w:r>
        <w:fldChar w:fldCharType="separate"/>
      </w:r>
      <w:r>
        <w:t>16</w:t>
      </w:r>
      <w:r>
        <w:fldChar w:fldCharType="end"/>
      </w:r>
    </w:p>
    <w:p w14:paraId="0F77B331" w14:textId="0FFE0F79" w:rsidR="00E673FB" w:rsidRDefault="00E673FB">
      <w:pPr>
        <w:pStyle w:val="TOC4"/>
        <w:rPr>
          <w:rFonts w:asciiTheme="minorHAnsi" w:eastAsiaTheme="minorEastAsia" w:hAnsiTheme="minorHAnsi" w:cstheme="minorBidi"/>
          <w:kern w:val="2"/>
          <w:sz w:val="24"/>
          <w:szCs w:val="24"/>
          <w:lang w:val="en-IL" w:bidi="he-IL"/>
          <w14:ligatures w14:val="standardContextual"/>
        </w:rPr>
      </w:pPr>
      <w:r>
        <w:t>4.2.2.1</w:t>
      </w:r>
      <w:r>
        <w:tab/>
        <w:t>Definition of a transaction</w:t>
      </w:r>
      <w:r>
        <w:tab/>
      </w:r>
      <w:r>
        <w:fldChar w:fldCharType="begin"/>
      </w:r>
      <w:r>
        <w:instrText xml:space="preserve"> PAGEREF _Toc147418119 \h </w:instrText>
      </w:r>
      <w:r>
        <w:fldChar w:fldCharType="separate"/>
      </w:r>
      <w:r>
        <w:t>16</w:t>
      </w:r>
      <w:r>
        <w:fldChar w:fldCharType="end"/>
      </w:r>
    </w:p>
    <w:p w14:paraId="7E22095B" w14:textId="11778691" w:rsidR="00E673FB" w:rsidRDefault="00E673FB">
      <w:pPr>
        <w:pStyle w:val="TOC4"/>
        <w:rPr>
          <w:rFonts w:asciiTheme="minorHAnsi" w:eastAsiaTheme="minorEastAsia" w:hAnsiTheme="minorHAnsi" w:cstheme="minorBidi"/>
          <w:kern w:val="2"/>
          <w:sz w:val="24"/>
          <w:szCs w:val="24"/>
          <w:lang w:val="en-IL" w:bidi="he-IL"/>
          <w14:ligatures w14:val="standardContextual"/>
        </w:rPr>
      </w:pPr>
      <w:r>
        <w:t>4.2.2.2</w:t>
      </w:r>
      <w:r>
        <w:tab/>
        <w:t>Retail transaction</w:t>
      </w:r>
      <w:r>
        <w:tab/>
      </w:r>
      <w:r>
        <w:fldChar w:fldCharType="begin"/>
      </w:r>
      <w:r>
        <w:instrText xml:space="preserve"> PAGEREF _Toc147418120 \h </w:instrText>
      </w:r>
      <w:r>
        <w:fldChar w:fldCharType="separate"/>
      </w:r>
      <w:r>
        <w:t>16</w:t>
      </w:r>
      <w:r>
        <w:fldChar w:fldCharType="end"/>
      </w:r>
    </w:p>
    <w:p w14:paraId="7ACDEEDA" w14:textId="62A05319" w:rsidR="00E673FB" w:rsidRDefault="00E673FB">
      <w:pPr>
        <w:pStyle w:val="TOC4"/>
        <w:rPr>
          <w:rFonts w:asciiTheme="minorHAnsi" w:eastAsiaTheme="minorEastAsia" w:hAnsiTheme="minorHAnsi" w:cstheme="minorBidi"/>
          <w:kern w:val="2"/>
          <w:sz w:val="24"/>
          <w:szCs w:val="24"/>
          <w:lang w:val="en-IL" w:bidi="he-IL"/>
          <w14:ligatures w14:val="standardContextual"/>
        </w:rPr>
      </w:pPr>
      <w:r>
        <w:t>4.2.2.3</w:t>
      </w:r>
      <w:r>
        <w:tab/>
        <w:t>Wholesale transaction</w:t>
      </w:r>
      <w:r>
        <w:tab/>
      </w:r>
      <w:r>
        <w:fldChar w:fldCharType="begin"/>
      </w:r>
      <w:r>
        <w:instrText xml:space="preserve"> PAGEREF _Toc147418121 \h </w:instrText>
      </w:r>
      <w:r>
        <w:fldChar w:fldCharType="separate"/>
      </w:r>
      <w:r>
        <w:t>16</w:t>
      </w:r>
      <w:r>
        <w:fldChar w:fldCharType="end"/>
      </w:r>
    </w:p>
    <w:p w14:paraId="495118B5" w14:textId="0D271B67" w:rsidR="00E673FB" w:rsidRDefault="00E673FB">
      <w:pPr>
        <w:pStyle w:val="TOC4"/>
        <w:rPr>
          <w:rFonts w:asciiTheme="minorHAnsi" w:eastAsiaTheme="minorEastAsia" w:hAnsiTheme="minorHAnsi" w:cstheme="minorBidi"/>
          <w:kern w:val="2"/>
          <w:sz w:val="24"/>
          <w:szCs w:val="24"/>
          <w:lang w:val="en-IL" w:bidi="he-IL"/>
          <w14:ligatures w14:val="standardContextual"/>
        </w:rPr>
      </w:pPr>
      <w:r>
        <w:t>4.2.2.4</w:t>
      </w:r>
      <w:r>
        <w:tab/>
        <w:t>Once-off transaction</w:t>
      </w:r>
      <w:r>
        <w:tab/>
      </w:r>
      <w:r>
        <w:fldChar w:fldCharType="begin"/>
      </w:r>
      <w:r>
        <w:instrText xml:space="preserve"> PAGEREF _Toc147418122 \h </w:instrText>
      </w:r>
      <w:r>
        <w:fldChar w:fldCharType="separate"/>
      </w:r>
      <w:r>
        <w:t>16</w:t>
      </w:r>
      <w:r>
        <w:fldChar w:fldCharType="end"/>
      </w:r>
    </w:p>
    <w:p w14:paraId="472DA6CE" w14:textId="0C0C0606" w:rsidR="00E673FB" w:rsidRDefault="00E673FB">
      <w:pPr>
        <w:pStyle w:val="TOC5"/>
        <w:rPr>
          <w:rFonts w:asciiTheme="minorHAnsi" w:eastAsiaTheme="minorEastAsia" w:hAnsiTheme="minorHAnsi" w:cstheme="minorBidi"/>
          <w:kern w:val="2"/>
          <w:sz w:val="24"/>
          <w:szCs w:val="24"/>
          <w:lang w:val="en-IL" w:bidi="he-IL"/>
          <w14:ligatures w14:val="standardContextual"/>
        </w:rPr>
      </w:pPr>
      <w:r>
        <w:t>4.2.2.4.1</w:t>
      </w:r>
      <w:r>
        <w:tab/>
        <w:t>Definition</w:t>
      </w:r>
      <w:r>
        <w:tab/>
      </w:r>
      <w:r>
        <w:fldChar w:fldCharType="begin"/>
      </w:r>
      <w:r>
        <w:instrText xml:space="preserve"> PAGEREF _Toc147418123 \h </w:instrText>
      </w:r>
      <w:r>
        <w:fldChar w:fldCharType="separate"/>
      </w:r>
      <w:r>
        <w:t>16</w:t>
      </w:r>
      <w:r>
        <w:fldChar w:fldCharType="end"/>
      </w:r>
    </w:p>
    <w:p w14:paraId="3D64F884" w14:textId="331C0D57" w:rsidR="00E673FB" w:rsidRDefault="00E673FB">
      <w:pPr>
        <w:pStyle w:val="TOC5"/>
        <w:rPr>
          <w:rFonts w:asciiTheme="minorHAnsi" w:eastAsiaTheme="minorEastAsia" w:hAnsiTheme="minorHAnsi" w:cstheme="minorBidi"/>
          <w:kern w:val="2"/>
          <w:sz w:val="24"/>
          <w:szCs w:val="24"/>
          <w:lang w:val="en-IL" w:bidi="he-IL"/>
          <w14:ligatures w14:val="standardContextual"/>
        </w:rPr>
      </w:pPr>
      <w:r>
        <w:t>4.2.2.4.2</w:t>
      </w:r>
      <w:r>
        <w:tab/>
        <w:t>Reversibility of a once-off transaction</w:t>
      </w:r>
      <w:r>
        <w:tab/>
      </w:r>
      <w:r>
        <w:fldChar w:fldCharType="begin"/>
      </w:r>
      <w:r>
        <w:instrText xml:space="preserve"> PAGEREF _Toc147418124 \h </w:instrText>
      </w:r>
      <w:r>
        <w:fldChar w:fldCharType="separate"/>
      </w:r>
      <w:r>
        <w:t>17</w:t>
      </w:r>
      <w:r>
        <w:fldChar w:fldCharType="end"/>
      </w:r>
    </w:p>
    <w:p w14:paraId="659EA4F6" w14:textId="7C7EC322" w:rsidR="00E673FB" w:rsidRDefault="00E673FB">
      <w:pPr>
        <w:pStyle w:val="TOC5"/>
        <w:rPr>
          <w:rFonts w:asciiTheme="minorHAnsi" w:eastAsiaTheme="minorEastAsia" w:hAnsiTheme="minorHAnsi" w:cstheme="minorBidi"/>
          <w:kern w:val="2"/>
          <w:sz w:val="24"/>
          <w:szCs w:val="24"/>
          <w:lang w:val="en-IL" w:bidi="he-IL"/>
          <w14:ligatures w14:val="standardContextual"/>
        </w:rPr>
      </w:pPr>
      <w:r>
        <w:t>4.2.2.4.3</w:t>
      </w:r>
      <w:r>
        <w:tab/>
        <w:t>Payment of once-off transactions through periodical instalments</w:t>
      </w:r>
      <w:r>
        <w:tab/>
      </w:r>
      <w:r>
        <w:fldChar w:fldCharType="begin"/>
      </w:r>
      <w:r>
        <w:instrText xml:space="preserve"> PAGEREF _Toc147418125 \h </w:instrText>
      </w:r>
      <w:r>
        <w:fldChar w:fldCharType="separate"/>
      </w:r>
      <w:r>
        <w:t>17</w:t>
      </w:r>
      <w:r>
        <w:fldChar w:fldCharType="end"/>
      </w:r>
    </w:p>
    <w:p w14:paraId="122B5660" w14:textId="2918A606" w:rsidR="00E673FB" w:rsidRDefault="00E673FB">
      <w:pPr>
        <w:pStyle w:val="TOC4"/>
        <w:rPr>
          <w:rFonts w:asciiTheme="minorHAnsi" w:eastAsiaTheme="minorEastAsia" w:hAnsiTheme="minorHAnsi" w:cstheme="minorBidi"/>
          <w:kern w:val="2"/>
          <w:sz w:val="24"/>
          <w:szCs w:val="24"/>
          <w:lang w:val="en-IL" w:bidi="he-IL"/>
          <w14:ligatures w14:val="standardContextual"/>
        </w:rPr>
      </w:pPr>
      <w:r>
        <w:t>4.2.2.5</w:t>
      </w:r>
      <w:r>
        <w:tab/>
        <w:t>Recurring transaction</w:t>
      </w:r>
      <w:r>
        <w:tab/>
      </w:r>
      <w:r>
        <w:fldChar w:fldCharType="begin"/>
      </w:r>
      <w:r>
        <w:instrText xml:space="preserve"> PAGEREF _Toc147418126 \h </w:instrText>
      </w:r>
      <w:r>
        <w:fldChar w:fldCharType="separate"/>
      </w:r>
      <w:r>
        <w:t>17</w:t>
      </w:r>
      <w:r>
        <w:fldChar w:fldCharType="end"/>
      </w:r>
    </w:p>
    <w:p w14:paraId="239D4EA9" w14:textId="1C781AAA" w:rsidR="00E673FB" w:rsidRDefault="00E673FB">
      <w:pPr>
        <w:pStyle w:val="TOC4"/>
        <w:rPr>
          <w:rFonts w:asciiTheme="minorHAnsi" w:eastAsiaTheme="minorEastAsia" w:hAnsiTheme="minorHAnsi" w:cstheme="minorBidi"/>
          <w:kern w:val="2"/>
          <w:sz w:val="24"/>
          <w:szCs w:val="24"/>
          <w:lang w:val="en-IL" w:bidi="he-IL"/>
          <w14:ligatures w14:val="standardContextual"/>
        </w:rPr>
      </w:pPr>
      <w:r>
        <w:t>4.2.2.6</w:t>
      </w:r>
      <w:r>
        <w:tab/>
        <w:t>Combined transactions</w:t>
      </w:r>
      <w:r>
        <w:tab/>
      </w:r>
      <w:r>
        <w:fldChar w:fldCharType="begin"/>
      </w:r>
      <w:r>
        <w:instrText xml:space="preserve"> PAGEREF _Toc147418127 \h </w:instrText>
      </w:r>
      <w:r>
        <w:fldChar w:fldCharType="separate"/>
      </w:r>
      <w:r>
        <w:t>17</w:t>
      </w:r>
      <w:r>
        <w:fldChar w:fldCharType="end"/>
      </w:r>
    </w:p>
    <w:p w14:paraId="64DF5C32" w14:textId="3632284F" w:rsidR="00E673FB" w:rsidRDefault="00E673FB">
      <w:pPr>
        <w:pStyle w:val="TOC4"/>
        <w:rPr>
          <w:rFonts w:asciiTheme="minorHAnsi" w:eastAsiaTheme="minorEastAsia" w:hAnsiTheme="minorHAnsi" w:cstheme="minorBidi"/>
          <w:kern w:val="2"/>
          <w:sz w:val="24"/>
          <w:szCs w:val="24"/>
          <w:lang w:val="en-IL" w:bidi="he-IL"/>
          <w14:ligatures w14:val="standardContextual"/>
        </w:rPr>
      </w:pPr>
      <w:r>
        <w:t>4.2.2.7</w:t>
      </w:r>
      <w:r>
        <w:tab/>
        <w:t>Hybrid transactions</w:t>
      </w:r>
      <w:r>
        <w:tab/>
      </w:r>
      <w:r>
        <w:fldChar w:fldCharType="begin"/>
      </w:r>
      <w:r>
        <w:instrText xml:space="preserve"> PAGEREF _Toc147418128 \h </w:instrText>
      </w:r>
      <w:r>
        <w:fldChar w:fldCharType="separate"/>
      </w:r>
      <w:r>
        <w:t>18</w:t>
      </w:r>
      <w:r>
        <w:fldChar w:fldCharType="end"/>
      </w:r>
    </w:p>
    <w:p w14:paraId="67E0C9D8" w14:textId="6FCAECD1" w:rsidR="00E673FB" w:rsidRDefault="00E673FB">
      <w:pPr>
        <w:pStyle w:val="TOC2"/>
        <w:rPr>
          <w:rFonts w:asciiTheme="minorHAnsi" w:eastAsiaTheme="minorEastAsia" w:hAnsiTheme="minorHAnsi" w:cstheme="minorBidi"/>
          <w:kern w:val="2"/>
          <w:sz w:val="24"/>
          <w:szCs w:val="24"/>
          <w:lang w:val="en-IL" w:bidi="he-IL"/>
          <w14:ligatures w14:val="standardContextual"/>
        </w:rPr>
      </w:pPr>
      <w:r>
        <w:t xml:space="preserve">4.3 </w:t>
      </w:r>
      <w:r>
        <w:tab/>
        <w:t>Types of Supply Chains</w:t>
      </w:r>
      <w:r>
        <w:tab/>
      </w:r>
      <w:r>
        <w:fldChar w:fldCharType="begin"/>
      </w:r>
      <w:r>
        <w:instrText xml:space="preserve"> PAGEREF _Toc147418129 \h </w:instrText>
      </w:r>
      <w:r>
        <w:fldChar w:fldCharType="separate"/>
      </w:r>
      <w:r>
        <w:t>18</w:t>
      </w:r>
      <w:r>
        <w:fldChar w:fldCharType="end"/>
      </w:r>
    </w:p>
    <w:p w14:paraId="35AC61F3" w14:textId="28D864B5" w:rsidR="00E673FB" w:rsidRDefault="00E673FB">
      <w:pPr>
        <w:pStyle w:val="TOC3"/>
        <w:rPr>
          <w:rFonts w:asciiTheme="minorHAnsi" w:eastAsiaTheme="minorEastAsia" w:hAnsiTheme="minorHAnsi" w:cstheme="minorBidi"/>
          <w:kern w:val="2"/>
          <w:sz w:val="24"/>
          <w:szCs w:val="24"/>
          <w:lang w:val="en-IL" w:bidi="he-IL"/>
          <w14:ligatures w14:val="standardContextual"/>
        </w:rPr>
      </w:pPr>
      <w:r>
        <w:t>4.3.1</w:t>
      </w:r>
      <w:r>
        <w:tab/>
        <w:t>Introduction</w:t>
      </w:r>
      <w:r>
        <w:tab/>
      </w:r>
      <w:r>
        <w:fldChar w:fldCharType="begin"/>
      </w:r>
      <w:r>
        <w:instrText xml:space="preserve"> PAGEREF _Toc147418130 \h </w:instrText>
      </w:r>
      <w:r>
        <w:fldChar w:fldCharType="separate"/>
      </w:r>
      <w:r>
        <w:t>18</w:t>
      </w:r>
      <w:r>
        <w:fldChar w:fldCharType="end"/>
      </w:r>
    </w:p>
    <w:p w14:paraId="31367222" w14:textId="71B982C3" w:rsidR="00E673FB" w:rsidRDefault="00E673FB">
      <w:pPr>
        <w:pStyle w:val="TOC3"/>
        <w:rPr>
          <w:rFonts w:asciiTheme="minorHAnsi" w:eastAsiaTheme="minorEastAsia" w:hAnsiTheme="minorHAnsi" w:cstheme="minorBidi"/>
          <w:kern w:val="2"/>
          <w:sz w:val="24"/>
          <w:szCs w:val="24"/>
          <w:lang w:val="en-IL" w:bidi="he-IL"/>
          <w14:ligatures w14:val="standardContextual"/>
        </w:rPr>
      </w:pPr>
      <w:r>
        <w:t>4.3.2</w:t>
      </w:r>
      <w:r>
        <w:tab/>
        <w:t>Supply Chains for delivery of goods</w:t>
      </w:r>
      <w:r>
        <w:tab/>
      </w:r>
      <w:r>
        <w:fldChar w:fldCharType="begin"/>
      </w:r>
      <w:r>
        <w:instrText xml:space="preserve"> PAGEREF _Toc147418131 \h </w:instrText>
      </w:r>
      <w:r>
        <w:fldChar w:fldCharType="separate"/>
      </w:r>
      <w:r>
        <w:t>18</w:t>
      </w:r>
      <w:r>
        <w:fldChar w:fldCharType="end"/>
      </w:r>
    </w:p>
    <w:p w14:paraId="10C54770" w14:textId="64901A59" w:rsidR="00E673FB" w:rsidRDefault="00E673FB">
      <w:pPr>
        <w:pStyle w:val="TOC3"/>
        <w:rPr>
          <w:rFonts w:asciiTheme="minorHAnsi" w:eastAsiaTheme="minorEastAsia" w:hAnsiTheme="minorHAnsi" w:cstheme="minorBidi"/>
          <w:kern w:val="2"/>
          <w:sz w:val="24"/>
          <w:szCs w:val="24"/>
          <w:lang w:val="en-IL" w:bidi="he-IL"/>
          <w14:ligatures w14:val="standardContextual"/>
        </w:rPr>
      </w:pPr>
      <w:r>
        <w:t>4.3.3</w:t>
      </w:r>
      <w:r>
        <w:tab/>
        <w:t>Supply Chains for delivery of services</w:t>
      </w:r>
      <w:r>
        <w:tab/>
      </w:r>
      <w:r>
        <w:fldChar w:fldCharType="begin"/>
      </w:r>
      <w:r>
        <w:instrText xml:space="preserve"> PAGEREF _Toc147418132 \h </w:instrText>
      </w:r>
      <w:r>
        <w:fldChar w:fldCharType="separate"/>
      </w:r>
      <w:r>
        <w:t>18</w:t>
      </w:r>
      <w:r>
        <w:fldChar w:fldCharType="end"/>
      </w:r>
    </w:p>
    <w:p w14:paraId="7B52594B" w14:textId="6B556FEF" w:rsidR="00E673FB" w:rsidRDefault="00E673FB">
      <w:pPr>
        <w:pStyle w:val="TOC3"/>
        <w:rPr>
          <w:rFonts w:asciiTheme="minorHAnsi" w:eastAsiaTheme="minorEastAsia" w:hAnsiTheme="minorHAnsi" w:cstheme="minorBidi"/>
          <w:kern w:val="2"/>
          <w:sz w:val="24"/>
          <w:szCs w:val="24"/>
          <w:lang w:val="en-IL" w:bidi="he-IL"/>
          <w14:ligatures w14:val="standardContextual"/>
        </w:rPr>
      </w:pPr>
      <w:r>
        <w:t>4.3.3</w:t>
      </w:r>
      <w:r>
        <w:tab/>
        <w:t>Bilateral Supply Chains</w:t>
      </w:r>
      <w:r>
        <w:tab/>
      </w:r>
      <w:r>
        <w:fldChar w:fldCharType="begin"/>
      </w:r>
      <w:r>
        <w:instrText xml:space="preserve"> PAGEREF _Toc147418133 \h </w:instrText>
      </w:r>
      <w:r>
        <w:fldChar w:fldCharType="separate"/>
      </w:r>
      <w:r>
        <w:t>19</w:t>
      </w:r>
      <w:r>
        <w:fldChar w:fldCharType="end"/>
      </w:r>
    </w:p>
    <w:p w14:paraId="213888A3" w14:textId="294220D2" w:rsidR="00E673FB" w:rsidRDefault="00E673FB">
      <w:pPr>
        <w:pStyle w:val="TOC3"/>
        <w:rPr>
          <w:rFonts w:asciiTheme="minorHAnsi" w:eastAsiaTheme="minorEastAsia" w:hAnsiTheme="minorHAnsi" w:cstheme="minorBidi"/>
          <w:kern w:val="2"/>
          <w:sz w:val="24"/>
          <w:szCs w:val="24"/>
          <w:lang w:val="en-IL" w:bidi="he-IL"/>
          <w14:ligatures w14:val="standardContextual"/>
        </w:rPr>
      </w:pPr>
      <w:r>
        <w:t>4.3.4</w:t>
      </w:r>
      <w:r>
        <w:tab/>
        <w:t>Multilateral Supply chains</w:t>
      </w:r>
      <w:r>
        <w:tab/>
      </w:r>
      <w:r>
        <w:fldChar w:fldCharType="begin"/>
      </w:r>
      <w:r>
        <w:instrText xml:space="preserve"> PAGEREF _Toc147418134 \h </w:instrText>
      </w:r>
      <w:r>
        <w:fldChar w:fldCharType="separate"/>
      </w:r>
      <w:r>
        <w:t>19</w:t>
      </w:r>
      <w:r>
        <w:fldChar w:fldCharType="end"/>
      </w:r>
    </w:p>
    <w:p w14:paraId="10DE8865" w14:textId="04364DFF" w:rsidR="00E673FB" w:rsidRDefault="00E673FB">
      <w:pPr>
        <w:pStyle w:val="TOC2"/>
        <w:rPr>
          <w:rFonts w:asciiTheme="minorHAnsi" w:eastAsiaTheme="minorEastAsia" w:hAnsiTheme="minorHAnsi" w:cstheme="minorBidi"/>
          <w:kern w:val="2"/>
          <w:sz w:val="24"/>
          <w:szCs w:val="24"/>
          <w:lang w:val="en-IL" w:bidi="he-IL"/>
          <w14:ligatures w14:val="standardContextual"/>
        </w:rPr>
      </w:pPr>
      <w:r>
        <w:t>4.4</w:t>
      </w:r>
      <w:r>
        <w:tab/>
        <w:t>PDL in Supply Chains</w:t>
      </w:r>
      <w:r>
        <w:tab/>
      </w:r>
      <w:r>
        <w:fldChar w:fldCharType="begin"/>
      </w:r>
      <w:r>
        <w:instrText xml:space="preserve"> PAGEREF _Toc147418135 \h </w:instrText>
      </w:r>
      <w:r>
        <w:fldChar w:fldCharType="separate"/>
      </w:r>
      <w:r>
        <w:t>19</w:t>
      </w:r>
      <w:r>
        <w:fldChar w:fldCharType="end"/>
      </w:r>
    </w:p>
    <w:p w14:paraId="4423407D" w14:textId="2F87EBB2" w:rsidR="00E673FB" w:rsidRDefault="00E673FB">
      <w:pPr>
        <w:pStyle w:val="TOC3"/>
        <w:rPr>
          <w:rFonts w:asciiTheme="minorHAnsi" w:eastAsiaTheme="minorEastAsia" w:hAnsiTheme="minorHAnsi" w:cstheme="minorBidi"/>
          <w:kern w:val="2"/>
          <w:sz w:val="24"/>
          <w:szCs w:val="24"/>
          <w:lang w:val="en-IL" w:bidi="he-IL"/>
          <w14:ligatures w14:val="standardContextual"/>
        </w:rPr>
      </w:pPr>
      <w:r>
        <w:t>4.4.1</w:t>
      </w:r>
      <w:r>
        <w:tab/>
        <w:t>Types of PDL related entities and nodes in a supply chain</w:t>
      </w:r>
      <w:r>
        <w:tab/>
      </w:r>
      <w:r>
        <w:fldChar w:fldCharType="begin"/>
      </w:r>
      <w:r>
        <w:instrText xml:space="preserve"> PAGEREF _Toc147418136 \h </w:instrText>
      </w:r>
      <w:r>
        <w:fldChar w:fldCharType="separate"/>
      </w:r>
      <w:r>
        <w:t>19</w:t>
      </w:r>
      <w:r>
        <w:fldChar w:fldCharType="end"/>
      </w:r>
    </w:p>
    <w:p w14:paraId="176DE549" w14:textId="31594B57" w:rsidR="00E673FB" w:rsidRDefault="00E673FB">
      <w:pPr>
        <w:pStyle w:val="TOC4"/>
        <w:rPr>
          <w:rFonts w:asciiTheme="minorHAnsi" w:eastAsiaTheme="minorEastAsia" w:hAnsiTheme="minorHAnsi" w:cstheme="minorBidi"/>
          <w:kern w:val="2"/>
          <w:sz w:val="24"/>
          <w:szCs w:val="24"/>
          <w:lang w:val="en-IL" w:bidi="he-IL"/>
          <w14:ligatures w14:val="standardContextual"/>
        </w:rPr>
      </w:pPr>
      <w:r>
        <w:lastRenderedPageBreak/>
        <w:t>4.4.1.1</w:t>
      </w:r>
      <w:r>
        <w:tab/>
        <w:t>Introduction</w:t>
      </w:r>
      <w:r>
        <w:tab/>
      </w:r>
      <w:r>
        <w:fldChar w:fldCharType="begin"/>
      </w:r>
      <w:r>
        <w:instrText xml:space="preserve"> PAGEREF _Toc147418137 \h </w:instrText>
      </w:r>
      <w:r>
        <w:fldChar w:fldCharType="separate"/>
      </w:r>
      <w:r>
        <w:t>19</w:t>
      </w:r>
      <w:r>
        <w:fldChar w:fldCharType="end"/>
      </w:r>
    </w:p>
    <w:p w14:paraId="6E01EE3E" w14:textId="69EEC143" w:rsidR="00E673FB" w:rsidRDefault="00E673FB">
      <w:pPr>
        <w:pStyle w:val="TOC4"/>
        <w:rPr>
          <w:rFonts w:asciiTheme="minorHAnsi" w:eastAsiaTheme="minorEastAsia" w:hAnsiTheme="minorHAnsi" w:cstheme="minorBidi"/>
          <w:kern w:val="2"/>
          <w:sz w:val="24"/>
          <w:szCs w:val="24"/>
          <w:lang w:val="en-IL" w:bidi="he-IL"/>
          <w14:ligatures w14:val="standardContextual"/>
        </w:rPr>
      </w:pPr>
      <w:r>
        <w:t>4.4.1.2</w:t>
      </w:r>
      <w:r>
        <w:tab/>
        <w:t>Trading entities</w:t>
      </w:r>
      <w:r>
        <w:tab/>
      </w:r>
      <w:r>
        <w:fldChar w:fldCharType="begin"/>
      </w:r>
      <w:r>
        <w:instrText xml:space="preserve"> PAGEREF _Toc147418138 \h </w:instrText>
      </w:r>
      <w:r>
        <w:fldChar w:fldCharType="separate"/>
      </w:r>
      <w:r>
        <w:t>19</w:t>
      </w:r>
      <w:r>
        <w:fldChar w:fldCharType="end"/>
      </w:r>
    </w:p>
    <w:p w14:paraId="5B1DC0B9" w14:textId="5233A56A" w:rsidR="00E673FB" w:rsidRDefault="00E673FB">
      <w:pPr>
        <w:pStyle w:val="TOC4"/>
        <w:rPr>
          <w:rFonts w:asciiTheme="minorHAnsi" w:eastAsiaTheme="minorEastAsia" w:hAnsiTheme="minorHAnsi" w:cstheme="minorBidi"/>
          <w:kern w:val="2"/>
          <w:sz w:val="24"/>
          <w:szCs w:val="24"/>
          <w:lang w:val="en-IL" w:bidi="he-IL"/>
          <w14:ligatures w14:val="standardContextual"/>
        </w:rPr>
      </w:pPr>
      <w:r>
        <w:t>4.4.1.3</w:t>
      </w:r>
      <w:r>
        <w:tab/>
        <w:t>Non-trading entities</w:t>
      </w:r>
      <w:r>
        <w:tab/>
      </w:r>
      <w:r>
        <w:fldChar w:fldCharType="begin"/>
      </w:r>
      <w:r>
        <w:instrText xml:space="preserve"> PAGEREF _Toc147418139 \h </w:instrText>
      </w:r>
      <w:r>
        <w:fldChar w:fldCharType="separate"/>
      </w:r>
      <w:r>
        <w:t>20</w:t>
      </w:r>
      <w:r>
        <w:fldChar w:fldCharType="end"/>
      </w:r>
    </w:p>
    <w:p w14:paraId="1F777152" w14:textId="1AAF2ABD" w:rsidR="00E673FB" w:rsidRDefault="00E673FB">
      <w:pPr>
        <w:pStyle w:val="TOC4"/>
        <w:rPr>
          <w:rFonts w:asciiTheme="minorHAnsi" w:eastAsiaTheme="minorEastAsia" w:hAnsiTheme="minorHAnsi" w:cstheme="minorBidi"/>
          <w:kern w:val="2"/>
          <w:sz w:val="24"/>
          <w:szCs w:val="24"/>
          <w:lang w:val="en-IL" w:bidi="he-IL"/>
          <w14:ligatures w14:val="standardContextual"/>
        </w:rPr>
      </w:pPr>
      <w:r>
        <w:t>4.4.1.4</w:t>
      </w:r>
      <w:r>
        <w:tab/>
        <w:t>Trading nodes</w:t>
      </w:r>
      <w:r>
        <w:tab/>
      </w:r>
      <w:r>
        <w:fldChar w:fldCharType="begin"/>
      </w:r>
      <w:r>
        <w:instrText xml:space="preserve"> PAGEREF _Toc147418140 \h </w:instrText>
      </w:r>
      <w:r>
        <w:fldChar w:fldCharType="separate"/>
      </w:r>
      <w:r>
        <w:t>20</w:t>
      </w:r>
      <w:r>
        <w:fldChar w:fldCharType="end"/>
      </w:r>
    </w:p>
    <w:p w14:paraId="444310C9" w14:textId="3FB7B83B" w:rsidR="00E673FB" w:rsidRDefault="00E673FB">
      <w:pPr>
        <w:pStyle w:val="TOC4"/>
        <w:rPr>
          <w:rFonts w:asciiTheme="minorHAnsi" w:eastAsiaTheme="minorEastAsia" w:hAnsiTheme="minorHAnsi" w:cstheme="minorBidi"/>
          <w:kern w:val="2"/>
          <w:sz w:val="24"/>
          <w:szCs w:val="24"/>
          <w:lang w:val="en-IL" w:bidi="he-IL"/>
          <w14:ligatures w14:val="standardContextual"/>
        </w:rPr>
      </w:pPr>
      <w:r>
        <w:t>4.4.1.5</w:t>
      </w:r>
      <w:r>
        <w:tab/>
        <w:t>Non-trading nodes</w:t>
      </w:r>
      <w:r>
        <w:tab/>
      </w:r>
      <w:r>
        <w:fldChar w:fldCharType="begin"/>
      </w:r>
      <w:r>
        <w:instrText xml:space="preserve"> PAGEREF _Toc147418141 \h </w:instrText>
      </w:r>
      <w:r>
        <w:fldChar w:fldCharType="separate"/>
      </w:r>
      <w:r>
        <w:t>20</w:t>
      </w:r>
      <w:r>
        <w:fldChar w:fldCharType="end"/>
      </w:r>
    </w:p>
    <w:p w14:paraId="5BE7B91F" w14:textId="2DAB5A28" w:rsidR="00E673FB" w:rsidRDefault="00E673FB">
      <w:pPr>
        <w:pStyle w:val="TOC3"/>
        <w:rPr>
          <w:rFonts w:asciiTheme="minorHAnsi" w:eastAsiaTheme="minorEastAsia" w:hAnsiTheme="minorHAnsi" w:cstheme="minorBidi"/>
          <w:kern w:val="2"/>
          <w:sz w:val="24"/>
          <w:szCs w:val="24"/>
          <w:lang w:val="en-IL" w:bidi="he-IL"/>
          <w14:ligatures w14:val="standardContextual"/>
        </w:rPr>
      </w:pPr>
      <w:r>
        <w:t>4.4.2</w:t>
      </w:r>
      <w:r>
        <w:tab/>
        <w:t>Buyer-Seller PDL</w:t>
      </w:r>
      <w:r>
        <w:tab/>
      </w:r>
      <w:r>
        <w:fldChar w:fldCharType="begin"/>
      </w:r>
      <w:r>
        <w:instrText xml:space="preserve"> PAGEREF _Toc147418142 \h </w:instrText>
      </w:r>
      <w:r>
        <w:fldChar w:fldCharType="separate"/>
      </w:r>
      <w:r>
        <w:t>20</w:t>
      </w:r>
      <w:r>
        <w:fldChar w:fldCharType="end"/>
      </w:r>
    </w:p>
    <w:p w14:paraId="63B5CCC0" w14:textId="12C07C0E" w:rsidR="00E673FB" w:rsidRDefault="00E673FB">
      <w:pPr>
        <w:pStyle w:val="TOC4"/>
        <w:rPr>
          <w:rFonts w:asciiTheme="minorHAnsi" w:eastAsiaTheme="minorEastAsia" w:hAnsiTheme="minorHAnsi" w:cstheme="minorBidi"/>
          <w:kern w:val="2"/>
          <w:sz w:val="24"/>
          <w:szCs w:val="24"/>
          <w:lang w:val="en-IL" w:bidi="he-IL"/>
          <w14:ligatures w14:val="standardContextual"/>
        </w:rPr>
      </w:pPr>
      <w:r>
        <w:t>4.4.2.1</w:t>
      </w:r>
      <w:r>
        <w:tab/>
        <w:t>Definition</w:t>
      </w:r>
      <w:r>
        <w:tab/>
      </w:r>
      <w:r>
        <w:fldChar w:fldCharType="begin"/>
      </w:r>
      <w:r>
        <w:instrText xml:space="preserve"> PAGEREF _Toc147418143 \h </w:instrText>
      </w:r>
      <w:r>
        <w:fldChar w:fldCharType="separate"/>
      </w:r>
      <w:r>
        <w:t>20</w:t>
      </w:r>
      <w:r>
        <w:fldChar w:fldCharType="end"/>
      </w:r>
    </w:p>
    <w:p w14:paraId="507CD091" w14:textId="6ACA1EF2" w:rsidR="00E673FB" w:rsidRDefault="00E673FB">
      <w:pPr>
        <w:pStyle w:val="TOC4"/>
        <w:rPr>
          <w:rFonts w:asciiTheme="minorHAnsi" w:eastAsiaTheme="minorEastAsia" w:hAnsiTheme="minorHAnsi" w:cstheme="minorBidi"/>
          <w:kern w:val="2"/>
          <w:sz w:val="24"/>
          <w:szCs w:val="24"/>
          <w:lang w:val="en-IL" w:bidi="he-IL"/>
          <w14:ligatures w14:val="standardContextual"/>
        </w:rPr>
      </w:pPr>
      <w:r>
        <w:t>4.4.2.2</w:t>
      </w:r>
      <w:r>
        <w:tab/>
        <w:t>Unilateral</w:t>
      </w:r>
      <w:r>
        <w:tab/>
      </w:r>
      <w:r>
        <w:fldChar w:fldCharType="begin"/>
      </w:r>
      <w:r>
        <w:instrText xml:space="preserve"> PAGEREF _Toc147418144 \h </w:instrText>
      </w:r>
      <w:r>
        <w:fldChar w:fldCharType="separate"/>
      </w:r>
      <w:r>
        <w:t>20</w:t>
      </w:r>
      <w:r>
        <w:fldChar w:fldCharType="end"/>
      </w:r>
    </w:p>
    <w:p w14:paraId="5F5A3D51" w14:textId="58B56590" w:rsidR="00E673FB" w:rsidRDefault="00E673FB">
      <w:pPr>
        <w:pStyle w:val="TOC4"/>
        <w:rPr>
          <w:rFonts w:asciiTheme="minorHAnsi" w:eastAsiaTheme="minorEastAsia" w:hAnsiTheme="minorHAnsi" w:cstheme="minorBidi"/>
          <w:kern w:val="2"/>
          <w:sz w:val="24"/>
          <w:szCs w:val="24"/>
          <w:lang w:val="en-IL" w:bidi="he-IL"/>
          <w14:ligatures w14:val="standardContextual"/>
        </w:rPr>
      </w:pPr>
      <w:r>
        <w:t xml:space="preserve">4.4.2.3 </w:t>
      </w:r>
      <w:r>
        <w:tab/>
        <w:t>Bilateral</w:t>
      </w:r>
      <w:r>
        <w:tab/>
      </w:r>
      <w:r>
        <w:fldChar w:fldCharType="begin"/>
      </w:r>
      <w:r>
        <w:instrText xml:space="preserve"> PAGEREF _Toc147418145 \h </w:instrText>
      </w:r>
      <w:r>
        <w:fldChar w:fldCharType="separate"/>
      </w:r>
      <w:r>
        <w:t>21</w:t>
      </w:r>
      <w:r>
        <w:fldChar w:fldCharType="end"/>
      </w:r>
    </w:p>
    <w:p w14:paraId="23EF22D2" w14:textId="4FBF9EE1" w:rsidR="00E673FB" w:rsidRDefault="00E673FB">
      <w:pPr>
        <w:pStyle w:val="TOC4"/>
        <w:rPr>
          <w:rFonts w:asciiTheme="minorHAnsi" w:eastAsiaTheme="minorEastAsia" w:hAnsiTheme="minorHAnsi" w:cstheme="minorBidi"/>
          <w:kern w:val="2"/>
          <w:sz w:val="24"/>
          <w:szCs w:val="24"/>
          <w:lang w:val="en-IL" w:bidi="he-IL"/>
          <w14:ligatures w14:val="standardContextual"/>
        </w:rPr>
      </w:pPr>
      <w:r>
        <w:t>4.4.2.4</w:t>
      </w:r>
      <w:r>
        <w:tab/>
        <w:t>Buyer-seller PDL architecture</w:t>
      </w:r>
      <w:r>
        <w:tab/>
      </w:r>
      <w:r>
        <w:fldChar w:fldCharType="begin"/>
      </w:r>
      <w:r>
        <w:instrText xml:space="preserve"> PAGEREF _Toc147418146 \h </w:instrText>
      </w:r>
      <w:r>
        <w:fldChar w:fldCharType="separate"/>
      </w:r>
      <w:r>
        <w:t>21</w:t>
      </w:r>
      <w:r>
        <w:fldChar w:fldCharType="end"/>
      </w:r>
    </w:p>
    <w:p w14:paraId="28179653" w14:textId="42B51636" w:rsidR="00E673FB" w:rsidRDefault="00E673FB">
      <w:pPr>
        <w:pStyle w:val="TOC3"/>
        <w:rPr>
          <w:rFonts w:asciiTheme="minorHAnsi" w:eastAsiaTheme="minorEastAsia" w:hAnsiTheme="minorHAnsi" w:cstheme="minorBidi"/>
          <w:kern w:val="2"/>
          <w:sz w:val="24"/>
          <w:szCs w:val="24"/>
          <w:lang w:val="en-IL" w:bidi="he-IL"/>
          <w14:ligatures w14:val="standardContextual"/>
        </w:rPr>
      </w:pPr>
      <w:r>
        <w:t>4.4.3</w:t>
      </w:r>
      <w:r>
        <w:tab/>
        <w:t>Multilateral PDL</w:t>
      </w:r>
      <w:r>
        <w:tab/>
      </w:r>
      <w:r>
        <w:fldChar w:fldCharType="begin"/>
      </w:r>
      <w:r>
        <w:instrText xml:space="preserve"> PAGEREF _Toc147418147 \h </w:instrText>
      </w:r>
      <w:r>
        <w:fldChar w:fldCharType="separate"/>
      </w:r>
      <w:r>
        <w:t>22</w:t>
      </w:r>
      <w:r>
        <w:fldChar w:fldCharType="end"/>
      </w:r>
    </w:p>
    <w:p w14:paraId="2BEEC54C" w14:textId="4439E1A0" w:rsidR="00E673FB" w:rsidRDefault="00E673FB">
      <w:pPr>
        <w:pStyle w:val="TOC3"/>
        <w:rPr>
          <w:rFonts w:asciiTheme="minorHAnsi" w:eastAsiaTheme="minorEastAsia" w:hAnsiTheme="minorHAnsi" w:cstheme="minorBidi"/>
          <w:kern w:val="2"/>
          <w:sz w:val="24"/>
          <w:szCs w:val="24"/>
          <w:lang w:val="en-IL" w:bidi="he-IL"/>
          <w14:ligatures w14:val="standardContextual"/>
        </w:rPr>
      </w:pPr>
      <w:r>
        <w:t>4.4.4</w:t>
      </w:r>
      <w:r>
        <w:tab/>
        <w:t>Ecosystem-wide PDL</w:t>
      </w:r>
      <w:r>
        <w:tab/>
      </w:r>
      <w:r>
        <w:fldChar w:fldCharType="begin"/>
      </w:r>
      <w:r>
        <w:instrText xml:space="preserve"> PAGEREF _Toc147418148 \h </w:instrText>
      </w:r>
      <w:r>
        <w:fldChar w:fldCharType="separate"/>
      </w:r>
      <w:r>
        <w:t>22</w:t>
      </w:r>
      <w:r>
        <w:fldChar w:fldCharType="end"/>
      </w:r>
    </w:p>
    <w:p w14:paraId="0213B19B" w14:textId="65FC1937" w:rsidR="00E673FB" w:rsidRDefault="00E673FB">
      <w:pPr>
        <w:pStyle w:val="TOC4"/>
        <w:rPr>
          <w:rFonts w:asciiTheme="minorHAnsi" w:eastAsiaTheme="minorEastAsia" w:hAnsiTheme="minorHAnsi" w:cstheme="minorBidi"/>
          <w:kern w:val="2"/>
          <w:sz w:val="24"/>
          <w:szCs w:val="24"/>
          <w:lang w:val="en-IL" w:bidi="he-IL"/>
          <w14:ligatures w14:val="standardContextual"/>
        </w:rPr>
      </w:pPr>
      <w:r>
        <w:t>4.4.4.1</w:t>
      </w:r>
      <w:r>
        <w:tab/>
        <w:t>Definition of an Ecosystem-wide PDL</w:t>
      </w:r>
      <w:r>
        <w:tab/>
      </w:r>
      <w:r>
        <w:fldChar w:fldCharType="begin"/>
      </w:r>
      <w:r>
        <w:instrText xml:space="preserve"> PAGEREF _Toc147418149 \h </w:instrText>
      </w:r>
      <w:r>
        <w:fldChar w:fldCharType="separate"/>
      </w:r>
      <w:r>
        <w:t>22</w:t>
      </w:r>
      <w:r>
        <w:fldChar w:fldCharType="end"/>
      </w:r>
    </w:p>
    <w:p w14:paraId="4891353D" w14:textId="493D87BE" w:rsidR="00E673FB" w:rsidRDefault="00E673FB">
      <w:pPr>
        <w:pStyle w:val="TOC4"/>
        <w:rPr>
          <w:rFonts w:asciiTheme="minorHAnsi" w:eastAsiaTheme="minorEastAsia" w:hAnsiTheme="minorHAnsi" w:cstheme="minorBidi"/>
          <w:kern w:val="2"/>
          <w:sz w:val="24"/>
          <w:szCs w:val="24"/>
          <w:lang w:val="en-IL" w:bidi="he-IL"/>
          <w14:ligatures w14:val="standardContextual"/>
        </w:rPr>
      </w:pPr>
      <w:r>
        <w:t>4.4.4.2</w:t>
      </w:r>
      <w:r>
        <w:tab/>
        <w:t>Ecosystem-wide PDL architecture</w:t>
      </w:r>
      <w:r>
        <w:tab/>
      </w:r>
      <w:r>
        <w:fldChar w:fldCharType="begin"/>
      </w:r>
      <w:r>
        <w:instrText xml:space="preserve"> PAGEREF _Toc147418150 \h </w:instrText>
      </w:r>
      <w:r>
        <w:fldChar w:fldCharType="separate"/>
      </w:r>
      <w:r>
        <w:t>23</w:t>
      </w:r>
      <w:r>
        <w:fldChar w:fldCharType="end"/>
      </w:r>
    </w:p>
    <w:p w14:paraId="05B44C45" w14:textId="45040B46" w:rsidR="00E673FB" w:rsidRDefault="00E673FB">
      <w:pPr>
        <w:pStyle w:val="TOC4"/>
        <w:rPr>
          <w:rFonts w:asciiTheme="minorHAnsi" w:eastAsiaTheme="minorEastAsia" w:hAnsiTheme="minorHAnsi" w:cstheme="minorBidi"/>
          <w:kern w:val="2"/>
          <w:sz w:val="24"/>
          <w:szCs w:val="24"/>
          <w:lang w:val="en-IL" w:bidi="he-IL"/>
          <w14:ligatures w14:val="standardContextual"/>
        </w:rPr>
      </w:pPr>
      <w:r>
        <w:t>4.4.4.3</w:t>
      </w:r>
      <w:r>
        <w:tab/>
        <w:t>Ecosystem-wide PDL plurality</w:t>
      </w:r>
      <w:r>
        <w:tab/>
      </w:r>
      <w:r>
        <w:fldChar w:fldCharType="begin"/>
      </w:r>
      <w:r>
        <w:instrText xml:space="preserve"> PAGEREF _Toc147418151 \h </w:instrText>
      </w:r>
      <w:r>
        <w:fldChar w:fldCharType="separate"/>
      </w:r>
      <w:r>
        <w:t>24</w:t>
      </w:r>
      <w:r>
        <w:fldChar w:fldCharType="end"/>
      </w:r>
    </w:p>
    <w:p w14:paraId="70DE94C8" w14:textId="024F8361" w:rsidR="00E673FB" w:rsidRDefault="00E673FB">
      <w:pPr>
        <w:pStyle w:val="TOC1"/>
        <w:rPr>
          <w:rFonts w:asciiTheme="minorHAnsi" w:eastAsiaTheme="minorEastAsia" w:hAnsiTheme="minorHAnsi" w:cstheme="minorBidi"/>
          <w:kern w:val="2"/>
          <w:sz w:val="24"/>
          <w:szCs w:val="24"/>
          <w:lang w:val="en-IL" w:bidi="he-IL"/>
          <w14:ligatures w14:val="standardContextual"/>
        </w:rPr>
      </w:pPr>
      <w:r>
        <w:t>5</w:t>
      </w:r>
      <w:r>
        <w:tab/>
        <w:t>Lifecycle Management</w:t>
      </w:r>
      <w:r>
        <w:tab/>
      </w:r>
      <w:r>
        <w:fldChar w:fldCharType="begin"/>
      </w:r>
      <w:r>
        <w:instrText xml:space="preserve"> PAGEREF _Toc147418152 \h </w:instrText>
      </w:r>
      <w:r>
        <w:fldChar w:fldCharType="separate"/>
      </w:r>
      <w:r>
        <w:t>24</w:t>
      </w:r>
      <w:r>
        <w:fldChar w:fldCharType="end"/>
      </w:r>
    </w:p>
    <w:p w14:paraId="25FEB2D2" w14:textId="36861328" w:rsidR="00E673FB" w:rsidRDefault="00E673FB">
      <w:pPr>
        <w:pStyle w:val="TOC2"/>
        <w:rPr>
          <w:rFonts w:asciiTheme="minorHAnsi" w:eastAsiaTheme="minorEastAsia" w:hAnsiTheme="minorHAnsi" w:cstheme="minorBidi"/>
          <w:kern w:val="2"/>
          <w:sz w:val="24"/>
          <w:szCs w:val="24"/>
          <w:lang w:val="en-IL" w:bidi="he-IL"/>
          <w14:ligatures w14:val="standardContextual"/>
        </w:rPr>
      </w:pPr>
      <w:r>
        <w:t>5.1</w:t>
      </w:r>
      <w:r w:rsidRPr="00185AF3">
        <w:rPr>
          <w:lang w:val="en-US"/>
        </w:rPr>
        <w:tab/>
        <w:t>Definition of a lifecycle</w:t>
      </w:r>
      <w:r>
        <w:tab/>
      </w:r>
      <w:r>
        <w:fldChar w:fldCharType="begin"/>
      </w:r>
      <w:r>
        <w:instrText xml:space="preserve"> PAGEREF _Toc147418153 \h </w:instrText>
      </w:r>
      <w:r>
        <w:fldChar w:fldCharType="separate"/>
      </w:r>
      <w:r>
        <w:t>24</w:t>
      </w:r>
      <w:r>
        <w:fldChar w:fldCharType="end"/>
      </w:r>
    </w:p>
    <w:p w14:paraId="371EE700" w14:textId="420D479D" w:rsidR="00E673FB" w:rsidRDefault="00E673FB">
      <w:pPr>
        <w:pStyle w:val="TOC2"/>
        <w:rPr>
          <w:rFonts w:asciiTheme="minorHAnsi" w:eastAsiaTheme="minorEastAsia" w:hAnsiTheme="minorHAnsi" w:cstheme="minorBidi"/>
          <w:kern w:val="2"/>
          <w:sz w:val="24"/>
          <w:szCs w:val="24"/>
          <w:lang w:val="en-IL" w:bidi="he-IL"/>
          <w14:ligatures w14:val="standardContextual"/>
        </w:rPr>
      </w:pPr>
      <w:r w:rsidRPr="00185AF3">
        <w:rPr>
          <w:lang w:val="en-US"/>
        </w:rPr>
        <w:t>5.2</w:t>
      </w:r>
      <w:r w:rsidRPr="00185AF3">
        <w:rPr>
          <w:lang w:val="en-US"/>
        </w:rPr>
        <w:tab/>
        <w:t>Lifecycle of goods and/or services in a supply chain</w:t>
      </w:r>
      <w:r>
        <w:tab/>
      </w:r>
      <w:r>
        <w:fldChar w:fldCharType="begin"/>
      </w:r>
      <w:r>
        <w:instrText xml:space="preserve"> PAGEREF _Toc147418154 \h </w:instrText>
      </w:r>
      <w:r>
        <w:fldChar w:fldCharType="separate"/>
      </w:r>
      <w:r>
        <w:t>25</w:t>
      </w:r>
      <w:r>
        <w:fldChar w:fldCharType="end"/>
      </w:r>
    </w:p>
    <w:p w14:paraId="3790B421" w14:textId="237E817D" w:rsidR="00E673FB" w:rsidRDefault="00E673FB">
      <w:pPr>
        <w:pStyle w:val="TOC2"/>
        <w:rPr>
          <w:rFonts w:asciiTheme="minorHAnsi" w:eastAsiaTheme="minorEastAsia" w:hAnsiTheme="minorHAnsi" w:cstheme="minorBidi"/>
          <w:kern w:val="2"/>
          <w:sz w:val="24"/>
          <w:szCs w:val="24"/>
          <w:lang w:val="en-IL" w:bidi="he-IL"/>
          <w14:ligatures w14:val="standardContextual"/>
        </w:rPr>
      </w:pPr>
      <w:r>
        <w:t>5.3</w:t>
      </w:r>
      <w:r>
        <w:tab/>
        <w:t>Lifecycle stages</w:t>
      </w:r>
      <w:r>
        <w:tab/>
      </w:r>
      <w:r>
        <w:fldChar w:fldCharType="begin"/>
      </w:r>
      <w:r>
        <w:instrText xml:space="preserve"> PAGEREF _Toc147418155 \h </w:instrText>
      </w:r>
      <w:r>
        <w:fldChar w:fldCharType="separate"/>
      </w:r>
      <w:r>
        <w:t>25</w:t>
      </w:r>
      <w:r>
        <w:fldChar w:fldCharType="end"/>
      </w:r>
    </w:p>
    <w:p w14:paraId="455B3A9E" w14:textId="16B780EB" w:rsidR="00E673FB" w:rsidRDefault="00E673FB">
      <w:pPr>
        <w:pStyle w:val="TOC3"/>
        <w:rPr>
          <w:rFonts w:asciiTheme="minorHAnsi" w:eastAsiaTheme="minorEastAsia" w:hAnsiTheme="minorHAnsi" w:cstheme="minorBidi"/>
          <w:kern w:val="2"/>
          <w:sz w:val="24"/>
          <w:szCs w:val="24"/>
          <w:lang w:val="en-IL" w:bidi="he-IL"/>
          <w14:ligatures w14:val="standardContextual"/>
        </w:rPr>
      </w:pPr>
      <w:r>
        <w:t>5.3.1</w:t>
      </w:r>
      <w:r>
        <w:tab/>
        <w:t>Inception of an idea or a proposed solution</w:t>
      </w:r>
      <w:r>
        <w:tab/>
      </w:r>
      <w:r>
        <w:fldChar w:fldCharType="begin"/>
      </w:r>
      <w:r>
        <w:instrText xml:space="preserve"> PAGEREF _Toc147418156 \h </w:instrText>
      </w:r>
      <w:r>
        <w:fldChar w:fldCharType="separate"/>
      </w:r>
      <w:r>
        <w:t>25</w:t>
      </w:r>
      <w:r>
        <w:fldChar w:fldCharType="end"/>
      </w:r>
    </w:p>
    <w:p w14:paraId="57E49710" w14:textId="606AA9A8" w:rsidR="00E673FB" w:rsidRDefault="00E673FB">
      <w:pPr>
        <w:pStyle w:val="TOC4"/>
        <w:rPr>
          <w:rFonts w:asciiTheme="minorHAnsi" w:eastAsiaTheme="minorEastAsia" w:hAnsiTheme="minorHAnsi" w:cstheme="minorBidi"/>
          <w:kern w:val="2"/>
          <w:sz w:val="24"/>
          <w:szCs w:val="24"/>
          <w:lang w:val="en-IL" w:bidi="he-IL"/>
          <w14:ligatures w14:val="standardContextual"/>
        </w:rPr>
      </w:pPr>
      <w:r w:rsidRPr="00185AF3">
        <w:rPr>
          <w:lang w:val="en-US"/>
        </w:rPr>
        <w:t>5.3.1.1</w:t>
      </w:r>
      <w:r w:rsidRPr="00185AF3">
        <w:rPr>
          <w:lang w:val="en-US"/>
        </w:rPr>
        <w:tab/>
        <w:t>Proposing a solution based on market research or prediction of future needs.</w:t>
      </w:r>
      <w:r>
        <w:tab/>
      </w:r>
      <w:r>
        <w:fldChar w:fldCharType="begin"/>
      </w:r>
      <w:r>
        <w:instrText xml:space="preserve"> PAGEREF _Toc147418157 \h </w:instrText>
      </w:r>
      <w:r>
        <w:fldChar w:fldCharType="separate"/>
      </w:r>
      <w:r>
        <w:t>25</w:t>
      </w:r>
      <w:r>
        <w:fldChar w:fldCharType="end"/>
      </w:r>
    </w:p>
    <w:p w14:paraId="77842E94" w14:textId="169B7DE0" w:rsidR="00E673FB" w:rsidRDefault="00E673FB">
      <w:pPr>
        <w:pStyle w:val="TOC4"/>
        <w:rPr>
          <w:rFonts w:asciiTheme="minorHAnsi" w:eastAsiaTheme="minorEastAsia" w:hAnsiTheme="minorHAnsi" w:cstheme="minorBidi"/>
          <w:kern w:val="2"/>
          <w:sz w:val="24"/>
          <w:szCs w:val="24"/>
          <w:lang w:val="en-IL" w:bidi="he-IL"/>
          <w14:ligatures w14:val="standardContextual"/>
        </w:rPr>
      </w:pPr>
      <w:r w:rsidRPr="00185AF3">
        <w:rPr>
          <w:lang w:val="en-US"/>
        </w:rPr>
        <w:t>5.3.1.2</w:t>
      </w:r>
      <w:r w:rsidRPr="00185AF3">
        <w:rPr>
          <w:lang w:val="en-US"/>
        </w:rPr>
        <w:tab/>
        <w:t>Proposing a solution based on a specific request.</w:t>
      </w:r>
      <w:r>
        <w:tab/>
      </w:r>
      <w:r>
        <w:fldChar w:fldCharType="begin"/>
      </w:r>
      <w:r>
        <w:instrText xml:space="preserve"> PAGEREF _Toc147418158 \h </w:instrText>
      </w:r>
      <w:r>
        <w:fldChar w:fldCharType="separate"/>
      </w:r>
      <w:r>
        <w:t>26</w:t>
      </w:r>
      <w:r>
        <w:fldChar w:fldCharType="end"/>
      </w:r>
    </w:p>
    <w:p w14:paraId="24FBE7F1" w14:textId="0577ED89" w:rsidR="00E673FB" w:rsidRDefault="00E673FB">
      <w:pPr>
        <w:pStyle w:val="TOC4"/>
        <w:rPr>
          <w:rFonts w:asciiTheme="minorHAnsi" w:eastAsiaTheme="minorEastAsia" w:hAnsiTheme="minorHAnsi" w:cstheme="minorBidi"/>
          <w:kern w:val="2"/>
          <w:sz w:val="24"/>
          <w:szCs w:val="24"/>
          <w:lang w:val="en-IL" w:bidi="he-IL"/>
          <w14:ligatures w14:val="standardContextual"/>
        </w:rPr>
      </w:pPr>
      <w:r w:rsidRPr="00185AF3">
        <w:rPr>
          <w:lang w:val="en-US"/>
        </w:rPr>
        <w:t>5.3.1.3</w:t>
      </w:r>
      <w:r w:rsidRPr="00185AF3">
        <w:rPr>
          <w:lang w:val="en-US"/>
        </w:rPr>
        <w:tab/>
        <w:t>Data management and DLT aspects</w:t>
      </w:r>
      <w:r>
        <w:tab/>
      </w:r>
      <w:r>
        <w:fldChar w:fldCharType="begin"/>
      </w:r>
      <w:r>
        <w:instrText xml:space="preserve"> PAGEREF _Toc147418159 \h </w:instrText>
      </w:r>
      <w:r>
        <w:fldChar w:fldCharType="separate"/>
      </w:r>
      <w:r>
        <w:t>26</w:t>
      </w:r>
      <w:r>
        <w:fldChar w:fldCharType="end"/>
      </w:r>
    </w:p>
    <w:p w14:paraId="6EFDCBE9" w14:textId="718F30B5" w:rsidR="00E673FB" w:rsidRDefault="00E673FB">
      <w:pPr>
        <w:pStyle w:val="TOC3"/>
        <w:rPr>
          <w:rFonts w:asciiTheme="minorHAnsi" w:eastAsiaTheme="minorEastAsia" w:hAnsiTheme="minorHAnsi" w:cstheme="minorBidi"/>
          <w:kern w:val="2"/>
          <w:sz w:val="24"/>
          <w:szCs w:val="24"/>
          <w:lang w:val="en-IL" w:bidi="he-IL"/>
          <w14:ligatures w14:val="standardContextual"/>
        </w:rPr>
      </w:pPr>
      <w:r>
        <w:t>5.3.2</w:t>
      </w:r>
      <w:r>
        <w:tab/>
        <w:t>Design, Pricing and Presentation</w:t>
      </w:r>
      <w:r>
        <w:tab/>
      </w:r>
      <w:r>
        <w:fldChar w:fldCharType="begin"/>
      </w:r>
      <w:r>
        <w:instrText xml:space="preserve"> PAGEREF _Toc147418160 \h </w:instrText>
      </w:r>
      <w:r>
        <w:fldChar w:fldCharType="separate"/>
      </w:r>
      <w:r>
        <w:t>26</w:t>
      </w:r>
      <w:r>
        <w:fldChar w:fldCharType="end"/>
      </w:r>
    </w:p>
    <w:p w14:paraId="19848ECD" w14:textId="572F090F" w:rsidR="00E673FB" w:rsidRDefault="00E673FB">
      <w:pPr>
        <w:pStyle w:val="TOC4"/>
        <w:rPr>
          <w:rFonts w:asciiTheme="minorHAnsi" w:eastAsiaTheme="minorEastAsia" w:hAnsiTheme="minorHAnsi" w:cstheme="minorBidi"/>
          <w:kern w:val="2"/>
          <w:sz w:val="24"/>
          <w:szCs w:val="24"/>
          <w:lang w:val="en-IL" w:bidi="he-IL"/>
          <w14:ligatures w14:val="standardContextual"/>
        </w:rPr>
      </w:pPr>
      <w:r>
        <w:t>5.3.2.1</w:t>
      </w:r>
      <w:r>
        <w:tab/>
        <w:t>General discussion</w:t>
      </w:r>
      <w:r>
        <w:tab/>
      </w:r>
      <w:r>
        <w:fldChar w:fldCharType="begin"/>
      </w:r>
      <w:r>
        <w:instrText xml:space="preserve"> PAGEREF _Toc147418161 \h </w:instrText>
      </w:r>
      <w:r>
        <w:fldChar w:fldCharType="separate"/>
      </w:r>
      <w:r>
        <w:t>26</w:t>
      </w:r>
      <w:r>
        <w:fldChar w:fldCharType="end"/>
      </w:r>
    </w:p>
    <w:p w14:paraId="0D670A32" w14:textId="2B5E8D13" w:rsidR="00E673FB" w:rsidRDefault="00E673FB">
      <w:pPr>
        <w:pStyle w:val="TOC4"/>
        <w:rPr>
          <w:rFonts w:asciiTheme="minorHAnsi" w:eastAsiaTheme="minorEastAsia" w:hAnsiTheme="minorHAnsi" w:cstheme="minorBidi"/>
          <w:kern w:val="2"/>
          <w:sz w:val="24"/>
          <w:szCs w:val="24"/>
          <w:lang w:val="en-IL" w:bidi="he-IL"/>
          <w14:ligatures w14:val="standardContextual"/>
        </w:rPr>
      </w:pPr>
      <w:r>
        <w:t>5.3.2.2</w:t>
      </w:r>
      <w:r>
        <w:tab/>
        <w:t>Internal cost and external cost</w:t>
      </w:r>
      <w:r>
        <w:tab/>
      </w:r>
      <w:r>
        <w:fldChar w:fldCharType="begin"/>
      </w:r>
      <w:r>
        <w:instrText xml:space="preserve"> PAGEREF _Toc147418162 \h </w:instrText>
      </w:r>
      <w:r>
        <w:fldChar w:fldCharType="separate"/>
      </w:r>
      <w:r>
        <w:t>27</w:t>
      </w:r>
      <w:r>
        <w:fldChar w:fldCharType="end"/>
      </w:r>
    </w:p>
    <w:p w14:paraId="44FECAB9" w14:textId="28AEB476" w:rsidR="00E673FB" w:rsidRDefault="00E673FB">
      <w:pPr>
        <w:pStyle w:val="TOC4"/>
        <w:rPr>
          <w:rFonts w:asciiTheme="minorHAnsi" w:eastAsiaTheme="minorEastAsia" w:hAnsiTheme="minorHAnsi" w:cstheme="minorBidi"/>
          <w:kern w:val="2"/>
          <w:sz w:val="24"/>
          <w:szCs w:val="24"/>
          <w:lang w:val="en-IL" w:bidi="he-IL"/>
          <w14:ligatures w14:val="standardContextual"/>
        </w:rPr>
      </w:pPr>
      <w:r>
        <w:t>5.3.2.3</w:t>
      </w:r>
      <w:r>
        <w:tab/>
        <w:t>Selling price and Mark-up</w:t>
      </w:r>
      <w:r>
        <w:tab/>
      </w:r>
      <w:r>
        <w:fldChar w:fldCharType="begin"/>
      </w:r>
      <w:r>
        <w:instrText xml:space="preserve"> PAGEREF _Toc147418163 \h </w:instrText>
      </w:r>
      <w:r>
        <w:fldChar w:fldCharType="separate"/>
      </w:r>
      <w:r>
        <w:t>27</w:t>
      </w:r>
      <w:r>
        <w:fldChar w:fldCharType="end"/>
      </w:r>
    </w:p>
    <w:p w14:paraId="7DB3FBA3" w14:textId="3681FA0C" w:rsidR="00E673FB" w:rsidRDefault="00E673FB">
      <w:pPr>
        <w:pStyle w:val="TOC4"/>
        <w:rPr>
          <w:rFonts w:asciiTheme="minorHAnsi" w:eastAsiaTheme="minorEastAsia" w:hAnsiTheme="minorHAnsi" w:cstheme="minorBidi"/>
          <w:kern w:val="2"/>
          <w:sz w:val="24"/>
          <w:szCs w:val="24"/>
          <w:lang w:val="en-IL" w:bidi="he-IL"/>
          <w14:ligatures w14:val="standardContextual"/>
        </w:rPr>
      </w:pPr>
      <w:r>
        <w:t>5.3.2.4</w:t>
      </w:r>
      <w:r>
        <w:tab/>
        <w:t>Recursive processes</w:t>
      </w:r>
      <w:r>
        <w:tab/>
      </w:r>
      <w:r>
        <w:fldChar w:fldCharType="begin"/>
      </w:r>
      <w:r>
        <w:instrText xml:space="preserve"> PAGEREF _Toc147418164 \h </w:instrText>
      </w:r>
      <w:r>
        <w:fldChar w:fldCharType="separate"/>
      </w:r>
      <w:r>
        <w:t>27</w:t>
      </w:r>
      <w:r>
        <w:fldChar w:fldCharType="end"/>
      </w:r>
    </w:p>
    <w:p w14:paraId="7CC993A6" w14:textId="2F9AF92E" w:rsidR="00E673FB" w:rsidRDefault="00E673FB">
      <w:pPr>
        <w:pStyle w:val="TOC4"/>
        <w:rPr>
          <w:rFonts w:asciiTheme="minorHAnsi" w:eastAsiaTheme="minorEastAsia" w:hAnsiTheme="minorHAnsi" w:cstheme="minorBidi"/>
          <w:kern w:val="2"/>
          <w:sz w:val="24"/>
          <w:szCs w:val="24"/>
          <w:lang w:val="en-IL" w:bidi="he-IL"/>
          <w14:ligatures w14:val="standardContextual"/>
        </w:rPr>
      </w:pPr>
      <w:r w:rsidRPr="00185AF3">
        <w:rPr>
          <w:lang w:val="en-US"/>
        </w:rPr>
        <w:t>5.3.2.5</w:t>
      </w:r>
      <w:r w:rsidRPr="00185AF3">
        <w:rPr>
          <w:lang w:val="en-US"/>
        </w:rPr>
        <w:tab/>
        <w:t>Validity of Quotes</w:t>
      </w:r>
      <w:r>
        <w:tab/>
      </w:r>
      <w:r>
        <w:fldChar w:fldCharType="begin"/>
      </w:r>
      <w:r>
        <w:instrText xml:space="preserve"> PAGEREF _Toc147418165 \h </w:instrText>
      </w:r>
      <w:r>
        <w:fldChar w:fldCharType="separate"/>
      </w:r>
      <w:r>
        <w:t>28</w:t>
      </w:r>
      <w:r>
        <w:fldChar w:fldCharType="end"/>
      </w:r>
    </w:p>
    <w:p w14:paraId="5C3235AC" w14:textId="444FC4DB" w:rsidR="00E673FB" w:rsidRDefault="00E673FB">
      <w:pPr>
        <w:pStyle w:val="TOC4"/>
        <w:rPr>
          <w:rFonts w:asciiTheme="minorHAnsi" w:eastAsiaTheme="minorEastAsia" w:hAnsiTheme="minorHAnsi" w:cstheme="minorBidi"/>
          <w:kern w:val="2"/>
          <w:sz w:val="24"/>
          <w:szCs w:val="24"/>
          <w:lang w:val="en-IL" w:bidi="he-IL"/>
          <w14:ligatures w14:val="standardContextual"/>
        </w:rPr>
      </w:pPr>
      <w:r w:rsidRPr="00185AF3">
        <w:rPr>
          <w:lang w:val="en-US"/>
        </w:rPr>
        <w:t>5.3.2.6</w:t>
      </w:r>
      <w:r w:rsidRPr="00185AF3">
        <w:rPr>
          <w:lang w:val="en-US"/>
        </w:rPr>
        <w:tab/>
        <w:t>Supply chain depth</w:t>
      </w:r>
      <w:r>
        <w:tab/>
      </w:r>
      <w:r>
        <w:fldChar w:fldCharType="begin"/>
      </w:r>
      <w:r>
        <w:instrText xml:space="preserve"> PAGEREF _Toc147418166 \h </w:instrText>
      </w:r>
      <w:r>
        <w:fldChar w:fldCharType="separate"/>
      </w:r>
      <w:r>
        <w:t>28</w:t>
      </w:r>
      <w:r>
        <w:fldChar w:fldCharType="end"/>
      </w:r>
    </w:p>
    <w:p w14:paraId="0D41F6C2" w14:textId="6C045936" w:rsidR="00E673FB" w:rsidRDefault="00E673FB">
      <w:pPr>
        <w:pStyle w:val="TOC4"/>
        <w:rPr>
          <w:rFonts w:asciiTheme="minorHAnsi" w:eastAsiaTheme="minorEastAsia" w:hAnsiTheme="minorHAnsi" w:cstheme="minorBidi"/>
          <w:kern w:val="2"/>
          <w:sz w:val="24"/>
          <w:szCs w:val="24"/>
          <w:lang w:val="en-IL" w:bidi="he-IL"/>
          <w14:ligatures w14:val="standardContextual"/>
        </w:rPr>
      </w:pPr>
      <w:r w:rsidRPr="00185AF3">
        <w:rPr>
          <w:lang w:val="en-US"/>
        </w:rPr>
        <w:t>5.3.2.7</w:t>
      </w:r>
      <w:r w:rsidRPr="00185AF3">
        <w:rPr>
          <w:lang w:val="en-US"/>
        </w:rPr>
        <w:tab/>
        <w:t>Presentation of a solution and a quote</w:t>
      </w:r>
      <w:r>
        <w:tab/>
      </w:r>
      <w:r>
        <w:fldChar w:fldCharType="begin"/>
      </w:r>
      <w:r>
        <w:instrText xml:space="preserve"> PAGEREF _Toc147418167 \h </w:instrText>
      </w:r>
      <w:r>
        <w:fldChar w:fldCharType="separate"/>
      </w:r>
      <w:r>
        <w:t>29</w:t>
      </w:r>
      <w:r>
        <w:fldChar w:fldCharType="end"/>
      </w:r>
    </w:p>
    <w:p w14:paraId="36A419D6" w14:textId="64D59706" w:rsidR="00E673FB" w:rsidRDefault="00E673FB">
      <w:pPr>
        <w:pStyle w:val="TOC4"/>
        <w:rPr>
          <w:rFonts w:asciiTheme="minorHAnsi" w:eastAsiaTheme="minorEastAsia" w:hAnsiTheme="minorHAnsi" w:cstheme="minorBidi"/>
          <w:kern w:val="2"/>
          <w:sz w:val="24"/>
          <w:szCs w:val="24"/>
          <w:lang w:val="en-IL" w:bidi="he-IL"/>
          <w14:ligatures w14:val="standardContextual"/>
        </w:rPr>
      </w:pPr>
      <w:r w:rsidRPr="00185AF3">
        <w:rPr>
          <w:lang w:val="en-US"/>
        </w:rPr>
        <w:t>5.3.2.8</w:t>
      </w:r>
      <w:r w:rsidRPr="00185AF3">
        <w:rPr>
          <w:lang w:val="en-US"/>
        </w:rPr>
        <w:tab/>
        <w:t>Transaction management and PDL management</w:t>
      </w:r>
      <w:r>
        <w:tab/>
      </w:r>
      <w:r>
        <w:fldChar w:fldCharType="begin"/>
      </w:r>
      <w:r>
        <w:instrText xml:space="preserve"> PAGEREF _Toc147418168 \h </w:instrText>
      </w:r>
      <w:r>
        <w:fldChar w:fldCharType="separate"/>
      </w:r>
      <w:r>
        <w:t>29</w:t>
      </w:r>
      <w:r>
        <w:fldChar w:fldCharType="end"/>
      </w:r>
    </w:p>
    <w:p w14:paraId="50800AC5" w14:textId="30C4DD7E" w:rsidR="00E673FB" w:rsidRDefault="00E673FB">
      <w:pPr>
        <w:pStyle w:val="TOC3"/>
        <w:rPr>
          <w:rFonts w:asciiTheme="minorHAnsi" w:eastAsiaTheme="minorEastAsia" w:hAnsiTheme="minorHAnsi" w:cstheme="minorBidi"/>
          <w:kern w:val="2"/>
          <w:sz w:val="24"/>
          <w:szCs w:val="24"/>
          <w:lang w:val="en-IL" w:bidi="he-IL"/>
          <w14:ligatures w14:val="standardContextual"/>
        </w:rPr>
      </w:pPr>
      <w:r>
        <w:t>5.3.3</w:t>
      </w:r>
      <w:r>
        <w:tab/>
        <w:t>Ordering</w:t>
      </w:r>
      <w:r>
        <w:tab/>
      </w:r>
      <w:r>
        <w:fldChar w:fldCharType="begin"/>
      </w:r>
      <w:r>
        <w:instrText xml:space="preserve"> PAGEREF _Toc147418169 \h </w:instrText>
      </w:r>
      <w:r>
        <w:fldChar w:fldCharType="separate"/>
      </w:r>
      <w:r>
        <w:t>30</w:t>
      </w:r>
      <w:r>
        <w:fldChar w:fldCharType="end"/>
      </w:r>
    </w:p>
    <w:p w14:paraId="5B2A1436" w14:textId="3B20A2B5" w:rsidR="00E673FB" w:rsidRDefault="00E673FB">
      <w:pPr>
        <w:pStyle w:val="TOC4"/>
        <w:rPr>
          <w:rFonts w:asciiTheme="minorHAnsi" w:eastAsiaTheme="minorEastAsia" w:hAnsiTheme="minorHAnsi" w:cstheme="minorBidi"/>
          <w:kern w:val="2"/>
          <w:sz w:val="24"/>
          <w:szCs w:val="24"/>
          <w:lang w:val="en-IL" w:bidi="he-IL"/>
          <w14:ligatures w14:val="standardContextual"/>
        </w:rPr>
      </w:pPr>
      <w:r>
        <w:t>5.3.3.1</w:t>
      </w:r>
      <w:r>
        <w:tab/>
        <w:t>General discussion</w:t>
      </w:r>
      <w:r>
        <w:tab/>
      </w:r>
      <w:r>
        <w:fldChar w:fldCharType="begin"/>
      </w:r>
      <w:r>
        <w:instrText xml:space="preserve"> PAGEREF _Toc147418170 \h </w:instrText>
      </w:r>
      <w:r>
        <w:fldChar w:fldCharType="separate"/>
      </w:r>
      <w:r>
        <w:t>30</w:t>
      </w:r>
      <w:r>
        <w:fldChar w:fldCharType="end"/>
      </w:r>
    </w:p>
    <w:p w14:paraId="785643FD" w14:textId="7ED3AD1C" w:rsidR="00E673FB" w:rsidRDefault="00E673FB">
      <w:pPr>
        <w:pStyle w:val="TOC4"/>
        <w:rPr>
          <w:rFonts w:asciiTheme="minorHAnsi" w:eastAsiaTheme="minorEastAsia" w:hAnsiTheme="minorHAnsi" w:cstheme="minorBidi"/>
          <w:kern w:val="2"/>
          <w:sz w:val="24"/>
          <w:szCs w:val="24"/>
          <w:lang w:val="en-IL" w:bidi="he-IL"/>
          <w14:ligatures w14:val="standardContextual"/>
        </w:rPr>
      </w:pPr>
      <w:r>
        <w:t>5.3.3.2</w:t>
      </w:r>
      <w:r>
        <w:tab/>
        <w:t>Recursiveness</w:t>
      </w:r>
      <w:r>
        <w:tab/>
      </w:r>
      <w:r>
        <w:fldChar w:fldCharType="begin"/>
      </w:r>
      <w:r>
        <w:instrText xml:space="preserve"> PAGEREF _Toc147418171 \h </w:instrText>
      </w:r>
      <w:r>
        <w:fldChar w:fldCharType="separate"/>
      </w:r>
      <w:r>
        <w:t>30</w:t>
      </w:r>
      <w:r>
        <w:fldChar w:fldCharType="end"/>
      </w:r>
    </w:p>
    <w:p w14:paraId="207B4217" w14:textId="61F473BA" w:rsidR="00E673FB" w:rsidRDefault="00E673FB">
      <w:pPr>
        <w:pStyle w:val="TOC4"/>
        <w:rPr>
          <w:rFonts w:asciiTheme="minorHAnsi" w:eastAsiaTheme="minorEastAsia" w:hAnsiTheme="minorHAnsi" w:cstheme="minorBidi"/>
          <w:kern w:val="2"/>
          <w:sz w:val="24"/>
          <w:szCs w:val="24"/>
          <w:lang w:val="en-IL" w:bidi="he-IL"/>
          <w14:ligatures w14:val="standardContextual"/>
        </w:rPr>
      </w:pPr>
      <w:r>
        <w:t>5.3.3.3</w:t>
      </w:r>
      <w:r>
        <w:tab/>
        <w:t>Acceptance of order</w:t>
      </w:r>
      <w:r>
        <w:tab/>
      </w:r>
      <w:r>
        <w:fldChar w:fldCharType="begin"/>
      </w:r>
      <w:r>
        <w:instrText xml:space="preserve"> PAGEREF _Toc147418172 \h </w:instrText>
      </w:r>
      <w:r>
        <w:fldChar w:fldCharType="separate"/>
      </w:r>
      <w:r>
        <w:t>30</w:t>
      </w:r>
      <w:r>
        <w:fldChar w:fldCharType="end"/>
      </w:r>
    </w:p>
    <w:p w14:paraId="33A32587" w14:textId="1F3FD1B2" w:rsidR="00E673FB" w:rsidRDefault="00E673FB">
      <w:pPr>
        <w:pStyle w:val="TOC4"/>
        <w:rPr>
          <w:rFonts w:asciiTheme="minorHAnsi" w:eastAsiaTheme="minorEastAsia" w:hAnsiTheme="minorHAnsi" w:cstheme="minorBidi"/>
          <w:kern w:val="2"/>
          <w:sz w:val="24"/>
          <w:szCs w:val="24"/>
          <w:lang w:val="en-IL" w:bidi="he-IL"/>
          <w14:ligatures w14:val="standardContextual"/>
        </w:rPr>
      </w:pPr>
      <w:r>
        <w:t>5.3.3.4</w:t>
      </w:r>
      <w:r>
        <w:tab/>
      </w:r>
      <w:r w:rsidRPr="00185AF3">
        <w:rPr>
          <w:lang w:val="en-US"/>
        </w:rPr>
        <w:t>Transaction management and PDL management</w:t>
      </w:r>
      <w:r>
        <w:tab/>
      </w:r>
      <w:r>
        <w:fldChar w:fldCharType="begin"/>
      </w:r>
      <w:r>
        <w:instrText xml:space="preserve"> PAGEREF _Toc147418173 \h </w:instrText>
      </w:r>
      <w:r>
        <w:fldChar w:fldCharType="separate"/>
      </w:r>
      <w:r>
        <w:t>30</w:t>
      </w:r>
      <w:r>
        <w:fldChar w:fldCharType="end"/>
      </w:r>
    </w:p>
    <w:p w14:paraId="14E3763A" w14:textId="4F7C380A" w:rsidR="00E673FB" w:rsidRDefault="00E673FB">
      <w:pPr>
        <w:pStyle w:val="TOC3"/>
        <w:rPr>
          <w:rFonts w:asciiTheme="minorHAnsi" w:eastAsiaTheme="minorEastAsia" w:hAnsiTheme="minorHAnsi" w:cstheme="minorBidi"/>
          <w:kern w:val="2"/>
          <w:sz w:val="24"/>
          <w:szCs w:val="24"/>
          <w:lang w:val="en-IL" w:bidi="he-IL"/>
          <w14:ligatures w14:val="standardContextual"/>
        </w:rPr>
      </w:pPr>
      <w:r>
        <w:t>5.3.4</w:t>
      </w:r>
      <w:r>
        <w:tab/>
        <w:t>Delivery</w:t>
      </w:r>
      <w:r>
        <w:tab/>
      </w:r>
      <w:r>
        <w:fldChar w:fldCharType="begin"/>
      </w:r>
      <w:r>
        <w:instrText xml:space="preserve"> PAGEREF _Toc147418174 \h </w:instrText>
      </w:r>
      <w:r>
        <w:fldChar w:fldCharType="separate"/>
      </w:r>
      <w:r>
        <w:t>31</w:t>
      </w:r>
      <w:r>
        <w:fldChar w:fldCharType="end"/>
      </w:r>
    </w:p>
    <w:p w14:paraId="753B3BCD" w14:textId="013EF9E4" w:rsidR="00E673FB" w:rsidRDefault="00E673FB">
      <w:pPr>
        <w:pStyle w:val="TOC4"/>
        <w:rPr>
          <w:rFonts w:asciiTheme="minorHAnsi" w:eastAsiaTheme="minorEastAsia" w:hAnsiTheme="minorHAnsi" w:cstheme="minorBidi"/>
          <w:kern w:val="2"/>
          <w:sz w:val="24"/>
          <w:szCs w:val="24"/>
          <w:lang w:val="en-IL" w:bidi="he-IL"/>
          <w14:ligatures w14:val="standardContextual"/>
        </w:rPr>
      </w:pPr>
      <w:r>
        <w:t>5.3.4.1</w:t>
      </w:r>
      <w:r>
        <w:tab/>
        <w:t>Preface</w:t>
      </w:r>
      <w:r>
        <w:tab/>
      </w:r>
      <w:r>
        <w:fldChar w:fldCharType="begin"/>
      </w:r>
      <w:r>
        <w:instrText xml:space="preserve"> PAGEREF _Toc147418175 \h </w:instrText>
      </w:r>
      <w:r>
        <w:fldChar w:fldCharType="separate"/>
      </w:r>
      <w:r>
        <w:t>31</w:t>
      </w:r>
      <w:r>
        <w:fldChar w:fldCharType="end"/>
      </w:r>
    </w:p>
    <w:p w14:paraId="7C72122B" w14:textId="7CA5C2D9" w:rsidR="00E673FB" w:rsidRDefault="00E673FB">
      <w:pPr>
        <w:pStyle w:val="TOC4"/>
        <w:rPr>
          <w:rFonts w:asciiTheme="minorHAnsi" w:eastAsiaTheme="minorEastAsia" w:hAnsiTheme="minorHAnsi" w:cstheme="minorBidi"/>
          <w:kern w:val="2"/>
          <w:sz w:val="24"/>
          <w:szCs w:val="24"/>
          <w:lang w:val="en-IL" w:bidi="he-IL"/>
          <w14:ligatures w14:val="standardContextual"/>
        </w:rPr>
      </w:pPr>
      <w:r>
        <w:t>5.3.4.2</w:t>
      </w:r>
      <w:r>
        <w:tab/>
        <w:t>Goods and services sold from Stock/Inventory</w:t>
      </w:r>
      <w:r>
        <w:tab/>
      </w:r>
      <w:r>
        <w:fldChar w:fldCharType="begin"/>
      </w:r>
      <w:r>
        <w:instrText xml:space="preserve"> PAGEREF _Toc147418176 \h </w:instrText>
      </w:r>
      <w:r>
        <w:fldChar w:fldCharType="separate"/>
      </w:r>
      <w:r>
        <w:t>31</w:t>
      </w:r>
      <w:r>
        <w:fldChar w:fldCharType="end"/>
      </w:r>
    </w:p>
    <w:p w14:paraId="3F2FEEA3" w14:textId="306C25F5" w:rsidR="00E673FB" w:rsidRDefault="00E673FB">
      <w:pPr>
        <w:pStyle w:val="TOC4"/>
        <w:rPr>
          <w:rFonts w:asciiTheme="minorHAnsi" w:eastAsiaTheme="minorEastAsia" w:hAnsiTheme="minorHAnsi" w:cstheme="minorBidi"/>
          <w:kern w:val="2"/>
          <w:sz w:val="24"/>
          <w:szCs w:val="24"/>
          <w:lang w:val="en-IL" w:bidi="he-IL"/>
          <w14:ligatures w14:val="standardContextual"/>
        </w:rPr>
      </w:pPr>
      <w:r>
        <w:t>5.3.4.3</w:t>
      </w:r>
      <w:r>
        <w:tab/>
        <w:t>Goods that require pre-shipment staging/assembly.</w:t>
      </w:r>
      <w:r>
        <w:tab/>
      </w:r>
      <w:r>
        <w:fldChar w:fldCharType="begin"/>
      </w:r>
      <w:r>
        <w:instrText xml:space="preserve"> PAGEREF _Toc147418177 \h </w:instrText>
      </w:r>
      <w:r>
        <w:fldChar w:fldCharType="separate"/>
      </w:r>
      <w:r>
        <w:t>31</w:t>
      </w:r>
      <w:r>
        <w:fldChar w:fldCharType="end"/>
      </w:r>
    </w:p>
    <w:p w14:paraId="2CE2B629" w14:textId="3890B091" w:rsidR="00E673FB" w:rsidRDefault="00E673FB">
      <w:pPr>
        <w:pStyle w:val="TOC4"/>
        <w:rPr>
          <w:rFonts w:asciiTheme="minorHAnsi" w:eastAsiaTheme="minorEastAsia" w:hAnsiTheme="minorHAnsi" w:cstheme="minorBidi"/>
          <w:kern w:val="2"/>
          <w:sz w:val="24"/>
          <w:szCs w:val="24"/>
          <w:lang w:val="en-IL" w:bidi="he-IL"/>
          <w14:ligatures w14:val="standardContextual"/>
        </w:rPr>
      </w:pPr>
      <w:r>
        <w:t>5.3.4.4</w:t>
      </w:r>
      <w:r>
        <w:tab/>
        <w:t>Goods and/or Services delivered using supply-chain partners.</w:t>
      </w:r>
      <w:r>
        <w:tab/>
      </w:r>
      <w:r>
        <w:fldChar w:fldCharType="begin"/>
      </w:r>
      <w:r>
        <w:instrText xml:space="preserve"> PAGEREF _Toc147418178 \h </w:instrText>
      </w:r>
      <w:r>
        <w:fldChar w:fldCharType="separate"/>
      </w:r>
      <w:r>
        <w:t>31</w:t>
      </w:r>
      <w:r>
        <w:fldChar w:fldCharType="end"/>
      </w:r>
    </w:p>
    <w:p w14:paraId="10731FA9" w14:textId="44D36502" w:rsidR="00E673FB" w:rsidRDefault="00E673FB">
      <w:pPr>
        <w:pStyle w:val="TOC4"/>
        <w:rPr>
          <w:rFonts w:asciiTheme="minorHAnsi" w:eastAsiaTheme="minorEastAsia" w:hAnsiTheme="minorHAnsi" w:cstheme="minorBidi"/>
          <w:kern w:val="2"/>
          <w:sz w:val="24"/>
          <w:szCs w:val="24"/>
          <w:lang w:val="en-IL" w:bidi="he-IL"/>
          <w14:ligatures w14:val="standardContextual"/>
        </w:rPr>
      </w:pPr>
      <w:r>
        <w:t>5.3.4.5</w:t>
      </w:r>
      <w:r>
        <w:tab/>
        <w:t>Successful delivery</w:t>
      </w:r>
      <w:r>
        <w:tab/>
      </w:r>
      <w:r>
        <w:fldChar w:fldCharType="begin"/>
      </w:r>
      <w:r>
        <w:instrText xml:space="preserve"> PAGEREF _Toc147418179 \h </w:instrText>
      </w:r>
      <w:r>
        <w:fldChar w:fldCharType="separate"/>
      </w:r>
      <w:r>
        <w:t>31</w:t>
      </w:r>
      <w:r>
        <w:fldChar w:fldCharType="end"/>
      </w:r>
    </w:p>
    <w:p w14:paraId="2B9244ED" w14:textId="02CF083E" w:rsidR="00E673FB" w:rsidRDefault="00E673FB">
      <w:pPr>
        <w:pStyle w:val="TOC4"/>
        <w:rPr>
          <w:rFonts w:asciiTheme="minorHAnsi" w:eastAsiaTheme="minorEastAsia" w:hAnsiTheme="minorHAnsi" w:cstheme="minorBidi"/>
          <w:kern w:val="2"/>
          <w:sz w:val="24"/>
          <w:szCs w:val="24"/>
          <w:lang w:val="en-IL" w:bidi="he-IL"/>
          <w14:ligatures w14:val="standardContextual"/>
        </w:rPr>
      </w:pPr>
      <w:r>
        <w:t>5.3.4.6</w:t>
      </w:r>
      <w:r>
        <w:tab/>
        <w:t>Integration and chaining</w:t>
      </w:r>
      <w:r>
        <w:tab/>
      </w:r>
      <w:r>
        <w:fldChar w:fldCharType="begin"/>
      </w:r>
      <w:r>
        <w:instrText xml:space="preserve"> PAGEREF _Toc147418180 \h </w:instrText>
      </w:r>
      <w:r>
        <w:fldChar w:fldCharType="separate"/>
      </w:r>
      <w:r>
        <w:t>32</w:t>
      </w:r>
      <w:r>
        <w:fldChar w:fldCharType="end"/>
      </w:r>
    </w:p>
    <w:p w14:paraId="256B0A39" w14:textId="1326CFEF" w:rsidR="00E673FB" w:rsidRDefault="00E673FB">
      <w:pPr>
        <w:pStyle w:val="TOC4"/>
        <w:rPr>
          <w:rFonts w:asciiTheme="minorHAnsi" w:eastAsiaTheme="minorEastAsia" w:hAnsiTheme="minorHAnsi" w:cstheme="minorBidi"/>
          <w:kern w:val="2"/>
          <w:sz w:val="24"/>
          <w:szCs w:val="24"/>
          <w:lang w:val="en-IL" w:bidi="he-IL"/>
          <w14:ligatures w14:val="standardContextual"/>
        </w:rPr>
      </w:pPr>
      <w:r>
        <w:t>5.3.4.7</w:t>
      </w:r>
      <w:r>
        <w:tab/>
        <w:t>Failed delivery</w:t>
      </w:r>
      <w:r>
        <w:tab/>
      </w:r>
      <w:r>
        <w:fldChar w:fldCharType="begin"/>
      </w:r>
      <w:r>
        <w:instrText xml:space="preserve"> PAGEREF _Toc147418181 \h </w:instrText>
      </w:r>
      <w:r>
        <w:fldChar w:fldCharType="separate"/>
      </w:r>
      <w:r>
        <w:t>32</w:t>
      </w:r>
      <w:r>
        <w:fldChar w:fldCharType="end"/>
      </w:r>
    </w:p>
    <w:p w14:paraId="1673E32F" w14:textId="43F74DC4" w:rsidR="00E673FB" w:rsidRDefault="00E673FB">
      <w:pPr>
        <w:pStyle w:val="TOC4"/>
        <w:rPr>
          <w:rFonts w:asciiTheme="minorHAnsi" w:eastAsiaTheme="minorEastAsia" w:hAnsiTheme="minorHAnsi" w:cstheme="minorBidi"/>
          <w:kern w:val="2"/>
          <w:sz w:val="24"/>
          <w:szCs w:val="24"/>
          <w:lang w:val="en-IL" w:bidi="he-IL"/>
          <w14:ligatures w14:val="standardContextual"/>
        </w:rPr>
      </w:pPr>
      <w:r>
        <w:t>5.3.4.8</w:t>
      </w:r>
      <w:r>
        <w:tab/>
      </w:r>
      <w:r w:rsidRPr="00185AF3">
        <w:rPr>
          <w:lang w:val="en-US"/>
        </w:rPr>
        <w:t>Transaction management and PDL management</w:t>
      </w:r>
      <w:r>
        <w:tab/>
      </w:r>
      <w:r>
        <w:fldChar w:fldCharType="begin"/>
      </w:r>
      <w:r>
        <w:instrText xml:space="preserve"> PAGEREF _Toc147418182 \h </w:instrText>
      </w:r>
      <w:r>
        <w:fldChar w:fldCharType="separate"/>
      </w:r>
      <w:r>
        <w:t>32</w:t>
      </w:r>
      <w:r>
        <w:fldChar w:fldCharType="end"/>
      </w:r>
    </w:p>
    <w:p w14:paraId="76DF3792" w14:textId="68616F91" w:rsidR="00E673FB" w:rsidRDefault="00E673FB">
      <w:pPr>
        <w:pStyle w:val="TOC4"/>
        <w:rPr>
          <w:rFonts w:asciiTheme="minorHAnsi" w:eastAsiaTheme="minorEastAsia" w:hAnsiTheme="minorHAnsi" w:cstheme="minorBidi"/>
          <w:kern w:val="2"/>
          <w:sz w:val="24"/>
          <w:szCs w:val="24"/>
          <w:lang w:val="en-IL" w:bidi="he-IL"/>
          <w14:ligatures w14:val="standardContextual"/>
        </w:rPr>
      </w:pPr>
      <w:r w:rsidRPr="00185AF3">
        <w:rPr>
          <w:lang w:val="en-US"/>
        </w:rPr>
        <w:t>5.3.4.9</w:t>
      </w:r>
      <w:r w:rsidRPr="00185AF3">
        <w:rPr>
          <w:lang w:val="en-US"/>
        </w:rPr>
        <w:tab/>
        <w:t>Process Diagrams for various delivery scenarios – Parallel Delivery</w:t>
      </w:r>
      <w:r>
        <w:tab/>
      </w:r>
      <w:r>
        <w:fldChar w:fldCharType="begin"/>
      </w:r>
      <w:r>
        <w:instrText xml:space="preserve"> PAGEREF _Toc147418183 \h </w:instrText>
      </w:r>
      <w:r>
        <w:fldChar w:fldCharType="separate"/>
      </w:r>
      <w:r>
        <w:t>32</w:t>
      </w:r>
      <w:r>
        <w:fldChar w:fldCharType="end"/>
      </w:r>
    </w:p>
    <w:p w14:paraId="6C63D066" w14:textId="29708603" w:rsidR="00E673FB" w:rsidRDefault="00E673FB">
      <w:pPr>
        <w:pStyle w:val="TOC3"/>
        <w:rPr>
          <w:rFonts w:asciiTheme="minorHAnsi" w:eastAsiaTheme="minorEastAsia" w:hAnsiTheme="minorHAnsi" w:cstheme="minorBidi"/>
          <w:kern w:val="2"/>
          <w:sz w:val="24"/>
          <w:szCs w:val="24"/>
          <w:lang w:val="en-IL" w:bidi="he-IL"/>
          <w14:ligatures w14:val="standardContextual"/>
        </w:rPr>
      </w:pPr>
      <w:r>
        <w:t>5.3.5</w:t>
      </w:r>
      <w:r>
        <w:tab/>
        <w:t>Operations and Management</w:t>
      </w:r>
      <w:r>
        <w:tab/>
      </w:r>
      <w:r>
        <w:fldChar w:fldCharType="begin"/>
      </w:r>
      <w:r>
        <w:instrText xml:space="preserve"> PAGEREF _Toc147418184 \h </w:instrText>
      </w:r>
      <w:r>
        <w:fldChar w:fldCharType="separate"/>
      </w:r>
      <w:r>
        <w:t>34</w:t>
      </w:r>
      <w:r>
        <w:fldChar w:fldCharType="end"/>
      </w:r>
    </w:p>
    <w:p w14:paraId="4C3EDCB4" w14:textId="795756E7" w:rsidR="00E673FB" w:rsidRDefault="00E673FB">
      <w:pPr>
        <w:pStyle w:val="TOC4"/>
        <w:rPr>
          <w:rFonts w:asciiTheme="minorHAnsi" w:eastAsiaTheme="minorEastAsia" w:hAnsiTheme="minorHAnsi" w:cstheme="minorBidi"/>
          <w:kern w:val="2"/>
          <w:sz w:val="24"/>
          <w:szCs w:val="24"/>
          <w:lang w:val="en-IL" w:bidi="he-IL"/>
          <w14:ligatures w14:val="standardContextual"/>
        </w:rPr>
      </w:pPr>
      <w:r>
        <w:t>5.3.5.1</w:t>
      </w:r>
      <w:r>
        <w:tab/>
        <w:t>Operations and management considerations</w:t>
      </w:r>
      <w:r>
        <w:tab/>
      </w:r>
      <w:r>
        <w:fldChar w:fldCharType="begin"/>
      </w:r>
      <w:r>
        <w:instrText xml:space="preserve"> PAGEREF _Toc147418185 \h </w:instrText>
      </w:r>
      <w:r>
        <w:fldChar w:fldCharType="separate"/>
      </w:r>
      <w:r>
        <w:t>34</w:t>
      </w:r>
      <w:r>
        <w:fldChar w:fldCharType="end"/>
      </w:r>
    </w:p>
    <w:p w14:paraId="22A5C4C7" w14:textId="1517E2E7" w:rsidR="00E673FB" w:rsidRDefault="00E673FB">
      <w:pPr>
        <w:pStyle w:val="TOC4"/>
        <w:rPr>
          <w:rFonts w:asciiTheme="minorHAnsi" w:eastAsiaTheme="minorEastAsia" w:hAnsiTheme="minorHAnsi" w:cstheme="minorBidi"/>
          <w:kern w:val="2"/>
          <w:sz w:val="24"/>
          <w:szCs w:val="24"/>
          <w:lang w:val="en-IL" w:bidi="he-IL"/>
          <w14:ligatures w14:val="standardContextual"/>
        </w:rPr>
      </w:pPr>
      <w:r>
        <w:t>5.3.5.2</w:t>
      </w:r>
      <w:r>
        <w:tab/>
        <w:t>Monitoring and reporting quality and performance of goods and service</w:t>
      </w:r>
      <w:r>
        <w:tab/>
      </w:r>
      <w:r>
        <w:fldChar w:fldCharType="begin"/>
      </w:r>
      <w:r>
        <w:instrText xml:space="preserve"> PAGEREF _Toc147418186 \h </w:instrText>
      </w:r>
      <w:r>
        <w:fldChar w:fldCharType="separate"/>
      </w:r>
      <w:r>
        <w:t>34</w:t>
      </w:r>
      <w:r>
        <w:fldChar w:fldCharType="end"/>
      </w:r>
    </w:p>
    <w:p w14:paraId="4C7AC289" w14:textId="1E384D37" w:rsidR="00E673FB" w:rsidRDefault="00E673FB">
      <w:pPr>
        <w:pStyle w:val="TOC5"/>
        <w:rPr>
          <w:rFonts w:asciiTheme="minorHAnsi" w:eastAsiaTheme="minorEastAsia" w:hAnsiTheme="minorHAnsi" w:cstheme="minorBidi"/>
          <w:kern w:val="2"/>
          <w:sz w:val="24"/>
          <w:szCs w:val="24"/>
          <w:lang w:val="en-IL" w:bidi="he-IL"/>
          <w14:ligatures w14:val="standardContextual"/>
        </w:rPr>
      </w:pPr>
      <w:r>
        <w:t>5.3.5.2.1</w:t>
      </w:r>
      <w:r>
        <w:tab/>
        <w:t>Introduction to Monitoring and Reporting</w:t>
      </w:r>
      <w:r>
        <w:tab/>
      </w:r>
      <w:r>
        <w:fldChar w:fldCharType="begin"/>
      </w:r>
      <w:r>
        <w:instrText xml:space="preserve"> PAGEREF _Toc147418187 \h </w:instrText>
      </w:r>
      <w:r>
        <w:fldChar w:fldCharType="separate"/>
      </w:r>
      <w:r>
        <w:t>34</w:t>
      </w:r>
      <w:r>
        <w:fldChar w:fldCharType="end"/>
      </w:r>
    </w:p>
    <w:p w14:paraId="1C85DD1C" w14:textId="046E6FF1" w:rsidR="00E673FB" w:rsidRDefault="00E673FB">
      <w:pPr>
        <w:pStyle w:val="TOC5"/>
        <w:rPr>
          <w:rFonts w:asciiTheme="minorHAnsi" w:eastAsiaTheme="minorEastAsia" w:hAnsiTheme="minorHAnsi" w:cstheme="minorBidi"/>
          <w:kern w:val="2"/>
          <w:sz w:val="24"/>
          <w:szCs w:val="24"/>
          <w:lang w:val="en-IL" w:bidi="he-IL"/>
          <w14:ligatures w14:val="standardContextual"/>
        </w:rPr>
      </w:pPr>
      <w:r>
        <w:t>5.3.5.2.2</w:t>
      </w:r>
      <w:r>
        <w:tab/>
        <w:t>Report Triggers/Generation</w:t>
      </w:r>
      <w:r>
        <w:tab/>
      </w:r>
      <w:r>
        <w:fldChar w:fldCharType="begin"/>
      </w:r>
      <w:r>
        <w:instrText xml:space="preserve"> PAGEREF _Toc147418188 \h </w:instrText>
      </w:r>
      <w:r>
        <w:fldChar w:fldCharType="separate"/>
      </w:r>
      <w:r>
        <w:t>34</w:t>
      </w:r>
      <w:r>
        <w:fldChar w:fldCharType="end"/>
      </w:r>
    </w:p>
    <w:p w14:paraId="56803EC2" w14:textId="2AF158B1" w:rsidR="00E673FB" w:rsidRDefault="00E673FB">
      <w:pPr>
        <w:pStyle w:val="TOC5"/>
        <w:rPr>
          <w:rFonts w:asciiTheme="minorHAnsi" w:eastAsiaTheme="minorEastAsia" w:hAnsiTheme="minorHAnsi" w:cstheme="minorBidi"/>
          <w:kern w:val="2"/>
          <w:sz w:val="24"/>
          <w:szCs w:val="24"/>
          <w:lang w:val="en-IL" w:bidi="he-IL"/>
          <w14:ligatures w14:val="standardContextual"/>
        </w:rPr>
      </w:pPr>
      <w:r>
        <w:t>5.3.5.2.3</w:t>
      </w:r>
      <w:r>
        <w:tab/>
        <w:t>Scheduled Report Request Propagation</w:t>
      </w:r>
      <w:r>
        <w:tab/>
      </w:r>
      <w:r>
        <w:fldChar w:fldCharType="begin"/>
      </w:r>
      <w:r>
        <w:instrText xml:space="preserve"> PAGEREF _Toc147418189 \h </w:instrText>
      </w:r>
      <w:r>
        <w:fldChar w:fldCharType="separate"/>
      </w:r>
      <w:r>
        <w:t>35</w:t>
      </w:r>
      <w:r>
        <w:fldChar w:fldCharType="end"/>
      </w:r>
    </w:p>
    <w:p w14:paraId="10F46C2D" w14:textId="6AE47CBA" w:rsidR="00E673FB" w:rsidRDefault="00E673FB">
      <w:pPr>
        <w:pStyle w:val="TOC5"/>
        <w:rPr>
          <w:rFonts w:asciiTheme="minorHAnsi" w:eastAsiaTheme="minorEastAsia" w:hAnsiTheme="minorHAnsi" w:cstheme="minorBidi"/>
          <w:kern w:val="2"/>
          <w:sz w:val="24"/>
          <w:szCs w:val="24"/>
          <w:lang w:val="en-IL" w:bidi="he-IL"/>
          <w14:ligatures w14:val="standardContextual"/>
        </w:rPr>
      </w:pPr>
      <w:r>
        <w:t>5.3.5.2.4</w:t>
      </w:r>
      <w:r>
        <w:tab/>
        <w:t>Non-Scheduled Report Request Propagation</w:t>
      </w:r>
      <w:r>
        <w:tab/>
      </w:r>
      <w:r>
        <w:fldChar w:fldCharType="begin"/>
      </w:r>
      <w:r>
        <w:instrText xml:space="preserve"> PAGEREF _Toc147418190 \h </w:instrText>
      </w:r>
      <w:r>
        <w:fldChar w:fldCharType="separate"/>
      </w:r>
      <w:r>
        <w:t>35</w:t>
      </w:r>
      <w:r>
        <w:fldChar w:fldCharType="end"/>
      </w:r>
    </w:p>
    <w:p w14:paraId="0BE6A9B5" w14:textId="6E9C4A3F" w:rsidR="00E673FB" w:rsidRDefault="00E673FB">
      <w:pPr>
        <w:pStyle w:val="TOC5"/>
        <w:rPr>
          <w:rFonts w:asciiTheme="minorHAnsi" w:eastAsiaTheme="minorEastAsia" w:hAnsiTheme="minorHAnsi" w:cstheme="minorBidi"/>
          <w:kern w:val="2"/>
          <w:sz w:val="24"/>
          <w:szCs w:val="24"/>
          <w:lang w:val="en-IL" w:bidi="he-IL"/>
          <w14:ligatures w14:val="standardContextual"/>
        </w:rPr>
      </w:pPr>
      <w:r>
        <w:t>5.3.5.2.5</w:t>
      </w:r>
      <w:r>
        <w:tab/>
        <w:t>Performance Reporting Process</w:t>
      </w:r>
      <w:r>
        <w:tab/>
      </w:r>
      <w:r>
        <w:fldChar w:fldCharType="begin"/>
      </w:r>
      <w:r>
        <w:instrText xml:space="preserve"> PAGEREF _Toc147418191 \h </w:instrText>
      </w:r>
      <w:r>
        <w:fldChar w:fldCharType="separate"/>
      </w:r>
      <w:r>
        <w:t>35</w:t>
      </w:r>
      <w:r>
        <w:fldChar w:fldCharType="end"/>
      </w:r>
    </w:p>
    <w:p w14:paraId="2B093070" w14:textId="79144C70" w:rsidR="00E673FB" w:rsidRDefault="00E673FB">
      <w:pPr>
        <w:pStyle w:val="TOC4"/>
        <w:rPr>
          <w:rFonts w:asciiTheme="minorHAnsi" w:eastAsiaTheme="minorEastAsia" w:hAnsiTheme="minorHAnsi" w:cstheme="minorBidi"/>
          <w:kern w:val="2"/>
          <w:sz w:val="24"/>
          <w:szCs w:val="24"/>
          <w:lang w:val="en-IL" w:bidi="he-IL"/>
          <w14:ligatures w14:val="standardContextual"/>
        </w:rPr>
      </w:pPr>
      <w:r>
        <w:t>5.3.5.3</w:t>
      </w:r>
      <w:r>
        <w:tab/>
        <w:t>Measuring usage of service (where applicable)</w:t>
      </w:r>
      <w:r>
        <w:tab/>
      </w:r>
      <w:r>
        <w:fldChar w:fldCharType="begin"/>
      </w:r>
      <w:r>
        <w:instrText xml:space="preserve"> PAGEREF _Toc147418192 \h </w:instrText>
      </w:r>
      <w:r>
        <w:fldChar w:fldCharType="separate"/>
      </w:r>
      <w:r>
        <w:t>36</w:t>
      </w:r>
      <w:r>
        <w:fldChar w:fldCharType="end"/>
      </w:r>
    </w:p>
    <w:p w14:paraId="1A940E8F" w14:textId="07BAF880" w:rsidR="00E673FB" w:rsidRDefault="00E673FB">
      <w:pPr>
        <w:pStyle w:val="TOC4"/>
        <w:rPr>
          <w:rFonts w:asciiTheme="minorHAnsi" w:eastAsiaTheme="minorEastAsia" w:hAnsiTheme="minorHAnsi" w:cstheme="minorBidi"/>
          <w:kern w:val="2"/>
          <w:sz w:val="24"/>
          <w:szCs w:val="24"/>
          <w:lang w:val="en-IL" w:bidi="he-IL"/>
          <w14:ligatures w14:val="standardContextual"/>
        </w:rPr>
      </w:pPr>
      <w:r>
        <w:t>5.3.5.4</w:t>
      </w:r>
      <w:r>
        <w:tab/>
        <w:t>Fault identification and repair</w:t>
      </w:r>
      <w:r>
        <w:tab/>
      </w:r>
      <w:r>
        <w:fldChar w:fldCharType="begin"/>
      </w:r>
      <w:r>
        <w:instrText xml:space="preserve"> PAGEREF _Toc147418193 \h </w:instrText>
      </w:r>
      <w:r>
        <w:fldChar w:fldCharType="separate"/>
      </w:r>
      <w:r>
        <w:t>37</w:t>
      </w:r>
      <w:r>
        <w:fldChar w:fldCharType="end"/>
      </w:r>
    </w:p>
    <w:p w14:paraId="3CFF3D92" w14:textId="246A7229" w:rsidR="00E673FB" w:rsidRDefault="00E673FB">
      <w:pPr>
        <w:pStyle w:val="TOC5"/>
        <w:rPr>
          <w:rFonts w:asciiTheme="minorHAnsi" w:eastAsiaTheme="minorEastAsia" w:hAnsiTheme="minorHAnsi" w:cstheme="minorBidi"/>
          <w:kern w:val="2"/>
          <w:sz w:val="24"/>
          <w:szCs w:val="24"/>
          <w:lang w:val="en-IL" w:bidi="he-IL"/>
          <w14:ligatures w14:val="standardContextual"/>
        </w:rPr>
      </w:pPr>
      <w:r>
        <w:t>5.3.5.4.1</w:t>
      </w:r>
      <w:r>
        <w:tab/>
        <w:t>Decision Tree</w:t>
      </w:r>
      <w:r>
        <w:tab/>
      </w:r>
      <w:r>
        <w:fldChar w:fldCharType="begin"/>
      </w:r>
      <w:r>
        <w:instrText xml:space="preserve"> PAGEREF _Toc147418194 \h </w:instrText>
      </w:r>
      <w:r>
        <w:fldChar w:fldCharType="separate"/>
      </w:r>
      <w:r>
        <w:t>37</w:t>
      </w:r>
      <w:r>
        <w:fldChar w:fldCharType="end"/>
      </w:r>
    </w:p>
    <w:p w14:paraId="26E9D7AB" w14:textId="4560856D" w:rsidR="00E673FB" w:rsidRDefault="00E673FB">
      <w:pPr>
        <w:pStyle w:val="TOC5"/>
        <w:rPr>
          <w:rFonts w:asciiTheme="minorHAnsi" w:eastAsiaTheme="minorEastAsia" w:hAnsiTheme="minorHAnsi" w:cstheme="minorBidi"/>
          <w:kern w:val="2"/>
          <w:sz w:val="24"/>
          <w:szCs w:val="24"/>
          <w:lang w:val="en-IL" w:bidi="he-IL"/>
          <w14:ligatures w14:val="standardContextual"/>
        </w:rPr>
      </w:pPr>
      <w:r>
        <w:t>5.3.5.4.2</w:t>
      </w:r>
      <w:r>
        <w:tab/>
        <w:t>Fault Management Scenarios when abandoning a faulty service that is in operation.</w:t>
      </w:r>
      <w:r>
        <w:tab/>
      </w:r>
      <w:r>
        <w:fldChar w:fldCharType="begin"/>
      </w:r>
      <w:r>
        <w:instrText xml:space="preserve"> PAGEREF _Toc147418195 \h </w:instrText>
      </w:r>
      <w:r>
        <w:fldChar w:fldCharType="separate"/>
      </w:r>
      <w:r>
        <w:t>38</w:t>
      </w:r>
      <w:r>
        <w:fldChar w:fldCharType="end"/>
      </w:r>
    </w:p>
    <w:p w14:paraId="7403757D" w14:textId="7CC50487" w:rsidR="00E673FB" w:rsidRDefault="00E673FB">
      <w:pPr>
        <w:pStyle w:val="TOC5"/>
        <w:rPr>
          <w:rFonts w:asciiTheme="minorHAnsi" w:eastAsiaTheme="minorEastAsia" w:hAnsiTheme="minorHAnsi" w:cstheme="minorBidi"/>
          <w:kern w:val="2"/>
          <w:sz w:val="24"/>
          <w:szCs w:val="24"/>
          <w:lang w:val="en-IL" w:bidi="he-IL"/>
          <w14:ligatures w14:val="standardContextual"/>
        </w:rPr>
      </w:pPr>
      <w:r>
        <w:t>5.3.5.4.3</w:t>
      </w:r>
      <w:r>
        <w:tab/>
        <w:t>Fault Management Scenarios when repairing a faulty service that is in operation.</w:t>
      </w:r>
      <w:r>
        <w:tab/>
      </w:r>
      <w:r>
        <w:fldChar w:fldCharType="begin"/>
      </w:r>
      <w:r>
        <w:instrText xml:space="preserve"> PAGEREF _Toc147418196 \h </w:instrText>
      </w:r>
      <w:r>
        <w:fldChar w:fldCharType="separate"/>
      </w:r>
      <w:r>
        <w:t>39</w:t>
      </w:r>
      <w:r>
        <w:fldChar w:fldCharType="end"/>
      </w:r>
    </w:p>
    <w:p w14:paraId="43BF295B" w14:textId="423F39E0" w:rsidR="00E673FB" w:rsidRDefault="00E673FB">
      <w:pPr>
        <w:pStyle w:val="TOC5"/>
        <w:rPr>
          <w:rFonts w:asciiTheme="minorHAnsi" w:eastAsiaTheme="minorEastAsia" w:hAnsiTheme="minorHAnsi" w:cstheme="minorBidi"/>
          <w:kern w:val="2"/>
          <w:sz w:val="24"/>
          <w:szCs w:val="24"/>
          <w:lang w:val="en-IL" w:bidi="he-IL"/>
          <w14:ligatures w14:val="standardContextual"/>
        </w:rPr>
      </w:pPr>
      <w:r>
        <w:t>5.3.5.4.4</w:t>
      </w:r>
      <w:r>
        <w:tab/>
        <w:t>Fault Management Scenarios when repairing a faulty service that is not in operation.</w:t>
      </w:r>
      <w:r>
        <w:tab/>
      </w:r>
      <w:r>
        <w:fldChar w:fldCharType="begin"/>
      </w:r>
      <w:r>
        <w:instrText xml:space="preserve"> PAGEREF _Toc147418197 \h </w:instrText>
      </w:r>
      <w:r>
        <w:fldChar w:fldCharType="separate"/>
      </w:r>
      <w:r>
        <w:t>40</w:t>
      </w:r>
      <w:r>
        <w:fldChar w:fldCharType="end"/>
      </w:r>
    </w:p>
    <w:p w14:paraId="17A265F2" w14:textId="131E85BD" w:rsidR="00E673FB" w:rsidRDefault="00E673FB">
      <w:pPr>
        <w:pStyle w:val="TOC5"/>
        <w:rPr>
          <w:rFonts w:asciiTheme="minorHAnsi" w:eastAsiaTheme="minorEastAsia" w:hAnsiTheme="minorHAnsi" w:cstheme="minorBidi"/>
          <w:kern w:val="2"/>
          <w:sz w:val="24"/>
          <w:szCs w:val="24"/>
          <w:lang w:val="en-IL" w:bidi="he-IL"/>
          <w14:ligatures w14:val="standardContextual"/>
        </w:rPr>
      </w:pPr>
      <w:r>
        <w:lastRenderedPageBreak/>
        <w:t>5.3.5.4.5</w:t>
      </w:r>
      <w:r>
        <w:tab/>
        <w:t>Fault management when ignoring the fault.</w:t>
      </w:r>
      <w:r>
        <w:tab/>
      </w:r>
      <w:r>
        <w:fldChar w:fldCharType="begin"/>
      </w:r>
      <w:r>
        <w:instrText xml:space="preserve"> PAGEREF _Toc147418198 \h </w:instrText>
      </w:r>
      <w:r>
        <w:fldChar w:fldCharType="separate"/>
      </w:r>
      <w:r>
        <w:t>41</w:t>
      </w:r>
      <w:r>
        <w:fldChar w:fldCharType="end"/>
      </w:r>
    </w:p>
    <w:p w14:paraId="4C2DBF3E" w14:textId="667866C0" w:rsidR="00E673FB" w:rsidRDefault="00E673FB">
      <w:pPr>
        <w:pStyle w:val="TOC5"/>
        <w:rPr>
          <w:rFonts w:asciiTheme="minorHAnsi" w:eastAsiaTheme="minorEastAsia" w:hAnsiTheme="minorHAnsi" w:cstheme="minorBidi"/>
          <w:kern w:val="2"/>
          <w:sz w:val="24"/>
          <w:szCs w:val="24"/>
          <w:lang w:val="en-IL" w:bidi="he-IL"/>
          <w14:ligatures w14:val="standardContextual"/>
        </w:rPr>
      </w:pPr>
      <w:r>
        <w:t>5.3.5.4.6</w:t>
      </w:r>
      <w:r>
        <w:tab/>
        <w:t>Proactive Fault Management</w:t>
      </w:r>
      <w:r>
        <w:tab/>
      </w:r>
      <w:r>
        <w:fldChar w:fldCharType="begin"/>
      </w:r>
      <w:r>
        <w:instrText xml:space="preserve"> PAGEREF _Toc147418199 \h </w:instrText>
      </w:r>
      <w:r>
        <w:fldChar w:fldCharType="separate"/>
      </w:r>
      <w:r>
        <w:t>41</w:t>
      </w:r>
      <w:r>
        <w:fldChar w:fldCharType="end"/>
      </w:r>
    </w:p>
    <w:p w14:paraId="120E8E8F" w14:textId="7CFD6857" w:rsidR="00E673FB" w:rsidRDefault="00E673FB">
      <w:pPr>
        <w:pStyle w:val="TOC5"/>
        <w:rPr>
          <w:rFonts w:asciiTheme="minorHAnsi" w:eastAsiaTheme="minorEastAsia" w:hAnsiTheme="minorHAnsi" w:cstheme="minorBidi"/>
          <w:kern w:val="2"/>
          <w:sz w:val="24"/>
          <w:szCs w:val="24"/>
          <w:lang w:val="en-IL" w:bidi="he-IL"/>
          <w14:ligatures w14:val="standardContextual"/>
        </w:rPr>
      </w:pPr>
      <w:r>
        <w:t>5.3.5.4.7</w:t>
      </w:r>
      <w:r>
        <w:tab/>
        <w:t>Reactive Fault Management</w:t>
      </w:r>
      <w:r>
        <w:tab/>
      </w:r>
      <w:r>
        <w:fldChar w:fldCharType="begin"/>
      </w:r>
      <w:r>
        <w:instrText xml:space="preserve"> PAGEREF _Toc147418200 \h </w:instrText>
      </w:r>
      <w:r>
        <w:fldChar w:fldCharType="separate"/>
      </w:r>
      <w:r>
        <w:t>41</w:t>
      </w:r>
      <w:r>
        <w:fldChar w:fldCharType="end"/>
      </w:r>
    </w:p>
    <w:p w14:paraId="537FC00A" w14:textId="3D7B9EE3" w:rsidR="00E673FB" w:rsidRDefault="00E673FB">
      <w:pPr>
        <w:pStyle w:val="TOC4"/>
        <w:rPr>
          <w:rFonts w:asciiTheme="minorHAnsi" w:eastAsiaTheme="minorEastAsia" w:hAnsiTheme="minorHAnsi" w:cstheme="minorBidi"/>
          <w:kern w:val="2"/>
          <w:sz w:val="24"/>
          <w:szCs w:val="24"/>
          <w:lang w:val="en-IL" w:bidi="he-IL"/>
          <w14:ligatures w14:val="standardContextual"/>
        </w:rPr>
      </w:pPr>
      <w:r>
        <w:t>5.3.5.5</w:t>
      </w:r>
      <w:r>
        <w:tab/>
        <w:t>Other Operations and Management activities</w:t>
      </w:r>
      <w:r>
        <w:tab/>
      </w:r>
      <w:r>
        <w:fldChar w:fldCharType="begin"/>
      </w:r>
      <w:r>
        <w:instrText xml:space="preserve"> PAGEREF _Toc147418201 \h </w:instrText>
      </w:r>
      <w:r>
        <w:fldChar w:fldCharType="separate"/>
      </w:r>
      <w:r>
        <w:t>41</w:t>
      </w:r>
      <w:r>
        <w:fldChar w:fldCharType="end"/>
      </w:r>
    </w:p>
    <w:p w14:paraId="66F73365" w14:textId="6FCC387D" w:rsidR="00E673FB" w:rsidRDefault="00E673FB">
      <w:pPr>
        <w:pStyle w:val="TOC3"/>
        <w:rPr>
          <w:rFonts w:asciiTheme="minorHAnsi" w:eastAsiaTheme="minorEastAsia" w:hAnsiTheme="minorHAnsi" w:cstheme="minorBidi"/>
          <w:kern w:val="2"/>
          <w:sz w:val="24"/>
          <w:szCs w:val="24"/>
          <w:lang w:val="en-IL" w:bidi="he-IL"/>
          <w14:ligatures w14:val="standardContextual"/>
        </w:rPr>
      </w:pPr>
      <w:r>
        <w:t>5.3.6</w:t>
      </w:r>
      <w:r>
        <w:tab/>
        <w:t>Settlement</w:t>
      </w:r>
      <w:r>
        <w:tab/>
      </w:r>
      <w:r>
        <w:fldChar w:fldCharType="begin"/>
      </w:r>
      <w:r>
        <w:instrText xml:space="preserve"> PAGEREF _Toc147418202 \h </w:instrText>
      </w:r>
      <w:r>
        <w:fldChar w:fldCharType="separate"/>
      </w:r>
      <w:r>
        <w:t>42</w:t>
      </w:r>
      <w:r>
        <w:fldChar w:fldCharType="end"/>
      </w:r>
    </w:p>
    <w:p w14:paraId="347B9BE2" w14:textId="117D04F6" w:rsidR="00E673FB" w:rsidRDefault="00E673FB">
      <w:pPr>
        <w:pStyle w:val="TOC4"/>
        <w:rPr>
          <w:rFonts w:asciiTheme="minorHAnsi" w:eastAsiaTheme="minorEastAsia" w:hAnsiTheme="minorHAnsi" w:cstheme="minorBidi"/>
          <w:kern w:val="2"/>
          <w:sz w:val="24"/>
          <w:szCs w:val="24"/>
          <w:lang w:val="en-IL" w:bidi="he-IL"/>
          <w14:ligatures w14:val="standardContextual"/>
        </w:rPr>
      </w:pPr>
      <w:r>
        <w:t>5.3.6.1</w:t>
      </w:r>
      <w:r>
        <w:tab/>
        <w:t>Once-off settlement</w:t>
      </w:r>
      <w:r>
        <w:tab/>
      </w:r>
      <w:r>
        <w:fldChar w:fldCharType="begin"/>
      </w:r>
      <w:r>
        <w:instrText xml:space="preserve"> PAGEREF _Toc147418203 \h </w:instrText>
      </w:r>
      <w:r>
        <w:fldChar w:fldCharType="separate"/>
      </w:r>
      <w:r>
        <w:t>42</w:t>
      </w:r>
      <w:r>
        <w:fldChar w:fldCharType="end"/>
      </w:r>
    </w:p>
    <w:p w14:paraId="0518000D" w14:textId="33DCA191" w:rsidR="00E673FB" w:rsidRDefault="00E673FB">
      <w:pPr>
        <w:pStyle w:val="TOC5"/>
        <w:rPr>
          <w:rFonts w:asciiTheme="minorHAnsi" w:eastAsiaTheme="minorEastAsia" w:hAnsiTheme="minorHAnsi" w:cstheme="minorBidi"/>
          <w:kern w:val="2"/>
          <w:sz w:val="24"/>
          <w:szCs w:val="24"/>
          <w:lang w:val="en-IL" w:bidi="he-IL"/>
          <w14:ligatures w14:val="standardContextual"/>
        </w:rPr>
      </w:pPr>
      <w:r>
        <w:t>5.3.6.2</w:t>
      </w:r>
      <w:r>
        <w:tab/>
        <w:t>Periodical settlement</w:t>
      </w:r>
      <w:r>
        <w:tab/>
      </w:r>
      <w:r>
        <w:fldChar w:fldCharType="begin"/>
      </w:r>
      <w:r>
        <w:instrText xml:space="preserve"> PAGEREF _Toc147418204 \h </w:instrText>
      </w:r>
      <w:r>
        <w:fldChar w:fldCharType="separate"/>
      </w:r>
      <w:r>
        <w:t>42</w:t>
      </w:r>
      <w:r>
        <w:fldChar w:fldCharType="end"/>
      </w:r>
    </w:p>
    <w:p w14:paraId="04C6A920" w14:textId="7705E7EE" w:rsidR="00E673FB" w:rsidRDefault="00E673FB">
      <w:pPr>
        <w:pStyle w:val="TOC5"/>
        <w:rPr>
          <w:rFonts w:asciiTheme="minorHAnsi" w:eastAsiaTheme="minorEastAsia" w:hAnsiTheme="minorHAnsi" w:cstheme="minorBidi"/>
          <w:kern w:val="2"/>
          <w:sz w:val="24"/>
          <w:szCs w:val="24"/>
          <w:lang w:val="en-IL" w:bidi="he-IL"/>
          <w14:ligatures w14:val="standardContextual"/>
        </w:rPr>
      </w:pPr>
      <w:r>
        <w:t>5.3.6.3</w:t>
      </w:r>
      <w:r>
        <w:tab/>
        <w:t>Usage-based settlement</w:t>
      </w:r>
      <w:r>
        <w:tab/>
      </w:r>
      <w:r>
        <w:fldChar w:fldCharType="begin"/>
      </w:r>
      <w:r>
        <w:instrText xml:space="preserve"> PAGEREF _Toc147418205 \h </w:instrText>
      </w:r>
      <w:r>
        <w:fldChar w:fldCharType="separate"/>
      </w:r>
      <w:r>
        <w:t>42</w:t>
      </w:r>
      <w:r>
        <w:fldChar w:fldCharType="end"/>
      </w:r>
    </w:p>
    <w:p w14:paraId="5452DF28" w14:textId="08C4DC49" w:rsidR="00E673FB" w:rsidRDefault="00E673FB">
      <w:pPr>
        <w:pStyle w:val="TOC4"/>
        <w:rPr>
          <w:rFonts w:asciiTheme="minorHAnsi" w:eastAsiaTheme="minorEastAsia" w:hAnsiTheme="minorHAnsi" w:cstheme="minorBidi"/>
          <w:kern w:val="2"/>
          <w:sz w:val="24"/>
          <w:szCs w:val="24"/>
          <w:lang w:val="en-IL" w:bidi="he-IL"/>
          <w14:ligatures w14:val="standardContextual"/>
        </w:rPr>
      </w:pPr>
      <w:r>
        <w:t>5.3.6.4</w:t>
      </w:r>
      <w:r>
        <w:tab/>
        <w:t>Payment process</w:t>
      </w:r>
      <w:r>
        <w:tab/>
      </w:r>
      <w:r>
        <w:fldChar w:fldCharType="begin"/>
      </w:r>
      <w:r>
        <w:instrText xml:space="preserve"> PAGEREF _Toc147418206 \h </w:instrText>
      </w:r>
      <w:r>
        <w:fldChar w:fldCharType="separate"/>
      </w:r>
      <w:r>
        <w:t>42</w:t>
      </w:r>
      <w:r>
        <w:fldChar w:fldCharType="end"/>
      </w:r>
    </w:p>
    <w:p w14:paraId="0A47D3A8" w14:textId="79FFE160" w:rsidR="00E673FB" w:rsidRDefault="00E673FB">
      <w:pPr>
        <w:pStyle w:val="TOC1"/>
        <w:rPr>
          <w:rFonts w:asciiTheme="minorHAnsi" w:eastAsiaTheme="minorEastAsia" w:hAnsiTheme="minorHAnsi" w:cstheme="minorBidi"/>
          <w:kern w:val="2"/>
          <w:sz w:val="24"/>
          <w:szCs w:val="24"/>
          <w:lang w:val="en-IL" w:bidi="he-IL"/>
          <w14:ligatures w14:val="standardContextual"/>
        </w:rPr>
      </w:pPr>
      <w:r>
        <w:t>Annex A (informative):</w:t>
      </w:r>
      <w:r>
        <w:tab/>
      </w:r>
      <w:r>
        <w:fldChar w:fldCharType="begin"/>
      </w:r>
      <w:r>
        <w:instrText xml:space="preserve"> PAGEREF _Toc147418207 \h </w:instrText>
      </w:r>
      <w:r>
        <w:fldChar w:fldCharType="separate"/>
      </w:r>
      <w:r>
        <w:t>44</w:t>
      </w:r>
      <w:r>
        <w:fldChar w:fldCharType="end"/>
      </w:r>
    </w:p>
    <w:p w14:paraId="008F8A82" w14:textId="2E23BB3A" w:rsidR="00E673FB" w:rsidRDefault="00E673FB">
      <w:pPr>
        <w:pStyle w:val="TOC1"/>
        <w:rPr>
          <w:rFonts w:asciiTheme="minorHAnsi" w:eastAsiaTheme="minorEastAsia" w:hAnsiTheme="minorHAnsi" w:cstheme="minorBidi"/>
          <w:kern w:val="2"/>
          <w:sz w:val="24"/>
          <w:szCs w:val="24"/>
          <w:lang w:val="en-IL" w:bidi="he-IL"/>
          <w14:ligatures w14:val="standardContextual"/>
        </w:rPr>
      </w:pPr>
      <w:r>
        <w:t>Use case 1: Distributed Bilateral Network Slicing Bilateral Marketplace</w:t>
      </w:r>
      <w:r w:rsidRPr="00185AF3">
        <w:rPr>
          <w:lang w:val="en-IL"/>
        </w:rPr>
        <w:t xml:space="preserve"> (</w:t>
      </w:r>
      <w:r>
        <w:t>Network Slicing and Resource Allocation</w:t>
      </w:r>
      <w:r w:rsidRPr="00185AF3">
        <w:rPr>
          <w:lang w:val="en-IL"/>
        </w:rPr>
        <w:t>)</w:t>
      </w:r>
      <w:r>
        <w:tab/>
      </w:r>
      <w:r>
        <w:fldChar w:fldCharType="begin"/>
      </w:r>
      <w:r>
        <w:instrText xml:space="preserve"> PAGEREF _Toc147418208 \h </w:instrText>
      </w:r>
      <w:r>
        <w:fldChar w:fldCharType="separate"/>
      </w:r>
      <w:r>
        <w:t>44</w:t>
      </w:r>
      <w:r>
        <w:fldChar w:fldCharType="end"/>
      </w:r>
    </w:p>
    <w:p w14:paraId="1DC152BA" w14:textId="31BAFAB1" w:rsidR="00E673FB" w:rsidRDefault="00E673FB">
      <w:pPr>
        <w:pStyle w:val="TOC2"/>
        <w:rPr>
          <w:rFonts w:asciiTheme="minorHAnsi" w:eastAsiaTheme="minorEastAsia" w:hAnsiTheme="minorHAnsi" w:cstheme="minorBidi"/>
          <w:kern w:val="2"/>
          <w:sz w:val="24"/>
          <w:szCs w:val="24"/>
          <w:lang w:val="en-IL" w:bidi="he-IL"/>
          <w14:ligatures w14:val="standardContextual"/>
        </w:rPr>
      </w:pPr>
      <w:r>
        <w:t>A1.1</w:t>
      </w:r>
      <w:r>
        <w:tab/>
        <w:t>Use case Background.</w:t>
      </w:r>
      <w:r>
        <w:tab/>
      </w:r>
      <w:r>
        <w:fldChar w:fldCharType="begin"/>
      </w:r>
      <w:r>
        <w:instrText xml:space="preserve"> PAGEREF _Toc147418209 \h </w:instrText>
      </w:r>
      <w:r>
        <w:fldChar w:fldCharType="separate"/>
      </w:r>
      <w:r>
        <w:t>44</w:t>
      </w:r>
      <w:r>
        <w:fldChar w:fldCharType="end"/>
      </w:r>
    </w:p>
    <w:p w14:paraId="1C8F7793" w14:textId="42E9D689" w:rsidR="00E673FB" w:rsidRDefault="00E673FB">
      <w:pPr>
        <w:pStyle w:val="TOC2"/>
        <w:rPr>
          <w:rFonts w:asciiTheme="minorHAnsi" w:eastAsiaTheme="minorEastAsia" w:hAnsiTheme="minorHAnsi" w:cstheme="minorBidi"/>
          <w:kern w:val="2"/>
          <w:sz w:val="24"/>
          <w:szCs w:val="24"/>
          <w:lang w:val="en-IL" w:bidi="he-IL"/>
          <w14:ligatures w14:val="standardContextual"/>
        </w:rPr>
      </w:pPr>
      <w:r>
        <w:t>A1.2</w:t>
      </w:r>
      <w:r>
        <w:tab/>
        <w:t>Distributed Slice Brokering for Bilateral Trading and PDL</w:t>
      </w:r>
      <w:r>
        <w:tab/>
      </w:r>
      <w:r>
        <w:fldChar w:fldCharType="begin"/>
      </w:r>
      <w:r>
        <w:instrText xml:space="preserve"> PAGEREF _Toc147418210 \h </w:instrText>
      </w:r>
      <w:r>
        <w:fldChar w:fldCharType="separate"/>
      </w:r>
      <w:r>
        <w:t>44</w:t>
      </w:r>
      <w:r>
        <w:fldChar w:fldCharType="end"/>
      </w:r>
    </w:p>
    <w:p w14:paraId="46EB04C0" w14:textId="5BF293AB" w:rsidR="00E673FB" w:rsidRDefault="00E673FB">
      <w:pPr>
        <w:pStyle w:val="TOC2"/>
        <w:rPr>
          <w:rFonts w:asciiTheme="minorHAnsi" w:eastAsiaTheme="minorEastAsia" w:hAnsiTheme="minorHAnsi" w:cstheme="minorBidi"/>
          <w:kern w:val="2"/>
          <w:sz w:val="24"/>
          <w:szCs w:val="24"/>
          <w:lang w:val="en-IL" w:bidi="he-IL"/>
          <w14:ligatures w14:val="standardContextual"/>
        </w:rPr>
      </w:pPr>
      <w:r>
        <w:t>A1.3</w:t>
      </w:r>
      <w:r>
        <w:tab/>
        <w:t>Double Auction mechanism as a Smart Contract</w:t>
      </w:r>
      <w:r>
        <w:tab/>
      </w:r>
      <w:r>
        <w:fldChar w:fldCharType="begin"/>
      </w:r>
      <w:r>
        <w:instrText xml:space="preserve"> PAGEREF _Toc147418211 \h </w:instrText>
      </w:r>
      <w:r>
        <w:fldChar w:fldCharType="separate"/>
      </w:r>
      <w:r>
        <w:t>44</w:t>
      </w:r>
      <w:r>
        <w:fldChar w:fldCharType="end"/>
      </w:r>
    </w:p>
    <w:p w14:paraId="412220BD" w14:textId="42E4A58D" w:rsidR="00E673FB" w:rsidRDefault="00E673FB">
      <w:pPr>
        <w:pStyle w:val="TOC8"/>
        <w:rPr>
          <w:rFonts w:asciiTheme="minorHAnsi" w:eastAsiaTheme="minorEastAsia" w:hAnsiTheme="minorHAnsi" w:cstheme="minorBidi"/>
          <w:b w:val="0"/>
          <w:kern w:val="2"/>
          <w:sz w:val="24"/>
          <w:szCs w:val="24"/>
          <w:lang w:val="en-IL" w:bidi="he-IL"/>
          <w14:ligatures w14:val="standardContextual"/>
        </w:rPr>
      </w:pPr>
      <w:r>
        <w:t xml:space="preserve">Annex </w:t>
      </w:r>
      <w:r w:rsidRPr="00185AF3">
        <w:rPr>
          <w:color w:val="000000"/>
        </w:rPr>
        <w:t>(informative)</w:t>
      </w:r>
      <w:r>
        <w:t>: Bibliography</w:t>
      </w:r>
      <w:r>
        <w:tab/>
      </w:r>
      <w:r>
        <w:fldChar w:fldCharType="begin"/>
      </w:r>
      <w:r>
        <w:instrText xml:space="preserve"> PAGEREF _Toc147418212 \h </w:instrText>
      </w:r>
      <w:r>
        <w:fldChar w:fldCharType="separate"/>
      </w:r>
      <w:r>
        <w:t>46</w:t>
      </w:r>
      <w:r>
        <w:fldChar w:fldCharType="end"/>
      </w:r>
    </w:p>
    <w:p w14:paraId="554ED2DE" w14:textId="0C837FF7" w:rsidR="00E673FB" w:rsidRDefault="00E673FB">
      <w:pPr>
        <w:pStyle w:val="TOC8"/>
        <w:rPr>
          <w:rFonts w:asciiTheme="minorHAnsi" w:eastAsiaTheme="minorEastAsia" w:hAnsiTheme="minorHAnsi" w:cstheme="minorBidi"/>
          <w:b w:val="0"/>
          <w:kern w:val="2"/>
          <w:sz w:val="24"/>
          <w:szCs w:val="24"/>
          <w:lang w:val="en-IL" w:bidi="he-IL"/>
          <w14:ligatures w14:val="standardContextual"/>
        </w:rPr>
      </w:pPr>
      <w:r>
        <w:t xml:space="preserve">Annex </w:t>
      </w:r>
      <w:r w:rsidRPr="00185AF3">
        <w:rPr>
          <w:color w:val="000000"/>
        </w:rPr>
        <w:t>(informative)</w:t>
      </w:r>
      <w:r>
        <w:t>: Change History</w:t>
      </w:r>
      <w:r>
        <w:tab/>
      </w:r>
      <w:r>
        <w:fldChar w:fldCharType="begin"/>
      </w:r>
      <w:r>
        <w:instrText xml:space="preserve"> PAGEREF _Toc147418213 \h </w:instrText>
      </w:r>
      <w:r>
        <w:fldChar w:fldCharType="separate"/>
      </w:r>
      <w:r>
        <w:t>47</w:t>
      </w:r>
      <w:r>
        <w:fldChar w:fldCharType="end"/>
      </w:r>
    </w:p>
    <w:p w14:paraId="4BFC712E" w14:textId="5871D2FB" w:rsidR="00E673FB" w:rsidRDefault="00E673FB">
      <w:pPr>
        <w:pStyle w:val="TOC1"/>
        <w:rPr>
          <w:rFonts w:asciiTheme="minorHAnsi" w:eastAsiaTheme="minorEastAsia" w:hAnsiTheme="minorHAnsi" w:cstheme="minorBidi"/>
          <w:kern w:val="2"/>
          <w:sz w:val="24"/>
          <w:szCs w:val="24"/>
          <w:lang w:val="en-IL" w:bidi="he-IL"/>
          <w14:ligatures w14:val="standardContextual"/>
        </w:rPr>
      </w:pPr>
      <w:r>
        <w:t>History</w:t>
      </w:r>
      <w:r>
        <w:tab/>
      </w:r>
      <w:r>
        <w:fldChar w:fldCharType="begin"/>
      </w:r>
      <w:r>
        <w:instrText xml:space="preserve"> PAGEREF _Toc147418214 \h </w:instrText>
      </w:r>
      <w:r>
        <w:fldChar w:fldCharType="separate"/>
      </w:r>
      <w:r>
        <w:t>48</w:t>
      </w:r>
      <w:r>
        <w:fldChar w:fldCharType="end"/>
      </w:r>
    </w:p>
    <w:p w14:paraId="5843D343" w14:textId="2E8EC615" w:rsidR="00D626BF" w:rsidRPr="00E71784" w:rsidRDefault="001F3B0B">
      <w:r>
        <w:fldChar w:fldCharType="end"/>
      </w:r>
    </w:p>
    <w:p w14:paraId="3FBC4727" w14:textId="77777777" w:rsidR="00EC2624" w:rsidRDefault="00EC2624" w:rsidP="00A301A6">
      <w:pPr>
        <w:spacing w:after="0"/>
        <w:ind w:left="-567"/>
      </w:pPr>
      <w:r>
        <w:t>List of Tables:</w:t>
      </w:r>
    </w:p>
    <w:p w14:paraId="3D0C8B54" w14:textId="0327132F" w:rsidR="00FF3E6E" w:rsidRDefault="00EC2624" w:rsidP="00A301A6">
      <w:pPr>
        <w:spacing w:after="0"/>
        <w:ind w:left="-567"/>
      </w:pPr>
      <w:r>
        <w:fldChar w:fldCharType="begin"/>
      </w:r>
      <w:r>
        <w:instrText xml:space="preserve"> TC </w:instrText>
      </w:r>
      <w:r>
        <w:fldChar w:fldCharType="end"/>
      </w:r>
      <w:r w:rsidR="00D626BF" w:rsidRPr="00E71784">
        <w:br w:type="page"/>
      </w:r>
    </w:p>
    <w:p w14:paraId="70A3823D" w14:textId="5C8F815F" w:rsidR="00EC2624" w:rsidRDefault="00EC2624" w:rsidP="00EC2624">
      <w:pPr>
        <w:pStyle w:val="TT"/>
      </w:pPr>
      <w:r>
        <w:lastRenderedPageBreak/>
        <w:t>List of Figures</w:t>
      </w:r>
    </w:p>
    <w:p w14:paraId="3F4AFBA6" w14:textId="2DF6FAAF" w:rsidR="00E673FB" w:rsidRDefault="00EC2624">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r>
        <w:rPr>
          <w:rStyle w:val="Guidance"/>
          <w:noProof w:val="0"/>
          <w:lang w:val="en-GB"/>
        </w:rPr>
        <w:fldChar w:fldCharType="begin"/>
      </w:r>
      <w:r>
        <w:rPr>
          <w:rStyle w:val="Guidance"/>
          <w:noProof w:val="0"/>
          <w:lang w:val="en-GB"/>
        </w:rPr>
        <w:instrText xml:space="preserve"> TOC \h \z \c "Figure" </w:instrText>
      </w:r>
      <w:r>
        <w:rPr>
          <w:rStyle w:val="Guidance"/>
          <w:noProof w:val="0"/>
          <w:lang w:val="en-GB"/>
        </w:rPr>
        <w:fldChar w:fldCharType="separate"/>
      </w:r>
      <w:hyperlink w:anchor="_Toc147418215" w:history="1">
        <w:r w:rsidR="00E673FB" w:rsidRPr="00800959">
          <w:rPr>
            <w:rStyle w:val="Hyperlink"/>
            <w:noProof/>
          </w:rPr>
          <w:t>Figure 1</w:t>
        </w:r>
        <w:r w:rsidR="00E673FB" w:rsidRPr="00800959">
          <w:rPr>
            <w:rStyle w:val="Hyperlink"/>
            <w:noProof/>
            <w:lang w:val="en-US"/>
          </w:rPr>
          <w:t xml:space="preserve"> - Architecture of an entity in a supply chain</w:t>
        </w:r>
        <w:r w:rsidR="00E673FB">
          <w:rPr>
            <w:noProof/>
            <w:webHidden/>
          </w:rPr>
          <w:tab/>
        </w:r>
        <w:r w:rsidR="00E673FB">
          <w:rPr>
            <w:noProof/>
            <w:webHidden/>
          </w:rPr>
          <w:fldChar w:fldCharType="begin"/>
        </w:r>
        <w:r w:rsidR="00E673FB">
          <w:rPr>
            <w:noProof/>
            <w:webHidden/>
          </w:rPr>
          <w:instrText xml:space="preserve"> PAGEREF _Toc147418215 \h </w:instrText>
        </w:r>
        <w:r w:rsidR="00E673FB">
          <w:rPr>
            <w:noProof/>
            <w:webHidden/>
          </w:rPr>
        </w:r>
        <w:r w:rsidR="00E673FB">
          <w:rPr>
            <w:noProof/>
            <w:webHidden/>
          </w:rPr>
          <w:fldChar w:fldCharType="separate"/>
        </w:r>
        <w:r w:rsidR="00E673FB">
          <w:rPr>
            <w:noProof/>
            <w:webHidden/>
          </w:rPr>
          <w:t>11</w:t>
        </w:r>
        <w:r w:rsidR="00E673FB">
          <w:rPr>
            <w:noProof/>
            <w:webHidden/>
          </w:rPr>
          <w:fldChar w:fldCharType="end"/>
        </w:r>
      </w:hyperlink>
    </w:p>
    <w:p w14:paraId="3AA4F67B" w14:textId="6CEBD22D"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16" w:history="1">
        <w:r w:rsidRPr="00800959">
          <w:rPr>
            <w:rStyle w:val="Hyperlink"/>
            <w:noProof/>
          </w:rPr>
          <w:t>Figure 2</w:t>
        </w:r>
        <w:r w:rsidRPr="00800959">
          <w:rPr>
            <w:rStyle w:val="Hyperlink"/>
            <w:noProof/>
            <w:lang w:val="en-US"/>
          </w:rPr>
          <w:t xml:space="preserve"> - Entity types</w:t>
        </w:r>
        <w:r>
          <w:rPr>
            <w:noProof/>
            <w:webHidden/>
          </w:rPr>
          <w:tab/>
        </w:r>
        <w:r>
          <w:rPr>
            <w:noProof/>
            <w:webHidden/>
          </w:rPr>
          <w:fldChar w:fldCharType="begin"/>
        </w:r>
        <w:r>
          <w:rPr>
            <w:noProof/>
            <w:webHidden/>
          </w:rPr>
          <w:instrText xml:space="preserve"> PAGEREF _Toc147418216 \h </w:instrText>
        </w:r>
        <w:r>
          <w:rPr>
            <w:noProof/>
            <w:webHidden/>
          </w:rPr>
        </w:r>
        <w:r>
          <w:rPr>
            <w:noProof/>
            <w:webHidden/>
          </w:rPr>
          <w:fldChar w:fldCharType="separate"/>
        </w:r>
        <w:r>
          <w:rPr>
            <w:noProof/>
            <w:webHidden/>
          </w:rPr>
          <w:t>12</w:t>
        </w:r>
        <w:r>
          <w:rPr>
            <w:noProof/>
            <w:webHidden/>
          </w:rPr>
          <w:fldChar w:fldCharType="end"/>
        </w:r>
      </w:hyperlink>
    </w:p>
    <w:p w14:paraId="6590AB17" w14:textId="4E957E6D"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17" w:history="1">
        <w:r w:rsidRPr="00800959">
          <w:rPr>
            <w:rStyle w:val="Hyperlink"/>
            <w:noProof/>
          </w:rPr>
          <w:t>Figure 3</w:t>
        </w:r>
        <w:r w:rsidRPr="00800959">
          <w:rPr>
            <w:rStyle w:val="Hyperlink"/>
            <w:noProof/>
            <w:lang w:val="en-US"/>
          </w:rPr>
          <w:t xml:space="preserve"> - Multi-role entity</w:t>
        </w:r>
        <w:r>
          <w:rPr>
            <w:noProof/>
            <w:webHidden/>
          </w:rPr>
          <w:tab/>
        </w:r>
        <w:r>
          <w:rPr>
            <w:noProof/>
            <w:webHidden/>
          </w:rPr>
          <w:fldChar w:fldCharType="begin"/>
        </w:r>
        <w:r>
          <w:rPr>
            <w:noProof/>
            <w:webHidden/>
          </w:rPr>
          <w:instrText xml:space="preserve"> PAGEREF _Toc147418217 \h </w:instrText>
        </w:r>
        <w:r>
          <w:rPr>
            <w:noProof/>
            <w:webHidden/>
          </w:rPr>
        </w:r>
        <w:r>
          <w:rPr>
            <w:noProof/>
            <w:webHidden/>
          </w:rPr>
          <w:fldChar w:fldCharType="separate"/>
        </w:r>
        <w:r>
          <w:rPr>
            <w:noProof/>
            <w:webHidden/>
          </w:rPr>
          <w:t>12</w:t>
        </w:r>
        <w:r>
          <w:rPr>
            <w:noProof/>
            <w:webHidden/>
          </w:rPr>
          <w:fldChar w:fldCharType="end"/>
        </w:r>
      </w:hyperlink>
    </w:p>
    <w:p w14:paraId="7A008C76" w14:textId="2EE19E0F"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18" w:history="1">
        <w:r w:rsidRPr="00800959">
          <w:rPr>
            <w:rStyle w:val="Hyperlink"/>
            <w:noProof/>
          </w:rPr>
          <w:t>Figure 4</w:t>
        </w:r>
        <w:r w:rsidRPr="00800959">
          <w:rPr>
            <w:rStyle w:val="Hyperlink"/>
            <w:noProof/>
            <w:lang w:val="en-US"/>
          </w:rPr>
          <w:t xml:space="preserve"> - Multi segment entity</w:t>
        </w:r>
        <w:r>
          <w:rPr>
            <w:noProof/>
            <w:webHidden/>
          </w:rPr>
          <w:tab/>
        </w:r>
        <w:r>
          <w:rPr>
            <w:noProof/>
            <w:webHidden/>
          </w:rPr>
          <w:fldChar w:fldCharType="begin"/>
        </w:r>
        <w:r>
          <w:rPr>
            <w:noProof/>
            <w:webHidden/>
          </w:rPr>
          <w:instrText xml:space="preserve"> PAGEREF _Toc147418218 \h </w:instrText>
        </w:r>
        <w:r>
          <w:rPr>
            <w:noProof/>
            <w:webHidden/>
          </w:rPr>
        </w:r>
        <w:r>
          <w:rPr>
            <w:noProof/>
            <w:webHidden/>
          </w:rPr>
          <w:fldChar w:fldCharType="separate"/>
        </w:r>
        <w:r>
          <w:rPr>
            <w:noProof/>
            <w:webHidden/>
          </w:rPr>
          <w:t>14</w:t>
        </w:r>
        <w:r>
          <w:rPr>
            <w:noProof/>
            <w:webHidden/>
          </w:rPr>
          <w:fldChar w:fldCharType="end"/>
        </w:r>
      </w:hyperlink>
    </w:p>
    <w:p w14:paraId="0219756B" w14:textId="0093282D"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19" w:history="1">
        <w:r w:rsidRPr="00800959">
          <w:rPr>
            <w:rStyle w:val="Hyperlink"/>
            <w:noProof/>
          </w:rPr>
          <w:t>Figure 5</w:t>
        </w:r>
        <w:r w:rsidRPr="00800959">
          <w:rPr>
            <w:rStyle w:val="Hyperlink"/>
            <w:noProof/>
            <w:lang w:val="en-US"/>
          </w:rPr>
          <w:t xml:space="preserve"> - Bilateral wholesale trade</w:t>
        </w:r>
        <w:r>
          <w:rPr>
            <w:noProof/>
            <w:webHidden/>
          </w:rPr>
          <w:tab/>
        </w:r>
        <w:r>
          <w:rPr>
            <w:noProof/>
            <w:webHidden/>
          </w:rPr>
          <w:fldChar w:fldCharType="begin"/>
        </w:r>
        <w:r>
          <w:rPr>
            <w:noProof/>
            <w:webHidden/>
          </w:rPr>
          <w:instrText xml:space="preserve"> PAGEREF _Toc147418219 \h </w:instrText>
        </w:r>
        <w:r>
          <w:rPr>
            <w:noProof/>
            <w:webHidden/>
          </w:rPr>
        </w:r>
        <w:r>
          <w:rPr>
            <w:noProof/>
            <w:webHidden/>
          </w:rPr>
          <w:fldChar w:fldCharType="separate"/>
        </w:r>
        <w:r>
          <w:rPr>
            <w:noProof/>
            <w:webHidden/>
          </w:rPr>
          <w:t>14</w:t>
        </w:r>
        <w:r>
          <w:rPr>
            <w:noProof/>
            <w:webHidden/>
          </w:rPr>
          <w:fldChar w:fldCharType="end"/>
        </w:r>
      </w:hyperlink>
    </w:p>
    <w:p w14:paraId="25BA4897" w14:textId="0C862203"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20" w:history="1">
        <w:r w:rsidRPr="00800959">
          <w:rPr>
            <w:rStyle w:val="Hyperlink"/>
            <w:noProof/>
          </w:rPr>
          <w:t>Figure 6</w:t>
        </w:r>
        <w:r w:rsidRPr="00800959">
          <w:rPr>
            <w:rStyle w:val="Hyperlink"/>
            <w:noProof/>
            <w:lang w:val="en-US"/>
          </w:rPr>
          <w:t xml:space="preserve"> - Cyclic supply chain</w:t>
        </w:r>
        <w:r>
          <w:rPr>
            <w:noProof/>
            <w:webHidden/>
          </w:rPr>
          <w:tab/>
        </w:r>
        <w:r>
          <w:rPr>
            <w:noProof/>
            <w:webHidden/>
          </w:rPr>
          <w:fldChar w:fldCharType="begin"/>
        </w:r>
        <w:r>
          <w:rPr>
            <w:noProof/>
            <w:webHidden/>
          </w:rPr>
          <w:instrText xml:space="preserve"> PAGEREF _Toc147418220 \h </w:instrText>
        </w:r>
        <w:r>
          <w:rPr>
            <w:noProof/>
            <w:webHidden/>
          </w:rPr>
        </w:r>
        <w:r>
          <w:rPr>
            <w:noProof/>
            <w:webHidden/>
          </w:rPr>
          <w:fldChar w:fldCharType="separate"/>
        </w:r>
        <w:r>
          <w:rPr>
            <w:noProof/>
            <w:webHidden/>
          </w:rPr>
          <w:t>15</w:t>
        </w:r>
        <w:r>
          <w:rPr>
            <w:noProof/>
            <w:webHidden/>
          </w:rPr>
          <w:fldChar w:fldCharType="end"/>
        </w:r>
      </w:hyperlink>
    </w:p>
    <w:p w14:paraId="767F7D9B" w14:textId="344F5513"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21" w:history="1">
        <w:r w:rsidRPr="00800959">
          <w:rPr>
            <w:rStyle w:val="Hyperlink"/>
            <w:noProof/>
          </w:rPr>
          <w:t>Figure 7</w:t>
        </w:r>
        <w:r w:rsidRPr="00800959">
          <w:rPr>
            <w:rStyle w:val="Hyperlink"/>
            <w:noProof/>
            <w:lang w:val="en-US"/>
          </w:rPr>
          <w:t xml:space="preserve"> - Interdependent supply chains</w:t>
        </w:r>
        <w:r>
          <w:rPr>
            <w:noProof/>
            <w:webHidden/>
          </w:rPr>
          <w:tab/>
        </w:r>
        <w:r>
          <w:rPr>
            <w:noProof/>
            <w:webHidden/>
          </w:rPr>
          <w:fldChar w:fldCharType="begin"/>
        </w:r>
        <w:r>
          <w:rPr>
            <w:noProof/>
            <w:webHidden/>
          </w:rPr>
          <w:instrText xml:space="preserve"> PAGEREF _Toc147418221 \h </w:instrText>
        </w:r>
        <w:r>
          <w:rPr>
            <w:noProof/>
            <w:webHidden/>
          </w:rPr>
        </w:r>
        <w:r>
          <w:rPr>
            <w:noProof/>
            <w:webHidden/>
          </w:rPr>
          <w:fldChar w:fldCharType="separate"/>
        </w:r>
        <w:r>
          <w:rPr>
            <w:noProof/>
            <w:webHidden/>
          </w:rPr>
          <w:t>16</w:t>
        </w:r>
        <w:r>
          <w:rPr>
            <w:noProof/>
            <w:webHidden/>
          </w:rPr>
          <w:fldChar w:fldCharType="end"/>
        </w:r>
      </w:hyperlink>
    </w:p>
    <w:p w14:paraId="14028F5C" w14:textId="686E34CD"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22" w:history="1">
        <w:r w:rsidRPr="00800959">
          <w:rPr>
            <w:rStyle w:val="Hyperlink"/>
            <w:noProof/>
          </w:rPr>
          <w:t>Figure 8</w:t>
        </w:r>
        <w:r w:rsidRPr="00800959">
          <w:rPr>
            <w:rStyle w:val="Hyperlink"/>
            <w:noProof/>
            <w:lang w:val="en-US"/>
          </w:rPr>
          <w:t xml:space="preserve"> - Buy-Sell PDL implementation in a supply chain</w:t>
        </w:r>
        <w:r>
          <w:rPr>
            <w:noProof/>
            <w:webHidden/>
          </w:rPr>
          <w:tab/>
        </w:r>
        <w:r>
          <w:rPr>
            <w:noProof/>
            <w:webHidden/>
          </w:rPr>
          <w:fldChar w:fldCharType="begin"/>
        </w:r>
        <w:r>
          <w:rPr>
            <w:noProof/>
            <w:webHidden/>
          </w:rPr>
          <w:instrText xml:space="preserve"> PAGEREF _Toc147418222 \h </w:instrText>
        </w:r>
        <w:r>
          <w:rPr>
            <w:noProof/>
            <w:webHidden/>
          </w:rPr>
        </w:r>
        <w:r>
          <w:rPr>
            <w:noProof/>
            <w:webHidden/>
          </w:rPr>
          <w:fldChar w:fldCharType="separate"/>
        </w:r>
        <w:r>
          <w:rPr>
            <w:noProof/>
            <w:webHidden/>
          </w:rPr>
          <w:t>21</w:t>
        </w:r>
        <w:r>
          <w:rPr>
            <w:noProof/>
            <w:webHidden/>
          </w:rPr>
          <w:fldChar w:fldCharType="end"/>
        </w:r>
      </w:hyperlink>
    </w:p>
    <w:p w14:paraId="41426D0D" w14:textId="60B71566"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23" w:history="1">
        <w:r w:rsidRPr="00800959">
          <w:rPr>
            <w:rStyle w:val="Hyperlink"/>
            <w:noProof/>
          </w:rPr>
          <w:t>Figure 9</w:t>
        </w:r>
        <w:r w:rsidRPr="00800959">
          <w:rPr>
            <w:rStyle w:val="Hyperlink"/>
            <w:noProof/>
            <w:lang w:val="en-US"/>
          </w:rPr>
          <w:t xml:space="preserve"> - Buyer-Seller PDL architecture</w:t>
        </w:r>
        <w:r>
          <w:rPr>
            <w:noProof/>
            <w:webHidden/>
          </w:rPr>
          <w:tab/>
        </w:r>
        <w:r>
          <w:rPr>
            <w:noProof/>
            <w:webHidden/>
          </w:rPr>
          <w:fldChar w:fldCharType="begin"/>
        </w:r>
        <w:r>
          <w:rPr>
            <w:noProof/>
            <w:webHidden/>
          </w:rPr>
          <w:instrText xml:space="preserve"> PAGEREF _Toc147418223 \h </w:instrText>
        </w:r>
        <w:r>
          <w:rPr>
            <w:noProof/>
            <w:webHidden/>
          </w:rPr>
        </w:r>
        <w:r>
          <w:rPr>
            <w:noProof/>
            <w:webHidden/>
          </w:rPr>
          <w:fldChar w:fldCharType="separate"/>
        </w:r>
        <w:r>
          <w:rPr>
            <w:noProof/>
            <w:webHidden/>
          </w:rPr>
          <w:t>21</w:t>
        </w:r>
        <w:r>
          <w:rPr>
            <w:noProof/>
            <w:webHidden/>
          </w:rPr>
          <w:fldChar w:fldCharType="end"/>
        </w:r>
      </w:hyperlink>
    </w:p>
    <w:p w14:paraId="2C5E6124" w14:textId="5E2EA226"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24" w:history="1">
        <w:r w:rsidRPr="00800959">
          <w:rPr>
            <w:rStyle w:val="Hyperlink"/>
            <w:noProof/>
          </w:rPr>
          <w:t>Figure 10</w:t>
        </w:r>
        <w:r w:rsidRPr="00800959">
          <w:rPr>
            <w:rStyle w:val="Hyperlink"/>
            <w:noProof/>
            <w:lang w:val="en-US"/>
          </w:rPr>
          <w:t xml:space="preserve"> - Ecosystem-wide PDL</w:t>
        </w:r>
        <w:r>
          <w:rPr>
            <w:noProof/>
            <w:webHidden/>
          </w:rPr>
          <w:tab/>
        </w:r>
        <w:r>
          <w:rPr>
            <w:noProof/>
            <w:webHidden/>
          </w:rPr>
          <w:fldChar w:fldCharType="begin"/>
        </w:r>
        <w:r>
          <w:rPr>
            <w:noProof/>
            <w:webHidden/>
          </w:rPr>
          <w:instrText xml:space="preserve"> PAGEREF _Toc147418224 \h </w:instrText>
        </w:r>
        <w:r>
          <w:rPr>
            <w:noProof/>
            <w:webHidden/>
          </w:rPr>
        </w:r>
        <w:r>
          <w:rPr>
            <w:noProof/>
            <w:webHidden/>
          </w:rPr>
          <w:fldChar w:fldCharType="separate"/>
        </w:r>
        <w:r>
          <w:rPr>
            <w:noProof/>
            <w:webHidden/>
          </w:rPr>
          <w:t>23</w:t>
        </w:r>
        <w:r>
          <w:rPr>
            <w:noProof/>
            <w:webHidden/>
          </w:rPr>
          <w:fldChar w:fldCharType="end"/>
        </w:r>
      </w:hyperlink>
    </w:p>
    <w:p w14:paraId="3BC17E9D" w14:textId="5AE952BC"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25" w:history="1">
        <w:r w:rsidRPr="00800959">
          <w:rPr>
            <w:rStyle w:val="Hyperlink"/>
            <w:noProof/>
          </w:rPr>
          <w:t>Figure 11</w:t>
        </w:r>
        <w:r w:rsidRPr="00800959">
          <w:rPr>
            <w:rStyle w:val="Hyperlink"/>
            <w:noProof/>
            <w:lang w:val="en-US"/>
          </w:rPr>
          <w:t xml:space="preserve"> - Ecosystem-wide PDL architecture</w:t>
        </w:r>
        <w:r>
          <w:rPr>
            <w:noProof/>
            <w:webHidden/>
          </w:rPr>
          <w:tab/>
        </w:r>
        <w:r>
          <w:rPr>
            <w:noProof/>
            <w:webHidden/>
          </w:rPr>
          <w:fldChar w:fldCharType="begin"/>
        </w:r>
        <w:r>
          <w:rPr>
            <w:noProof/>
            <w:webHidden/>
          </w:rPr>
          <w:instrText xml:space="preserve"> PAGEREF _Toc147418225 \h </w:instrText>
        </w:r>
        <w:r>
          <w:rPr>
            <w:noProof/>
            <w:webHidden/>
          </w:rPr>
        </w:r>
        <w:r>
          <w:rPr>
            <w:noProof/>
            <w:webHidden/>
          </w:rPr>
          <w:fldChar w:fldCharType="separate"/>
        </w:r>
        <w:r>
          <w:rPr>
            <w:noProof/>
            <w:webHidden/>
          </w:rPr>
          <w:t>23</w:t>
        </w:r>
        <w:r>
          <w:rPr>
            <w:noProof/>
            <w:webHidden/>
          </w:rPr>
          <w:fldChar w:fldCharType="end"/>
        </w:r>
      </w:hyperlink>
    </w:p>
    <w:p w14:paraId="09233364" w14:textId="446919CC"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26" w:history="1">
        <w:r w:rsidRPr="00800959">
          <w:rPr>
            <w:rStyle w:val="Hyperlink"/>
            <w:noProof/>
          </w:rPr>
          <w:t>Figure 12</w:t>
        </w:r>
        <w:r w:rsidRPr="00800959">
          <w:rPr>
            <w:rStyle w:val="Hyperlink"/>
            <w:noProof/>
            <w:lang w:val="en-US"/>
          </w:rPr>
          <w:t xml:space="preserve"> - Ecosystem-wide PDL plurality</w:t>
        </w:r>
        <w:r>
          <w:rPr>
            <w:noProof/>
            <w:webHidden/>
          </w:rPr>
          <w:tab/>
        </w:r>
        <w:r>
          <w:rPr>
            <w:noProof/>
            <w:webHidden/>
          </w:rPr>
          <w:fldChar w:fldCharType="begin"/>
        </w:r>
        <w:r>
          <w:rPr>
            <w:noProof/>
            <w:webHidden/>
          </w:rPr>
          <w:instrText xml:space="preserve"> PAGEREF _Toc147418226 \h </w:instrText>
        </w:r>
        <w:r>
          <w:rPr>
            <w:noProof/>
            <w:webHidden/>
          </w:rPr>
        </w:r>
        <w:r>
          <w:rPr>
            <w:noProof/>
            <w:webHidden/>
          </w:rPr>
          <w:fldChar w:fldCharType="separate"/>
        </w:r>
        <w:r>
          <w:rPr>
            <w:noProof/>
            <w:webHidden/>
          </w:rPr>
          <w:t>24</w:t>
        </w:r>
        <w:r>
          <w:rPr>
            <w:noProof/>
            <w:webHidden/>
          </w:rPr>
          <w:fldChar w:fldCharType="end"/>
        </w:r>
      </w:hyperlink>
    </w:p>
    <w:p w14:paraId="26773B74" w14:textId="5093C1CE"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27" w:history="1">
        <w:r w:rsidRPr="00800959">
          <w:rPr>
            <w:rStyle w:val="Hyperlink"/>
            <w:noProof/>
          </w:rPr>
          <w:t>Figure 13</w:t>
        </w:r>
        <w:r w:rsidRPr="00800959">
          <w:rPr>
            <w:rStyle w:val="Hyperlink"/>
            <w:noProof/>
            <w:lang w:val="en-US"/>
          </w:rPr>
          <w:t xml:space="preserve"> - Lifecycle stages between a buyer and a seller</w:t>
        </w:r>
        <w:r>
          <w:rPr>
            <w:noProof/>
            <w:webHidden/>
          </w:rPr>
          <w:tab/>
        </w:r>
        <w:r>
          <w:rPr>
            <w:noProof/>
            <w:webHidden/>
          </w:rPr>
          <w:fldChar w:fldCharType="begin"/>
        </w:r>
        <w:r>
          <w:rPr>
            <w:noProof/>
            <w:webHidden/>
          </w:rPr>
          <w:instrText xml:space="preserve"> PAGEREF _Toc147418227 \h </w:instrText>
        </w:r>
        <w:r>
          <w:rPr>
            <w:noProof/>
            <w:webHidden/>
          </w:rPr>
        </w:r>
        <w:r>
          <w:rPr>
            <w:noProof/>
            <w:webHidden/>
          </w:rPr>
          <w:fldChar w:fldCharType="separate"/>
        </w:r>
        <w:r>
          <w:rPr>
            <w:noProof/>
            <w:webHidden/>
          </w:rPr>
          <w:t>25</w:t>
        </w:r>
        <w:r>
          <w:rPr>
            <w:noProof/>
            <w:webHidden/>
          </w:rPr>
          <w:fldChar w:fldCharType="end"/>
        </w:r>
      </w:hyperlink>
    </w:p>
    <w:p w14:paraId="4730867D" w14:textId="3ECC815E"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28" w:history="1">
        <w:r w:rsidRPr="00800959">
          <w:rPr>
            <w:rStyle w:val="Hyperlink"/>
            <w:noProof/>
          </w:rPr>
          <w:t>Figure 14</w:t>
        </w:r>
        <w:r w:rsidRPr="00800959">
          <w:rPr>
            <w:rStyle w:val="Hyperlink"/>
            <w:noProof/>
            <w:lang w:val="en-US"/>
          </w:rPr>
          <w:t xml:space="preserve"> - Lifecycle stages in a supply chain</w:t>
        </w:r>
        <w:r>
          <w:rPr>
            <w:noProof/>
            <w:webHidden/>
          </w:rPr>
          <w:tab/>
        </w:r>
        <w:r>
          <w:rPr>
            <w:noProof/>
            <w:webHidden/>
          </w:rPr>
          <w:fldChar w:fldCharType="begin"/>
        </w:r>
        <w:r>
          <w:rPr>
            <w:noProof/>
            <w:webHidden/>
          </w:rPr>
          <w:instrText xml:space="preserve"> PAGEREF _Toc147418228 \h </w:instrText>
        </w:r>
        <w:r>
          <w:rPr>
            <w:noProof/>
            <w:webHidden/>
          </w:rPr>
        </w:r>
        <w:r>
          <w:rPr>
            <w:noProof/>
            <w:webHidden/>
          </w:rPr>
          <w:fldChar w:fldCharType="separate"/>
        </w:r>
        <w:r>
          <w:rPr>
            <w:noProof/>
            <w:webHidden/>
          </w:rPr>
          <w:t>25</w:t>
        </w:r>
        <w:r>
          <w:rPr>
            <w:noProof/>
            <w:webHidden/>
          </w:rPr>
          <w:fldChar w:fldCharType="end"/>
        </w:r>
      </w:hyperlink>
    </w:p>
    <w:p w14:paraId="2BA44FD7" w14:textId="4404B4C0"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29" w:history="1">
        <w:r w:rsidRPr="00800959">
          <w:rPr>
            <w:rStyle w:val="Hyperlink"/>
            <w:noProof/>
          </w:rPr>
          <w:t>Figure 15</w:t>
        </w:r>
        <w:r w:rsidRPr="00800959">
          <w:rPr>
            <w:rStyle w:val="Hyperlink"/>
            <w:noProof/>
            <w:lang w:val="en-US"/>
          </w:rPr>
          <w:t xml:space="preserve"> - Design, pricing and presentation of menu based goods and services</w:t>
        </w:r>
        <w:r>
          <w:rPr>
            <w:noProof/>
            <w:webHidden/>
          </w:rPr>
          <w:tab/>
        </w:r>
        <w:r>
          <w:rPr>
            <w:noProof/>
            <w:webHidden/>
          </w:rPr>
          <w:fldChar w:fldCharType="begin"/>
        </w:r>
        <w:r>
          <w:rPr>
            <w:noProof/>
            <w:webHidden/>
          </w:rPr>
          <w:instrText xml:space="preserve"> PAGEREF _Toc147418229 \h </w:instrText>
        </w:r>
        <w:r>
          <w:rPr>
            <w:noProof/>
            <w:webHidden/>
          </w:rPr>
        </w:r>
        <w:r>
          <w:rPr>
            <w:noProof/>
            <w:webHidden/>
          </w:rPr>
          <w:fldChar w:fldCharType="separate"/>
        </w:r>
        <w:r>
          <w:rPr>
            <w:noProof/>
            <w:webHidden/>
          </w:rPr>
          <w:t>28</w:t>
        </w:r>
        <w:r>
          <w:rPr>
            <w:noProof/>
            <w:webHidden/>
          </w:rPr>
          <w:fldChar w:fldCharType="end"/>
        </w:r>
      </w:hyperlink>
    </w:p>
    <w:p w14:paraId="5997AA32" w14:textId="4983A18F"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30" w:history="1">
        <w:r w:rsidRPr="00800959">
          <w:rPr>
            <w:rStyle w:val="Hyperlink"/>
            <w:noProof/>
          </w:rPr>
          <w:t>Figure 16</w:t>
        </w:r>
        <w:r w:rsidRPr="00800959">
          <w:rPr>
            <w:rStyle w:val="Hyperlink"/>
            <w:noProof/>
            <w:lang w:val="en-US"/>
          </w:rPr>
          <w:t xml:space="preserve"> - Order Acceptance and Rejection process</w:t>
        </w:r>
        <w:r>
          <w:rPr>
            <w:noProof/>
            <w:webHidden/>
          </w:rPr>
          <w:tab/>
        </w:r>
        <w:r>
          <w:rPr>
            <w:noProof/>
            <w:webHidden/>
          </w:rPr>
          <w:fldChar w:fldCharType="begin"/>
        </w:r>
        <w:r>
          <w:rPr>
            <w:noProof/>
            <w:webHidden/>
          </w:rPr>
          <w:instrText xml:space="preserve"> PAGEREF _Toc147418230 \h </w:instrText>
        </w:r>
        <w:r>
          <w:rPr>
            <w:noProof/>
            <w:webHidden/>
          </w:rPr>
        </w:r>
        <w:r>
          <w:rPr>
            <w:noProof/>
            <w:webHidden/>
          </w:rPr>
          <w:fldChar w:fldCharType="separate"/>
        </w:r>
        <w:r>
          <w:rPr>
            <w:noProof/>
            <w:webHidden/>
          </w:rPr>
          <w:t>31</w:t>
        </w:r>
        <w:r>
          <w:rPr>
            <w:noProof/>
            <w:webHidden/>
          </w:rPr>
          <w:fldChar w:fldCharType="end"/>
        </w:r>
      </w:hyperlink>
    </w:p>
    <w:p w14:paraId="2A6917C2" w14:textId="3B31FD10"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31" w:history="1">
        <w:r w:rsidRPr="00800959">
          <w:rPr>
            <w:rStyle w:val="Hyperlink"/>
            <w:noProof/>
          </w:rPr>
          <w:t>Figure 17</w:t>
        </w:r>
        <w:r w:rsidRPr="00800959">
          <w:rPr>
            <w:rStyle w:val="Hyperlink"/>
            <w:noProof/>
            <w:lang w:val="en-US"/>
          </w:rPr>
          <w:t xml:space="preserve"> - Delivery options</w:t>
        </w:r>
        <w:r>
          <w:rPr>
            <w:noProof/>
            <w:webHidden/>
          </w:rPr>
          <w:tab/>
        </w:r>
        <w:r>
          <w:rPr>
            <w:noProof/>
            <w:webHidden/>
          </w:rPr>
          <w:fldChar w:fldCharType="begin"/>
        </w:r>
        <w:r>
          <w:rPr>
            <w:noProof/>
            <w:webHidden/>
          </w:rPr>
          <w:instrText xml:space="preserve"> PAGEREF _Toc147418231 \h </w:instrText>
        </w:r>
        <w:r>
          <w:rPr>
            <w:noProof/>
            <w:webHidden/>
          </w:rPr>
        </w:r>
        <w:r>
          <w:rPr>
            <w:noProof/>
            <w:webHidden/>
          </w:rPr>
          <w:fldChar w:fldCharType="separate"/>
        </w:r>
        <w:r>
          <w:rPr>
            <w:noProof/>
            <w:webHidden/>
          </w:rPr>
          <w:t>33</w:t>
        </w:r>
        <w:r>
          <w:rPr>
            <w:noProof/>
            <w:webHidden/>
          </w:rPr>
          <w:fldChar w:fldCharType="end"/>
        </w:r>
      </w:hyperlink>
    </w:p>
    <w:p w14:paraId="1CC12DEB" w14:textId="7DAB0FD4"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32" w:history="1">
        <w:r w:rsidRPr="00800959">
          <w:rPr>
            <w:rStyle w:val="Hyperlink"/>
            <w:noProof/>
          </w:rPr>
          <w:t>Figure 18</w:t>
        </w:r>
        <w:r w:rsidRPr="00800959">
          <w:rPr>
            <w:rStyle w:val="Hyperlink"/>
            <w:noProof/>
            <w:lang w:val="en-US"/>
          </w:rPr>
          <w:t xml:space="preserve"> - Internal Delivery</w:t>
        </w:r>
        <w:r>
          <w:rPr>
            <w:noProof/>
            <w:webHidden/>
          </w:rPr>
          <w:tab/>
        </w:r>
        <w:r>
          <w:rPr>
            <w:noProof/>
            <w:webHidden/>
          </w:rPr>
          <w:fldChar w:fldCharType="begin"/>
        </w:r>
        <w:r>
          <w:rPr>
            <w:noProof/>
            <w:webHidden/>
          </w:rPr>
          <w:instrText xml:space="preserve"> PAGEREF _Toc147418232 \h </w:instrText>
        </w:r>
        <w:r>
          <w:rPr>
            <w:noProof/>
            <w:webHidden/>
          </w:rPr>
        </w:r>
        <w:r>
          <w:rPr>
            <w:noProof/>
            <w:webHidden/>
          </w:rPr>
          <w:fldChar w:fldCharType="separate"/>
        </w:r>
        <w:r>
          <w:rPr>
            <w:noProof/>
            <w:webHidden/>
          </w:rPr>
          <w:t>33</w:t>
        </w:r>
        <w:r>
          <w:rPr>
            <w:noProof/>
            <w:webHidden/>
          </w:rPr>
          <w:fldChar w:fldCharType="end"/>
        </w:r>
      </w:hyperlink>
    </w:p>
    <w:p w14:paraId="3A0B4BF1" w14:textId="10A7FC05"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33" w:history="1">
        <w:r w:rsidRPr="00800959">
          <w:rPr>
            <w:rStyle w:val="Hyperlink"/>
            <w:noProof/>
          </w:rPr>
          <w:t>Figure 19</w:t>
        </w:r>
        <w:r w:rsidRPr="00800959">
          <w:rPr>
            <w:rStyle w:val="Hyperlink"/>
            <w:noProof/>
            <w:lang w:val="en-US"/>
          </w:rPr>
          <w:t xml:space="preserve"> – Staged/Sequential Delivery of External and Internal elements</w:t>
        </w:r>
        <w:r>
          <w:rPr>
            <w:noProof/>
            <w:webHidden/>
          </w:rPr>
          <w:tab/>
        </w:r>
        <w:r>
          <w:rPr>
            <w:noProof/>
            <w:webHidden/>
          </w:rPr>
          <w:fldChar w:fldCharType="begin"/>
        </w:r>
        <w:r>
          <w:rPr>
            <w:noProof/>
            <w:webHidden/>
          </w:rPr>
          <w:instrText xml:space="preserve"> PAGEREF _Toc147418233 \h </w:instrText>
        </w:r>
        <w:r>
          <w:rPr>
            <w:noProof/>
            <w:webHidden/>
          </w:rPr>
        </w:r>
        <w:r>
          <w:rPr>
            <w:noProof/>
            <w:webHidden/>
          </w:rPr>
          <w:fldChar w:fldCharType="separate"/>
        </w:r>
        <w:r>
          <w:rPr>
            <w:noProof/>
            <w:webHidden/>
          </w:rPr>
          <w:t>33</w:t>
        </w:r>
        <w:r>
          <w:rPr>
            <w:noProof/>
            <w:webHidden/>
          </w:rPr>
          <w:fldChar w:fldCharType="end"/>
        </w:r>
      </w:hyperlink>
    </w:p>
    <w:p w14:paraId="5E6D1F89" w14:textId="37240096"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34" w:history="1">
        <w:r w:rsidRPr="00800959">
          <w:rPr>
            <w:rStyle w:val="Hyperlink"/>
            <w:noProof/>
          </w:rPr>
          <w:t>Figure 20</w:t>
        </w:r>
        <w:r w:rsidRPr="00800959">
          <w:rPr>
            <w:rStyle w:val="Hyperlink"/>
            <w:noProof/>
            <w:lang w:val="en-US"/>
          </w:rPr>
          <w:t xml:space="preserve"> - Service Delivery – Parallel Delivery</w:t>
        </w:r>
        <w:r>
          <w:rPr>
            <w:noProof/>
            <w:webHidden/>
          </w:rPr>
          <w:tab/>
        </w:r>
        <w:r>
          <w:rPr>
            <w:noProof/>
            <w:webHidden/>
          </w:rPr>
          <w:fldChar w:fldCharType="begin"/>
        </w:r>
        <w:r>
          <w:rPr>
            <w:noProof/>
            <w:webHidden/>
          </w:rPr>
          <w:instrText xml:space="preserve"> PAGEREF _Toc147418234 \h </w:instrText>
        </w:r>
        <w:r>
          <w:rPr>
            <w:noProof/>
            <w:webHidden/>
          </w:rPr>
        </w:r>
        <w:r>
          <w:rPr>
            <w:noProof/>
            <w:webHidden/>
          </w:rPr>
          <w:fldChar w:fldCharType="separate"/>
        </w:r>
        <w:r>
          <w:rPr>
            <w:noProof/>
            <w:webHidden/>
          </w:rPr>
          <w:t>34</w:t>
        </w:r>
        <w:r>
          <w:rPr>
            <w:noProof/>
            <w:webHidden/>
          </w:rPr>
          <w:fldChar w:fldCharType="end"/>
        </w:r>
      </w:hyperlink>
    </w:p>
    <w:p w14:paraId="1B5FB372" w14:textId="626D3DB4"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35" w:history="1">
        <w:r w:rsidRPr="00800959">
          <w:rPr>
            <w:rStyle w:val="Hyperlink"/>
            <w:b/>
            <w:bCs/>
            <w:noProof/>
          </w:rPr>
          <w:t>Figure 21 – Scheduled Monitoring and reporting quality and performance of service</w:t>
        </w:r>
        <w:r>
          <w:rPr>
            <w:noProof/>
            <w:webHidden/>
          </w:rPr>
          <w:tab/>
        </w:r>
        <w:r>
          <w:rPr>
            <w:noProof/>
            <w:webHidden/>
          </w:rPr>
          <w:fldChar w:fldCharType="begin"/>
        </w:r>
        <w:r>
          <w:rPr>
            <w:noProof/>
            <w:webHidden/>
          </w:rPr>
          <w:instrText xml:space="preserve"> PAGEREF _Toc147418235 \h </w:instrText>
        </w:r>
        <w:r>
          <w:rPr>
            <w:noProof/>
            <w:webHidden/>
          </w:rPr>
        </w:r>
        <w:r>
          <w:rPr>
            <w:noProof/>
            <w:webHidden/>
          </w:rPr>
          <w:fldChar w:fldCharType="separate"/>
        </w:r>
        <w:r>
          <w:rPr>
            <w:noProof/>
            <w:webHidden/>
          </w:rPr>
          <w:t>35</w:t>
        </w:r>
        <w:r>
          <w:rPr>
            <w:noProof/>
            <w:webHidden/>
          </w:rPr>
          <w:fldChar w:fldCharType="end"/>
        </w:r>
      </w:hyperlink>
    </w:p>
    <w:p w14:paraId="4173ECBD" w14:textId="072E1E10"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36" w:history="1">
        <w:r w:rsidRPr="00800959">
          <w:rPr>
            <w:rStyle w:val="Hyperlink"/>
            <w:b/>
            <w:bCs/>
            <w:noProof/>
          </w:rPr>
          <w:t>Figure 22</w:t>
        </w:r>
        <w:r w:rsidRPr="00800959">
          <w:rPr>
            <w:rStyle w:val="Hyperlink"/>
            <w:b/>
            <w:bCs/>
            <w:noProof/>
            <w:lang w:val="en-US"/>
          </w:rPr>
          <w:t xml:space="preserve"> - Non-Scheduled service monitoring and reporting process</w:t>
        </w:r>
        <w:r>
          <w:rPr>
            <w:noProof/>
            <w:webHidden/>
          </w:rPr>
          <w:tab/>
        </w:r>
        <w:r>
          <w:rPr>
            <w:noProof/>
            <w:webHidden/>
          </w:rPr>
          <w:fldChar w:fldCharType="begin"/>
        </w:r>
        <w:r>
          <w:rPr>
            <w:noProof/>
            <w:webHidden/>
          </w:rPr>
          <w:instrText xml:space="preserve"> PAGEREF _Toc147418236 \h </w:instrText>
        </w:r>
        <w:r>
          <w:rPr>
            <w:noProof/>
            <w:webHidden/>
          </w:rPr>
        </w:r>
        <w:r>
          <w:rPr>
            <w:noProof/>
            <w:webHidden/>
          </w:rPr>
          <w:fldChar w:fldCharType="separate"/>
        </w:r>
        <w:r>
          <w:rPr>
            <w:noProof/>
            <w:webHidden/>
          </w:rPr>
          <w:t>35</w:t>
        </w:r>
        <w:r>
          <w:rPr>
            <w:noProof/>
            <w:webHidden/>
          </w:rPr>
          <w:fldChar w:fldCharType="end"/>
        </w:r>
      </w:hyperlink>
    </w:p>
    <w:p w14:paraId="174DDDB6" w14:textId="0DE45A38"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37" w:history="1">
        <w:r w:rsidRPr="00800959">
          <w:rPr>
            <w:rStyle w:val="Hyperlink"/>
            <w:noProof/>
          </w:rPr>
          <w:t>Figure 23</w:t>
        </w:r>
        <w:r w:rsidRPr="00800959">
          <w:rPr>
            <w:rStyle w:val="Hyperlink"/>
            <w:noProof/>
            <w:lang w:val="en-US"/>
          </w:rPr>
          <w:t xml:space="preserve"> - Measuring usage of service</w:t>
        </w:r>
        <w:r>
          <w:rPr>
            <w:noProof/>
            <w:webHidden/>
          </w:rPr>
          <w:tab/>
        </w:r>
        <w:r>
          <w:rPr>
            <w:noProof/>
            <w:webHidden/>
          </w:rPr>
          <w:fldChar w:fldCharType="begin"/>
        </w:r>
        <w:r>
          <w:rPr>
            <w:noProof/>
            <w:webHidden/>
          </w:rPr>
          <w:instrText xml:space="preserve"> PAGEREF _Toc147418237 \h </w:instrText>
        </w:r>
        <w:r>
          <w:rPr>
            <w:noProof/>
            <w:webHidden/>
          </w:rPr>
        </w:r>
        <w:r>
          <w:rPr>
            <w:noProof/>
            <w:webHidden/>
          </w:rPr>
          <w:fldChar w:fldCharType="separate"/>
        </w:r>
        <w:r>
          <w:rPr>
            <w:noProof/>
            <w:webHidden/>
          </w:rPr>
          <w:t>36</w:t>
        </w:r>
        <w:r>
          <w:rPr>
            <w:noProof/>
            <w:webHidden/>
          </w:rPr>
          <w:fldChar w:fldCharType="end"/>
        </w:r>
      </w:hyperlink>
    </w:p>
    <w:p w14:paraId="213F5ACC" w14:textId="5D36EAF7"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38" w:history="1">
        <w:r w:rsidRPr="00800959">
          <w:rPr>
            <w:rStyle w:val="Hyperlink"/>
            <w:noProof/>
          </w:rPr>
          <w:t>Figure 24</w:t>
        </w:r>
        <w:r w:rsidRPr="00800959">
          <w:rPr>
            <w:rStyle w:val="Hyperlink"/>
            <w:noProof/>
            <w:lang w:val="en-US"/>
          </w:rPr>
          <w:t xml:space="preserve"> - Fault identification and repair decision tree</w:t>
        </w:r>
        <w:r>
          <w:rPr>
            <w:noProof/>
            <w:webHidden/>
          </w:rPr>
          <w:tab/>
        </w:r>
        <w:r>
          <w:rPr>
            <w:noProof/>
            <w:webHidden/>
          </w:rPr>
          <w:fldChar w:fldCharType="begin"/>
        </w:r>
        <w:r>
          <w:rPr>
            <w:noProof/>
            <w:webHidden/>
          </w:rPr>
          <w:instrText xml:space="preserve"> PAGEREF _Toc147418238 \h </w:instrText>
        </w:r>
        <w:r>
          <w:rPr>
            <w:noProof/>
            <w:webHidden/>
          </w:rPr>
        </w:r>
        <w:r>
          <w:rPr>
            <w:noProof/>
            <w:webHidden/>
          </w:rPr>
          <w:fldChar w:fldCharType="separate"/>
        </w:r>
        <w:r>
          <w:rPr>
            <w:noProof/>
            <w:webHidden/>
          </w:rPr>
          <w:t>38</w:t>
        </w:r>
        <w:r>
          <w:rPr>
            <w:noProof/>
            <w:webHidden/>
          </w:rPr>
          <w:fldChar w:fldCharType="end"/>
        </w:r>
      </w:hyperlink>
    </w:p>
    <w:p w14:paraId="168B091F" w14:textId="46D7527C"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39" w:history="1">
        <w:r w:rsidRPr="00800959">
          <w:rPr>
            <w:rStyle w:val="Hyperlink"/>
            <w:noProof/>
          </w:rPr>
          <w:t>Figure 25</w:t>
        </w:r>
        <w:r w:rsidRPr="00800959">
          <w:rPr>
            <w:rStyle w:val="Hyperlink"/>
            <w:noProof/>
            <w:lang w:val="en-US"/>
          </w:rPr>
          <w:t xml:space="preserve"> - Fault management scenarios A &amp; B</w:t>
        </w:r>
        <w:r>
          <w:rPr>
            <w:noProof/>
            <w:webHidden/>
          </w:rPr>
          <w:tab/>
        </w:r>
        <w:r>
          <w:rPr>
            <w:noProof/>
            <w:webHidden/>
          </w:rPr>
          <w:fldChar w:fldCharType="begin"/>
        </w:r>
        <w:r>
          <w:rPr>
            <w:noProof/>
            <w:webHidden/>
          </w:rPr>
          <w:instrText xml:space="preserve"> PAGEREF _Toc147418239 \h </w:instrText>
        </w:r>
        <w:r>
          <w:rPr>
            <w:noProof/>
            <w:webHidden/>
          </w:rPr>
        </w:r>
        <w:r>
          <w:rPr>
            <w:noProof/>
            <w:webHidden/>
          </w:rPr>
          <w:fldChar w:fldCharType="separate"/>
        </w:r>
        <w:r>
          <w:rPr>
            <w:noProof/>
            <w:webHidden/>
          </w:rPr>
          <w:t>39</w:t>
        </w:r>
        <w:r>
          <w:rPr>
            <w:noProof/>
            <w:webHidden/>
          </w:rPr>
          <w:fldChar w:fldCharType="end"/>
        </w:r>
      </w:hyperlink>
    </w:p>
    <w:p w14:paraId="6EE9A8E6" w14:textId="6E085AE6"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40" w:history="1">
        <w:r w:rsidRPr="00800959">
          <w:rPr>
            <w:rStyle w:val="Hyperlink"/>
            <w:noProof/>
          </w:rPr>
          <w:t>Figure 26</w:t>
        </w:r>
        <w:r w:rsidRPr="00800959">
          <w:rPr>
            <w:rStyle w:val="Hyperlink"/>
            <w:noProof/>
            <w:lang w:val="en-US"/>
          </w:rPr>
          <w:t xml:space="preserve"> - Fault management scenario C</w:t>
        </w:r>
        <w:r>
          <w:rPr>
            <w:noProof/>
            <w:webHidden/>
          </w:rPr>
          <w:tab/>
        </w:r>
        <w:r>
          <w:rPr>
            <w:noProof/>
            <w:webHidden/>
          </w:rPr>
          <w:fldChar w:fldCharType="begin"/>
        </w:r>
        <w:r>
          <w:rPr>
            <w:noProof/>
            <w:webHidden/>
          </w:rPr>
          <w:instrText xml:space="preserve"> PAGEREF _Toc147418240 \h </w:instrText>
        </w:r>
        <w:r>
          <w:rPr>
            <w:noProof/>
            <w:webHidden/>
          </w:rPr>
        </w:r>
        <w:r>
          <w:rPr>
            <w:noProof/>
            <w:webHidden/>
          </w:rPr>
          <w:fldChar w:fldCharType="separate"/>
        </w:r>
        <w:r>
          <w:rPr>
            <w:noProof/>
            <w:webHidden/>
          </w:rPr>
          <w:t>39</w:t>
        </w:r>
        <w:r>
          <w:rPr>
            <w:noProof/>
            <w:webHidden/>
          </w:rPr>
          <w:fldChar w:fldCharType="end"/>
        </w:r>
      </w:hyperlink>
    </w:p>
    <w:p w14:paraId="15017A11" w14:textId="243D1300"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41" w:history="1">
        <w:r w:rsidRPr="00800959">
          <w:rPr>
            <w:rStyle w:val="Hyperlink"/>
            <w:noProof/>
          </w:rPr>
          <w:t>Figure 27</w:t>
        </w:r>
        <w:r w:rsidRPr="00800959">
          <w:rPr>
            <w:rStyle w:val="Hyperlink"/>
            <w:noProof/>
            <w:lang w:val="en-US"/>
          </w:rPr>
          <w:t xml:space="preserve"> - Fault management scenarios D &amp; E</w:t>
        </w:r>
        <w:r>
          <w:rPr>
            <w:noProof/>
            <w:webHidden/>
          </w:rPr>
          <w:tab/>
        </w:r>
        <w:r>
          <w:rPr>
            <w:noProof/>
            <w:webHidden/>
          </w:rPr>
          <w:fldChar w:fldCharType="begin"/>
        </w:r>
        <w:r>
          <w:rPr>
            <w:noProof/>
            <w:webHidden/>
          </w:rPr>
          <w:instrText xml:space="preserve"> PAGEREF _Toc147418241 \h </w:instrText>
        </w:r>
        <w:r>
          <w:rPr>
            <w:noProof/>
            <w:webHidden/>
          </w:rPr>
        </w:r>
        <w:r>
          <w:rPr>
            <w:noProof/>
            <w:webHidden/>
          </w:rPr>
          <w:fldChar w:fldCharType="separate"/>
        </w:r>
        <w:r>
          <w:rPr>
            <w:noProof/>
            <w:webHidden/>
          </w:rPr>
          <w:t>40</w:t>
        </w:r>
        <w:r>
          <w:rPr>
            <w:noProof/>
            <w:webHidden/>
          </w:rPr>
          <w:fldChar w:fldCharType="end"/>
        </w:r>
      </w:hyperlink>
    </w:p>
    <w:p w14:paraId="74B4910D" w14:textId="14BBCA56"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42" w:history="1">
        <w:r w:rsidRPr="00800959">
          <w:rPr>
            <w:rStyle w:val="Hyperlink"/>
            <w:noProof/>
          </w:rPr>
          <w:t>Figure 28</w:t>
        </w:r>
        <w:r w:rsidRPr="00800959">
          <w:rPr>
            <w:rStyle w:val="Hyperlink"/>
            <w:noProof/>
            <w:lang w:val="en-US"/>
          </w:rPr>
          <w:t xml:space="preserve"> - Fault management scenarios F and G</w:t>
        </w:r>
        <w:r>
          <w:rPr>
            <w:noProof/>
            <w:webHidden/>
          </w:rPr>
          <w:tab/>
        </w:r>
        <w:r>
          <w:rPr>
            <w:noProof/>
            <w:webHidden/>
          </w:rPr>
          <w:fldChar w:fldCharType="begin"/>
        </w:r>
        <w:r>
          <w:rPr>
            <w:noProof/>
            <w:webHidden/>
          </w:rPr>
          <w:instrText xml:space="preserve"> PAGEREF _Toc147418242 \h </w:instrText>
        </w:r>
        <w:r>
          <w:rPr>
            <w:noProof/>
            <w:webHidden/>
          </w:rPr>
        </w:r>
        <w:r>
          <w:rPr>
            <w:noProof/>
            <w:webHidden/>
          </w:rPr>
          <w:fldChar w:fldCharType="separate"/>
        </w:r>
        <w:r>
          <w:rPr>
            <w:noProof/>
            <w:webHidden/>
          </w:rPr>
          <w:t>40</w:t>
        </w:r>
        <w:r>
          <w:rPr>
            <w:noProof/>
            <w:webHidden/>
          </w:rPr>
          <w:fldChar w:fldCharType="end"/>
        </w:r>
      </w:hyperlink>
    </w:p>
    <w:p w14:paraId="4E2D8660" w14:textId="08ACA094" w:rsidR="00E673FB" w:rsidRDefault="00E673FB">
      <w:pPr>
        <w:pStyle w:val="TableofFigures"/>
        <w:tabs>
          <w:tab w:val="right" w:leader="dot" w:pos="9629"/>
        </w:tabs>
        <w:rPr>
          <w:rFonts w:asciiTheme="minorHAnsi" w:eastAsiaTheme="minorEastAsia" w:hAnsiTheme="minorHAnsi" w:cstheme="minorBidi"/>
          <w:noProof/>
          <w:kern w:val="2"/>
          <w:sz w:val="24"/>
          <w:szCs w:val="24"/>
          <w:lang w:val="en-IL" w:bidi="he-IL"/>
          <w14:ligatures w14:val="standardContextual"/>
        </w:rPr>
      </w:pPr>
      <w:hyperlink w:anchor="_Toc147418243" w:history="1">
        <w:r w:rsidRPr="00800959">
          <w:rPr>
            <w:rStyle w:val="Hyperlink"/>
            <w:noProof/>
          </w:rPr>
          <w:t>Figure 29</w:t>
        </w:r>
        <w:r w:rsidRPr="00800959">
          <w:rPr>
            <w:rStyle w:val="Hyperlink"/>
            <w:noProof/>
            <w:lang w:val="en-US"/>
          </w:rPr>
          <w:t xml:space="preserve"> - Fault management scenarios J and K</w:t>
        </w:r>
        <w:r>
          <w:rPr>
            <w:noProof/>
            <w:webHidden/>
          </w:rPr>
          <w:tab/>
        </w:r>
        <w:r>
          <w:rPr>
            <w:noProof/>
            <w:webHidden/>
          </w:rPr>
          <w:fldChar w:fldCharType="begin"/>
        </w:r>
        <w:r>
          <w:rPr>
            <w:noProof/>
            <w:webHidden/>
          </w:rPr>
          <w:instrText xml:space="preserve"> PAGEREF _Toc147418243 \h </w:instrText>
        </w:r>
        <w:r>
          <w:rPr>
            <w:noProof/>
            <w:webHidden/>
          </w:rPr>
        </w:r>
        <w:r>
          <w:rPr>
            <w:noProof/>
            <w:webHidden/>
          </w:rPr>
          <w:fldChar w:fldCharType="separate"/>
        </w:r>
        <w:r>
          <w:rPr>
            <w:noProof/>
            <w:webHidden/>
          </w:rPr>
          <w:t>41</w:t>
        </w:r>
        <w:r>
          <w:rPr>
            <w:noProof/>
            <w:webHidden/>
          </w:rPr>
          <w:fldChar w:fldCharType="end"/>
        </w:r>
      </w:hyperlink>
    </w:p>
    <w:p w14:paraId="39E3E8AC" w14:textId="4388E4DF" w:rsidR="00EC2624" w:rsidRPr="00E71784" w:rsidRDefault="00EC2624" w:rsidP="00A301A6">
      <w:pPr>
        <w:spacing w:after="0"/>
        <w:ind w:left="-567"/>
        <w:rPr>
          <w:rStyle w:val="Guidance"/>
          <w:noProof w:val="0"/>
          <w:lang w:val="en-GB"/>
        </w:rPr>
      </w:pPr>
      <w:r>
        <w:rPr>
          <w:rStyle w:val="Guidance"/>
          <w:noProof w:val="0"/>
          <w:lang w:val="en-GB"/>
        </w:rPr>
        <w:fldChar w:fldCharType="end"/>
      </w:r>
    </w:p>
    <w:p w14:paraId="2549F520" w14:textId="77777777" w:rsidR="00A301A6" w:rsidRPr="00E71784" w:rsidRDefault="00A301A6" w:rsidP="00A301A6">
      <w:pPr>
        <w:pStyle w:val="Heading1"/>
      </w:pPr>
      <w:bookmarkStart w:id="19" w:name="_Toc451533943"/>
      <w:bookmarkStart w:id="20" w:name="_Toc484178378"/>
      <w:bookmarkStart w:id="21" w:name="_Toc484178408"/>
      <w:bookmarkStart w:id="22" w:name="_Toc487531992"/>
      <w:bookmarkStart w:id="23" w:name="_Toc527987190"/>
      <w:bookmarkStart w:id="24" w:name="_Toc529802474"/>
      <w:bookmarkStart w:id="25" w:name="_Toc67667383"/>
      <w:bookmarkStart w:id="26" w:name="_Ref132115277"/>
      <w:bookmarkStart w:id="27" w:name="_Toc147418083"/>
      <w:r w:rsidRPr="00E71784">
        <w:lastRenderedPageBreak/>
        <w:t>Intellectual Property Rights</w:t>
      </w:r>
      <w:bookmarkEnd w:id="19"/>
      <w:bookmarkEnd w:id="20"/>
      <w:bookmarkEnd w:id="21"/>
      <w:bookmarkEnd w:id="22"/>
      <w:bookmarkEnd w:id="23"/>
      <w:bookmarkEnd w:id="24"/>
      <w:bookmarkEnd w:id="25"/>
      <w:bookmarkEnd w:id="26"/>
      <w:bookmarkEnd w:id="27"/>
    </w:p>
    <w:p w14:paraId="214D9DC6" w14:textId="77777777" w:rsidR="00F52C10" w:rsidRDefault="00F52C10" w:rsidP="00F52C10">
      <w:pPr>
        <w:pStyle w:val="H6"/>
      </w:pPr>
      <w:r>
        <w:t xml:space="preserve">Essential patents </w:t>
      </w:r>
    </w:p>
    <w:p w14:paraId="39AA83E8" w14:textId="1E216584" w:rsidR="00F52C10" w:rsidRDefault="00F52C10" w:rsidP="00F52C10">
      <w:r>
        <w:t xml:space="preserve">IPRs essential or potentially essential to </w:t>
      </w:r>
      <w:r w:rsidR="00B6617B">
        <w:t>normative deliverables</w:t>
      </w:r>
      <w:r>
        <w:t xml:space="preserve"> may have been declared to ETSI. The </w:t>
      </w:r>
      <w:bookmarkStart w:id="28" w:name="_Hlk67652472"/>
      <w:bookmarkStart w:id="29" w:name="_Hlk67652820"/>
      <w:r w:rsidR="006735EB">
        <w:t>declarations</w:t>
      </w:r>
      <w:bookmarkEnd w:id="28"/>
      <w:r w:rsidR="006735EB">
        <w:t xml:space="preserve"> </w:t>
      </w:r>
      <w:bookmarkEnd w:id="29"/>
      <w:r>
        <w:t xml:space="preserve">pertaining to these essential IPRs, if any, </w:t>
      </w:r>
      <w:r w:rsidR="006735EB">
        <w:t xml:space="preserve">are </w:t>
      </w:r>
      <w:r>
        <w:t xml:space="preserve">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5" w:history="1">
        <w:r>
          <w:rPr>
            <w:rStyle w:val="Hyperlink"/>
          </w:rPr>
          <w:t>https://ipr.etsi.org</w:t>
        </w:r>
      </w:hyperlink>
      <w:r>
        <w:t>).</w:t>
      </w:r>
    </w:p>
    <w:p w14:paraId="5D931FFD" w14:textId="0EC9163B" w:rsidR="00F52C10" w:rsidRDefault="00F52C10" w:rsidP="00F52C10">
      <w:r>
        <w:t xml:space="preserve">Pursuant to the ETSI </w:t>
      </w:r>
      <w:bookmarkStart w:id="30" w:name="_Hlk67652492"/>
      <w:r w:rsidR="006735EB">
        <w:t xml:space="preserve">Directives including the ETSI </w:t>
      </w:r>
      <w:bookmarkEnd w:id="30"/>
      <w:r>
        <w:t>IPR Policy, no investigation</w:t>
      </w:r>
      <w:r w:rsidR="006735EB" w:rsidRPr="006735EB">
        <w:t xml:space="preserve"> regarding the essentiality of IPRs</w:t>
      </w:r>
      <w:r>
        <w:t>, including IPR searches, has been carried out by ETSI. No guarantee can be given as to the existence of other IPRs not referenced in ETSI SR 000 314 (or the updates on the ETSI Web server) which are, or may be, or may become, essential to the present document.</w:t>
      </w:r>
    </w:p>
    <w:p w14:paraId="703F1C67" w14:textId="77777777" w:rsidR="00F52C10" w:rsidRDefault="00F52C10" w:rsidP="00F52C10">
      <w:pPr>
        <w:pStyle w:val="H6"/>
      </w:pPr>
      <w:r>
        <w:t>Trademarks</w:t>
      </w:r>
    </w:p>
    <w:p w14:paraId="4031800C" w14:textId="223DAF77" w:rsidR="00102FAB" w:rsidRDefault="00F52C10" w:rsidP="00F52C10">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33811D0E" w14:textId="47FAB8C7" w:rsidR="006735EB" w:rsidRPr="00E71784" w:rsidRDefault="00872752" w:rsidP="00F52C10">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p>
    <w:p w14:paraId="460A241A" w14:textId="77777777" w:rsidR="00A301A6" w:rsidRPr="00E71784" w:rsidRDefault="00A301A6" w:rsidP="00A301A6">
      <w:pPr>
        <w:pStyle w:val="Heading1"/>
      </w:pPr>
      <w:bookmarkStart w:id="31" w:name="_Toc451533944"/>
      <w:bookmarkStart w:id="32" w:name="_Toc484178379"/>
      <w:bookmarkStart w:id="33" w:name="_Toc484178409"/>
      <w:bookmarkStart w:id="34" w:name="_Toc487531993"/>
      <w:bookmarkStart w:id="35" w:name="_Toc527987191"/>
      <w:bookmarkStart w:id="36" w:name="_Toc529802475"/>
      <w:bookmarkStart w:id="37" w:name="_Toc67667384"/>
      <w:bookmarkStart w:id="38" w:name="For_tbname"/>
      <w:bookmarkStart w:id="39" w:name="_Toc147418084"/>
      <w:r w:rsidRPr="00E71784">
        <w:t>Foreword</w:t>
      </w:r>
      <w:bookmarkEnd w:id="31"/>
      <w:bookmarkEnd w:id="32"/>
      <w:bookmarkEnd w:id="33"/>
      <w:bookmarkEnd w:id="34"/>
      <w:bookmarkEnd w:id="35"/>
      <w:bookmarkEnd w:id="36"/>
      <w:bookmarkEnd w:id="37"/>
      <w:bookmarkEnd w:id="39"/>
    </w:p>
    <w:p w14:paraId="0E17C7D3" w14:textId="365970F2" w:rsidR="00D626BF" w:rsidRPr="00C322B6" w:rsidRDefault="00D626BF" w:rsidP="00C322B6">
      <w:r w:rsidRPr="00E71784">
        <w:t xml:space="preserve">This Technical Specification (TS) has been produced by ETSI </w:t>
      </w:r>
      <w:r w:rsidR="00C322B6">
        <w:t xml:space="preserve">Industry Specification </w:t>
      </w:r>
      <w:r w:rsidR="00C322B6" w:rsidRPr="00C322B6">
        <w:t>Group</w:t>
      </w:r>
      <w:r w:rsidRPr="00C322B6">
        <w:t xml:space="preserve"> </w:t>
      </w:r>
      <w:r w:rsidR="00C322B6" w:rsidRPr="00C322B6">
        <w:t>Permissioned Distributed Ledgers (ISG-PDL</w:t>
      </w:r>
      <w:bookmarkEnd w:id="38"/>
      <w:r w:rsidR="00C322B6" w:rsidRPr="00C322B6">
        <w:t>)</w:t>
      </w:r>
      <w:r w:rsidRPr="00C322B6">
        <w:t>.</w:t>
      </w:r>
    </w:p>
    <w:p w14:paraId="41599CFA" w14:textId="77777777" w:rsidR="00A301A6" w:rsidRPr="00E71784" w:rsidRDefault="00A301A6" w:rsidP="00A301A6">
      <w:pPr>
        <w:pStyle w:val="Heading1"/>
        <w:rPr>
          <w:b/>
        </w:rPr>
      </w:pPr>
      <w:bookmarkStart w:id="40" w:name="_Toc451533945"/>
      <w:bookmarkStart w:id="41" w:name="_Toc484178380"/>
      <w:bookmarkStart w:id="42" w:name="_Toc484178410"/>
      <w:bookmarkStart w:id="43" w:name="_Toc487531994"/>
      <w:bookmarkStart w:id="44" w:name="_Toc527987192"/>
      <w:bookmarkStart w:id="45" w:name="_Toc529802476"/>
      <w:bookmarkStart w:id="46" w:name="_Toc67667385"/>
      <w:bookmarkStart w:id="47" w:name="_Toc147418085"/>
      <w:r w:rsidRPr="00E71784">
        <w:t>Modal verbs terminology</w:t>
      </w:r>
      <w:bookmarkEnd w:id="40"/>
      <w:bookmarkEnd w:id="41"/>
      <w:bookmarkEnd w:id="42"/>
      <w:bookmarkEnd w:id="43"/>
      <w:bookmarkEnd w:id="44"/>
      <w:bookmarkEnd w:id="45"/>
      <w:bookmarkEnd w:id="46"/>
      <w:bookmarkEnd w:id="47"/>
    </w:p>
    <w:p w14:paraId="25E80CEC" w14:textId="77777777" w:rsidR="00A301A6" w:rsidRPr="00E71784" w:rsidRDefault="00A301A6" w:rsidP="00A301A6">
      <w:r w:rsidRPr="00E71784">
        <w:t>In the present document "</w:t>
      </w:r>
      <w:r w:rsidRPr="00E71784">
        <w:rPr>
          <w:b/>
          <w:bCs/>
        </w:rPr>
        <w:t>shall</w:t>
      </w:r>
      <w:r w:rsidRPr="00E71784">
        <w:t>", "</w:t>
      </w:r>
      <w:r w:rsidRPr="00E71784">
        <w:rPr>
          <w:b/>
          <w:bCs/>
        </w:rPr>
        <w:t>shall not</w:t>
      </w:r>
      <w:r w:rsidRPr="00E71784">
        <w:t>", "</w:t>
      </w:r>
      <w:r w:rsidRPr="00E71784">
        <w:rPr>
          <w:b/>
          <w:bCs/>
        </w:rPr>
        <w:t>should</w:t>
      </w:r>
      <w:r w:rsidRPr="00E71784">
        <w:t>", "</w:t>
      </w:r>
      <w:r w:rsidRPr="00E71784">
        <w:rPr>
          <w:b/>
          <w:bCs/>
        </w:rPr>
        <w:t>should not</w:t>
      </w:r>
      <w:r w:rsidRPr="00E71784">
        <w:t>", "</w:t>
      </w:r>
      <w:r w:rsidRPr="00E71784">
        <w:rPr>
          <w:b/>
          <w:bCs/>
        </w:rPr>
        <w:t>may</w:t>
      </w:r>
      <w:r w:rsidRPr="00E71784">
        <w:t>", "</w:t>
      </w:r>
      <w:r w:rsidRPr="00E71784">
        <w:rPr>
          <w:b/>
          <w:bCs/>
        </w:rPr>
        <w:t>need not</w:t>
      </w:r>
      <w:r w:rsidRPr="00E71784">
        <w:t>", "</w:t>
      </w:r>
      <w:r w:rsidRPr="00E71784">
        <w:rPr>
          <w:b/>
          <w:bCs/>
        </w:rPr>
        <w:t>will</w:t>
      </w:r>
      <w:r w:rsidRPr="00E71784">
        <w:rPr>
          <w:bCs/>
        </w:rPr>
        <w:t>"</w:t>
      </w:r>
      <w:r w:rsidRPr="00E71784">
        <w:t xml:space="preserve">, </w:t>
      </w:r>
      <w:r w:rsidRPr="00E71784">
        <w:rPr>
          <w:bCs/>
        </w:rPr>
        <w:t>"</w:t>
      </w:r>
      <w:r w:rsidRPr="00E71784">
        <w:rPr>
          <w:b/>
          <w:bCs/>
        </w:rPr>
        <w:t>will not</w:t>
      </w:r>
      <w:r w:rsidRPr="00E71784">
        <w:rPr>
          <w:bCs/>
        </w:rPr>
        <w:t>"</w:t>
      </w:r>
      <w:r w:rsidRPr="00E71784">
        <w:t>, "</w:t>
      </w:r>
      <w:r w:rsidRPr="00E71784">
        <w:rPr>
          <w:b/>
          <w:bCs/>
        </w:rPr>
        <w:t>can</w:t>
      </w:r>
      <w:r w:rsidRPr="00E71784">
        <w:t>" and "</w:t>
      </w:r>
      <w:r w:rsidRPr="00E71784">
        <w:rPr>
          <w:b/>
          <w:bCs/>
        </w:rPr>
        <w:t>cannot</w:t>
      </w:r>
      <w:r w:rsidRPr="00E71784">
        <w:t xml:space="preserve">" are to be interpreted as described in clause 3.2 of the </w:t>
      </w:r>
      <w:hyperlink r:id="rId16" w:history="1">
        <w:r w:rsidRPr="00E71784">
          <w:rPr>
            <w:rStyle w:val="Hyperlink"/>
          </w:rPr>
          <w:t>ETSI Drafting Rules</w:t>
        </w:r>
      </w:hyperlink>
      <w:r w:rsidRPr="00E71784">
        <w:t xml:space="preserve"> (Verbal forms for the expression of provisions).</w:t>
      </w:r>
    </w:p>
    <w:p w14:paraId="52447500" w14:textId="77777777" w:rsidR="00A301A6" w:rsidRPr="00E71784" w:rsidRDefault="00A301A6" w:rsidP="00A301A6">
      <w:r w:rsidRPr="00E71784">
        <w:t>"</w:t>
      </w:r>
      <w:r w:rsidRPr="00E71784">
        <w:rPr>
          <w:b/>
          <w:bCs/>
        </w:rPr>
        <w:t>must</w:t>
      </w:r>
      <w:r w:rsidRPr="00E71784">
        <w:t>" and "</w:t>
      </w:r>
      <w:r w:rsidRPr="00E71784">
        <w:rPr>
          <w:b/>
          <w:bCs/>
        </w:rPr>
        <w:t>must not</w:t>
      </w:r>
      <w:r w:rsidRPr="00E71784">
        <w:t xml:space="preserve">" are </w:t>
      </w:r>
      <w:r w:rsidRPr="00E71784">
        <w:rPr>
          <w:b/>
          <w:bCs/>
        </w:rPr>
        <w:t>NOT</w:t>
      </w:r>
      <w:r w:rsidRPr="00E71784">
        <w:t xml:space="preserve"> allowed in ETSI deliverables except when used in direct citation.</w:t>
      </w:r>
    </w:p>
    <w:p w14:paraId="274974D7" w14:textId="77777777" w:rsidR="00A301A6" w:rsidRDefault="00A301A6" w:rsidP="00A301A6">
      <w:pPr>
        <w:pStyle w:val="Heading1"/>
      </w:pPr>
      <w:bookmarkStart w:id="48" w:name="_Toc451533946"/>
      <w:bookmarkStart w:id="49" w:name="_Toc484178381"/>
      <w:bookmarkStart w:id="50" w:name="_Toc484178411"/>
      <w:bookmarkStart w:id="51" w:name="_Toc487531995"/>
      <w:bookmarkStart w:id="52" w:name="_Toc527987193"/>
      <w:bookmarkStart w:id="53" w:name="_Toc529802477"/>
      <w:bookmarkStart w:id="54" w:name="_Toc67667386"/>
      <w:bookmarkStart w:id="55" w:name="_Toc147418086"/>
      <w:r w:rsidRPr="00E71784">
        <w:t>Executive summary</w:t>
      </w:r>
      <w:bookmarkEnd w:id="48"/>
      <w:bookmarkEnd w:id="49"/>
      <w:bookmarkEnd w:id="50"/>
      <w:bookmarkEnd w:id="51"/>
      <w:bookmarkEnd w:id="52"/>
      <w:bookmarkEnd w:id="53"/>
      <w:bookmarkEnd w:id="54"/>
      <w:bookmarkEnd w:id="55"/>
    </w:p>
    <w:p w14:paraId="699F70D9" w14:textId="235EE6FC" w:rsidR="007417D3" w:rsidRPr="00E33070" w:rsidRDefault="007417D3" w:rsidP="007417D3">
      <w:bookmarkStart w:id="56" w:name="_Hlk147414881"/>
      <w:r w:rsidRPr="00B36F7C">
        <w:t xml:space="preserve">The present document </w:t>
      </w:r>
      <w:r>
        <w:t>defines and describes the use of PDL in the lifecycle of go</w:t>
      </w:r>
      <w:r w:rsidR="009E0312">
        <w:t>o</w:t>
      </w:r>
      <w:r>
        <w:t>ds and/or services delivered through a supply chain. It defines the types of supply chains, the types and roles of entities in a supply chain, and the lifecycle phases and processes executed by the different entities along the supply chain</w:t>
      </w:r>
      <w:r w:rsidRPr="00E33070">
        <w:t xml:space="preserve">. </w:t>
      </w:r>
      <w:r w:rsidRPr="00B36F7C">
        <w:t xml:space="preserve">The </w:t>
      </w:r>
      <w:r>
        <w:t xml:space="preserve">present </w:t>
      </w:r>
      <w:r w:rsidRPr="00B36F7C">
        <w:t>document</w:t>
      </w:r>
      <w:r w:rsidRPr="00E33070">
        <w:t xml:space="preserve"> also describes the </w:t>
      </w:r>
      <w:r>
        <w:t xml:space="preserve">architectural concepts of the PDLs </w:t>
      </w:r>
      <w:r w:rsidR="009E0312">
        <w:t>used in supply chains as well as the data stored on the chain during the lifecycle processes</w:t>
      </w:r>
      <w:r w:rsidRPr="00E33070">
        <w:t>.</w:t>
      </w:r>
    </w:p>
    <w:bookmarkEnd w:id="56"/>
    <w:p w14:paraId="48142EE7" w14:textId="77777777" w:rsidR="006B54F6" w:rsidRPr="006B54F6" w:rsidRDefault="006B54F6" w:rsidP="006B54F6"/>
    <w:p w14:paraId="495822BE" w14:textId="77777777" w:rsidR="00A301A6" w:rsidRDefault="00A301A6" w:rsidP="00A301A6">
      <w:pPr>
        <w:pStyle w:val="Heading1"/>
      </w:pPr>
      <w:bookmarkStart w:id="57" w:name="_Toc451533947"/>
      <w:bookmarkStart w:id="58" w:name="_Toc484178382"/>
      <w:bookmarkStart w:id="59" w:name="_Toc484178412"/>
      <w:bookmarkStart w:id="60" w:name="_Toc487531996"/>
      <w:bookmarkStart w:id="61" w:name="_Toc527987194"/>
      <w:bookmarkStart w:id="62" w:name="_Toc529802478"/>
      <w:bookmarkStart w:id="63" w:name="_Toc67667387"/>
      <w:bookmarkStart w:id="64" w:name="_Toc147418087"/>
      <w:r w:rsidRPr="00E71784">
        <w:t>Introduction</w:t>
      </w:r>
      <w:bookmarkEnd w:id="57"/>
      <w:bookmarkEnd w:id="58"/>
      <w:bookmarkEnd w:id="59"/>
      <w:bookmarkEnd w:id="60"/>
      <w:bookmarkEnd w:id="61"/>
      <w:bookmarkEnd w:id="62"/>
      <w:bookmarkEnd w:id="63"/>
      <w:bookmarkEnd w:id="64"/>
    </w:p>
    <w:p w14:paraId="50B1000B" w14:textId="05D230EF" w:rsidR="009E0312" w:rsidRDefault="009E0312" w:rsidP="009E0312">
      <w:r>
        <w:t xml:space="preserve">The delivery of goods and/or services through a supply chain involves </w:t>
      </w:r>
      <w:r w:rsidR="00D232CD">
        <w:t>operational and commercial activities across a chain of entities. Such goods and/or services traverse a series of phases that are bound into a lifecycle that may include initial inquiry/research, quoting, ordering, delivery, quality assurance, usage measurement, fault repair, financial settlement and change management.</w:t>
      </w:r>
    </w:p>
    <w:p w14:paraId="005C1CDB" w14:textId="54B12932" w:rsidR="00D232CD" w:rsidRDefault="00D232CD" w:rsidP="009E0312">
      <w:r>
        <w:lastRenderedPageBreak/>
        <w:t xml:space="preserve">A supply chain is built from pairs of buyers and sellers where on one side there is an ultimate buyer procuring the goods and/or services, and down the chain there are entities that serve as both sellers and buyers. They sell to the upstream buyer and buy from downstream sellers. Some of those downstream entities simply pass the goods and/or services from the downstream seller to the upstream buyer (commonly referred to as “wholesaler”) and some </w:t>
      </w:r>
      <w:r w:rsidR="001530C5">
        <w:t>also contribute certain elements to the final product sold to the ultimate customer. An example of a wholesaler would be a vegetable grocer that buys from the farmers by the tons and sells to the consumers by the kilo, while another example could be of a data centre operator that rents office space from one entity, buys 19” racks from another entity, computers from another entity, software licenses from yet another entity, integrates and assembles them all and sells computation capacity or storage space to ICT consumers.</w:t>
      </w:r>
    </w:p>
    <w:p w14:paraId="65E26235" w14:textId="1E5C6871" w:rsidR="001530C5" w:rsidRDefault="001530C5" w:rsidP="009E0312">
      <w:r>
        <w:t>The processes that occur at each participant in such supply chain differ depending on the lifecycle stage and the role that the participant plays in such chain.</w:t>
      </w:r>
    </w:p>
    <w:p w14:paraId="30C7408F" w14:textId="4BF67716" w:rsidR="002C2B38" w:rsidRDefault="002C2B38" w:rsidP="009E0312">
      <w:r>
        <w:t>Many entities participating in supply chains have developed their own processes, nomenclature and data models to define their internal operations. Integrating, coordinating and synchronizing such processes across operational boundaries creates misalignment in process steps, data models and inter-entity communications, often resulting in failure to automate the inter-entity operations thus reverting to slow and inefficient manual processes.</w:t>
      </w:r>
    </w:p>
    <w:p w14:paraId="00D5BEF2" w14:textId="77777777" w:rsidR="002C2B38" w:rsidRDefault="002C2B38" w:rsidP="002C2B38">
      <w:r>
        <w:t>The current document defines the stages, processes, and high-level requirements each player has to abide by for the proper operation of a supply chain. The main intention is to allow automation of such supply chains, minimizing manual activities that are expensive, slow and prone to errors.</w:t>
      </w:r>
    </w:p>
    <w:p w14:paraId="7BA8A8AB" w14:textId="23B39A40" w:rsidR="002C2B38" w:rsidRDefault="002C2B38" w:rsidP="009E0312">
      <w:bookmarkStart w:id="65" w:name="_Hlk147416996"/>
      <w:r>
        <w:t xml:space="preserve">Section 4 of the current document defines the types of supply chains, the entities taking part </w:t>
      </w:r>
      <w:r w:rsidR="00D52DE1">
        <w:t xml:space="preserve">in </w:t>
      </w:r>
      <w:r>
        <w:t xml:space="preserve">a supply chain, the types of transaction occurring in a supply chain and the </w:t>
      </w:r>
      <w:r w:rsidR="00D52DE1">
        <w:t>types of, and requirements from, the PDLs in use in a supply chain.</w:t>
      </w:r>
    </w:p>
    <w:p w14:paraId="57A3A82A" w14:textId="1B624D4A" w:rsidR="00D52DE1" w:rsidRDefault="00D52DE1" w:rsidP="009E0312">
      <w:r>
        <w:t>Section 5 of the current document lists the lifecycle stages and defines the required process flow for each of those stages in a supply chain environment.</w:t>
      </w:r>
    </w:p>
    <w:p w14:paraId="010E6F62" w14:textId="2405BDF7" w:rsidR="00560A3A" w:rsidRDefault="00560A3A" w:rsidP="009E0312">
      <w:r>
        <w:t>Annex A describes a potential use case of PDL in management of lifecycle of a network slice in a supply chain of mobile operators. This annex is descriptive and does not include specifications or requirements.</w:t>
      </w:r>
    </w:p>
    <w:bookmarkEnd w:id="65"/>
    <w:p w14:paraId="5539B029" w14:textId="77777777" w:rsidR="006B54F6" w:rsidRPr="006B54F6" w:rsidRDefault="006B54F6" w:rsidP="006B54F6"/>
    <w:p w14:paraId="2127E645" w14:textId="77777777" w:rsidR="006B54F6" w:rsidRDefault="006B54F6">
      <w:pPr>
        <w:overflowPunct/>
        <w:autoSpaceDE/>
        <w:autoSpaceDN/>
        <w:adjustRightInd/>
        <w:spacing w:after="0"/>
        <w:textAlignment w:val="auto"/>
        <w:rPr>
          <w:rFonts w:ascii="Arial" w:hAnsi="Arial"/>
          <w:sz w:val="36"/>
        </w:rPr>
      </w:pPr>
      <w:r>
        <w:br w:type="page"/>
      </w:r>
    </w:p>
    <w:p w14:paraId="12B9A296" w14:textId="77777777" w:rsidR="00A301A6" w:rsidRPr="00E71784" w:rsidRDefault="00A301A6" w:rsidP="00A301A6">
      <w:pPr>
        <w:pStyle w:val="Heading1"/>
      </w:pPr>
      <w:bookmarkStart w:id="66" w:name="_Toc451533948"/>
      <w:bookmarkStart w:id="67" w:name="_Toc484178383"/>
      <w:bookmarkStart w:id="68" w:name="_Toc484178413"/>
      <w:bookmarkStart w:id="69" w:name="_Toc487531997"/>
      <w:bookmarkStart w:id="70" w:name="_Toc527987195"/>
      <w:bookmarkStart w:id="71" w:name="_Toc529802479"/>
      <w:bookmarkStart w:id="72" w:name="_Toc67667388"/>
      <w:bookmarkStart w:id="73" w:name="_Toc147418088"/>
      <w:r w:rsidRPr="00E71784">
        <w:lastRenderedPageBreak/>
        <w:t>1</w:t>
      </w:r>
      <w:r w:rsidRPr="00E71784">
        <w:tab/>
        <w:t>Scope</w:t>
      </w:r>
      <w:bookmarkEnd w:id="66"/>
      <w:bookmarkEnd w:id="67"/>
      <w:bookmarkEnd w:id="68"/>
      <w:bookmarkEnd w:id="69"/>
      <w:bookmarkEnd w:id="70"/>
      <w:bookmarkEnd w:id="71"/>
      <w:bookmarkEnd w:id="72"/>
      <w:bookmarkEnd w:id="73"/>
    </w:p>
    <w:p w14:paraId="534586A3" w14:textId="6E58A03B" w:rsidR="00D52DE1" w:rsidRDefault="00D52DE1" w:rsidP="00D52DE1">
      <w:pPr>
        <w:pStyle w:val="Heading2"/>
      </w:pPr>
      <w:bookmarkStart w:id="74" w:name="_Toc451533949"/>
      <w:bookmarkStart w:id="75" w:name="_Toc484178384"/>
      <w:bookmarkStart w:id="76" w:name="_Toc484178414"/>
      <w:bookmarkStart w:id="77" w:name="_Toc487531998"/>
      <w:bookmarkStart w:id="78" w:name="_Toc527987196"/>
      <w:bookmarkStart w:id="79" w:name="_Toc529802480"/>
      <w:bookmarkStart w:id="80" w:name="_Toc67667389"/>
      <w:bookmarkStart w:id="81" w:name="_Toc147418089"/>
      <w:r>
        <w:t>1.1</w:t>
      </w:r>
      <w:r>
        <w:tab/>
        <w:t>Definition</w:t>
      </w:r>
      <w:bookmarkEnd w:id="81"/>
    </w:p>
    <w:p w14:paraId="24A5C701" w14:textId="3CE5B45F" w:rsidR="00D52DE1" w:rsidRDefault="00D52DE1" w:rsidP="00D52DE1">
      <w:r w:rsidRPr="00B36F7C">
        <w:t xml:space="preserve">The present document </w:t>
      </w:r>
      <w:r>
        <w:t xml:space="preserve">defines and describes the use of PDL in the lifecycle of goods and/or services delivered through a supply chain. </w:t>
      </w:r>
    </w:p>
    <w:p w14:paraId="69209C86" w14:textId="158FCA16" w:rsidR="00D52DE1" w:rsidRDefault="00D52DE1" w:rsidP="00D52DE1">
      <w:pPr>
        <w:pStyle w:val="Heading2"/>
      </w:pPr>
      <w:bookmarkStart w:id="82" w:name="_Toc147418090"/>
      <w:r>
        <w:t>1.2</w:t>
      </w:r>
      <w:r>
        <w:tab/>
        <w:t>In scope</w:t>
      </w:r>
      <w:bookmarkEnd w:id="82"/>
    </w:p>
    <w:p w14:paraId="37CDC2D8" w14:textId="77777777"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Definition of</w:t>
      </w:r>
      <w:r w:rsidRPr="00560A3A">
        <w:rPr>
          <w:rFonts w:asciiTheme="majorBidi" w:hAnsiTheme="majorBidi" w:cstheme="majorBidi"/>
        </w:rPr>
        <w:t xml:space="preserve"> types of supply chains</w:t>
      </w:r>
      <w:r w:rsidRPr="00560A3A">
        <w:rPr>
          <w:rFonts w:asciiTheme="majorBidi" w:hAnsiTheme="majorBidi" w:cstheme="majorBidi"/>
        </w:rPr>
        <w:t>.</w:t>
      </w:r>
    </w:p>
    <w:p w14:paraId="71EBF9BE" w14:textId="77777777"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 xml:space="preserve">Definition of </w:t>
      </w:r>
      <w:r w:rsidRPr="00560A3A">
        <w:rPr>
          <w:rFonts w:asciiTheme="majorBidi" w:hAnsiTheme="majorBidi" w:cstheme="majorBidi"/>
        </w:rPr>
        <w:t>the types and roles of entities in a supply chain</w:t>
      </w:r>
    </w:p>
    <w:p w14:paraId="3ADEA00C" w14:textId="77777777"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Definition of</w:t>
      </w:r>
      <w:r w:rsidRPr="00560A3A">
        <w:rPr>
          <w:rFonts w:asciiTheme="majorBidi" w:hAnsiTheme="majorBidi" w:cstheme="majorBidi"/>
        </w:rPr>
        <w:t xml:space="preserve"> the lifecycle phases and processes executed by the different entities along the supply chain. </w:t>
      </w:r>
    </w:p>
    <w:p w14:paraId="2E18BDAE" w14:textId="77777777"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Definition of</w:t>
      </w:r>
      <w:r w:rsidRPr="00560A3A">
        <w:rPr>
          <w:rFonts w:asciiTheme="majorBidi" w:hAnsiTheme="majorBidi" w:cstheme="majorBidi"/>
        </w:rPr>
        <w:t xml:space="preserve"> the types of transaction occurring in a supply chain</w:t>
      </w:r>
      <w:r w:rsidRPr="00560A3A">
        <w:rPr>
          <w:rFonts w:asciiTheme="majorBidi" w:hAnsiTheme="majorBidi" w:cstheme="majorBidi"/>
        </w:rPr>
        <w:t>.</w:t>
      </w:r>
      <w:r w:rsidRPr="00560A3A">
        <w:rPr>
          <w:rFonts w:asciiTheme="majorBidi" w:hAnsiTheme="majorBidi" w:cstheme="majorBidi"/>
        </w:rPr>
        <w:t xml:space="preserve"> </w:t>
      </w:r>
    </w:p>
    <w:p w14:paraId="3F4FA151" w14:textId="7D40EAA6"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Definition of t</w:t>
      </w:r>
      <w:r w:rsidRPr="00560A3A">
        <w:rPr>
          <w:rFonts w:asciiTheme="majorBidi" w:hAnsiTheme="majorBidi" w:cstheme="majorBidi"/>
        </w:rPr>
        <w:t>he types of, and requirements from, PDLs in use in a supply chain.</w:t>
      </w:r>
    </w:p>
    <w:p w14:paraId="6204EFDD" w14:textId="77777777"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Definition of</w:t>
      </w:r>
      <w:r w:rsidRPr="00560A3A">
        <w:rPr>
          <w:rFonts w:asciiTheme="majorBidi" w:hAnsiTheme="majorBidi" w:cstheme="majorBidi"/>
        </w:rPr>
        <w:t xml:space="preserve"> the lifecycle stages</w:t>
      </w:r>
      <w:r w:rsidRPr="00560A3A">
        <w:rPr>
          <w:rFonts w:asciiTheme="majorBidi" w:hAnsiTheme="majorBidi" w:cstheme="majorBidi"/>
        </w:rPr>
        <w:t>.</w:t>
      </w:r>
      <w:r w:rsidRPr="00560A3A">
        <w:rPr>
          <w:rFonts w:asciiTheme="majorBidi" w:hAnsiTheme="majorBidi" w:cstheme="majorBidi"/>
        </w:rPr>
        <w:t xml:space="preserve"> </w:t>
      </w:r>
    </w:p>
    <w:p w14:paraId="6CEC856D" w14:textId="5E5FCB1E" w:rsidR="00D52DE1" w:rsidRPr="00560A3A" w:rsidRDefault="00D52DE1" w:rsidP="00560A3A">
      <w:pPr>
        <w:pStyle w:val="ListParagraph"/>
        <w:numPr>
          <w:ilvl w:val="0"/>
          <w:numId w:val="45"/>
        </w:numPr>
        <w:rPr>
          <w:rFonts w:asciiTheme="majorBidi" w:hAnsiTheme="majorBidi" w:cstheme="majorBidi"/>
        </w:rPr>
      </w:pPr>
      <w:r w:rsidRPr="00560A3A">
        <w:rPr>
          <w:rFonts w:asciiTheme="majorBidi" w:hAnsiTheme="majorBidi" w:cstheme="majorBidi"/>
        </w:rPr>
        <w:t xml:space="preserve">Definition of </w:t>
      </w:r>
      <w:r w:rsidRPr="00560A3A">
        <w:rPr>
          <w:rFonts w:asciiTheme="majorBidi" w:hAnsiTheme="majorBidi" w:cstheme="majorBidi"/>
        </w:rPr>
        <w:t xml:space="preserve">the required process flow for each of </w:t>
      </w:r>
      <w:r w:rsidRPr="00560A3A">
        <w:rPr>
          <w:rFonts w:asciiTheme="majorBidi" w:hAnsiTheme="majorBidi" w:cstheme="majorBidi"/>
        </w:rPr>
        <w:t>lifecycle</w:t>
      </w:r>
      <w:r w:rsidRPr="00560A3A">
        <w:rPr>
          <w:rFonts w:asciiTheme="majorBidi" w:hAnsiTheme="majorBidi" w:cstheme="majorBidi"/>
        </w:rPr>
        <w:t xml:space="preserve"> stage in a supply chain environment.</w:t>
      </w:r>
    </w:p>
    <w:p w14:paraId="64E0C985" w14:textId="427C98D3" w:rsidR="00D52DE1" w:rsidRDefault="00D52DE1" w:rsidP="00D52DE1">
      <w:pPr>
        <w:pStyle w:val="Heading2"/>
      </w:pPr>
      <w:bookmarkStart w:id="83" w:name="_Toc147418091"/>
      <w:r>
        <w:rPr>
          <w:rStyle w:val="Heading3Char"/>
        </w:rPr>
        <w:t>1.3</w:t>
      </w:r>
      <w:r>
        <w:rPr>
          <w:rStyle w:val="Heading3Char"/>
        </w:rPr>
        <w:tab/>
      </w:r>
      <w:r w:rsidRPr="00D52DE1">
        <w:rPr>
          <w:rStyle w:val="Heading3Char"/>
        </w:rPr>
        <w:t>Out of Scope</w:t>
      </w:r>
      <w:bookmarkEnd w:id="83"/>
    </w:p>
    <w:p w14:paraId="506278A3" w14:textId="45800B5B" w:rsidR="00D52DE1" w:rsidRPr="00560A3A" w:rsidRDefault="00D52DE1" w:rsidP="00560A3A">
      <w:pPr>
        <w:pStyle w:val="ListParagraph"/>
        <w:numPr>
          <w:ilvl w:val="0"/>
          <w:numId w:val="46"/>
        </w:numPr>
        <w:rPr>
          <w:rFonts w:asciiTheme="majorBidi" w:hAnsiTheme="majorBidi" w:cstheme="majorBidi"/>
        </w:rPr>
      </w:pPr>
      <w:r w:rsidRPr="00560A3A">
        <w:rPr>
          <w:rFonts w:asciiTheme="majorBidi" w:hAnsiTheme="majorBidi" w:cstheme="majorBidi"/>
        </w:rPr>
        <w:t>Detailed data models for specific goods and/or services.</w:t>
      </w:r>
    </w:p>
    <w:p w14:paraId="4EC085A1" w14:textId="51B2434D" w:rsidR="00560A3A" w:rsidRPr="00560A3A" w:rsidRDefault="00560A3A" w:rsidP="00560A3A">
      <w:pPr>
        <w:pStyle w:val="ListParagraph"/>
        <w:numPr>
          <w:ilvl w:val="0"/>
          <w:numId w:val="46"/>
        </w:numPr>
        <w:rPr>
          <w:rFonts w:asciiTheme="majorBidi" w:hAnsiTheme="majorBidi" w:cstheme="majorBidi"/>
        </w:rPr>
      </w:pPr>
      <w:r w:rsidRPr="00560A3A">
        <w:rPr>
          <w:rFonts w:asciiTheme="majorBidi" w:hAnsiTheme="majorBidi" w:cstheme="majorBidi"/>
        </w:rPr>
        <w:t>Settlement of usage-based services.</w:t>
      </w:r>
    </w:p>
    <w:p w14:paraId="4EBC5E5C" w14:textId="77777777" w:rsidR="00E71784" w:rsidRPr="00E71784" w:rsidRDefault="00E71784" w:rsidP="00E71784">
      <w:pPr>
        <w:pStyle w:val="Heading1"/>
      </w:pPr>
      <w:bookmarkStart w:id="84" w:name="_Toc147418092"/>
      <w:r w:rsidRPr="00E71784">
        <w:t>2</w:t>
      </w:r>
      <w:r w:rsidRPr="00E71784">
        <w:tab/>
        <w:t>References</w:t>
      </w:r>
      <w:bookmarkEnd w:id="74"/>
      <w:bookmarkEnd w:id="75"/>
      <w:bookmarkEnd w:id="76"/>
      <w:bookmarkEnd w:id="77"/>
      <w:bookmarkEnd w:id="78"/>
      <w:bookmarkEnd w:id="79"/>
      <w:bookmarkEnd w:id="80"/>
      <w:bookmarkEnd w:id="84"/>
    </w:p>
    <w:p w14:paraId="2B7CC990" w14:textId="77777777" w:rsidR="00E71784" w:rsidRPr="00E71784" w:rsidRDefault="00E71784" w:rsidP="00E71784">
      <w:pPr>
        <w:pStyle w:val="Heading2"/>
        <w:keepNext w:val="0"/>
      </w:pPr>
      <w:bookmarkStart w:id="85" w:name="_Toc451533950"/>
      <w:bookmarkStart w:id="86" w:name="_Toc484178385"/>
      <w:bookmarkStart w:id="87" w:name="_Toc484178415"/>
      <w:bookmarkStart w:id="88" w:name="_Toc487531999"/>
      <w:bookmarkStart w:id="89" w:name="_Toc527987197"/>
      <w:bookmarkStart w:id="90" w:name="_Toc529802481"/>
      <w:bookmarkStart w:id="91" w:name="_Toc67667390"/>
      <w:bookmarkStart w:id="92" w:name="_Toc147418093"/>
      <w:r w:rsidRPr="00E71784">
        <w:t>2.1</w:t>
      </w:r>
      <w:r w:rsidRPr="00E71784">
        <w:tab/>
        <w:t>Normative references</w:t>
      </w:r>
      <w:bookmarkEnd w:id="85"/>
      <w:bookmarkEnd w:id="86"/>
      <w:bookmarkEnd w:id="87"/>
      <w:bookmarkEnd w:id="88"/>
      <w:bookmarkEnd w:id="89"/>
      <w:bookmarkEnd w:id="90"/>
      <w:bookmarkEnd w:id="91"/>
      <w:bookmarkEnd w:id="92"/>
    </w:p>
    <w:p w14:paraId="6D4D607E" w14:textId="77777777" w:rsidR="00FB7C3A" w:rsidRPr="00E71784" w:rsidRDefault="00FB7C3A" w:rsidP="00FB7C3A">
      <w:r w:rsidRPr="00E71784">
        <w:t>References are either specific (identified by date of publication and/or edition number or version number) or non</w:t>
      </w:r>
      <w:r w:rsidRPr="00E71784">
        <w:noBreakHyphen/>
        <w:t>specific. For specific references,</w:t>
      </w:r>
      <w:r>
        <w:t xml:space="preserve"> </w:t>
      </w:r>
      <w:r w:rsidRPr="00E71784">
        <w:t>only the cited version applies. For non-specific references, the latest version of the referenced document (including any amendments) applies.</w:t>
      </w:r>
    </w:p>
    <w:p w14:paraId="4C7BB10B" w14:textId="77777777" w:rsidR="00FB7C3A" w:rsidRPr="00E71784" w:rsidRDefault="00FB7C3A" w:rsidP="00FB7C3A">
      <w:r w:rsidRPr="00E71784">
        <w:t xml:space="preserve">Referenced documents which are not found to be publicly available in the expected location might be found at </w:t>
      </w:r>
      <w:hyperlink r:id="rId17" w:history="1">
        <w:r w:rsidR="00444843" w:rsidRPr="005F729F">
          <w:rPr>
            <w:rStyle w:val="Hyperlink"/>
          </w:rPr>
          <w:t>https://docbox.etsi.org/Reference</w:t>
        </w:r>
      </w:hyperlink>
      <w:r w:rsidRPr="00E71784">
        <w:t>.</w:t>
      </w:r>
    </w:p>
    <w:p w14:paraId="4043C2CC" w14:textId="77777777" w:rsidR="00FB7C3A" w:rsidRPr="00E71784" w:rsidRDefault="00FB7C3A" w:rsidP="00FB7C3A">
      <w:pPr>
        <w:pStyle w:val="NO"/>
      </w:pPr>
      <w:r w:rsidRPr="00E71784">
        <w:t>NOTE:</w:t>
      </w:r>
      <w:r w:rsidRPr="00E71784">
        <w:tab/>
        <w:t>While any hyperlinks included in this clause were valid at the time of publication, ETSI cannot guarantee their long term validity.</w:t>
      </w:r>
    </w:p>
    <w:p w14:paraId="0294D0BF" w14:textId="77777777" w:rsidR="00C300FD" w:rsidRPr="00E71784" w:rsidRDefault="00C300FD" w:rsidP="00FB7C3A">
      <w:pPr>
        <w:keepNext/>
        <w:rPr>
          <w:lang w:eastAsia="en-GB"/>
        </w:rPr>
      </w:pPr>
      <w:r w:rsidRPr="00E71784">
        <w:rPr>
          <w:lang w:eastAsia="en-GB"/>
        </w:rPr>
        <w:t>The following referenced documents are necessary for the application of the present document.</w:t>
      </w:r>
    </w:p>
    <w:p w14:paraId="2218F18D" w14:textId="77777777" w:rsidR="00E71784" w:rsidRPr="00E71784" w:rsidRDefault="00E71784" w:rsidP="00E71784">
      <w:pPr>
        <w:pStyle w:val="EX"/>
      </w:pPr>
      <w:r w:rsidRPr="00E71784">
        <w:t>[1]</w:t>
      </w:r>
      <w:r w:rsidRPr="00E71784">
        <w:rPr>
          <w:rFonts w:ascii="Wingdings 3" w:hAnsi="Wingdings 3"/>
          <w:color w:val="76923C"/>
        </w:rPr>
        <w:t></w:t>
      </w:r>
      <w:r w:rsidR="006B54F6">
        <w:rPr>
          <w:rFonts w:ascii="Wingdings 3" w:hAnsi="Wingdings 3"/>
          <w:color w:val="76923C"/>
        </w:rPr>
        <w:tab/>
      </w:r>
    </w:p>
    <w:p w14:paraId="31F7709D" w14:textId="77777777" w:rsidR="00E71784" w:rsidRPr="00E71784" w:rsidRDefault="00E71784" w:rsidP="00E71784">
      <w:pPr>
        <w:pStyle w:val="Heading2"/>
      </w:pPr>
      <w:bookmarkStart w:id="93" w:name="_Toc451533951"/>
      <w:bookmarkStart w:id="94" w:name="_Toc484178386"/>
      <w:bookmarkStart w:id="95" w:name="_Toc484178416"/>
      <w:bookmarkStart w:id="96" w:name="_Toc487532000"/>
      <w:bookmarkStart w:id="97" w:name="_Toc527987198"/>
      <w:bookmarkStart w:id="98" w:name="_Toc529802482"/>
      <w:bookmarkStart w:id="99" w:name="_Toc67667391"/>
      <w:bookmarkStart w:id="100" w:name="_Toc147418094"/>
      <w:r w:rsidRPr="00E71784">
        <w:t>2.2</w:t>
      </w:r>
      <w:r w:rsidRPr="00E71784">
        <w:tab/>
        <w:t>Informative references</w:t>
      </w:r>
      <w:bookmarkEnd w:id="93"/>
      <w:bookmarkEnd w:id="94"/>
      <w:bookmarkEnd w:id="95"/>
      <w:bookmarkEnd w:id="96"/>
      <w:bookmarkEnd w:id="97"/>
      <w:bookmarkEnd w:id="98"/>
      <w:bookmarkEnd w:id="99"/>
      <w:bookmarkEnd w:id="100"/>
    </w:p>
    <w:p w14:paraId="7CA7FEF7" w14:textId="77777777" w:rsidR="00FB7C3A" w:rsidRPr="00E71784" w:rsidRDefault="00FB7C3A" w:rsidP="00FB7C3A">
      <w:r w:rsidRPr="00E71784">
        <w:t>References are either specific (identified by date of publication and/or edition number or version number) or non</w:t>
      </w:r>
      <w:r w:rsidRPr="00E71784">
        <w:noBreakHyphen/>
        <w:t>specific. For specific references,</w:t>
      </w:r>
      <w:r>
        <w:t xml:space="preserve"> </w:t>
      </w:r>
      <w:r w:rsidRPr="00E71784">
        <w:t>only the cited version applies. For non-specific references, the latest version of the referenced document (including any amendments) applies.</w:t>
      </w:r>
    </w:p>
    <w:p w14:paraId="53ED31F4" w14:textId="77777777" w:rsidR="00FB7C3A" w:rsidRPr="00E71784" w:rsidRDefault="00FB7C3A" w:rsidP="00FB7C3A">
      <w:pPr>
        <w:pStyle w:val="NO"/>
      </w:pPr>
      <w:r w:rsidRPr="00E71784">
        <w:t>NOTE:</w:t>
      </w:r>
      <w:r w:rsidRPr="00E71784">
        <w:tab/>
        <w:t>While any hyperlinks included in this clause were valid at the time of publication, ETSI cannot guarantee their long term validity.</w:t>
      </w:r>
    </w:p>
    <w:p w14:paraId="4DA250F4" w14:textId="77777777" w:rsidR="00C300FD" w:rsidRPr="00E71784" w:rsidRDefault="00C300FD" w:rsidP="00FF3E6E">
      <w:pPr>
        <w:keepNext/>
        <w:keepLines/>
        <w:widowControl w:val="0"/>
      </w:pPr>
      <w:r w:rsidRPr="00E71784">
        <w:rPr>
          <w:lang w:eastAsia="en-GB"/>
        </w:rPr>
        <w:t xml:space="preserve">The following referenced documents are </w:t>
      </w:r>
      <w:r w:rsidRPr="00E71784">
        <w:t>not necessary for the application of the present document but they assist the user with regard to a particular subject area.</w:t>
      </w:r>
    </w:p>
    <w:p w14:paraId="67088F62" w14:textId="1189BFBA" w:rsidR="00E71784" w:rsidRPr="005F45A0" w:rsidRDefault="00E71784" w:rsidP="00E71784">
      <w:pPr>
        <w:pStyle w:val="EX"/>
        <w:rPr>
          <w:rFonts w:asciiTheme="majorBidi" w:hAnsiTheme="majorBidi" w:cstheme="majorBidi"/>
          <w:rtl/>
          <w:lang w:val="en-US" w:bidi="he-IL"/>
        </w:rPr>
      </w:pPr>
      <w:r w:rsidRPr="00E71784">
        <w:t>[i.1]</w:t>
      </w:r>
      <w:r w:rsidR="005F45A0">
        <w:rPr>
          <w:rFonts w:asciiTheme="majorBidi" w:hAnsiTheme="majorBidi" w:cstheme="majorBidi"/>
          <w:color w:val="76923C"/>
          <w:lang w:val="en-US"/>
        </w:rPr>
        <w:tab/>
      </w:r>
      <w:r w:rsidR="005F45A0" w:rsidRPr="005F45A0">
        <w:rPr>
          <w:rFonts w:asciiTheme="majorBidi" w:hAnsiTheme="majorBidi" w:cstheme="majorBidi"/>
          <w:color w:val="76923C"/>
          <w:lang w:val="en-US"/>
        </w:rPr>
        <w:t xml:space="preserve">Meriam </w:t>
      </w:r>
      <w:r w:rsidR="005F45A0">
        <w:rPr>
          <w:rFonts w:asciiTheme="majorBidi" w:hAnsiTheme="majorBidi" w:cstheme="majorBidi"/>
          <w:color w:val="76923C"/>
          <w:lang w:val="en-US"/>
        </w:rPr>
        <w:t xml:space="preserve">Webster dictionary, Definition of “transaction”, </w:t>
      </w:r>
      <w:r w:rsidR="005F45A0" w:rsidRPr="005F45A0">
        <w:rPr>
          <w:rFonts w:asciiTheme="majorBidi" w:hAnsiTheme="majorBidi" w:cstheme="majorBidi"/>
          <w:color w:val="76923C"/>
          <w:lang w:val="en-US"/>
        </w:rPr>
        <w:t>https://www.merriam-webster.com/dictionary/transaction</w:t>
      </w:r>
    </w:p>
    <w:p w14:paraId="4E718E46" w14:textId="77777777" w:rsidR="00FA3062" w:rsidRPr="002F41AB" w:rsidRDefault="00FA3062" w:rsidP="00FA3062">
      <w:pPr>
        <w:pStyle w:val="Heading1"/>
      </w:pPr>
      <w:bookmarkStart w:id="101" w:name="_Toc451532925"/>
      <w:bookmarkStart w:id="102" w:name="_Toc527987199"/>
      <w:bookmarkStart w:id="103" w:name="_Toc529802483"/>
      <w:bookmarkStart w:id="104" w:name="_Toc67667392"/>
      <w:bookmarkStart w:id="105" w:name="_Toc147418095"/>
      <w:r w:rsidRPr="002F41AB">
        <w:lastRenderedPageBreak/>
        <w:t>3</w:t>
      </w:r>
      <w:r w:rsidRPr="002F41AB">
        <w:tab/>
        <w:t>Definition</w:t>
      </w:r>
      <w:r w:rsidR="000563FC">
        <w:t xml:space="preserve"> of terms</w:t>
      </w:r>
      <w:r w:rsidRPr="002F41AB">
        <w:t>, symbols and abbreviations</w:t>
      </w:r>
      <w:bookmarkEnd w:id="101"/>
      <w:bookmarkEnd w:id="102"/>
      <w:bookmarkEnd w:id="103"/>
      <w:bookmarkEnd w:id="104"/>
      <w:bookmarkEnd w:id="105"/>
    </w:p>
    <w:p w14:paraId="756BEDF1" w14:textId="77777777" w:rsidR="00FA3062" w:rsidRPr="00A154F0" w:rsidRDefault="00FA3062" w:rsidP="00FA3062">
      <w:pPr>
        <w:pStyle w:val="Heading2"/>
      </w:pPr>
      <w:bookmarkStart w:id="106" w:name="_Toc451532926"/>
      <w:bookmarkStart w:id="107" w:name="_Toc527987200"/>
      <w:bookmarkStart w:id="108" w:name="_Toc529802484"/>
      <w:bookmarkStart w:id="109" w:name="_Toc67667393"/>
      <w:bookmarkStart w:id="110" w:name="_Toc147418096"/>
      <w:r w:rsidRPr="002F41AB">
        <w:t>3.1</w:t>
      </w:r>
      <w:r w:rsidRPr="002F41AB">
        <w:tab/>
      </w:r>
      <w:bookmarkEnd w:id="106"/>
      <w:bookmarkEnd w:id="107"/>
      <w:r w:rsidR="004F45C9">
        <w:t>Terms</w:t>
      </w:r>
      <w:bookmarkEnd w:id="108"/>
      <w:bookmarkEnd w:id="109"/>
      <w:bookmarkEnd w:id="110"/>
    </w:p>
    <w:p w14:paraId="48942093" w14:textId="77777777" w:rsidR="00FA3062" w:rsidRDefault="00FA3062" w:rsidP="00FA3062">
      <w:r w:rsidRPr="00A154F0">
        <w:t>For the purposes of the present document, the [following] terms</w:t>
      </w:r>
      <w:r w:rsidR="000563FC">
        <w:t xml:space="preserve"> </w:t>
      </w:r>
      <w:r w:rsidRPr="00A154F0">
        <w:t>[given in ... and the following] apply:</w:t>
      </w:r>
    </w:p>
    <w:p w14:paraId="75B28223" w14:textId="77777777" w:rsidR="006B54F6" w:rsidRDefault="006B54F6" w:rsidP="006B54F6"/>
    <w:p w14:paraId="5C3777A4" w14:textId="77777777" w:rsidR="00E71784" w:rsidRPr="00E71784" w:rsidRDefault="00E71784" w:rsidP="00E71784">
      <w:pPr>
        <w:pStyle w:val="Heading2"/>
        <w:keepLines w:val="0"/>
        <w:widowControl w:val="0"/>
      </w:pPr>
      <w:bookmarkStart w:id="111" w:name="_Toc451533954"/>
      <w:bookmarkStart w:id="112" w:name="_Toc484178389"/>
      <w:bookmarkStart w:id="113" w:name="_Toc484178419"/>
      <w:bookmarkStart w:id="114" w:name="_Toc487532003"/>
      <w:bookmarkStart w:id="115" w:name="_Toc527987201"/>
      <w:bookmarkStart w:id="116" w:name="_Toc529802485"/>
      <w:bookmarkStart w:id="117" w:name="_Toc67667394"/>
      <w:bookmarkStart w:id="118" w:name="_Toc147418097"/>
      <w:r w:rsidRPr="00E71784">
        <w:t>3.2</w:t>
      </w:r>
      <w:r w:rsidRPr="00E71784">
        <w:tab/>
        <w:t>Symbols</w:t>
      </w:r>
      <w:bookmarkEnd w:id="111"/>
      <w:bookmarkEnd w:id="112"/>
      <w:bookmarkEnd w:id="113"/>
      <w:bookmarkEnd w:id="114"/>
      <w:bookmarkEnd w:id="115"/>
      <w:bookmarkEnd w:id="116"/>
      <w:bookmarkEnd w:id="117"/>
      <w:bookmarkEnd w:id="118"/>
    </w:p>
    <w:p w14:paraId="56F5C364" w14:textId="77777777" w:rsidR="00E71784" w:rsidRPr="00E71784" w:rsidRDefault="00E71784" w:rsidP="00E71784">
      <w:pPr>
        <w:widowControl w:val="0"/>
      </w:pPr>
      <w:r w:rsidRPr="00E71784">
        <w:t>For the purposes of the present document, the [following] symbols [given in ... and the following] apply:</w:t>
      </w:r>
    </w:p>
    <w:p w14:paraId="2D55B3FD" w14:textId="77777777" w:rsidR="006B54F6" w:rsidRDefault="006B54F6" w:rsidP="006B54F6">
      <w:pPr>
        <w:pStyle w:val="EW"/>
      </w:pPr>
    </w:p>
    <w:p w14:paraId="4BE6B086" w14:textId="77777777" w:rsidR="00E71784" w:rsidRPr="00E71784" w:rsidRDefault="00E71784" w:rsidP="00E71784">
      <w:pPr>
        <w:pStyle w:val="Heading2"/>
      </w:pPr>
      <w:bookmarkStart w:id="119" w:name="_Toc451533955"/>
      <w:bookmarkStart w:id="120" w:name="_Toc484178390"/>
      <w:bookmarkStart w:id="121" w:name="_Toc484178420"/>
      <w:bookmarkStart w:id="122" w:name="_Toc487532004"/>
      <w:bookmarkStart w:id="123" w:name="_Toc527987202"/>
      <w:bookmarkStart w:id="124" w:name="_Toc529802486"/>
      <w:bookmarkStart w:id="125" w:name="_Toc67667395"/>
      <w:bookmarkStart w:id="126" w:name="_Toc147418098"/>
      <w:r w:rsidRPr="00E71784">
        <w:t>3.3</w:t>
      </w:r>
      <w:r w:rsidRPr="00E71784">
        <w:tab/>
        <w:t>Abbreviations</w:t>
      </w:r>
      <w:bookmarkEnd w:id="119"/>
      <w:bookmarkEnd w:id="120"/>
      <w:bookmarkEnd w:id="121"/>
      <w:bookmarkEnd w:id="122"/>
      <w:bookmarkEnd w:id="123"/>
      <w:bookmarkEnd w:id="124"/>
      <w:bookmarkEnd w:id="125"/>
      <w:bookmarkEnd w:id="126"/>
    </w:p>
    <w:p w14:paraId="6C0EE6AF" w14:textId="77777777" w:rsidR="00E71784" w:rsidRDefault="00E71784" w:rsidP="00E71784">
      <w:r w:rsidRPr="00E71784">
        <w:t>For the purposes of the present document, the [following] abbreviations [given in ... and the following] apply:</w:t>
      </w:r>
    </w:p>
    <w:p w14:paraId="12B4B7E5" w14:textId="77777777" w:rsidR="006B54F6" w:rsidRPr="00E71784" w:rsidRDefault="006B54F6" w:rsidP="006B54F6">
      <w:pPr>
        <w:pStyle w:val="EW"/>
      </w:pPr>
    </w:p>
    <w:p w14:paraId="39FF8A75" w14:textId="38591334" w:rsidR="00E71784" w:rsidRPr="00E71784" w:rsidRDefault="00E71784" w:rsidP="00E71784">
      <w:pPr>
        <w:pStyle w:val="Heading1"/>
      </w:pPr>
      <w:bookmarkStart w:id="127" w:name="_Toc451533956"/>
      <w:bookmarkStart w:id="128" w:name="_Toc484178391"/>
      <w:bookmarkStart w:id="129" w:name="_Toc484178421"/>
      <w:bookmarkStart w:id="130" w:name="_Toc487532005"/>
      <w:bookmarkStart w:id="131" w:name="_Toc527987203"/>
      <w:bookmarkStart w:id="132" w:name="_Toc529802487"/>
      <w:bookmarkStart w:id="133" w:name="_Toc67667396"/>
      <w:bookmarkStart w:id="134" w:name="_Toc147418099"/>
      <w:r w:rsidRPr="00E71784">
        <w:t>4</w:t>
      </w:r>
      <w:r w:rsidRPr="00E71784">
        <w:tab/>
      </w:r>
      <w:bookmarkEnd w:id="127"/>
      <w:bookmarkEnd w:id="128"/>
      <w:bookmarkEnd w:id="129"/>
      <w:bookmarkEnd w:id="130"/>
      <w:bookmarkEnd w:id="131"/>
      <w:bookmarkEnd w:id="132"/>
      <w:bookmarkEnd w:id="133"/>
      <w:r w:rsidR="00C322B6">
        <w:t>Supply Chains</w:t>
      </w:r>
      <w:bookmarkEnd w:id="134"/>
    </w:p>
    <w:p w14:paraId="1B6F822C" w14:textId="5C7EA612" w:rsidR="00E71784" w:rsidRDefault="00E71784" w:rsidP="00FB7C3A">
      <w:pPr>
        <w:pStyle w:val="Heading2"/>
        <w:spacing w:before="120"/>
      </w:pPr>
      <w:bookmarkStart w:id="135" w:name="_Toc451533957"/>
      <w:bookmarkStart w:id="136" w:name="_Toc484178392"/>
      <w:bookmarkStart w:id="137" w:name="_Toc484178422"/>
      <w:bookmarkStart w:id="138" w:name="_Toc487532006"/>
      <w:bookmarkStart w:id="139" w:name="_Toc527987204"/>
      <w:bookmarkStart w:id="140" w:name="_Toc529802488"/>
      <w:bookmarkStart w:id="141" w:name="_Toc67667397"/>
      <w:bookmarkStart w:id="142" w:name="_Toc147418100"/>
      <w:r w:rsidRPr="00E71784">
        <w:t>4.1</w:t>
      </w:r>
      <w:r w:rsidRPr="00E71784">
        <w:tab/>
      </w:r>
      <w:bookmarkEnd w:id="135"/>
      <w:bookmarkEnd w:id="136"/>
      <w:bookmarkEnd w:id="137"/>
      <w:bookmarkEnd w:id="138"/>
      <w:bookmarkEnd w:id="139"/>
      <w:bookmarkEnd w:id="140"/>
      <w:bookmarkEnd w:id="141"/>
      <w:r w:rsidR="00C322B6">
        <w:t>Preface</w:t>
      </w:r>
      <w:bookmarkEnd w:id="142"/>
    </w:p>
    <w:p w14:paraId="01B5F488" w14:textId="27C66812" w:rsidR="009C2611" w:rsidRDefault="009C2611" w:rsidP="009C2611">
      <w:r>
        <w:t xml:space="preserve">Supply chains are groups of two or more entities involved in the production or delivery of goods or services. They exist in many scenarios that cover multiple aspects of life. In practical terms when an entity delivering goods or services to another entity requires some goods or services provided by an additional entity to deliver those good or services a supply chain is formed. There are multiple types of supply chains and multiple roles within a supply chain. Considering an entity within a supply chain as a link – some links are only resellers who pass goods and services between two </w:t>
      </w:r>
      <w:r w:rsidR="00BC63E3">
        <w:t>entities while other links may contribute some certain elements of the goods and services delivered downstream to the final link – the consuming entity.</w:t>
      </w:r>
    </w:p>
    <w:p w14:paraId="01935355" w14:textId="08348808" w:rsidR="00BC63E3" w:rsidRPr="009C2611" w:rsidRDefault="00BC63E3" w:rsidP="009C2611">
      <w:r>
        <w:t xml:space="preserve">This document discusses the types of supply chains, the roles within a supply chain, the types of transactions occurring between the entities the supply chain consists of as well as the roles PDL can play in a supply chain. </w:t>
      </w:r>
    </w:p>
    <w:p w14:paraId="7DB1FB13" w14:textId="241DC756" w:rsidR="00C322B6" w:rsidRDefault="00C322B6" w:rsidP="003D5BA9">
      <w:pPr>
        <w:pStyle w:val="Heading2"/>
      </w:pPr>
      <w:bookmarkStart w:id="143" w:name="_Toc147418101"/>
      <w:r>
        <w:t>4.2</w:t>
      </w:r>
      <w:r>
        <w:tab/>
        <w:t>Definition of a Supply Chain</w:t>
      </w:r>
      <w:bookmarkEnd w:id="143"/>
    </w:p>
    <w:p w14:paraId="0513E214" w14:textId="632AC72D" w:rsidR="000862BF" w:rsidRDefault="000862BF" w:rsidP="000862BF">
      <w:pPr>
        <w:pStyle w:val="Heading3"/>
      </w:pPr>
      <w:bookmarkStart w:id="144" w:name="_Toc147418102"/>
      <w:r>
        <w:t>4.2.1</w:t>
      </w:r>
      <w:r>
        <w:tab/>
      </w:r>
      <w:r w:rsidR="00352FAF">
        <w:t>Functions</w:t>
      </w:r>
      <w:bookmarkEnd w:id="144"/>
    </w:p>
    <w:p w14:paraId="72BDFB75" w14:textId="2CE090EC" w:rsidR="005F409B" w:rsidRDefault="005F409B" w:rsidP="005F409B">
      <w:pPr>
        <w:pStyle w:val="Heading4"/>
      </w:pPr>
      <w:bookmarkStart w:id="145" w:name="_Toc147418103"/>
      <w:r>
        <w:t>4.2.1.1</w:t>
      </w:r>
      <w:r>
        <w:tab/>
        <w:t>Introduction</w:t>
      </w:r>
      <w:bookmarkEnd w:id="145"/>
    </w:p>
    <w:p w14:paraId="04E35304" w14:textId="5A8C5123" w:rsidR="00352FAF" w:rsidRDefault="00352FAF" w:rsidP="005F409B">
      <w:r>
        <w:t>A function is a type of activity/role performed by an entity.</w:t>
      </w:r>
    </w:p>
    <w:p w14:paraId="3E24731E" w14:textId="01D28920" w:rsidR="005F409B" w:rsidRDefault="005F409B" w:rsidP="005F409B">
      <w:r>
        <w:t xml:space="preserve">An entity may have a single </w:t>
      </w:r>
      <w:r w:rsidR="00352FAF">
        <w:t>function (</w:t>
      </w:r>
      <w:r>
        <w:t>role</w:t>
      </w:r>
      <w:r w:rsidR="00352FAF">
        <w:t>)</w:t>
      </w:r>
      <w:r>
        <w:t xml:space="preserve"> or multiple </w:t>
      </w:r>
      <w:r w:rsidR="00352FAF">
        <w:t>functions</w:t>
      </w:r>
      <w:r>
        <w:t>. Example: A grocer may be both a seller of groceries to its customers and a buyer of groceries from a distributor.</w:t>
      </w:r>
    </w:p>
    <w:p w14:paraId="488F3E6D" w14:textId="4B8EAC1B" w:rsidR="00242EDC" w:rsidRDefault="00242EDC" w:rsidP="005F409B">
      <w:r>
        <w:t xml:space="preserve">The architecture depicted in </w:t>
      </w:r>
      <w:r w:rsidR="00352FAF">
        <w:fldChar w:fldCharType="begin"/>
      </w:r>
      <w:r w:rsidR="00352FAF">
        <w:instrText xml:space="preserve"> REF _Ref129188029 \h </w:instrText>
      </w:r>
      <w:r w:rsidR="00352FAF">
        <w:fldChar w:fldCharType="separate"/>
      </w:r>
      <w:r w:rsidR="00352FAF">
        <w:t xml:space="preserve">Figure </w:t>
      </w:r>
      <w:r w:rsidR="00352FAF">
        <w:rPr>
          <w:noProof/>
        </w:rPr>
        <w:t>1</w:t>
      </w:r>
      <w:r w:rsidR="00352FAF">
        <w:fldChar w:fldCharType="end"/>
      </w:r>
      <w:r>
        <w:t xml:space="preserve"> shows the different </w:t>
      </w:r>
      <w:r w:rsidR="00352FAF">
        <w:t>functions</w:t>
      </w:r>
      <w:r>
        <w:t xml:space="preserve"> of an entity within a supply chain.</w:t>
      </w:r>
    </w:p>
    <w:p w14:paraId="410587E2" w14:textId="0062A09B" w:rsidR="00242EDC" w:rsidRDefault="00352FAF" w:rsidP="005F409B">
      <w:r>
        <w:rPr>
          <w:noProof/>
        </w:rPr>
        <w:lastRenderedPageBreak/>
        <w:drawing>
          <wp:inline distT="0" distB="0" distL="0" distR="0" wp14:anchorId="49295004" wp14:editId="74E68DA6">
            <wp:extent cx="6120765" cy="22625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2262505"/>
                    </a:xfrm>
                    <a:prstGeom prst="rect">
                      <a:avLst/>
                    </a:prstGeom>
                  </pic:spPr>
                </pic:pic>
              </a:graphicData>
            </a:graphic>
          </wp:inline>
        </w:drawing>
      </w:r>
    </w:p>
    <w:p w14:paraId="62B80517" w14:textId="560719D5" w:rsidR="00352FAF" w:rsidRDefault="00352FAF" w:rsidP="00352FAF">
      <w:pPr>
        <w:pStyle w:val="Caption"/>
        <w:jc w:val="center"/>
      </w:pPr>
      <w:bookmarkStart w:id="146" w:name="_Ref129188029"/>
      <w:bookmarkStart w:id="147" w:name="_Toc147418215"/>
      <w:r>
        <w:t xml:space="preserve">Figure </w:t>
      </w:r>
      <w:r w:rsidR="00000000">
        <w:fldChar w:fldCharType="begin"/>
      </w:r>
      <w:r w:rsidR="00000000">
        <w:instrText xml:space="preserve"> SEQ Figure \* ARABIC </w:instrText>
      </w:r>
      <w:r w:rsidR="00000000">
        <w:fldChar w:fldCharType="separate"/>
      </w:r>
      <w:r w:rsidR="00FD5EFA">
        <w:rPr>
          <w:noProof/>
        </w:rPr>
        <w:t>1</w:t>
      </w:r>
      <w:r w:rsidR="00000000">
        <w:rPr>
          <w:noProof/>
        </w:rPr>
        <w:fldChar w:fldCharType="end"/>
      </w:r>
      <w:bookmarkEnd w:id="146"/>
      <w:r>
        <w:rPr>
          <w:lang w:val="en-US"/>
        </w:rPr>
        <w:t xml:space="preserve"> - Architecture of an entity in a supply chain</w:t>
      </w:r>
      <w:bookmarkEnd w:id="147"/>
    </w:p>
    <w:p w14:paraId="68858ADD" w14:textId="7D0AFC14" w:rsidR="00F13516" w:rsidRDefault="00F13516" w:rsidP="005F409B">
      <w:r>
        <w:t>Some functions are optional and thus may not exist at all in a specific entity. Other functions may be mandatory depending on the type of entity.</w:t>
      </w:r>
    </w:p>
    <w:p w14:paraId="297578BD" w14:textId="3D115BCB" w:rsidR="00926C46" w:rsidRDefault="00926C46" w:rsidP="005F409B">
      <w:r>
        <w:t>Depending on size and structure of an entity the functions may be operated as separate business/operational units or as a single unit that performs multiple functions. Example: a small grocery shop may have a single person performing all roles: negotiating with suppliers, managing stock and selling to consumers, while a large enterprise or a large company may have separate business units that handle the different functions (as well as additional functions not depicted in the above figure such as customer-care, accounting, QA, IT and more).</w:t>
      </w:r>
    </w:p>
    <w:p w14:paraId="2AB97940" w14:textId="30A47CFD" w:rsidR="00F13516" w:rsidRPr="00926C46" w:rsidRDefault="00F13516" w:rsidP="007417D3">
      <w:pPr>
        <w:pStyle w:val="ListParagraph"/>
        <w:numPr>
          <w:ilvl w:val="0"/>
          <w:numId w:val="32"/>
        </w:numPr>
        <w:rPr>
          <w:rFonts w:asciiTheme="majorBidi" w:hAnsiTheme="majorBidi" w:cstheme="majorBidi"/>
        </w:rPr>
      </w:pPr>
      <w:r w:rsidRPr="00926C46">
        <w:rPr>
          <w:rFonts w:asciiTheme="majorBidi" w:hAnsiTheme="majorBidi" w:cstheme="majorBidi"/>
        </w:rPr>
        <w:t xml:space="preserve">The </w:t>
      </w:r>
      <w:r w:rsidRPr="00926C46">
        <w:rPr>
          <w:rFonts w:asciiTheme="majorBidi" w:hAnsiTheme="majorBidi" w:cstheme="majorBidi"/>
          <w:b/>
          <w:bCs/>
          <w:i/>
          <w:iCs/>
        </w:rPr>
        <w:t>sales function</w:t>
      </w:r>
      <w:r w:rsidRPr="00926C46">
        <w:rPr>
          <w:rFonts w:asciiTheme="majorBidi" w:hAnsiTheme="majorBidi" w:cstheme="majorBidi"/>
        </w:rPr>
        <w:t xml:space="preserve"> handles selling of goods and/or services to a </w:t>
      </w:r>
      <w:r w:rsidRPr="00926C46">
        <w:rPr>
          <w:rFonts w:asciiTheme="majorBidi" w:hAnsiTheme="majorBidi" w:cstheme="majorBidi"/>
          <w:b/>
          <w:bCs/>
          <w:i/>
          <w:iCs/>
        </w:rPr>
        <w:t>procurement function</w:t>
      </w:r>
      <w:r w:rsidRPr="00926C46">
        <w:rPr>
          <w:rFonts w:asciiTheme="majorBidi" w:hAnsiTheme="majorBidi" w:cstheme="majorBidi"/>
        </w:rPr>
        <w:t xml:space="preserve"> of another entity in the supply chain.</w:t>
      </w:r>
    </w:p>
    <w:p w14:paraId="315BC2F0" w14:textId="6C262BFE" w:rsidR="00F13516" w:rsidRPr="00926C46" w:rsidRDefault="00F13516" w:rsidP="007417D3">
      <w:pPr>
        <w:pStyle w:val="ListParagraph"/>
        <w:numPr>
          <w:ilvl w:val="0"/>
          <w:numId w:val="32"/>
        </w:numPr>
        <w:rPr>
          <w:rFonts w:asciiTheme="majorBidi" w:hAnsiTheme="majorBidi" w:cstheme="majorBidi"/>
        </w:rPr>
      </w:pPr>
      <w:r w:rsidRPr="00926C46">
        <w:rPr>
          <w:rFonts w:asciiTheme="majorBidi" w:hAnsiTheme="majorBidi" w:cstheme="majorBidi"/>
        </w:rPr>
        <w:t xml:space="preserve">Likewise, the </w:t>
      </w:r>
      <w:r w:rsidRPr="00926C46">
        <w:rPr>
          <w:rFonts w:asciiTheme="majorBidi" w:hAnsiTheme="majorBidi" w:cstheme="majorBidi"/>
          <w:b/>
          <w:bCs/>
          <w:i/>
          <w:iCs/>
        </w:rPr>
        <w:t>procurement function</w:t>
      </w:r>
      <w:r w:rsidRPr="00926C46">
        <w:rPr>
          <w:rFonts w:asciiTheme="majorBidi" w:hAnsiTheme="majorBidi" w:cstheme="majorBidi"/>
        </w:rPr>
        <w:t xml:space="preserve"> handles purchase of goods and/or services from the </w:t>
      </w:r>
      <w:r w:rsidRPr="00926C46">
        <w:rPr>
          <w:rFonts w:asciiTheme="majorBidi" w:hAnsiTheme="majorBidi" w:cstheme="majorBidi"/>
          <w:b/>
          <w:bCs/>
          <w:i/>
          <w:iCs/>
        </w:rPr>
        <w:t>sales function</w:t>
      </w:r>
      <w:r w:rsidRPr="00926C46">
        <w:rPr>
          <w:rFonts w:asciiTheme="majorBidi" w:hAnsiTheme="majorBidi" w:cstheme="majorBidi"/>
        </w:rPr>
        <w:t xml:space="preserve"> of another entity in the supply chain.</w:t>
      </w:r>
    </w:p>
    <w:p w14:paraId="7D5C39B7" w14:textId="7D36BFB3" w:rsidR="00F13516" w:rsidRPr="00926C46" w:rsidRDefault="00F13516" w:rsidP="007417D3">
      <w:pPr>
        <w:pStyle w:val="ListParagraph"/>
        <w:numPr>
          <w:ilvl w:val="0"/>
          <w:numId w:val="32"/>
        </w:numPr>
        <w:rPr>
          <w:rFonts w:asciiTheme="majorBidi" w:hAnsiTheme="majorBidi" w:cstheme="majorBidi"/>
        </w:rPr>
      </w:pPr>
      <w:r w:rsidRPr="00926C46">
        <w:rPr>
          <w:rFonts w:asciiTheme="majorBidi" w:hAnsiTheme="majorBidi" w:cstheme="majorBidi"/>
        </w:rPr>
        <w:t xml:space="preserve">The </w:t>
      </w:r>
      <w:r w:rsidRPr="00926C46">
        <w:rPr>
          <w:rFonts w:asciiTheme="majorBidi" w:hAnsiTheme="majorBidi" w:cstheme="majorBidi"/>
          <w:b/>
          <w:bCs/>
          <w:i/>
          <w:iCs/>
        </w:rPr>
        <w:t>internal supply function</w:t>
      </w:r>
      <w:r w:rsidRPr="00926C46">
        <w:rPr>
          <w:rFonts w:asciiTheme="majorBidi" w:hAnsiTheme="majorBidi" w:cstheme="majorBidi"/>
        </w:rPr>
        <w:t xml:space="preserve"> manages inventory of goods and/or services provided by the supply chain entity.</w:t>
      </w:r>
    </w:p>
    <w:p w14:paraId="386537CE" w14:textId="4EF01829" w:rsidR="00F13516" w:rsidRPr="00926C46" w:rsidRDefault="00F13516" w:rsidP="007417D3">
      <w:pPr>
        <w:pStyle w:val="ListParagraph"/>
        <w:numPr>
          <w:ilvl w:val="0"/>
          <w:numId w:val="32"/>
        </w:numPr>
        <w:rPr>
          <w:rFonts w:asciiTheme="majorBidi" w:hAnsiTheme="majorBidi" w:cstheme="majorBidi"/>
        </w:rPr>
      </w:pPr>
      <w:r w:rsidRPr="00926C46">
        <w:rPr>
          <w:rFonts w:asciiTheme="majorBidi" w:hAnsiTheme="majorBidi" w:cstheme="majorBidi"/>
        </w:rPr>
        <w:t xml:space="preserve">The </w:t>
      </w:r>
      <w:r w:rsidRPr="00926C46">
        <w:rPr>
          <w:rFonts w:asciiTheme="majorBidi" w:hAnsiTheme="majorBidi" w:cstheme="majorBidi"/>
          <w:b/>
          <w:bCs/>
          <w:i/>
          <w:iCs/>
        </w:rPr>
        <w:t>integration function</w:t>
      </w:r>
      <w:r w:rsidRPr="00926C46">
        <w:rPr>
          <w:rFonts w:asciiTheme="majorBidi" w:hAnsiTheme="majorBidi" w:cstheme="majorBidi"/>
        </w:rPr>
        <w:t xml:space="preserve"> coordinates internal and external supply and integrates them into goods and/or services sold by the </w:t>
      </w:r>
      <w:r w:rsidRPr="00926C46">
        <w:rPr>
          <w:rFonts w:asciiTheme="majorBidi" w:hAnsiTheme="majorBidi" w:cstheme="majorBidi"/>
          <w:b/>
          <w:bCs/>
          <w:i/>
          <w:iCs/>
        </w:rPr>
        <w:t>sales function</w:t>
      </w:r>
      <w:r w:rsidRPr="00926C46">
        <w:rPr>
          <w:rFonts w:asciiTheme="majorBidi" w:hAnsiTheme="majorBidi" w:cstheme="majorBidi"/>
        </w:rPr>
        <w:t>.</w:t>
      </w:r>
    </w:p>
    <w:p w14:paraId="6B11CEF5" w14:textId="77777777" w:rsidR="00926C46" w:rsidRDefault="00926C46" w:rsidP="005F409B"/>
    <w:p w14:paraId="463E0030" w14:textId="246C5491" w:rsidR="007222FC" w:rsidRDefault="007222FC" w:rsidP="005F409B">
      <w:pPr>
        <w:rPr>
          <w:rtl/>
          <w:lang w:bidi="he-IL"/>
        </w:rPr>
      </w:pPr>
      <w:r>
        <w:t xml:space="preserve">The </w:t>
      </w:r>
      <w:r w:rsidR="00352FAF">
        <w:t>functions</w:t>
      </w:r>
      <w:r>
        <w:t xml:space="preserve"> are further defined in sections 4.2.1.2 through 4.2.1.7.</w:t>
      </w:r>
    </w:p>
    <w:p w14:paraId="5C92C7B0" w14:textId="76ECA02D" w:rsidR="007A544F" w:rsidRDefault="007A544F" w:rsidP="007A544F">
      <w:pPr>
        <w:pStyle w:val="Heading5"/>
      </w:pPr>
      <w:bookmarkStart w:id="148" w:name="_Toc147418104"/>
      <w:r>
        <w:t>4.2.1.1.1</w:t>
      </w:r>
      <w:r>
        <w:tab/>
        <w:t>Buyer-Seller distinction</w:t>
      </w:r>
      <w:bookmarkEnd w:id="148"/>
    </w:p>
    <w:p w14:paraId="71C7A200" w14:textId="59C9E6F8" w:rsidR="00FE590C" w:rsidRPr="00FE590C" w:rsidRDefault="00FE590C" w:rsidP="005F409B">
      <w:pPr>
        <w:rPr>
          <w:rFonts w:asciiTheme="majorBidi" w:hAnsiTheme="majorBidi" w:cstheme="majorBidi"/>
        </w:rPr>
      </w:pPr>
      <w:r>
        <w:t xml:space="preserve">The </w:t>
      </w:r>
      <w:r w:rsidR="00926C46">
        <w:t>functions</w:t>
      </w:r>
      <w:r>
        <w:t xml:space="preserve"> </w:t>
      </w:r>
      <w:r w:rsidRPr="00FE590C">
        <w:rPr>
          <w:rFonts w:asciiTheme="majorBidi" w:hAnsiTheme="majorBidi" w:cstheme="majorBidi"/>
        </w:rPr>
        <w:t>are divided to:</w:t>
      </w:r>
    </w:p>
    <w:p w14:paraId="670A3195" w14:textId="380D005F" w:rsidR="00FE590C" w:rsidRPr="00FE590C" w:rsidRDefault="00926C46" w:rsidP="007417D3">
      <w:pPr>
        <w:pStyle w:val="ListParagraph"/>
        <w:numPr>
          <w:ilvl w:val="0"/>
          <w:numId w:val="29"/>
        </w:numPr>
        <w:rPr>
          <w:rFonts w:asciiTheme="majorBidi" w:hAnsiTheme="majorBidi" w:cstheme="majorBidi"/>
        </w:rPr>
      </w:pPr>
      <w:r>
        <w:rPr>
          <w:rFonts w:asciiTheme="majorBidi" w:hAnsiTheme="majorBidi" w:cstheme="majorBidi"/>
          <w:lang w:val="en-US"/>
        </w:rPr>
        <w:t>Procurement (buyer)</w:t>
      </w:r>
      <w:r w:rsidR="00FE590C" w:rsidRPr="00FE590C">
        <w:rPr>
          <w:rFonts w:asciiTheme="majorBidi" w:hAnsiTheme="majorBidi" w:cstheme="majorBidi"/>
        </w:rPr>
        <w:t xml:space="preserve"> </w:t>
      </w:r>
      <w:r w:rsidR="004A6E20">
        <w:rPr>
          <w:rFonts w:asciiTheme="majorBidi" w:hAnsiTheme="majorBidi" w:cstheme="majorBidi"/>
          <w:lang w:val="en-US"/>
        </w:rPr>
        <w:t>functions</w:t>
      </w:r>
      <w:r w:rsidR="00FE590C" w:rsidRPr="00FE590C">
        <w:rPr>
          <w:rFonts w:asciiTheme="majorBidi" w:hAnsiTheme="majorBidi" w:cstheme="majorBidi"/>
        </w:rPr>
        <w:t>.</w:t>
      </w:r>
    </w:p>
    <w:p w14:paraId="7BAFAC47" w14:textId="7E283C99" w:rsidR="00FE590C" w:rsidRDefault="00926C46" w:rsidP="007417D3">
      <w:pPr>
        <w:pStyle w:val="ListParagraph"/>
        <w:numPr>
          <w:ilvl w:val="0"/>
          <w:numId w:val="29"/>
        </w:numPr>
        <w:rPr>
          <w:rFonts w:asciiTheme="majorBidi" w:hAnsiTheme="majorBidi" w:cstheme="majorBidi"/>
        </w:rPr>
      </w:pPr>
      <w:r>
        <w:rPr>
          <w:rFonts w:asciiTheme="majorBidi" w:hAnsiTheme="majorBidi" w:cstheme="majorBidi"/>
          <w:lang w:val="en-US"/>
        </w:rPr>
        <w:t>Sales</w:t>
      </w:r>
      <w:r w:rsidR="00FE590C" w:rsidRPr="00FE590C">
        <w:rPr>
          <w:rFonts w:asciiTheme="majorBidi" w:hAnsiTheme="majorBidi" w:cstheme="majorBidi"/>
        </w:rPr>
        <w:t xml:space="preserve"> </w:t>
      </w:r>
      <w:r w:rsidR="004A6E20">
        <w:rPr>
          <w:rFonts w:asciiTheme="majorBidi" w:hAnsiTheme="majorBidi" w:cstheme="majorBidi"/>
          <w:lang w:val="en-US"/>
        </w:rPr>
        <w:t>functions</w:t>
      </w:r>
      <w:r w:rsidR="00FE590C" w:rsidRPr="00FE590C">
        <w:rPr>
          <w:rFonts w:asciiTheme="majorBidi" w:hAnsiTheme="majorBidi" w:cstheme="majorBidi"/>
        </w:rPr>
        <w:t>.</w:t>
      </w:r>
    </w:p>
    <w:p w14:paraId="33E0579C" w14:textId="166A4BB1" w:rsidR="00926C46" w:rsidRPr="00FE590C" w:rsidRDefault="00926C46" w:rsidP="007417D3">
      <w:pPr>
        <w:pStyle w:val="ListParagraph"/>
        <w:numPr>
          <w:ilvl w:val="0"/>
          <w:numId w:val="29"/>
        </w:numPr>
        <w:rPr>
          <w:rFonts w:asciiTheme="majorBidi" w:hAnsiTheme="majorBidi" w:cstheme="majorBidi"/>
        </w:rPr>
      </w:pPr>
      <w:r>
        <w:rPr>
          <w:rFonts w:asciiTheme="majorBidi" w:hAnsiTheme="majorBidi" w:cstheme="majorBidi"/>
          <w:lang w:val="en-US"/>
        </w:rPr>
        <w:t>Internal</w:t>
      </w:r>
      <w:r w:rsidR="004A6E20">
        <w:rPr>
          <w:rFonts w:asciiTheme="majorBidi" w:hAnsiTheme="majorBidi" w:cstheme="majorBidi"/>
          <w:lang w:val="en-US"/>
        </w:rPr>
        <w:t xml:space="preserve"> functions, which in the context of a supply chain include the integration and internal supply functions.</w:t>
      </w:r>
    </w:p>
    <w:p w14:paraId="256C3904" w14:textId="34DB6427" w:rsidR="00FE590C" w:rsidRDefault="007A544F" w:rsidP="007A544F">
      <w:pPr>
        <w:pStyle w:val="Heading5"/>
      </w:pPr>
      <w:bookmarkStart w:id="149" w:name="_Toc147418105"/>
      <w:r>
        <w:t>4.2.1.1.2</w:t>
      </w:r>
      <w:r>
        <w:tab/>
      </w:r>
      <w:r w:rsidR="003C18B3">
        <w:t>Market segment</w:t>
      </w:r>
      <w:r>
        <w:t xml:space="preserve"> distinction</w:t>
      </w:r>
      <w:bookmarkEnd w:id="149"/>
    </w:p>
    <w:p w14:paraId="01A28AC6" w14:textId="058DE5FC" w:rsidR="00FE590C" w:rsidRPr="00FE590C" w:rsidRDefault="00FE590C" w:rsidP="00FE590C">
      <w:pPr>
        <w:rPr>
          <w:rFonts w:asciiTheme="majorBidi" w:hAnsiTheme="majorBidi" w:cstheme="majorBidi"/>
        </w:rPr>
      </w:pPr>
      <w:r w:rsidRPr="00FE590C">
        <w:rPr>
          <w:rFonts w:asciiTheme="majorBidi" w:hAnsiTheme="majorBidi" w:cstheme="majorBidi"/>
        </w:rPr>
        <w:t xml:space="preserve">Each of the </w:t>
      </w:r>
      <w:r w:rsidR="004A6E20">
        <w:rPr>
          <w:rFonts w:asciiTheme="majorBidi" w:hAnsiTheme="majorBidi" w:cstheme="majorBidi"/>
        </w:rPr>
        <w:t>functions</w:t>
      </w:r>
      <w:r w:rsidRPr="00FE590C">
        <w:rPr>
          <w:rFonts w:asciiTheme="majorBidi" w:hAnsiTheme="majorBidi" w:cstheme="majorBidi"/>
        </w:rPr>
        <w:t xml:space="preserve"> can be also divided to</w:t>
      </w:r>
      <w:r w:rsidR="003C18B3">
        <w:rPr>
          <w:rFonts w:asciiTheme="majorBidi" w:hAnsiTheme="majorBidi" w:cstheme="majorBidi"/>
        </w:rPr>
        <w:t xml:space="preserve"> market segments as follows</w:t>
      </w:r>
      <w:r w:rsidRPr="00FE590C">
        <w:rPr>
          <w:rFonts w:asciiTheme="majorBidi" w:hAnsiTheme="majorBidi" w:cstheme="majorBidi"/>
        </w:rPr>
        <w:t>:</w:t>
      </w:r>
    </w:p>
    <w:p w14:paraId="6DFB43AF" w14:textId="769EB36C" w:rsidR="00FE590C" w:rsidRPr="00FE590C" w:rsidRDefault="00FE590C" w:rsidP="007417D3">
      <w:pPr>
        <w:pStyle w:val="ListParagraph"/>
        <w:numPr>
          <w:ilvl w:val="0"/>
          <w:numId w:val="30"/>
        </w:numPr>
        <w:rPr>
          <w:rFonts w:asciiTheme="majorBidi" w:hAnsiTheme="majorBidi" w:cstheme="majorBidi"/>
        </w:rPr>
      </w:pPr>
      <w:r w:rsidRPr="00FE590C">
        <w:rPr>
          <w:rFonts w:asciiTheme="majorBidi" w:hAnsiTheme="majorBidi" w:cstheme="majorBidi"/>
        </w:rPr>
        <w:t xml:space="preserve">Wholesale </w:t>
      </w:r>
      <w:r w:rsidR="004A6E20">
        <w:rPr>
          <w:rFonts w:asciiTheme="majorBidi" w:hAnsiTheme="majorBidi" w:cstheme="majorBidi"/>
          <w:lang w:val="en-US"/>
        </w:rPr>
        <w:t>functions</w:t>
      </w:r>
      <w:r w:rsidR="003C18B3">
        <w:rPr>
          <w:rFonts w:asciiTheme="majorBidi" w:hAnsiTheme="majorBidi" w:cstheme="majorBidi"/>
          <w:lang w:val="en-US"/>
        </w:rPr>
        <w:t xml:space="preserve"> – where the buyer or seller perform wholesale transactions.</w:t>
      </w:r>
    </w:p>
    <w:p w14:paraId="44FE9BC0" w14:textId="678B5E57" w:rsidR="003C18B3" w:rsidRPr="003C18B3" w:rsidRDefault="00FE590C" w:rsidP="007417D3">
      <w:pPr>
        <w:pStyle w:val="ListParagraph"/>
        <w:numPr>
          <w:ilvl w:val="0"/>
          <w:numId w:val="30"/>
        </w:numPr>
        <w:rPr>
          <w:rFonts w:asciiTheme="majorBidi" w:hAnsiTheme="majorBidi" w:cstheme="majorBidi"/>
        </w:rPr>
      </w:pPr>
      <w:r w:rsidRPr="00FE590C">
        <w:rPr>
          <w:rFonts w:asciiTheme="majorBidi" w:hAnsiTheme="majorBidi" w:cstheme="majorBidi"/>
        </w:rPr>
        <w:t xml:space="preserve">Retail </w:t>
      </w:r>
      <w:r w:rsidR="004A6E20">
        <w:rPr>
          <w:rFonts w:asciiTheme="majorBidi" w:hAnsiTheme="majorBidi" w:cstheme="majorBidi"/>
          <w:lang w:val="en-US"/>
        </w:rPr>
        <w:t>functions</w:t>
      </w:r>
      <w:r w:rsidR="003C18B3">
        <w:rPr>
          <w:rFonts w:asciiTheme="majorBidi" w:hAnsiTheme="majorBidi" w:cstheme="majorBidi"/>
          <w:lang w:val="en-US"/>
        </w:rPr>
        <w:t xml:space="preserve"> – where the buyer or seller perform retail transactions.</w:t>
      </w:r>
    </w:p>
    <w:p w14:paraId="276182AA" w14:textId="1233475E" w:rsidR="007A544F" w:rsidRDefault="007A544F" w:rsidP="007A544F">
      <w:pPr>
        <w:pStyle w:val="Heading5"/>
      </w:pPr>
      <w:bookmarkStart w:id="150" w:name="_Toc147418106"/>
      <w:r>
        <w:t>4.2.1.1.3</w:t>
      </w:r>
      <w:r>
        <w:tab/>
        <w:t xml:space="preserve">Extremity </w:t>
      </w:r>
      <w:r w:rsidR="004A6E20">
        <w:t>entities</w:t>
      </w:r>
      <w:bookmarkEnd w:id="150"/>
    </w:p>
    <w:p w14:paraId="6D5A79A5" w14:textId="7D93BA5D" w:rsidR="007A544F" w:rsidRPr="007A544F" w:rsidRDefault="007A544F" w:rsidP="005F409B">
      <w:pPr>
        <w:rPr>
          <w:rFonts w:asciiTheme="majorBidi" w:hAnsiTheme="majorBidi" w:cstheme="majorBidi"/>
        </w:rPr>
      </w:pPr>
      <w:r>
        <w:t xml:space="preserve">There are </w:t>
      </w:r>
      <w:r w:rsidRPr="007A544F">
        <w:rPr>
          <w:rFonts w:asciiTheme="majorBidi" w:hAnsiTheme="majorBidi" w:cstheme="majorBidi"/>
        </w:rPr>
        <w:t>two extremities to a supply chain:</w:t>
      </w:r>
    </w:p>
    <w:p w14:paraId="0323644B" w14:textId="5324D6A7" w:rsidR="007A544F" w:rsidRPr="007A544F" w:rsidRDefault="007A544F" w:rsidP="007417D3">
      <w:pPr>
        <w:pStyle w:val="ListParagraph"/>
        <w:numPr>
          <w:ilvl w:val="0"/>
          <w:numId w:val="31"/>
        </w:numPr>
        <w:rPr>
          <w:rFonts w:asciiTheme="majorBidi" w:hAnsiTheme="majorBidi" w:cstheme="majorBidi"/>
        </w:rPr>
      </w:pPr>
      <w:r w:rsidRPr="007A544F">
        <w:rPr>
          <w:rFonts w:asciiTheme="majorBidi" w:hAnsiTheme="majorBidi" w:cstheme="majorBidi"/>
        </w:rPr>
        <w:t xml:space="preserve">The ultimate buyer of good or services has a single </w:t>
      </w:r>
      <w:r w:rsidR="004A6E20">
        <w:rPr>
          <w:rFonts w:asciiTheme="majorBidi" w:hAnsiTheme="majorBidi" w:cstheme="majorBidi"/>
          <w:lang w:val="en-US"/>
        </w:rPr>
        <w:t>function</w:t>
      </w:r>
      <w:r w:rsidRPr="007A544F">
        <w:rPr>
          <w:rFonts w:asciiTheme="majorBidi" w:hAnsiTheme="majorBidi" w:cstheme="majorBidi"/>
        </w:rPr>
        <w:t xml:space="preserve"> – that </w:t>
      </w:r>
      <w:r w:rsidR="007222FC">
        <w:rPr>
          <w:rFonts w:asciiTheme="majorBidi" w:hAnsiTheme="majorBidi" w:cstheme="majorBidi"/>
          <w:lang w:val="en-US"/>
        </w:rPr>
        <w:t>o</w:t>
      </w:r>
      <w:r w:rsidRPr="007A544F">
        <w:rPr>
          <w:rFonts w:asciiTheme="majorBidi" w:hAnsiTheme="majorBidi" w:cstheme="majorBidi"/>
        </w:rPr>
        <w:t xml:space="preserve">f a retail </w:t>
      </w:r>
      <w:r w:rsidR="007222FC">
        <w:rPr>
          <w:rFonts w:asciiTheme="majorBidi" w:hAnsiTheme="majorBidi" w:cstheme="majorBidi"/>
          <w:lang w:val="en-US"/>
        </w:rPr>
        <w:t>buyer</w:t>
      </w:r>
      <w:r w:rsidRPr="007A544F">
        <w:rPr>
          <w:rFonts w:asciiTheme="majorBidi" w:hAnsiTheme="majorBidi" w:cstheme="majorBidi"/>
        </w:rPr>
        <w:t>.</w:t>
      </w:r>
      <w:r w:rsidR="004A6E20">
        <w:rPr>
          <w:rFonts w:asciiTheme="majorBidi" w:hAnsiTheme="majorBidi" w:cstheme="majorBidi"/>
          <w:lang w:val="en-US"/>
        </w:rPr>
        <w:t xml:space="preserve"> Such entity only has a procurement function in the context of the supply chain. </w:t>
      </w:r>
      <w:r w:rsidR="004C3815">
        <w:rPr>
          <w:rFonts w:asciiTheme="majorBidi" w:hAnsiTheme="majorBidi" w:cstheme="majorBidi"/>
          <w:lang w:val="en-US"/>
        </w:rPr>
        <w:t>The sales function of such entity, if in existence, does not participate in the supply chain.</w:t>
      </w:r>
    </w:p>
    <w:p w14:paraId="49549FAF" w14:textId="1E69586A" w:rsidR="007A544F" w:rsidRPr="007A544F" w:rsidRDefault="007A544F" w:rsidP="007417D3">
      <w:pPr>
        <w:pStyle w:val="ListParagraph"/>
        <w:numPr>
          <w:ilvl w:val="0"/>
          <w:numId w:val="31"/>
        </w:numPr>
        <w:rPr>
          <w:rFonts w:asciiTheme="majorBidi" w:hAnsiTheme="majorBidi" w:cstheme="majorBidi"/>
        </w:rPr>
      </w:pPr>
      <w:r w:rsidRPr="007A544F">
        <w:rPr>
          <w:rFonts w:asciiTheme="majorBidi" w:hAnsiTheme="majorBidi" w:cstheme="majorBidi"/>
        </w:rPr>
        <w:t xml:space="preserve">A seller that does not require any supply chain </w:t>
      </w:r>
      <w:r w:rsidR="004A6E20">
        <w:rPr>
          <w:rFonts w:asciiTheme="majorBidi" w:hAnsiTheme="majorBidi" w:cstheme="majorBidi"/>
          <w:lang w:val="en-US"/>
        </w:rPr>
        <w:t xml:space="preserve">partners </w:t>
      </w:r>
      <w:r w:rsidRPr="007A544F">
        <w:rPr>
          <w:rFonts w:asciiTheme="majorBidi" w:hAnsiTheme="majorBidi" w:cstheme="majorBidi"/>
        </w:rPr>
        <w:t>to supply their goods or services</w:t>
      </w:r>
      <w:r w:rsidR="004A6E20">
        <w:rPr>
          <w:rFonts w:asciiTheme="majorBidi" w:hAnsiTheme="majorBidi" w:cstheme="majorBidi"/>
          <w:lang w:val="en-US"/>
        </w:rPr>
        <w:t xml:space="preserve"> and uses only internal supply</w:t>
      </w:r>
      <w:r w:rsidRPr="007A544F">
        <w:rPr>
          <w:rFonts w:asciiTheme="majorBidi" w:hAnsiTheme="majorBidi" w:cstheme="majorBidi"/>
        </w:rPr>
        <w:t xml:space="preserve"> has a </w:t>
      </w:r>
      <w:r w:rsidR="004A6E20">
        <w:rPr>
          <w:rFonts w:asciiTheme="majorBidi" w:hAnsiTheme="majorBidi" w:cstheme="majorBidi"/>
          <w:lang w:val="en-US"/>
        </w:rPr>
        <w:t xml:space="preserve">single function – that of a </w:t>
      </w:r>
      <w:r w:rsidRPr="007A544F">
        <w:rPr>
          <w:rFonts w:asciiTheme="majorBidi" w:hAnsiTheme="majorBidi" w:cstheme="majorBidi"/>
        </w:rPr>
        <w:t xml:space="preserve">seller, </w:t>
      </w:r>
      <w:r w:rsidR="004A6E20">
        <w:rPr>
          <w:rFonts w:asciiTheme="majorBidi" w:hAnsiTheme="majorBidi" w:cstheme="majorBidi"/>
          <w:lang w:val="en-US"/>
        </w:rPr>
        <w:t>which</w:t>
      </w:r>
      <w:r w:rsidRPr="007A544F">
        <w:rPr>
          <w:rFonts w:asciiTheme="majorBidi" w:hAnsiTheme="majorBidi" w:cstheme="majorBidi"/>
        </w:rPr>
        <w:t xml:space="preserve"> may be either a wholesale or a retail seller or both, depending on the </w:t>
      </w:r>
      <w:r w:rsidR="004A6E20">
        <w:rPr>
          <w:rFonts w:asciiTheme="majorBidi" w:hAnsiTheme="majorBidi" w:cstheme="majorBidi"/>
          <w:lang w:val="en-US"/>
        </w:rPr>
        <w:t>function</w:t>
      </w:r>
      <w:r w:rsidRPr="007A544F">
        <w:rPr>
          <w:rFonts w:asciiTheme="majorBidi" w:hAnsiTheme="majorBidi" w:cstheme="majorBidi"/>
        </w:rPr>
        <w:t xml:space="preserve"> of the buyer which the goods or services are being sold</w:t>
      </w:r>
      <w:r w:rsidR="004A6E20">
        <w:rPr>
          <w:rFonts w:asciiTheme="majorBidi" w:hAnsiTheme="majorBidi" w:cstheme="majorBidi"/>
          <w:lang w:val="en-US"/>
        </w:rPr>
        <w:t xml:space="preserve"> to</w:t>
      </w:r>
      <w:r w:rsidRPr="007A544F">
        <w:rPr>
          <w:rFonts w:asciiTheme="majorBidi" w:hAnsiTheme="majorBidi" w:cstheme="majorBidi"/>
        </w:rPr>
        <w:t>.</w:t>
      </w:r>
      <w:r w:rsidR="004C3815">
        <w:rPr>
          <w:rFonts w:asciiTheme="majorBidi" w:hAnsiTheme="majorBidi" w:cstheme="majorBidi"/>
          <w:lang w:val="en-US"/>
        </w:rPr>
        <w:t xml:space="preserve"> The procurement function of such entity, if in existence, does not participate in a supply chain.</w:t>
      </w:r>
    </w:p>
    <w:p w14:paraId="3EB75EE7" w14:textId="7FCE3420" w:rsidR="007A544F" w:rsidRDefault="007A544F" w:rsidP="007A544F">
      <w:pPr>
        <w:pStyle w:val="Heading5"/>
      </w:pPr>
      <w:bookmarkStart w:id="151" w:name="_Toc147418107"/>
      <w:r>
        <w:lastRenderedPageBreak/>
        <w:t>4.2.1.1.4</w:t>
      </w:r>
      <w:r>
        <w:tab/>
        <w:t xml:space="preserve">Mid-chain </w:t>
      </w:r>
      <w:r w:rsidR="004A6E20">
        <w:t>entities</w:t>
      </w:r>
      <w:bookmarkEnd w:id="151"/>
    </w:p>
    <w:p w14:paraId="195D593A" w14:textId="24E22645" w:rsidR="007A544F" w:rsidRDefault="007A544F" w:rsidP="007A544F">
      <w:r w:rsidRPr="007A544F">
        <w:rPr>
          <w:rFonts w:asciiTheme="majorBidi" w:hAnsiTheme="majorBidi" w:cstheme="majorBidi"/>
        </w:rPr>
        <w:t>Any other entity</w:t>
      </w:r>
      <w:r>
        <w:t xml:space="preserve"> within a supply chain </w:t>
      </w:r>
      <w:r w:rsidR="004A6E20">
        <w:t>acts</w:t>
      </w:r>
      <w:r>
        <w:t xml:space="preserve"> both a</w:t>
      </w:r>
      <w:r w:rsidR="004A6E20">
        <w:t>s a</w:t>
      </w:r>
      <w:r>
        <w:t xml:space="preserve"> buyer and </w:t>
      </w:r>
      <w:r w:rsidR="004A6E20">
        <w:t xml:space="preserve">as </w:t>
      </w:r>
      <w:r>
        <w:t>a seller</w:t>
      </w:r>
      <w:r w:rsidR="004A6E20">
        <w:t xml:space="preserve"> and thus has both a sales function and a procurement function</w:t>
      </w:r>
      <w:r>
        <w:t>.</w:t>
      </w:r>
    </w:p>
    <w:p w14:paraId="3059B594" w14:textId="6C57DDAE" w:rsidR="005F409B" w:rsidRDefault="005F409B" w:rsidP="005F409B">
      <w:r>
        <w:t xml:space="preserve">The different </w:t>
      </w:r>
      <w:r w:rsidR="005E03A2">
        <w:t>functions</w:t>
      </w:r>
      <w:r>
        <w:t xml:space="preserve"> of a</w:t>
      </w:r>
      <w:r w:rsidR="005E03A2">
        <w:t xml:space="preserve"> mid-chain </w:t>
      </w:r>
      <w:r>
        <w:t xml:space="preserve">entity may be </w:t>
      </w:r>
      <w:r w:rsidR="00191E77">
        <w:t xml:space="preserve">handled by different departments within an entity. Example: A car dealership may have a sales department that handles sales to </w:t>
      </w:r>
      <w:r w:rsidR="00BC63E3">
        <w:t>consumers (</w:t>
      </w:r>
      <w:r w:rsidR="00191E77">
        <w:t>buyers</w:t>
      </w:r>
      <w:r w:rsidR="00BC63E3">
        <w:t>)</w:t>
      </w:r>
      <w:r w:rsidR="00191E77">
        <w:t xml:space="preserve"> while a </w:t>
      </w:r>
      <w:r w:rsidR="007222FC">
        <w:t>procurement department handle</w:t>
      </w:r>
      <w:r w:rsidR="005E03A2">
        <w:t>s</w:t>
      </w:r>
      <w:r w:rsidR="00191E77">
        <w:t xml:space="preserve"> buying the cars from the manufacturers. There may be additional departments within such entities that handle other functions such as accounting, repairs etc. </w:t>
      </w:r>
    </w:p>
    <w:p w14:paraId="01E04364" w14:textId="1C8C09CE" w:rsidR="001A1182" w:rsidRDefault="001A1182" w:rsidP="005F409B">
      <w:r>
        <w:t xml:space="preserve">The different types of entities and are depicted in </w:t>
      </w:r>
      <w:r>
        <w:fldChar w:fldCharType="begin"/>
      </w:r>
      <w:r>
        <w:instrText xml:space="preserve"> REF _Ref129191633 \h </w:instrText>
      </w:r>
      <w:r>
        <w:fldChar w:fldCharType="separate"/>
      </w:r>
      <w:r>
        <w:t xml:space="preserve">Figure </w:t>
      </w:r>
      <w:r>
        <w:rPr>
          <w:noProof/>
        </w:rPr>
        <w:t>2</w:t>
      </w:r>
      <w:r>
        <w:fldChar w:fldCharType="end"/>
      </w:r>
      <w:r>
        <w:t xml:space="preserve"> herewith:</w:t>
      </w:r>
    </w:p>
    <w:p w14:paraId="44F7B2C7" w14:textId="1A85F40F" w:rsidR="001A1182" w:rsidRDefault="001A1182" w:rsidP="001A1182">
      <w:pPr>
        <w:jc w:val="center"/>
      </w:pPr>
      <w:r>
        <w:rPr>
          <w:noProof/>
        </w:rPr>
        <w:drawing>
          <wp:inline distT="0" distB="0" distL="0" distR="0" wp14:anchorId="26C4472F" wp14:editId="378EC878">
            <wp:extent cx="5751444" cy="1185613"/>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1069" cy="1193781"/>
                    </a:xfrm>
                    <a:prstGeom prst="rect">
                      <a:avLst/>
                    </a:prstGeom>
                  </pic:spPr>
                </pic:pic>
              </a:graphicData>
            </a:graphic>
          </wp:inline>
        </w:drawing>
      </w:r>
    </w:p>
    <w:p w14:paraId="1FF0973A" w14:textId="6589EA18" w:rsidR="001A1182" w:rsidRPr="005F409B" w:rsidRDefault="001A1182" w:rsidP="001A1182">
      <w:pPr>
        <w:pStyle w:val="Caption"/>
        <w:jc w:val="center"/>
      </w:pPr>
      <w:bookmarkStart w:id="152" w:name="_Ref129191633"/>
      <w:bookmarkStart w:id="153" w:name="_Toc147418216"/>
      <w:r>
        <w:t xml:space="preserve">Figure </w:t>
      </w:r>
      <w:r w:rsidR="00000000">
        <w:fldChar w:fldCharType="begin"/>
      </w:r>
      <w:r w:rsidR="00000000">
        <w:instrText xml:space="preserve"> SEQ Figure \* ARABIC </w:instrText>
      </w:r>
      <w:r w:rsidR="00000000">
        <w:fldChar w:fldCharType="separate"/>
      </w:r>
      <w:r w:rsidR="00FD5EFA">
        <w:rPr>
          <w:noProof/>
        </w:rPr>
        <w:t>2</w:t>
      </w:r>
      <w:r w:rsidR="00000000">
        <w:rPr>
          <w:noProof/>
        </w:rPr>
        <w:fldChar w:fldCharType="end"/>
      </w:r>
      <w:bookmarkEnd w:id="152"/>
      <w:r>
        <w:rPr>
          <w:lang w:val="en-US"/>
        </w:rPr>
        <w:t xml:space="preserve"> - Entity types</w:t>
      </w:r>
      <w:bookmarkEnd w:id="153"/>
    </w:p>
    <w:p w14:paraId="5704EE00" w14:textId="2A38A8B5" w:rsidR="004C3815" w:rsidRDefault="004C3815" w:rsidP="004C3815">
      <w:pPr>
        <w:pStyle w:val="Heading5"/>
      </w:pPr>
      <w:bookmarkStart w:id="154" w:name="_Toc147418108"/>
      <w:r>
        <w:t>4.2.1.1.5</w:t>
      </w:r>
      <w:r>
        <w:tab/>
        <w:t>Multi role entities</w:t>
      </w:r>
      <w:bookmarkEnd w:id="154"/>
    </w:p>
    <w:p w14:paraId="3EBE23F7" w14:textId="0941D37C" w:rsidR="004C3815" w:rsidRDefault="004C3815" w:rsidP="004C3815">
      <w:r>
        <w:t>An entity may participate in multiple supply chains and may take different functions in each supply chain. E.g., an entity may be a mid-chain entity in one supply chain and an extremity entity in another (either as the ultimate buyer or as a seller that does not require external supply.</w:t>
      </w:r>
    </w:p>
    <w:p w14:paraId="3D5AFEF5" w14:textId="0402E628" w:rsidR="002F6D84" w:rsidRDefault="002F6D84" w:rsidP="004C3815">
      <w:r>
        <w:t xml:space="preserve">A multi-role entity is depicted in </w:t>
      </w:r>
      <w:r>
        <w:fldChar w:fldCharType="begin"/>
      </w:r>
      <w:r>
        <w:instrText xml:space="preserve"> REF _Ref129244541 \h </w:instrText>
      </w:r>
      <w:r>
        <w:fldChar w:fldCharType="separate"/>
      </w:r>
      <w:r>
        <w:t xml:space="preserve">Figure </w:t>
      </w:r>
      <w:r>
        <w:rPr>
          <w:noProof/>
        </w:rPr>
        <w:t>3</w:t>
      </w:r>
      <w:r>
        <w:fldChar w:fldCharType="end"/>
      </w:r>
      <w:r>
        <w:t xml:space="preserve"> herewith where one entity serves both as a mid-chain entity in the red supply chain and as an extremity entity in the green supply chain.</w:t>
      </w:r>
    </w:p>
    <w:p w14:paraId="53CE33D4" w14:textId="3E26CD67" w:rsidR="002F6D84" w:rsidRDefault="002F6D84" w:rsidP="002F6D84">
      <w:pPr>
        <w:jc w:val="center"/>
      </w:pPr>
      <w:r>
        <w:rPr>
          <w:noProof/>
        </w:rPr>
        <w:drawing>
          <wp:inline distT="0" distB="0" distL="0" distR="0" wp14:anchorId="3720E008" wp14:editId="31DD1108">
            <wp:extent cx="4439479" cy="3017685"/>
            <wp:effectExtent l="0" t="0" r="5715"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2310" cy="3033204"/>
                    </a:xfrm>
                    <a:prstGeom prst="rect">
                      <a:avLst/>
                    </a:prstGeom>
                  </pic:spPr>
                </pic:pic>
              </a:graphicData>
            </a:graphic>
          </wp:inline>
        </w:drawing>
      </w:r>
    </w:p>
    <w:p w14:paraId="71A2C34E" w14:textId="3AC7EDC0" w:rsidR="002F6D84" w:rsidRDefault="002F6D84" w:rsidP="002F6D84">
      <w:pPr>
        <w:pStyle w:val="Caption"/>
        <w:jc w:val="center"/>
      </w:pPr>
      <w:bookmarkStart w:id="155" w:name="_Ref129244541"/>
      <w:bookmarkStart w:id="156" w:name="_Toc147418217"/>
      <w:r>
        <w:t xml:space="preserve">Figure </w:t>
      </w:r>
      <w:r w:rsidR="00000000">
        <w:fldChar w:fldCharType="begin"/>
      </w:r>
      <w:r w:rsidR="00000000">
        <w:instrText xml:space="preserve"> SEQ Figure \* ARABIC </w:instrText>
      </w:r>
      <w:r w:rsidR="00000000">
        <w:fldChar w:fldCharType="separate"/>
      </w:r>
      <w:r w:rsidR="00FD5EFA">
        <w:rPr>
          <w:noProof/>
        </w:rPr>
        <w:t>3</w:t>
      </w:r>
      <w:r w:rsidR="00000000">
        <w:rPr>
          <w:noProof/>
        </w:rPr>
        <w:fldChar w:fldCharType="end"/>
      </w:r>
      <w:bookmarkEnd w:id="155"/>
      <w:r>
        <w:rPr>
          <w:lang w:val="en-US"/>
        </w:rPr>
        <w:t xml:space="preserve"> - Multi-role entity</w:t>
      </w:r>
      <w:bookmarkEnd w:id="156"/>
    </w:p>
    <w:p w14:paraId="66D4D342" w14:textId="117B3572" w:rsidR="000862BF" w:rsidRPr="004C3815" w:rsidRDefault="005E03A2" w:rsidP="005E03A2">
      <w:pPr>
        <w:pStyle w:val="Heading4"/>
        <w:rPr>
          <w:lang w:val="en-US" w:bidi="he-IL"/>
        </w:rPr>
      </w:pPr>
      <w:bookmarkStart w:id="157" w:name="_Toc147418109"/>
      <w:r>
        <w:t>4.2.1.2</w:t>
      </w:r>
      <w:r>
        <w:tab/>
      </w:r>
      <w:r w:rsidR="000862BF">
        <w:t>Retail Customer</w:t>
      </w:r>
      <w:bookmarkEnd w:id="157"/>
    </w:p>
    <w:p w14:paraId="1668F703" w14:textId="4B1A1894" w:rsidR="00001409" w:rsidRDefault="00001409" w:rsidP="00001409">
      <w:r>
        <w:t>A retail customer buys goods and services for their own individual (or company/enterprise) use and does not resell those goods and service onwards. Such goods and services may be used to produce other goods and services, but not re-sold. Example: An architecture design firm may buy computers and software that are used to design buildings.</w:t>
      </w:r>
      <w:r w:rsidR="005E03A2">
        <w:t xml:space="preserve"> They are a retail customer of a computer supply chain and do not sell or integrate the computers they bought into their designs.</w:t>
      </w:r>
      <w:r>
        <w:t xml:space="preserve"> </w:t>
      </w:r>
    </w:p>
    <w:p w14:paraId="432DD436" w14:textId="3C77E350" w:rsidR="000355E3" w:rsidRPr="00001409" w:rsidRDefault="000355E3" w:rsidP="00001409">
      <w:r>
        <w:t>A retail customer is located at one end of the supply chain and is thus an extremity entity.</w:t>
      </w:r>
    </w:p>
    <w:p w14:paraId="0DB97B73" w14:textId="0F6E853A" w:rsidR="000862BF" w:rsidRDefault="000862BF" w:rsidP="000862BF">
      <w:pPr>
        <w:pStyle w:val="Heading4"/>
      </w:pPr>
      <w:bookmarkStart w:id="158" w:name="_Toc147418110"/>
      <w:r>
        <w:lastRenderedPageBreak/>
        <w:t>4.2.1.</w:t>
      </w:r>
      <w:r w:rsidR="00D906DD">
        <w:t>3</w:t>
      </w:r>
      <w:r>
        <w:tab/>
        <w:t>Retail Seller</w:t>
      </w:r>
      <w:bookmarkEnd w:id="158"/>
    </w:p>
    <w:p w14:paraId="1D4AB0B2" w14:textId="5BA9BEAE" w:rsidR="00001409" w:rsidRDefault="00001409" w:rsidP="00001409">
      <w:r>
        <w:t>A retail seller is an entity that sells to retail customers as defined above.</w:t>
      </w:r>
    </w:p>
    <w:p w14:paraId="1A04F2E7" w14:textId="05938523" w:rsidR="00001409" w:rsidRPr="00EB714D" w:rsidRDefault="00001409" w:rsidP="00001409">
      <w:pPr>
        <w:rPr>
          <w:lang w:val="en-US" w:bidi="he-IL"/>
        </w:rPr>
      </w:pPr>
      <w:r>
        <w:t>A retail seller may also sell to wholesale buyers.</w:t>
      </w:r>
      <w:r w:rsidR="00EB714D">
        <w:rPr>
          <w:rFonts w:hint="cs"/>
          <w:rtl/>
          <w:lang w:bidi="he-IL"/>
        </w:rPr>
        <w:t xml:space="preserve"> </w:t>
      </w:r>
      <w:r w:rsidR="00EB714D">
        <w:rPr>
          <w:lang w:val="en-US" w:bidi="he-IL"/>
        </w:rPr>
        <w:t xml:space="preserve"> As a result, a retail seller may also be a wholesale seller, and the distinction between the two depends on the entity the goods and services are sold to.</w:t>
      </w:r>
    </w:p>
    <w:p w14:paraId="3F450CE4" w14:textId="61F0140F" w:rsidR="00001409" w:rsidRPr="00001409" w:rsidRDefault="00001409" w:rsidP="00001409">
      <w:r>
        <w:t>A retail seller may buy goods and services from wholesale sellers and integrate them into their goods and services or re-sell them without integration.</w:t>
      </w:r>
      <w:r w:rsidR="00211D77">
        <w:t xml:space="preserve"> Example: A car dealership that sells cars they buy from the manufacturer. The dealership may add items to the car such as an entertainment system, service packages, bicycle rack or luggage storage roof.</w:t>
      </w:r>
      <w:r w:rsidR="00C9449F">
        <w:t xml:space="preserve"> On the other </w:t>
      </w:r>
      <w:r w:rsidR="00BB65D1">
        <w:t>hand,</w:t>
      </w:r>
      <w:r w:rsidR="00C9449F">
        <w:t xml:space="preserve"> a grocer buys products in bulk quantities and resells them in smaller quantities without changing the products.</w:t>
      </w:r>
    </w:p>
    <w:p w14:paraId="1FC1908B" w14:textId="185B4A6E" w:rsidR="000862BF" w:rsidRDefault="000862BF" w:rsidP="000862BF">
      <w:pPr>
        <w:pStyle w:val="Heading4"/>
      </w:pPr>
      <w:bookmarkStart w:id="159" w:name="_Toc147418111"/>
      <w:r>
        <w:t>4.2.1.</w:t>
      </w:r>
      <w:r w:rsidR="00D906DD">
        <w:t>4</w:t>
      </w:r>
      <w:r>
        <w:tab/>
        <w:t>Wholesale Buyer</w:t>
      </w:r>
      <w:bookmarkEnd w:id="159"/>
    </w:p>
    <w:p w14:paraId="269C842D" w14:textId="5DE5C1B1" w:rsidR="00211D77" w:rsidRDefault="00211D77" w:rsidP="00211D77">
      <w:r>
        <w:t>A wholesale buyer is an entity that buys goods and services</w:t>
      </w:r>
      <w:r w:rsidR="005E03A2">
        <w:t xml:space="preserve"> from a wholesale seller</w:t>
      </w:r>
      <w:r>
        <w:t xml:space="preserve"> </w:t>
      </w:r>
      <w:r w:rsidR="00C9449F">
        <w:t>to</w:t>
      </w:r>
      <w:r>
        <w:t xml:space="preserve"> resell them directly or to integrate them into new goods and services</w:t>
      </w:r>
      <w:r w:rsidR="005E03A2">
        <w:t xml:space="preserve"> to be sold onwards</w:t>
      </w:r>
      <w:r>
        <w:t>.</w:t>
      </w:r>
    </w:p>
    <w:p w14:paraId="0E21F95A" w14:textId="186C016E" w:rsidR="00211D77" w:rsidRDefault="00211D77" w:rsidP="00211D77">
      <w:r>
        <w:t>A</w:t>
      </w:r>
      <w:r w:rsidR="00D906DD">
        <w:t xml:space="preserve">s defined in clause 4.2.1.1 and depicted in diagram </w:t>
      </w:r>
      <w:r w:rsidR="005E03A2">
        <w:t>2</w:t>
      </w:r>
      <w:r w:rsidR="00D906DD">
        <w:t xml:space="preserve"> below, an entity that acts as a</w:t>
      </w:r>
      <w:r>
        <w:t xml:space="preserve"> wholesale buyer may also be a seller, either </w:t>
      </w:r>
      <w:r w:rsidR="000355E3">
        <w:t>r</w:t>
      </w:r>
      <w:r>
        <w:t xml:space="preserve">etail or </w:t>
      </w:r>
      <w:r w:rsidR="000355E3">
        <w:t>w</w:t>
      </w:r>
      <w:r>
        <w:t>holesale.</w:t>
      </w:r>
    </w:p>
    <w:p w14:paraId="2E818736" w14:textId="2F45D8C0" w:rsidR="00211D77" w:rsidRDefault="00211D77" w:rsidP="00211D77">
      <w:r>
        <w:t>An entity that performs both procurement and sales (buys and sells) may have different departments for each function.</w:t>
      </w:r>
    </w:p>
    <w:p w14:paraId="25991AAA" w14:textId="59AA34C6" w:rsidR="00EB714D" w:rsidRDefault="00EB714D" w:rsidP="00211D77">
      <w:r>
        <w:t xml:space="preserve">Wholesale is sometimes associated with procurement of large bulk quantities and selling them as individual items. While this is a possible scenario, there are also wholesale buyers that buy individual </w:t>
      </w:r>
      <w:r w:rsidR="00C9449F">
        <w:t>items</w:t>
      </w:r>
      <w:r>
        <w:t>.</w:t>
      </w:r>
      <w:r w:rsidR="00C9449F">
        <w:t xml:space="preserve"> This is typical to scenarios where the supply chain delivers </w:t>
      </w:r>
      <w:r w:rsidR="000355E3">
        <w:t>customized</w:t>
      </w:r>
      <w:r w:rsidR="00C9449F">
        <w:t xml:space="preserve"> goods and services as described in clause </w:t>
      </w:r>
      <w:r w:rsidR="00BB65D1">
        <w:t>5.1.2 herewith.</w:t>
      </w:r>
      <w:r>
        <w:t xml:space="preserve"> </w:t>
      </w:r>
      <w:r w:rsidR="00BB65D1">
        <w:t>Thus,</w:t>
      </w:r>
      <w:r>
        <w:t xml:space="preserve"> quantity or volume of procurement is not sufficient to define a buyer as a wholesale buyer. The definition, for the purpose of this document, is that a wholesale buyer buys good and/or services that are resold or integrated into other goods and services sold by the selling entity associated with the buyer.</w:t>
      </w:r>
    </w:p>
    <w:p w14:paraId="69615187" w14:textId="77777777" w:rsidR="00BB65D1" w:rsidRDefault="00EB714D" w:rsidP="00211D77">
      <w:r>
        <w:t>Example</w:t>
      </w:r>
      <w:r w:rsidR="00BB65D1">
        <w:t>s</w:t>
      </w:r>
      <w:r>
        <w:t>:</w:t>
      </w:r>
      <w:r w:rsidR="005F409B">
        <w:t xml:space="preserve"> </w:t>
      </w:r>
    </w:p>
    <w:p w14:paraId="654A574D" w14:textId="436ECA4C" w:rsidR="00EB714D" w:rsidRPr="00BB65D1" w:rsidRDefault="00BB65D1" w:rsidP="007417D3">
      <w:pPr>
        <w:pStyle w:val="ListParagraph"/>
        <w:numPr>
          <w:ilvl w:val="0"/>
          <w:numId w:val="28"/>
        </w:numPr>
        <w:rPr>
          <w:rFonts w:asciiTheme="majorBidi" w:hAnsiTheme="majorBidi" w:cstheme="majorBidi"/>
        </w:rPr>
      </w:pPr>
      <w:r w:rsidRPr="00BB65D1">
        <w:rPr>
          <w:rFonts w:asciiTheme="majorBidi" w:hAnsiTheme="majorBidi" w:cstheme="majorBidi"/>
        </w:rPr>
        <w:t>A vegetable warehouse buys vegetables from farmers and resells them to grocery stores and supermarkets.</w:t>
      </w:r>
    </w:p>
    <w:p w14:paraId="0C539842" w14:textId="2A6B8BFE" w:rsidR="00BB65D1" w:rsidRPr="00BB65D1" w:rsidRDefault="00BB65D1" w:rsidP="007417D3">
      <w:pPr>
        <w:pStyle w:val="ListParagraph"/>
        <w:numPr>
          <w:ilvl w:val="0"/>
          <w:numId w:val="28"/>
        </w:numPr>
        <w:rPr>
          <w:rFonts w:asciiTheme="majorBidi" w:hAnsiTheme="majorBidi" w:cstheme="majorBidi"/>
        </w:rPr>
      </w:pPr>
      <w:r w:rsidRPr="00BB65D1">
        <w:rPr>
          <w:rFonts w:asciiTheme="majorBidi" w:hAnsiTheme="majorBidi" w:cstheme="majorBidi"/>
        </w:rPr>
        <w:t xml:space="preserve">A telecom operator buys termination of a telephone call to a certain destination from another telecom operator. </w:t>
      </w:r>
    </w:p>
    <w:p w14:paraId="5FD2ECF3" w14:textId="38BD1E58" w:rsidR="000862BF" w:rsidRDefault="000862BF" w:rsidP="000862BF">
      <w:pPr>
        <w:pStyle w:val="Heading4"/>
      </w:pPr>
      <w:bookmarkStart w:id="160" w:name="_Toc147418112"/>
      <w:r>
        <w:t>4.2.1.</w:t>
      </w:r>
      <w:r w:rsidR="00D906DD">
        <w:t>5</w:t>
      </w:r>
      <w:r>
        <w:tab/>
        <w:t>Wholesale Seller</w:t>
      </w:r>
      <w:bookmarkEnd w:id="160"/>
    </w:p>
    <w:p w14:paraId="202C39AA" w14:textId="57766A68" w:rsidR="00211D77" w:rsidRDefault="00211D77" w:rsidP="00211D77">
      <w:r>
        <w:t>A wholesale Seller sells to Wholesale buyers.</w:t>
      </w:r>
      <w:r w:rsidR="00EB714D">
        <w:t xml:space="preserve"> A wholesale seller may also sell to retail customers</w:t>
      </w:r>
      <w:r w:rsidR="005F409B">
        <w:t xml:space="preserve"> and the distinction between the two roles depends on the entity being sold to.</w:t>
      </w:r>
    </w:p>
    <w:p w14:paraId="74DD0B18" w14:textId="388FF38B" w:rsidR="005F409B" w:rsidRDefault="005F409B" w:rsidP="00211D77">
      <w:r>
        <w:t>Regulations may exist that limit the ability of a wholesale seller to sell to retail customers or to specific groups of customers.</w:t>
      </w:r>
      <w:r>
        <w:br/>
        <w:t>Agreements may exist that allow specific customers or groups of customers to enjoy reduced/discounted rates either based on volume of purchase or other factors.</w:t>
      </w:r>
    </w:p>
    <w:p w14:paraId="50189D22" w14:textId="35839CAB" w:rsidR="008A1010" w:rsidRDefault="008A1010" w:rsidP="008A1010">
      <w:pPr>
        <w:pStyle w:val="Heading4"/>
      </w:pPr>
      <w:bookmarkStart w:id="161" w:name="_Toc147418113"/>
      <w:r>
        <w:t>4.2.1.6</w:t>
      </w:r>
      <w:r>
        <w:tab/>
        <w:t>Multi-</w:t>
      </w:r>
      <w:r w:rsidR="003C18B3">
        <w:t>Segment</w:t>
      </w:r>
      <w:r>
        <w:t xml:space="preserve"> Entity</w:t>
      </w:r>
      <w:bookmarkEnd w:id="161"/>
    </w:p>
    <w:p w14:paraId="5C03C6B5" w14:textId="71AD963E" w:rsidR="008A1010" w:rsidRDefault="008A1010" w:rsidP="00211D77">
      <w:r>
        <w:t xml:space="preserve">As mentioned previously in this section, an entity may </w:t>
      </w:r>
      <w:r w:rsidR="003C18B3">
        <w:t>perform both wholesale and retail transactions</w:t>
      </w:r>
      <w:r>
        <w:t xml:space="preserve">, in which case its specific </w:t>
      </w:r>
      <w:r w:rsidR="003C18B3">
        <w:t>function and segment</w:t>
      </w:r>
      <w:r>
        <w:t xml:space="preserve"> depends on the type of transaction (procurement or selling) and the type of entity such transaction is performed with (Customer, Buyer or Seller).</w:t>
      </w:r>
    </w:p>
    <w:p w14:paraId="0ED9A247" w14:textId="5BD0E65E" w:rsidR="00191E77" w:rsidRDefault="00E730D8" w:rsidP="00E730D8">
      <w:r>
        <w:fldChar w:fldCharType="begin"/>
      </w:r>
      <w:r>
        <w:instrText xml:space="preserve"> REF _Ref129245731 \h </w:instrText>
      </w:r>
      <w:r>
        <w:fldChar w:fldCharType="separate"/>
      </w:r>
      <w:r>
        <w:t xml:space="preserve">Figure </w:t>
      </w:r>
      <w:r>
        <w:rPr>
          <w:noProof/>
        </w:rPr>
        <w:t>4</w:t>
      </w:r>
      <w:r>
        <w:fldChar w:fldCharType="end"/>
      </w:r>
      <w:r>
        <w:t xml:space="preserve"> </w:t>
      </w:r>
      <w:r w:rsidR="00D906DD">
        <w:t>herewith presents a</w:t>
      </w:r>
      <w:r w:rsidR="008A1010">
        <w:t xml:space="preserve"> multi-role</w:t>
      </w:r>
      <w:r w:rsidR="00D906DD">
        <w:t xml:space="preserve"> entity that </w:t>
      </w:r>
      <w:r w:rsidR="003C18B3">
        <w:t>performs</w:t>
      </w:r>
      <w:r w:rsidR="00D906DD">
        <w:t xml:space="preserve"> three </w:t>
      </w:r>
      <w:r w:rsidR="003C18B3">
        <w:t>functions</w:t>
      </w:r>
      <w:r w:rsidR="00D906DD">
        <w:t xml:space="preserve">: A retail seller, a wholesale seller and a wholesale buyer, as well as the respective entities with which each of the </w:t>
      </w:r>
      <w:r>
        <w:t>functions</w:t>
      </w:r>
      <w:r w:rsidR="00D906DD">
        <w:t xml:space="preserve"> transacts.</w:t>
      </w:r>
      <w:bookmarkStart w:id="162" w:name="_Hlk125986402"/>
    </w:p>
    <w:p w14:paraId="476E9C74" w14:textId="3398A3D7" w:rsidR="00E730D8" w:rsidRDefault="00E730D8" w:rsidP="00E730D8">
      <w:r>
        <w:rPr>
          <w:noProof/>
        </w:rPr>
        <w:lastRenderedPageBreak/>
        <w:drawing>
          <wp:inline distT="0" distB="0" distL="0" distR="0" wp14:anchorId="27F959C3" wp14:editId="72994365">
            <wp:extent cx="6120765" cy="22790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2279015"/>
                    </a:xfrm>
                    <a:prstGeom prst="rect">
                      <a:avLst/>
                    </a:prstGeom>
                  </pic:spPr>
                </pic:pic>
              </a:graphicData>
            </a:graphic>
          </wp:inline>
        </w:drawing>
      </w:r>
    </w:p>
    <w:p w14:paraId="01D23C70" w14:textId="7F6D5695" w:rsidR="00E730D8" w:rsidRDefault="00E730D8" w:rsidP="00E730D8">
      <w:pPr>
        <w:pStyle w:val="Caption"/>
        <w:jc w:val="center"/>
      </w:pPr>
      <w:bookmarkStart w:id="163" w:name="_Ref129245731"/>
      <w:bookmarkStart w:id="164" w:name="_Toc147418218"/>
      <w:r>
        <w:t xml:space="preserve">Figure </w:t>
      </w:r>
      <w:r w:rsidR="00000000">
        <w:fldChar w:fldCharType="begin"/>
      </w:r>
      <w:r w:rsidR="00000000">
        <w:instrText xml:space="preserve"> SEQ Figure \* ARABIC </w:instrText>
      </w:r>
      <w:r w:rsidR="00000000">
        <w:fldChar w:fldCharType="separate"/>
      </w:r>
      <w:r w:rsidR="00FD5EFA">
        <w:rPr>
          <w:noProof/>
        </w:rPr>
        <w:t>4</w:t>
      </w:r>
      <w:r w:rsidR="00000000">
        <w:rPr>
          <w:noProof/>
        </w:rPr>
        <w:fldChar w:fldCharType="end"/>
      </w:r>
      <w:bookmarkEnd w:id="163"/>
      <w:r>
        <w:rPr>
          <w:lang w:val="en-US"/>
        </w:rPr>
        <w:t xml:space="preserve"> - Multi segment entity</w:t>
      </w:r>
      <w:bookmarkEnd w:id="164"/>
    </w:p>
    <w:p w14:paraId="738230FD" w14:textId="51B7471A" w:rsidR="008A1010" w:rsidRDefault="008A1010" w:rsidP="008A1010">
      <w:pPr>
        <w:pStyle w:val="Heading4"/>
      </w:pPr>
      <w:bookmarkStart w:id="165" w:name="_Toc147418114"/>
      <w:bookmarkEnd w:id="162"/>
      <w:r>
        <w:t>4.2.1.7</w:t>
      </w:r>
      <w:r>
        <w:tab/>
        <w:t>Bilateral trade</w:t>
      </w:r>
      <w:bookmarkEnd w:id="165"/>
    </w:p>
    <w:p w14:paraId="22F5C27A" w14:textId="77777777" w:rsidR="009C24A6" w:rsidRDefault="007222FC" w:rsidP="009C24A6">
      <w:pPr>
        <w:rPr>
          <w:lang w:val="en-US"/>
        </w:rPr>
      </w:pPr>
      <w:r>
        <w:t>When</w:t>
      </w:r>
      <w:r w:rsidR="008A1010">
        <w:t xml:space="preserve"> two multi-</w:t>
      </w:r>
      <w:r w:rsidR="00E730D8">
        <w:t>segment</w:t>
      </w:r>
      <w:r w:rsidR="008A1010">
        <w:t xml:space="preserve"> entities perform bi-directional transactions with each other (e.g., one such entity both buys from and sells to the other entity) the commercial relations between those entities are considered </w:t>
      </w:r>
      <w:r w:rsidR="008A1010" w:rsidRPr="00E730D8">
        <w:rPr>
          <w:b/>
          <w:bCs/>
          <w:i/>
          <w:iCs/>
        </w:rPr>
        <w:t>bilateral</w:t>
      </w:r>
      <w:r w:rsidR="008A1010">
        <w:t xml:space="preserve">. This is depicted in </w:t>
      </w:r>
      <w:r w:rsidR="009C24A6">
        <w:fldChar w:fldCharType="begin"/>
      </w:r>
      <w:r w:rsidR="009C24A6">
        <w:instrText xml:space="preserve"> REF _Ref129246880 \h </w:instrText>
      </w:r>
      <w:r w:rsidR="009C24A6">
        <w:fldChar w:fldCharType="separate"/>
      </w:r>
      <w:r w:rsidR="009C24A6">
        <w:t xml:space="preserve">Figure </w:t>
      </w:r>
      <w:r w:rsidR="009C24A6">
        <w:rPr>
          <w:noProof/>
        </w:rPr>
        <w:t>5</w:t>
      </w:r>
      <w:r w:rsidR="009C24A6">
        <w:fldChar w:fldCharType="end"/>
      </w:r>
      <w:r w:rsidR="009C24A6">
        <w:t xml:space="preserve"> </w:t>
      </w:r>
      <w:r w:rsidR="008A1010">
        <w:t>below.</w:t>
      </w:r>
      <w:r w:rsidR="008E1CB1">
        <w:rPr>
          <w:lang w:val="en-US"/>
        </w:rPr>
        <w:t xml:space="preserve"> </w:t>
      </w:r>
      <w:r w:rsidR="00E730D8">
        <w:rPr>
          <w:lang w:val="en-US"/>
        </w:rPr>
        <w:t xml:space="preserve">For clarity the internal functions (Integration, Internal supply) have been omitted. </w:t>
      </w:r>
      <w:r w:rsidR="008E1CB1">
        <w:rPr>
          <w:lang w:val="en-US"/>
        </w:rPr>
        <w:t>Bilateral trade is more common in certain industries than others. Example</w:t>
      </w:r>
      <w:r w:rsidR="002C0909">
        <w:rPr>
          <w:lang w:val="en-US"/>
        </w:rPr>
        <w:t>: The international telecom carrier industry trades bilateral international voice and roaming data where calls made from country A to country B and calls made from country B to country A may be handled by a pair of bilateral partners trading such calls with each other.</w:t>
      </w:r>
    </w:p>
    <w:p w14:paraId="51596007" w14:textId="0458624D" w:rsidR="008A1010" w:rsidRDefault="008A1010" w:rsidP="00081817">
      <w:pPr>
        <w:jc w:val="center"/>
        <w:rPr>
          <w:lang w:val="en-US"/>
        </w:rPr>
      </w:pPr>
      <w:r>
        <w:br/>
      </w:r>
      <w:r w:rsidR="00081817">
        <w:rPr>
          <w:noProof/>
          <w:lang w:val="en-US"/>
        </w:rPr>
        <w:drawing>
          <wp:inline distT="0" distB="0" distL="0" distR="0" wp14:anchorId="4DBFD26D" wp14:editId="025A5E6C">
            <wp:extent cx="3578087" cy="1253203"/>
            <wp:effectExtent l="0" t="0" r="381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7079" cy="1273865"/>
                    </a:xfrm>
                    <a:prstGeom prst="rect">
                      <a:avLst/>
                    </a:prstGeom>
                  </pic:spPr>
                </pic:pic>
              </a:graphicData>
            </a:graphic>
          </wp:inline>
        </w:drawing>
      </w:r>
    </w:p>
    <w:p w14:paraId="04BCEDF6" w14:textId="752DE5E7" w:rsidR="009C24A6" w:rsidRDefault="009C24A6" w:rsidP="009C24A6">
      <w:pPr>
        <w:pStyle w:val="Caption"/>
        <w:jc w:val="center"/>
      </w:pPr>
      <w:bookmarkStart w:id="166" w:name="_Ref129246880"/>
      <w:bookmarkStart w:id="167" w:name="_Toc147418219"/>
      <w:r>
        <w:t xml:space="preserve">Figure </w:t>
      </w:r>
      <w:r w:rsidR="00000000">
        <w:fldChar w:fldCharType="begin"/>
      </w:r>
      <w:r w:rsidR="00000000">
        <w:instrText xml:space="preserve"> SEQ Figure \* ARABIC </w:instrText>
      </w:r>
      <w:r w:rsidR="00000000">
        <w:fldChar w:fldCharType="separate"/>
      </w:r>
      <w:r w:rsidR="00FD5EFA">
        <w:rPr>
          <w:noProof/>
        </w:rPr>
        <w:t>5</w:t>
      </w:r>
      <w:r w:rsidR="00000000">
        <w:rPr>
          <w:noProof/>
        </w:rPr>
        <w:fldChar w:fldCharType="end"/>
      </w:r>
      <w:bookmarkEnd w:id="166"/>
      <w:r>
        <w:rPr>
          <w:lang w:val="en-US"/>
        </w:rPr>
        <w:t xml:space="preserve"> - Bilateral wholesale trade</w:t>
      </w:r>
      <w:bookmarkEnd w:id="167"/>
    </w:p>
    <w:p w14:paraId="1526942B" w14:textId="7B75E5A3" w:rsidR="006B59B5" w:rsidRDefault="006B59B5" w:rsidP="006B59B5">
      <w:r>
        <w:t>The volumes, quantities and commercial values of procurement and sales between both sides may differ.</w:t>
      </w:r>
    </w:p>
    <w:p w14:paraId="1D1B717A" w14:textId="7F0BCEB7" w:rsidR="008068D6" w:rsidRDefault="006B59B5" w:rsidP="008068D6">
      <w:r>
        <w:t>Commercial agreements between entities performing bilateral trade may be subject to regulations.</w:t>
      </w:r>
    </w:p>
    <w:p w14:paraId="52250122" w14:textId="7BFE6ABF" w:rsidR="008068D6" w:rsidRDefault="008068D6" w:rsidP="008068D6">
      <w:pPr>
        <w:pStyle w:val="Heading4"/>
        <w:ind w:left="0" w:firstLine="0"/>
      </w:pPr>
      <w:bookmarkStart w:id="168" w:name="_Ref135646735"/>
      <w:bookmarkStart w:id="169" w:name="_Toc147418115"/>
      <w:r>
        <w:t>4.2.1.8</w:t>
      </w:r>
      <w:r w:rsidR="00D46CFC">
        <w:tab/>
      </w:r>
      <w:r>
        <w:t>Multilateral trade</w:t>
      </w:r>
      <w:bookmarkEnd w:id="168"/>
      <w:bookmarkEnd w:id="169"/>
    </w:p>
    <w:p w14:paraId="6DC0A5BE" w14:textId="6E20328A" w:rsidR="00E914E2" w:rsidRPr="008068D6" w:rsidRDefault="008068D6" w:rsidP="00FB5A8A">
      <w:r>
        <w:t xml:space="preserve">The Bilateral trade scenario can be extended to include multiple parties that establish buy and sell relations where some participants establish buy-only or sell-only relations with others and others establish </w:t>
      </w:r>
      <w:r w:rsidR="00A420D9">
        <w:t>both</w:t>
      </w:r>
      <w:r>
        <w:t xml:space="preserve"> buy</w:t>
      </w:r>
      <w:r w:rsidR="00A420D9">
        <w:t xml:space="preserve"> and </w:t>
      </w:r>
      <w:r>
        <w:t>sell relations</w:t>
      </w:r>
      <w:r w:rsidR="00A420D9">
        <w:t>, some of which may be bilateral</w:t>
      </w:r>
      <w:r>
        <w:t>.</w:t>
      </w:r>
      <w:r w:rsidR="00E001DB">
        <w:t xml:space="preserve"> The same concepts apply for bilateral trade as for unilateral or bilateral trade. The buying is performed by the Procurement Function and the selling is performed by the Sales Function regardless of the nature of the trade (unilateral, bilateral or multilateral).</w:t>
      </w:r>
    </w:p>
    <w:p w14:paraId="734DDA92" w14:textId="7D938529" w:rsidR="004A20F0" w:rsidRDefault="004A20F0" w:rsidP="004A20F0">
      <w:pPr>
        <w:pStyle w:val="Heading4"/>
      </w:pPr>
      <w:bookmarkStart w:id="170" w:name="_Toc147418116"/>
      <w:r>
        <w:t>4.2.1.</w:t>
      </w:r>
      <w:r w:rsidR="008068D6">
        <w:t>9</w:t>
      </w:r>
      <w:r w:rsidR="00D46CFC">
        <w:tab/>
      </w:r>
      <w:r>
        <w:t>Cyclic supply chains</w:t>
      </w:r>
      <w:bookmarkEnd w:id="170"/>
    </w:p>
    <w:p w14:paraId="580606A9" w14:textId="70932C77" w:rsidR="00444734" w:rsidRDefault="00444734" w:rsidP="004A20F0">
      <w:r w:rsidRPr="00444734">
        <w:t xml:space="preserve">Certain supply chains may have a cyclic behaviour. In such case while there is </w:t>
      </w:r>
      <w:r w:rsidR="00081817">
        <w:t xml:space="preserve">wholesale </w:t>
      </w:r>
      <w:r w:rsidRPr="00444734">
        <w:t xml:space="preserve">trade between any </w:t>
      </w:r>
      <w:r w:rsidR="005E29D0">
        <w:t xml:space="preserve">two </w:t>
      </w:r>
      <w:r w:rsidRPr="00444734">
        <w:t>adjacent parties in the supply chain, at a certain point one of the parties in the chain consumes goods or services from another</w:t>
      </w:r>
      <w:r w:rsidR="009D33F8">
        <w:t>, downstream,</w:t>
      </w:r>
      <w:r w:rsidRPr="00444734">
        <w:t xml:space="preserve"> party in the chain.</w:t>
      </w:r>
      <w:r>
        <w:br/>
        <w:t>Example: One of the sources of raw materials for glass manufacturers is recycled glass collected in recycling bins. There is a likelihood that the bottles sent to a glass wine bottle manufacturer for recycling were manufactured by that same manufacturer before being sold to beverage manufacturers, then to distributors, them to wine shops, then to consumers.</w:t>
      </w:r>
    </w:p>
    <w:p w14:paraId="591DB34F" w14:textId="18F734D7" w:rsidR="00081817" w:rsidRDefault="00081817" w:rsidP="00DE79A2">
      <w:pPr>
        <w:jc w:val="center"/>
      </w:pPr>
      <w:r>
        <w:rPr>
          <w:noProof/>
        </w:rPr>
        <w:lastRenderedPageBreak/>
        <w:drawing>
          <wp:inline distT="0" distB="0" distL="0" distR="0" wp14:anchorId="4BAE5E94" wp14:editId="107BC0CE">
            <wp:extent cx="3783496" cy="2605937"/>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05610" cy="2621168"/>
                    </a:xfrm>
                    <a:prstGeom prst="rect">
                      <a:avLst/>
                    </a:prstGeom>
                  </pic:spPr>
                </pic:pic>
              </a:graphicData>
            </a:graphic>
          </wp:inline>
        </w:drawing>
      </w:r>
    </w:p>
    <w:p w14:paraId="5EB2DB59" w14:textId="56CC3AA2" w:rsidR="00081817" w:rsidRPr="00444734" w:rsidRDefault="00081817" w:rsidP="00DE79A2">
      <w:pPr>
        <w:pStyle w:val="Caption"/>
        <w:jc w:val="center"/>
      </w:pPr>
      <w:bookmarkStart w:id="171" w:name="_Ref129248190"/>
      <w:bookmarkStart w:id="172" w:name="_Toc147418220"/>
      <w:r>
        <w:t xml:space="preserve">Figure </w:t>
      </w:r>
      <w:r w:rsidR="00000000">
        <w:fldChar w:fldCharType="begin"/>
      </w:r>
      <w:r w:rsidR="00000000">
        <w:instrText xml:space="preserve"> SEQ Figure \* ARABIC </w:instrText>
      </w:r>
      <w:r w:rsidR="00000000">
        <w:fldChar w:fldCharType="separate"/>
      </w:r>
      <w:r w:rsidR="00FD5EFA">
        <w:rPr>
          <w:noProof/>
        </w:rPr>
        <w:t>6</w:t>
      </w:r>
      <w:r w:rsidR="00000000">
        <w:rPr>
          <w:noProof/>
        </w:rPr>
        <w:fldChar w:fldCharType="end"/>
      </w:r>
      <w:bookmarkEnd w:id="171"/>
      <w:r>
        <w:rPr>
          <w:lang w:val="en-US"/>
        </w:rPr>
        <w:t xml:space="preserve"> - Cyclic supply chain</w:t>
      </w:r>
      <w:bookmarkEnd w:id="172"/>
    </w:p>
    <w:p w14:paraId="446E9215" w14:textId="790D0EC5" w:rsidR="004A20F0" w:rsidRDefault="00444734" w:rsidP="004A20F0">
      <w:r>
        <w:t xml:space="preserve">While cyclic supply chains exist, </w:t>
      </w:r>
      <w:r w:rsidR="00F833EB">
        <w:t>the cyclic nature is</w:t>
      </w:r>
      <w:r w:rsidR="005E29D0">
        <w:t xml:space="preserve"> in many cases</w:t>
      </w:r>
      <w:r w:rsidR="00F833EB">
        <w:t xml:space="preserve"> occasional rather than planned. I</w:t>
      </w:r>
      <w:r w:rsidR="005E29D0">
        <w:t>n many cases i</w:t>
      </w:r>
      <w:r w:rsidR="00F833EB">
        <w:t>t is impossible to identify bulk items (e.g., a used bottle</w:t>
      </w:r>
      <w:r w:rsidR="005E29D0">
        <w:t xml:space="preserve">, </w:t>
      </w:r>
      <w:r w:rsidR="00F833EB">
        <w:t>an aluminium can) as coming from or passing through a specific supply chain</w:t>
      </w:r>
      <w:r w:rsidR="005E29D0">
        <w:t xml:space="preserve">, while in other cases it is possible to identify an item throughout the supply chain based on a serial number or other unique identifier (e.g., serial number </w:t>
      </w:r>
      <w:r w:rsidR="009D33F8">
        <w:t>of a vehicle’s engine or an electronic device)</w:t>
      </w:r>
      <w:r w:rsidR="005E29D0">
        <w:t>.</w:t>
      </w:r>
      <w:r w:rsidR="00F833EB">
        <w:br/>
        <w:t>PDL can, if properly configured, be used to identify such items and associate them with a specific participant in a chain. This could be useful in certain scenarios where accountability is required and a manufacturer of certain goods (e.g., a polluting battery) is required by law to collect such used goods for recycling.</w:t>
      </w:r>
    </w:p>
    <w:p w14:paraId="04FC878B" w14:textId="2FB69A2D" w:rsidR="00DE79A2" w:rsidRDefault="00DE79A2" w:rsidP="004A20F0">
      <w:r>
        <w:t xml:space="preserve">Considering </w:t>
      </w:r>
      <w:r>
        <w:fldChar w:fldCharType="begin"/>
      </w:r>
      <w:r>
        <w:instrText xml:space="preserve"> REF _Ref129248190 \h </w:instrText>
      </w:r>
      <w:r>
        <w:fldChar w:fldCharType="separate"/>
      </w:r>
      <w:r>
        <w:t xml:space="preserve">Figure </w:t>
      </w:r>
      <w:r>
        <w:rPr>
          <w:noProof/>
        </w:rPr>
        <w:t>6</w:t>
      </w:r>
      <w:r>
        <w:fldChar w:fldCharType="end"/>
      </w:r>
      <w:r>
        <w:t xml:space="preserve"> above the example of using a cyclic supply chain to ensure proper handling of polluting EV batteries can be considered as follows:</w:t>
      </w:r>
    </w:p>
    <w:p w14:paraId="0B4588C4" w14:textId="079DCE14" w:rsidR="00DE79A2" w:rsidRPr="008F6D19" w:rsidRDefault="00DE79A2" w:rsidP="007417D3">
      <w:pPr>
        <w:pStyle w:val="ListParagraph"/>
        <w:numPr>
          <w:ilvl w:val="0"/>
          <w:numId w:val="33"/>
        </w:numPr>
        <w:rPr>
          <w:rFonts w:asciiTheme="majorBidi" w:hAnsiTheme="majorBidi" w:cstheme="majorBidi"/>
        </w:rPr>
      </w:pPr>
      <w:bookmarkStart w:id="173" w:name="_Hlk129248297"/>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A</w:t>
      </w:r>
      <w:r w:rsidR="008F6D19" w:rsidRPr="008F6D19">
        <w:rPr>
          <w:rFonts w:asciiTheme="majorBidi" w:hAnsiTheme="majorBidi" w:cstheme="majorBidi"/>
          <w:b/>
          <w:bCs/>
          <w:i/>
          <w:iCs/>
        </w:rPr>
        <w:t>”</w:t>
      </w:r>
      <w:r w:rsidRPr="008F6D19">
        <w:rPr>
          <w:rFonts w:asciiTheme="majorBidi" w:hAnsiTheme="majorBidi" w:cstheme="majorBidi"/>
        </w:rPr>
        <w:t xml:space="preserve"> </w:t>
      </w:r>
      <w:bookmarkEnd w:id="173"/>
      <w:r w:rsidRPr="008F6D19">
        <w:rPr>
          <w:rFonts w:asciiTheme="majorBidi" w:hAnsiTheme="majorBidi" w:cstheme="majorBidi"/>
        </w:rPr>
        <w:t>is a battery manufacturer.</w:t>
      </w:r>
    </w:p>
    <w:p w14:paraId="705C04E5" w14:textId="7E406307" w:rsidR="00DE79A2" w:rsidRPr="008F6D19" w:rsidRDefault="00DE79A2" w:rsidP="007417D3">
      <w:pPr>
        <w:pStyle w:val="ListParagraph"/>
        <w:numPr>
          <w:ilvl w:val="0"/>
          <w:numId w:val="33"/>
        </w:numPr>
        <w:rPr>
          <w:rFonts w:asciiTheme="majorBidi" w:hAnsiTheme="majorBidi" w:cstheme="majorBidi"/>
        </w:rPr>
      </w:pPr>
      <w:bookmarkStart w:id="174" w:name="_Hlk129248464"/>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B</w:t>
      </w:r>
      <w:r w:rsidR="008F6D19" w:rsidRPr="008F6D19">
        <w:rPr>
          <w:rFonts w:asciiTheme="majorBidi" w:hAnsiTheme="majorBidi" w:cstheme="majorBidi"/>
          <w:b/>
          <w:bCs/>
          <w:i/>
          <w:iCs/>
        </w:rPr>
        <w:t>”</w:t>
      </w:r>
      <w:r w:rsidRPr="008F6D19">
        <w:rPr>
          <w:rFonts w:asciiTheme="majorBidi" w:hAnsiTheme="majorBidi" w:cstheme="majorBidi"/>
        </w:rPr>
        <w:t xml:space="preserve"> </w:t>
      </w:r>
      <w:bookmarkEnd w:id="174"/>
      <w:r w:rsidRPr="008F6D19">
        <w:rPr>
          <w:rFonts w:asciiTheme="majorBidi" w:hAnsiTheme="majorBidi" w:cstheme="majorBidi"/>
        </w:rPr>
        <w:t xml:space="preserve">is an EV manufacturer that buys batteries from </w:t>
      </w:r>
      <w:r w:rsidRPr="008F6D19">
        <w:rPr>
          <w:rFonts w:asciiTheme="majorBidi" w:hAnsiTheme="majorBidi" w:cstheme="majorBidi"/>
          <w:b/>
          <w:bCs/>
          <w:i/>
          <w:iCs/>
        </w:rPr>
        <w:t xml:space="preserve">supply chain entity </w:t>
      </w:r>
      <w:r w:rsidR="008F6D19">
        <w:rPr>
          <w:rFonts w:asciiTheme="majorBidi" w:hAnsiTheme="majorBidi" w:cstheme="majorBidi"/>
          <w:b/>
          <w:bCs/>
          <w:i/>
          <w:iCs/>
          <w:lang w:val="en-US"/>
        </w:rPr>
        <w:t>“</w:t>
      </w:r>
      <w:r w:rsidRPr="008F6D19">
        <w:rPr>
          <w:rFonts w:asciiTheme="majorBidi" w:hAnsiTheme="majorBidi" w:cstheme="majorBidi"/>
          <w:b/>
          <w:bCs/>
          <w:i/>
          <w:iCs/>
        </w:rPr>
        <w:t>A</w:t>
      </w:r>
      <w:r w:rsidR="008F6D19">
        <w:rPr>
          <w:rFonts w:asciiTheme="majorBidi" w:hAnsiTheme="majorBidi" w:cstheme="majorBidi"/>
          <w:b/>
          <w:bCs/>
          <w:i/>
          <w:iCs/>
          <w:lang w:val="en-US"/>
        </w:rPr>
        <w:t>”</w:t>
      </w:r>
      <w:r w:rsidRPr="008F6D19">
        <w:rPr>
          <w:rFonts w:asciiTheme="majorBidi" w:hAnsiTheme="majorBidi" w:cstheme="majorBidi"/>
        </w:rPr>
        <w:t xml:space="preserve"> and installs them in their EVs.</w:t>
      </w:r>
    </w:p>
    <w:p w14:paraId="751DC0F3" w14:textId="42E7A67D" w:rsidR="00DE79A2" w:rsidRPr="008F6D19" w:rsidRDefault="00DE79A2" w:rsidP="007417D3">
      <w:pPr>
        <w:pStyle w:val="ListParagraph"/>
        <w:numPr>
          <w:ilvl w:val="0"/>
          <w:numId w:val="33"/>
        </w:numPr>
        <w:rPr>
          <w:rFonts w:asciiTheme="majorBidi" w:hAnsiTheme="majorBidi" w:cstheme="majorBidi"/>
        </w:rPr>
      </w:pPr>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C</w:t>
      </w:r>
      <w:r w:rsidR="008F6D19" w:rsidRPr="008F6D19">
        <w:rPr>
          <w:rFonts w:asciiTheme="majorBidi" w:hAnsiTheme="majorBidi" w:cstheme="majorBidi"/>
          <w:b/>
          <w:bCs/>
          <w:i/>
          <w:iCs/>
        </w:rPr>
        <w:t>”</w:t>
      </w:r>
      <w:r w:rsidRPr="008F6D19">
        <w:rPr>
          <w:rFonts w:asciiTheme="majorBidi" w:hAnsiTheme="majorBidi" w:cstheme="majorBidi"/>
        </w:rPr>
        <w:t xml:space="preserve"> is a distributor that buys EVs from the EV manufacturer (</w:t>
      </w:r>
      <w:r w:rsidRPr="008F6D19">
        <w:rPr>
          <w:rFonts w:asciiTheme="majorBidi" w:hAnsiTheme="majorBidi" w:cstheme="majorBidi"/>
          <w:b/>
          <w:bCs/>
          <w:i/>
          <w:iCs/>
        </w:rPr>
        <w:t xml:space="preserve">supply chain entity </w:t>
      </w:r>
      <w:r w:rsidR="008F6D19" w:rsidRPr="008F6D19">
        <w:rPr>
          <w:rFonts w:asciiTheme="majorBidi" w:hAnsiTheme="majorBidi" w:cstheme="majorBidi"/>
          <w:b/>
          <w:bCs/>
          <w:i/>
          <w:iCs/>
        </w:rPr>
        <w:t>“</w:t>
      </w:r>
      <w:r w:rsidRPr="008F6D19">
        <w:rPr>
          <w:rFonts w:asciiTheme="majorBidi" w:hAnsiTheme="majorBidi" w:cstheme="majorBidi"/>
          <w:b/>
          <w:bCs/>
          <w:i/>
          <w:iCs/>
        </w:rPr>
        <w:t>B</w:t>
      </w:r>
      <w:r w:rsidR="008F6D19" w:rsidRPr="008F6D19">
        <w:rPr>
          <w:rFonts w:asciiTheme="majorBidi" w:hAnsiTheme="majorBidi" w:cstheme="majorBidi"/>
          <w:b/>
          <w:bCs/>
          <w:i/>
          <w:iCs/>
        </w:rPr>
        <w:t>”</w:t>
      </w:r>
      <w:r w:rsidRPr="008F6D19">
        <w:rPr>
          <w:rFonts w:asciiTheme="majorBidi" w:hAnsiTheme="majorBidi" w:cstheme="majorBidi"/>
        </w:rPr>
        <w:t xml:space="preserve">) and distributes them to dealerships. The distributor may also handle shipping, import, </w:t>
      </w:r>
      <w:r w:rsidR="008F6D19" w:rsidRPr="008F6D19">
        <w:rPr>
          <w:rFonts w:asciiTheme="majorBidi" w:hAnsiTheme="majorBidi" w:cstheme="majorBidi"/>
        </w:rPr>
        <w:t>customs,</w:t>
      </w:r>
      <w:r w:rsidRPr="008F6D19">
        <w:rPr>
          <w:rFonts w:asciiTheme="majorBidi" w:hAnsiTheme="majorBidi" w:cstheme="majorBidi"/>
        </w:rPr>
        <w:t xml:space="preserve"> and other functions. The distributor may use additional supply chain entities, such as shipping companies, to </w:t>
      </w:r>
      <w:r w:rsidR="00555759" w:rsidRPr="008F6D19">
        <w:rPr>
          <w:rFonts w:asciiTheme="majorBidi" w:hAnsiTheme="majorBidi" w:cstheme="majorBidi"/>
        </w:rPr>
        <w:t>transport</w:t>
      </w:r>
      <w:r w:rsidRPr="008F6D19">
        <w:rPr>
          <w:rFonts w:asciiTheme="majorBidi" w:hAnsiTheme="majorBidi" w:cstheme="majorBidi"/>
        </w:rPr>
        <w:t xml:space="preserve"> the EVs from their country of origin</w:t>
      </w:r>
      <w:r w:rsidR="00555759" w:rsidRPr="008F6D19">
        <w:rPr>
          <w:rFonts w:asciiTheme="majorBidi" w:hAnsiTheme="majorBidi" w:cstheme="majorBidi"/>
        </w:rPr>
        <w:t xml:space="preserve"> to the destination market.</w:t>
      </w:r>
    </w:p>
    <w:p w14:paraId="214FF830" w14:textId="08AD03D1" w:rsidR="008F6D19" w:rsidRPr="008F6D19" w:rsidRDefault="008F6D19" w:rsidP="007417D3">
      <w:pPr>
        <w:pStyle w:val="ListParagraph"/>
        <w:numPr>
          <w:ilvl w:val="0"/>
          <w:numId w:val="33"/>
        </w:numPr>
        <w:rPr>
          <w:rFonts w:asciiTheme="majorBidi" w:hAnsiTheme="majorBidi" w:cstheme="majorBidi"/>
        </w:rPr>
      </w:pPr>
      <w:r w:rsidRPr="008F6D19">
        <w:rPr>
          <w:rFonts w:asciiTheme="majorBidi" w:hAnsiTheme="majorBidi" w:cstheme="majorBidi"/>
          <w:b/>
          <w:bCs/>
          <w:i/>
          <w:iCs/>
        </w:rPr>
        <w:t>Supply chain entity “D”</w:t>
      </w:r>
      <w:r w:rsidRPr="008F6D19">
        <w:rPr>
          <w:rFonts w:asciiTheme="majorBidi" w:hAnsiTheme="majorBidi" w:cstheme="majorBidi"/>
        </w:rPr>
        <w:t xml:space="preserve"> can represent the dealership selling the EV to the ultimate customer.</w:t>
      </w:r>
    </w:p>
    <w:p w14:paraId="70781EA6" w14:textId="29618BD0" w:rsidR="008F6D19" w:rsidRPr="008F6D19" w:rsidRDefault="008F6D19" w:rsidP="007417D3">
      <w:pPr>
        <w:pStyle w:val="ListParagraph"/>
        <w:numPr>
          <w:ilvl w:val="0"/>
          <w:numId w:val="33"/>
        </w:numPr>
        <w:rPr>
          <w:rFonts w:asciiTheme="majorBidi" w:hAnsiTheme="majorBidi" w:cstheme="majorBidi"/>
        </w:rPr>
      </w:pPr>
      <w:r w:rsidRPr="008F6D19">
        <w:rPr>
          <w:rFonts w:asciiTheme="majorBidi" w:hAnsiTheme="majorBidi" w:cstheme="majorBidi"/>
          <w:b/>
          <w:bCs/>
          <w:i/>
          <w:iCs/>
        </w:rPr>
        <w:t>Supply chain entity “E”</w:t>
      </w:r>
      <w:r w:rsidRPr="008F6D19">
        <w:rPr>
          <w:rFonts w:asciiTheme="majorBidi" w:hAnsiTheme="majorBidi" w:cstheme="majorBidi"/>
        </w:rPr>
        <w:t xml:space="preserve"> represents the service centre that disassembles the used batteries from the </w:t>
      </w:r>
      <w:r w:rsidR="00CB3677">
        <w:rPr>
          <w:rFonts w:asciiTheme="majorBidi" w:hAnsiTheme="majorBidi" w:cstheme="majorBidi"/>
          <w:lang w:val="en-US"/>
        </w:rPr>
        <w:t>EV</w:t>
      </w:r>
      <w:r w:rsidRPr="008F6D19">
        <w:rPr>
          <w:rFonts w:asciiTheme="majorBidi" w:hAnsiTheme="majorBidi" w:cstheme="majorBidi"/>
        </w:rPr>
        <w:t xml:space="preserve"> when they reach their end of life and ships them back to the manufacturer </w:t>
      </w:r>
      <w:r w:rsidR="00CB3677">
        <w:rPr>
          <w:rFonts w:asciiTheme="majorBidi" w:hAnsiTheme="majorBidi" w:cstheme="majorBidi"/>
          <w:lang w:val="en-US"/>
        </w:rPr>
        <w:t>(</w:t>
      </w:r>
      <w:r w:rsidRPr="008F6D19">
        <w:rPr>
          <w:rFonts w:asciiTheme="majorBidi" w:hAnsiTheme="majorBidi" w:cstheme="majorBidi"/>
          <w:b/>
          <w:bCs/>
          <w:i/>
          <w:iCs/>
        </w:rPr>
        <w:t>supply chain entity “A”</w:t>
      </w:r>
      <w:r w:rsidR="00CB3677">
        <w:rPr>
          <w:rFonts w:asciiTheme="majorBidi" w:hAnsiTheme="majorBidi" w:cstheme="majorBidi"/>
          <w:lang w:val="en-US"/>
        </w:rPr>
        <w:t>).</w:t>
      </w:r>
    </w:p>
    <w:p w14:paraId="68EB67FA" w14:textId="77777777" w:rsidR="008F6D19" w:rsidRDefault="008F6D19" w:rsidP="004A20F0"/>
    <w:p w14:paraId="6C273111" w14:textId="53ED9090" w:rsidR="005E29D0" w:rsidRDefault="005E29D0" w:rsidP="00D26F42">
      <w:pPr>
        <w:pStyle w:val="MandatoryRequirement"/>
        <w:rPr>
          <w:rFonts w:cstheme="majorBidi"/>
        </w:rPr>
      </w:pPr>
      <w:r w:rsidRPr="00D26F42">
        <w:rPr>
          <w:rFonts w:cstheme="majorBidi"/>
        </w:rPr>
        <w:t xml:space="preserve">For </w:t>
      </w:r>
      <w:r w:rsidR="009D33F8" w:rsidRPr="00D26F42">
        <w:rPr>
          <w:rFonts w:cstheme="majorBidi"/>
        </w:rPr>
        <w:t xml:space="preserve">a supply chain to be considered cyclic an item processed through it </w:t>
      </w:r>
      <w:r w:rsidR="00D26F42" w:rsidRPr="00D26F42">
        <w:rPr>
          <w:rFonts w:cstheme="majorBidi"/>
          <w:b/>
          <w:bCs/>
          <w:lang w:val="en-US"/>
        </w:rPr>
        <w:t>SHALL</w:t>
      </w:r>
      <w:r w:rsidR="009D33F8" w:rsidRPr="00D26F42">
        <w:rPr>
          <w:rFonts w:cstheme="majorBidi"/>
        </w:rPr>
        <w:t xml:space="preserve"> be uniquely identifiable, as a minimum, upon exit and re-entry from/to the supply-chain participant that had originated such item.</w:t>
      </w:r>
    </w:p>
    <w:p w14:paraId="7987E50D" w14:textId="77777777" w:rsidR="00D26F42" w:rsidRPr="00D26F42" w:rsidRDefault="00D26F42" w:rsidP="00D26F42">
      <w:pPr>
        <w:pStyle w:val="Body"/>
      </w:pPr>
    </w:p>
    <w:p w14:paraId="25711926" w14:textId="3AC9FFBD" w:rsidR="009D33F8" w:rsidRDefault="009D33F8" w:rsidP="004A20F0">
      <w:r>
        <w:t xml:space="preserve">Supply chains may sometimes be partly cyclic. Partially cyclic supply chains are such where only some of the items originated by a participant are returned to </w:t>
      </w:r>
      <w:r w:rsidR="00DD0B2D">
        <w:t xml:space="preserve">that participant. Example: A an electrical vehicles manufacturer may be required to collect and recycle used batteries shipped with the vehicles it produces, but some batteries may be destroyed in a fire or shipped with the vehicle overseas thus cannot be returned to the manufacturer for recycling. </w:t>
      </w:r>
    </w:p>
    <w:p w14:paraId="7264C528" w14:textId="4AD48E1D" w:rsidR="00DD0B2D" w:rsidRPr="00D26F42" w:rsidRDefault="00DD0B2D" w:rsidP="00D26F42">
      <w:pPr>
        <w:pStyle w:val="OptionalRequirement"/>
      </w:pPr>
      <w:r w:rsidRPr="00D26F42">
        <w:t xml:space="preserve">A cyclic supply chain </w:t>
      </w:r>
      <w:bookmarkStart w:id="175" w:name="_Hlk129592796"/>
      <w:r w:rsidR="00D26F42">
        <w:rPr>
          <w:b/>
          <w:bCs/>
          <w:lang w:val="en-US"/>
        </w:rPr>
        <w:t>MAY NOT</w:t>
      </w:r>
      <w:r w:rsidRPr="00D26F42">
        <w:t xml:space="preserve"> </w:t>
      </w:r>
      <w:bookmarkEnd w:id="175"/>
      <w:r w:rsidRPr="00D26F42">
        <w:t xml:space="preserve">be cyclic to all items processes through it. A certain fraction of such items </w:t>
      </w:r>
      <w:r w:rsidR="00D26F42">
        <w:rPr>
          <w:b/>
          <w:bCs/>
          <w:lang w:val="en-US"/>
        </w:rPr>
        <w:t>MAY NOT</w:t>
      </w:r>
      <w:r w:rsidR="00D26F42" w:rsidRPr="00D26F42">
        <w:t xml:space="preserve"> </w:t>
      </w:r>
      <w:r w:rsidRPr="00D26F42">
        <w:t>re-enter the chain upon completion of the supply cycle.</w:t>
      </w:r>
    </w:p>
    <w:p w14:paraId="281140C7" w14:textId="38A0DC80" w:rsidR="004A20F0" w:rsidRDefault="004A20F0" w:rsidP="004A20F0">
      <w:pPr>
        <w:pStyle w:val="Heading4"/>
      </w:pPr>
      <w:bookmarkStart w:id="176" w:name="_Toc147418117"/>
      <w:r>
        <w:t>4.2.1.</w:t>
      </w:r>
      <w:r w:rsidR="008068D6">
        <w:t>10</w:t>
      </w:r>
      <w:r>
        <w:tab/>
      </w:r>
      <w:r w:rsidR="005E29D0">
        <w:t>Interdependent</w:t>
      </w:r>
      <w:r>
        <w:t xml:space="preserve"> supply chains</w:t>
      </w:r>
      <w:bookmarkEnd w:id="176"/>
    </w:p>
    <w:p w14:paraId="77E44193" w14:textId="21852119" w:rsidR="00F833EB" w:rsidRDefault="00F833EB" w:rsidP="004A20F0">
      <w:r w:rsidRPr="00F833EB">
        <w:t xml:space="preserve">There are scenarios where a supply chain is dependent on </w:t>
      </w:r>
      <w:r>
        <w:t xml:space="preserve">one or more </w:t>
      </w:r>
      <w:r w:rsidRPr="00F833EB">
        <w:t>other supply chain</w:t>
      </w:r>
      <w:r>
        <w:t>s</w:t>
      </w:r>
      <w:r w:rsidRPr="00F833EB">
        <w:t>.</w:t>
      </w:r>
    </w:p>
    <w:p w14:paraId="0B538EE2" w14:textId="2CFDCE2F" w:rsidR="00F833EB" w:rsidRDefault="00F833EB" w:rsidP="004A20F0">
      <w:r>
        <w:t xml:space="preserve">Example: Pharmaceutical supply chains and </w:t>
      </w:r>
      <w:r w:rsidR="00982DE1">
        <w:t>medical</w:t>
      </w:r>
      <w:r>
        <w:t xml:space="preserve"> prescriptions are interdependent. One supply chain handles the </w:t>
      </w:r>
      <w:r w:rsidR="00982DE1">
        <w:t xml:space="preserve">manufacturing, packing, storage, and distribution of medical supplies to pharmacies and hospitals, while another supply chain handles the medical records of patients, the laboratory tests, the appointments with doctors and the issuance of </w:t>
      </w:r>
      <w:r w:rsidR="00982DE1">
        <w:lastRenderedPageBreak/>
        <w:t xml:space="preserve">prescriptions. </w:t>
      </w:r>
      <w:r w:rsidR="00486101">
        <w:t>To</w:t>
      </w:r>
      <w:r w:rsidR="00982DE1">
        <w:t xml:space="preserve"> consume certain medications, the two supply chains have to intersect: The patient needs a prescription in order to buy</w:t>
      </w:r>
      <w:r w:rsidR="005E29D0">
        <w:t>/receive</w:t>
      </w:r>
      <w:r w:rsidR="00982DE1">
        <w:t xml:space="preserve"> the medicine at the pharmacy</w:t>
      </w:r>
      <w:r w:rsidR="005E29D0">
        <w:t xml:space="preserve"> and the pharmacy needs to have the medication available in stock</w:t>
      </w:r>
      <w:r w:rsidR="00982DE1">
        <w:t>.</w:t>
      </w:r>
    </w:p>
    <w:p w14:paraId="1FDBB0F3" w14:textId="33F21734" w:rsidR="00A000FB" w:rsidRDefault="00773517" w:rsidP="00661A28">
      <w:pPr>
        <w:jc w:val="center"/>
      </w:pPr>
      <w:r>
        <w:rPr>
          <w:noProof/>
        </w:rPr>
        <w:drawing>
          <wp:inline distT="0" distB="0" distL="0" distR="0" wp14:anchorId="6970E7AD" wp14:editId="25992F48">
            <wp:extent cx="6120765" cy="26054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605405"/>
                    </a:xfrm>
                    <a:prstGeom prst="rect">
                      <a:avLst/>
                    </a:prstGeom>
                  </pic:spPr>
                </pic:pic>
              </a:graphicData>
            </a:graphic>
          </wp:inline>
        </w:drawing>
      </w:r>
    </w:p>
    <w:p w14:paraId="3A778438" w14:textId="541C7F79" w:rsidR="00A000FB" w:rsidRDefault="00A000FB" w:rsidP="00A000FB">
      <w:pPr>
        <w:pStyle w:val="Caption"/>
        <w:jc w:val="center"/>
      </w:pPr>
      <w:bookmarkStart w:id="177" w:name="_Toc147418221"/>
      <w:r>
        <w:t xml:space="preserve">Figure </w:t>
      </w:r>
      <w:r w:rsidR="00000000">
        <w:fldChar w:fldCharType="begin"/>
      </w:r>
      <w:r w:rsidR="00000000">
        <w:instrText xml:space="preserve"> SEQ Figure \* ARABIC </w:instrText>
      </w:r>
      <w:r w:rsidR="00000000">
        <w:fldChar w:fldCharType="separate"/>
      </w:r>
      <w:r w:rsidR="00FD5EFA">
        <w:rPr>
          <w:noProof/>
        </w:rPr>
        <w:t>7</w:t>
      </w:r>
      <w:r w:rsidR="00000000">
        <w:rPr>
          <w:noProof/>
        </w:rPr>
        <w:fldChar w:fldCharType="end"/>
      </w:r>
      <w:r>
        <w:rPr>
          <w:lang w:val="en-US"/>
        </w:rPr>
        <w:t xml:space="preserve"> - Interdependent supply chains</w:t>
      </w:r>
      <w:bookmarkEnd w:id="177"/>
    </w:p>
    <w:p w14:paraId="1AE98727" w14:textId="5A21F665" w:rsidR="00486101" w:rsidRPr="00F833EB" w:rsidRDefault="00486101" w:rsidP="008B5EE0">
      <w:r>
        <w:t>When a process in a supply chain is dependent on the outcome of another supply chain those chains are interdependent. PDL is a useful tool to manage such interdependency through smart contracts that can ensure the processes are executed in accordance with the conditions defined in the dependency.</w:t>
      </w:r>
    </w:p>
    <w:p w14:paraId="16571573" w14:textId="7239F744" w:rsidR="000862BF" w:rsidRDefault="000862BF" w:rsidP="000862BF">
      <w:pPr>
        <w:pStyle w:val="Heading3"/>
      </w:pPr>
      <w:bookmarkStart w:id="178" w:name="_Toc147418118"/>
      <w:r>
        <w:t>4.2.2</w:t>
      </w:r>
      <w:r>
        <w:tab/>
        <w:t>Transactions</w:t>
      </w:r>
      <w:bookmarkEnd w:id="178"/>
    </w:p>
    <w:p w14:paraId="34CFDE32" w14:textId="754D5E79" w:rsidR="005F45A0" w:rsidRDefault="005F45A0" w:rsidP="005F45A0">
      <w:pPr>
        <w:pStyle w:val="Heading4"/>
      </w:pPr>
      <w:bookmarkStart w:id="179" w:name="_Toc147418119"/>
      <w:r>
        <w:t>4.2.2.1</w:t>
      </w:r>
      <w:r>
        <w:tab/>
        <w:t>Definition of a transaction</w:t>
      </w:r>
      <w:bookmarkEnd w:id="179"/>
    </w:p>
    <w:p w14:paraId="342E4A42" w14:textId="5D0CD35C" w:rsidR="005F45A0" w:rsidRPr="007D147A" w:rsidRDefault="005F45A0" w:rsidP="004F1A38">
      <w:pPr>
        <w:rPr>
          <w:lang w:val="en-US"/>
        </w:rPr>
      </w:pPr>
      <w:r>
        <w:t xml:space="preserve">Although a transaction commonly refers to an </w:t>
      </w:r>
      <w:r w:rsidRPr="005F45A0">
        <w:t>exchange or </w:t>
      </w:r>
      <w:hyperlink r:id="rId25" w:history="1">
        <w:r w:rsidRPr="005F45A0">
          <w:t>transfer</w:t>
        </w:r>
      </w:hyperlink>
      <w:r w:rsidRPr="005F45A0">
        <w:t> of goods, services, or funds</w:t>
      </w:r>
      <w:r>
        <w:t xml:space="preserve"> [i.1]</w:t>
      </w:r>
      <w:r w:rsidR="004F1A38">
        <w:t xml:space="preserve"> it also has a broader, abstract, meaning of </w:t>
      </w:r>
      <w:r w:rsidR="004F1A38" w:rsidRPr="004F1A38">
        <w:t>an act, process, or instance of </w:t>
      </w:r>
      <w:hyperlink r:id="rId26" w:history="1">
        <w:r w:rsidR="004F1A38" w:rsidRPr="004F1A38">
          <w:t>transacting</w:t>
        </w:r>
      </w:hyperlink>
      <w:r w:rsidR="004F1A38">
        <w:t xml:space="preserve">: </w:t>
      </w:r>
      <w:r w:rsidR="004F1A38" w:rsidRPr="004F1A38">
        <w:t>a communicative action or activity involving two parties or things that affect or influence each other</w:t>
      </w:r>
      <w:r w:rsidR="004F1A38">
        <w:t>.</w:t>
      </w:r>
    </w:p>
    <w:p w14:paraId="508A183E" w14:textId="7F0D85C7" w:rsidR="004F1A38" w:rsidRDefault="004F1A38" w:rsidP="004F1A38">
      <w:r>
        <w:t xml:space="preserve">For the purpose of this document and in the context of supply chains transactions take the broader and abstract form representing </w:t>
      </w:r>
      <w:r w:rsidRPr="004F1A38">
        <w:rPr>
          <w:b/>
          <w:bCs/>
          <w:i/>
          <w:iCs/>
        </w:rPr>
        <w:t>any exchange of information, goods, services and/or funds between supply-chain participants</w:t>
      </w:r>
      <w:r>
        <w:t>.</w:t>
      </w:r>
    </w:p>
    <w:p w14:paraId="44D22D76" w14:textId="7B529A3F" w:rsidR="004F1A38" w:rsidRPr="005F45A0" w:rsidRDefault="004F1A38" w:rsidP="004F1A38">
      <w:r>
        <w:t>The different types of transactions covered by this document are listed herewith.</w:t>
      </w:r>
    </w:p>
    <w:p w14:paraId="2574F580" w14:textId="0B443E0E" w:rsidR="000862BF" w:rsidRDefault="003D2127" w:rsidP="003D2127">
      <w:pPr>
        <w:pStyle w:val="Heading4"/>
      </w:pPr>
      <w:bookmarkStart w:id="180" w:name="_Toc147418120"/>
      <w:r>
        <w:t>4.2.2.</w:t>
      </w:r>
      <w:r w:rsidR="005F45A0">
        <w:t>2</w:t>
      </w:r>
      <w:r>
        <w:tab/>
        <w:t>Retail transaction</w:t>
      </w:r>
      <w:bookmarkEnd w:id="180"/>
    </w:p>
    <w:p w14:paraId="498ECCE9" w14:textId="75943171" w:rsidR="004239FE" w:rsidRDefault="004239FE" w:rsidP="004239FE">
      <w:r>
        <w:t>A Retail transaction is a transaction between a Retail buyer and a seller of any type (both Retail and Wholesale).</w:t>
      </w:r>
    </w:p>
    <w:p w14:paraId="1C4E17BC" w14:textId="6EF7F996" w:rsidR="008B5EE0" w:rsidRPr="008B5EE0" w:rsidRDefault="00DD0B2D" w:rsidP="008B5EE0">
      <w:pPr>
        <w:pStyle w:val="MandatoryRequirement"/>
      </w:pPr>
      <w:r>
        <w:t xml:space="preserve">The buyer in a retail transaction </w:t>
      </w:r>
      <w:r w:rsidRPr="008B5EE0">
        <w:rPr>
          <w:b/>
          <w:bCs/>
        </w:rPr>
        <w:t>SHALL</w:t>
      </w:r>
      <w:r>
        <w:t xml:space="preserve"> be a retail buyer.</w:t>
      </w:r>
    </w:p>
    <w:p w14:paraId="75206BC2" w14:textId="58D886EB" w:rsidR="00DD0B2D" w:rsidRPr="004239FE" w:rsidRDefault="00DD0B2D" w:rsidP="008B5EE0">
      <w:pPr>
        <w:pStyle w:val="OptionalRequirement"/>
      </w:pPr>
      <w:r>
        <w:t xml:space="preserve">A seller in a retail transaction </w:t>
      </w:r>
      <w:r w:rsidRPr="00DD0B2D">
        <w:rPr>
          <w:b/>
          <w:bCs/>
        </w:rPr>
        <w:t>MAY</w:t>
      </w:r>
      <w:r>
        <w:t xml:space="preserve"> be either a wholesale or a retail seller.</w:t>
      </w:r>
    </w:p>
    <w:p w14:paraId="2E0DE111" w14:textId="0A8BA489" w:rsidR="003D2127" w:rsidRDefault="003D2127" w:rsidP="003D2127">
      <w:pPr>
        <w:pStyle w:val="Heading4"/>
      </w:pPr>
      <w:bookmarkStart w:id="181" w:name="_Toc147418121"/>
      <w:r>
        <w:t>4.2.2.</w:t>
      </w:r>
      <w:r w:rsidR="005F45A0">
        <w:t>3</w:t>
      </w:r>
      <w:r>
        <w:tab/>
        <w:t>Wholesale transaction</w:t>
      </w:r>
      <w:bookmarkEnd w:id="181"/>
    </w:p>
    <w:p w14:paraId="7B821D4F" w14:textId="50A95C9F" w:rsidR="004239FE" w:rsidRDefault="004239FE" w:rsidP="004239FE">
      <w:r>
        <w:t>A wholesale transaction is a transaction between a Wholesale Buyer and a wholesale seller.</w:t>
      </w:r>
    </w:p>
    <w:p w14:paraId="0C53279E" w14:textId="50730AC3" w:rsidR="00DD0B2D" w:rsidRDefault="00DD0B2D" w:rsidP="008B5EE0">
      <w:pPr>
        <w:pStyle w:val="MandatoryRequirement"/>
      </w:pPr>
      <w:r>
        <w:t xml:space="preserve">The buyer in a wholesale transaction </w:t>
      </w:r>
      <w:r w:rsidRPr="008B5EE0">
        <w:rPr>
          <w:b/>
          <w:bCs/>
        </w:rPr>
        <w:t>SHALL</w:t>
      </w:r>
      <w:r>
        <w:t xml:space="preserve"> be a wholesale buyer.</w:t>
      </w:r>
    </w:p>
    <w:p w14:paraId="11DDFCED" w14:textId="4C998020" w:rsidR="008B5EE0" w:rsidRDefault="00DD0B2D" w:rsidP="004F1A38">
      <w:pPr>
        <w:pStyle w:val="MandatoryRequirement"/>
      </w:pPr>
      <w:r>
        <w:t xml:space="preserve">The seller in a wholesale transaction </w:t>
      </w:r>
      <w:r w:rsidRPr="008B5EE0">
        <w:rPr>
          <w:b/>
          <w:bCs/>
        </w:rPr>
        <w:t>SHALL</w:t>
      </w:r>
      <w:r>
        <w:t xml:space="preserve"> be a wholesale seller.</w:t>
      </w:r>
    </w:p>
    <w:p w14:paraId="532A0DA2" w14:textId="0A0C3871" w:rsidR="00C220A1" w:rsidRPr="004239FE" w:rsidRDefault="00C220A1" w:rsidP="004239FE">
      <w:r>
        <w:t>NOTE: The distinction between a retail and a wholesale transaction is determined by the identity of the buyer.</w:t>
      </w:r>
    </w:p>
    <w:p w14:paraId="2D67DDD6" w14:textId="19555C2B" w:rsidR="003D2127" w:rsidRDefault="003D2127" w:rsidP="003D2127">
      <w:pPr>
        <w:pStyle w:val="Heading4"/>
      </w:pPr>
      <w:bookmarkStart w:id="182" w:name="_Toc147418122"/>
      <w:r>
        <w:t>4.2.2.</w:t>
      </w:r>
      <w:r w:rsidR="005F45A0">
        <w:t>4</w:t>
      </w:r>
      <w:r>
        <w:tab/>
        <w:t>Once-off transaction</w:t>
      </w:r>
      <w:bookmarkEnd w:id="182"/>
    </w:p>
    <w:p w14:paraId="09B856AA" w14:textId="5BCFC3C8" w:rsidR="00C220A1" w:rsidRDefault="00C220A1" w:rsidP="00C220A1">
      <w:pPr>
        <w:pStyle w:val="Heading5"/>
      </w:pPr>
      <w:bookmarkStart w:id="183" w:name="_Toc147418123"/>
      <w:r>
        <w:t>4.2.2.</w:t>
      </w:r>
      <w:r w:rsidR="005F45A0">
        <w:t>4</w:t>
      </w:r>
      <w:r>
        <w:t>.1</w:t>
      </w:r>
      <w:r>
        <w:tab/>
        <w:t>Definition</w:t>
      </w:r>
      <w:bookmarkEnd w:id="183"/>
    </w:p>
    <w:p w14:paraId="004441BE" w14:textId="4276977B" w:rsidR="004239FE" w:rsidRDefault="004239FE" w:rsidP="004239FE">
      <w:r>
        <w:t>A once-off transaction is a transaction that occurs once. The transaction is final once the</w:t>
      </w:r>
      <w:r w:rsidR="000F3A3D">
        <w:t xml:space="preserve"> information,</w:t>
      </w:r>
      <w:r>
        <w:t xml:space="preserve"> goods or services have been delivered. Example: Gas refill in a gas station. Example: buy</w:t>
      </w:r>
      <w:r w:rsidR="00C220A1">
        <w:t>ing</w:t>
      </w:r>
      <w:r>
        <w:t xml:space="preserve"> a ticket to </w:t>
      </w:r>
      <w:r w:rsidR="00C220A1">
        <w:t>a</w:t>
      </w:r>
      <w:r>
        <w:t xml:space="preserve"> theatre.</w:t>
      </w:r>
      <w:r w:rsidR="000F3A3D">
        <w:t xml:space="preserve"> Example: A buyer </w:t>
      </w:r>
      <w:r w:rsidR="000F3A3D">
        <w:lastRenderedPageBreak/>
        <w:t>checking with a seller the inventory of certain goods in their warehouse.</w:t>
      </w:r>
      <w:r w:rsidR="00915C50">
        <w:t xml:space="preserve"> Example: A consumer signing up for a contract with a mobile operator.</w:t>
      </w:r>
    </w:p>
    <w:p w14:paraId="1143DA73" w14:textId="70FA8199" w:rsidR="00915C50" w:rsidRDefault="00915C50" w:rsidP="00915C50">
      <w:r>
        <w:t>NOTE: In the example pf a subscriber signing up for a contract with a mobile operator, although the contract is related to a recurring transaction that will be billed periodically for the duration of the contract, the act of signing up to such contract is a once-off transaction. Such transaction may include a once-off payment.</w:t>
      </w:r>
    </w:p>
    <w:p w14:paraId="56A5A86D" w14:textId="0F433C21" w:rsidR="00D26F42" w:rsidRDefault="00D26F42" w:rsidP="008B5EE0">
      <w:pPr>
        <w:pStyle w:val="MandatoryRequirement"/>
      </w:pPr>
      <w:r>
        <w:t xml:space="preserve">A once-off transaction </w:t>
      </w:r>
      <w:r w:rsidRPr="008B5EE0">
        <w:rPr>
          <w:b/>
          <w:bCs/>
        </w:rPr>
        <w:t>SHALL</w:t>
      </w:r>
      <w:r>
        <w:t xml:space="preserve"> </w:t>
      </w:r>
      <w:r w:rsidR="008B5EE0">
        <w:rPr>
          <w:lang w:val="en-US"/>
        </w:rPr>
        <w:t xml:space="preserve">occur once and </w:t>
      </w:r>
      <w:r>
        <w:t>be recorded on chain.</w:t>
      </w:r>
    </w:p>
    <w:p w14:paraId="2C0E7D47" w14:textId="36CC1CF6" w:rsidR="00D26F42" w:rsidRDefault="00D26F42" w:rsidP="008B5EE0">
      <w:pPr>
        <w:pStyle w:val="OptionalRequirement"/>
      </w:pPr>
      <w:r>
        <w:t xml:space="preserve">A once-off transaction </w:t>
      </w:r>
      <w:r w:rsidRPr="008B5EE0">
        <w:rPr>
          <w:b/>
          <w:bCs/>
        </w:rPr>
        <w:t>MAY</w:t>
      </w:r>
      <w:r>
        <w:t xml:space="preserve"> be recorded in a smart contract.</w:t>
      </w:r>
    </w:p>
    <w:p w14:paraId="4F7FEA8C" w14:textId="0F10D387" w:rsidR="000F3A3D" w:rsidRPr="000F3A3D" w:rsidRDefault="000F3A3D" w:rsidP="000F3A3D">
      <w:pPr>
        <w:pStyle w:val="OptionalRequirement"/>
      </w:pPr>
      <w:r>
        <w:t>Once off transactions executing procurement or sales of goods and</w:t>
      </w:r>
      <w:r>
        <w:rPr>
          <w:lang w:val="en-US"/>
        </w:rPr>
        <w:t>/</w:t>
      </w:r>
      <w:r>
        <w:t xml:space="preserve">or services </w:t>
      </w:r>
      <w:r w:rsidRPr="000F3A3D">
        <w:rPr>
          <w:b/>
          <w:bCs/>
        </w:rPr>
        <w:t>MAY</w:t>
      </w:r>
      <w:r>
        <w:t xml:space="preserve"> include exchange of funds.</w:t>
      </w:r>
    </w:p>
    <w:p w14:paraId="7046BE9A" w14:textId="65849ED8" w:rsidR="00C220A1" w:rsidRDefault="00C220A1" w:rsidP="00C220A1">
      <w:pPr>
        <w:pStyle w:val="Heading5"/>
      </w:pPr>
      <w:bookmarkStart w:id="184" w:name="_Toc147418124"/>
      <w:r>
        <w:t>4.2.2.</w:t>
      </w:r>
      <w:r w:rsidR="005F45A0">
        <w:t>4</w:t>
      </w:r>
      <w:r>
        <w:t>.2</w:t>
      </w:r>
      <w:r>
        <w:tab/>
        <w:t>Reversibility of a once-off transaction</w:t>
      </w:r>
      <w:bookmarkEnd w:id="184"/>
    </w:p>
    <w:p w14:paraId="05603353" w14:textId="29443245" w:rsidR="00C220A1" w:rsidRDefault="00C220A1" w:rsidP="004239FE">
      <w:r>
        <w:t>Some once-off transactions may be reversed</w:t>
      </w:r>
      <w:r w:rsidR="000F3A3D">
        <w:t>. When such transaction involves exchange of funds it may include</w:t>
      </w:r>
      <w:r>
        <w:t xml:space="preserve"> full or partial refund. E.g., a </w:t>
      </w:r>
      <w:r w:rsidR="000F3A3D">
        <w:t xml:space="preserve">pre-paid </w:t>
      </w:r>
      <w:r>
        <w:t>flight ticket may be cancelled prior to the flight where a full or partial refund may be available depending on the commercial terms related to the purchase.</w:t>
      </w:r>
    </w:p>
    <w:p w14:paraId="1760D6D9" w14:textId="3051293C" w:rsidR="008B5EE0" w:rsidRDefault="008B5EE0" w:rsidP="008B5EE0">
      <w:pPr>
        <w:pStyle w:val="OptionalRequirement"/>
      </w:pPr>
      <w:r>
        <w:t xml:space="preserve">Once-off transactions </w:t>
      </w:r>
      <w:r w:rsidRPr="008B5EE0">
        <w:rPr>
          <w:b/>
          <w:bCs/>
        </w:rPr>
        <w:t>MAY</w:t>
      </w:r>
      <w:r>
        <w:t xml:space="preserve"> be reversed.</w:t>
      </w:r>
    </w:p>
    <w:p w14:paraId="34A7B12C" w14:textId="2A4CA210" w:rsidR="008B5EE0" w:rsidRPr="008B5EE0" w:rsidRDefault="008B5EE0" w:rsidP="008B5EE0">
      <w:pPr>
        <w:pStyle w:val="OptionalRequirement"/>
      </w:pPr>
      <w:r>
        <w:t xml:space="preserve">Reversed once-off transactions </w:t>
      </w:r>
      <w:r w:rsidRPr="008B5EE0">
        <w:rPr>
          <w:b/>
          <w:bCs/>
        </w:rPr>
        <w:t>MAY</w:t>
      </w:r>
      <w:r>
        <w:t xml:space="preserve"> be eligible for full or partial refund.</w:t>
      </w:r>
    </w:p>
    <w:p w14:paraId="794FCEBD" w14:textId="06AE1925" w:rsidR="00C220A1" w:rsidRDefault="00C220A1" w:rsidP="00C220A1">
      <w:pPr>
        <w:pStyle w:val="Heading5"/>
      </w:pPr>
      <w:bookmarkStart w:id="185" w:name="_Toc147418125"/>
      <w:r>
        <w:t>4.2.2.</w:t>
      </w:r>
      <w:r w:rsidR="005F45A0">
        <w:t>4</w:t>
      </w:r>
      <w:r>
        <w:t>.3</w:t>
      </w:r>
      <w:r>
        <w:tab/>
        <w:t xml:space="preserve">Payment </w:t>
      </w:r>
      <w:r w:rsidR="00915C50">
        <w:t xml:space="preserve">of once-off transactions </w:t>
      </w:r>
      <w:r>
        <w:t>through periodical instalments</w:t>
      </w:r>
      <w:bookmarkEnd w:id="185"/>
    </w:p>
    <w:p w14:paraId="2A91D75F" w14:textId="3F1EF727" w:rsidR="004A20F0" w:rsidRDefault="00486101" w:rsidP="004239FE">
      <w:r>
        <w:t xml:space="preserve">Certain once-off transactions may be paid in monthly instalments. Such transactions are a special case of once-off transactions because of their recurring nature. </w:t>
      </w:r>
      <w:r w:rsidR="000F3A3D">
        <w:t>Although they are being paid through periodical instalments</w:t>
      </w:r>
      <w:r>
        <w:t xml:space="preserve"> they are still considered </w:t>
      </w:r>
      <w:r w:rsidRPr="00C220A1">
        <w:rPr>
          <w:b/>
          <w:bCs/>
          <w:i/>
          <w:iCs/>
        </w:rPr>
        <w:t>once-off</w:t>
      </w:r>
      <w:r>
        <w:t xml:space="preserve"> because they are a monetary breakdown of a large amount</w:t>
      </w:r>
      <w:r w:rsidR="0049704D">
        <w:t xml:space="preserve"> paid for a once-off purchase</w:t>
      </w:r>
      <w:r>
        <w:t xml:space="preserve"> into smaller amounts </w:t>
      </w:r>
      <w:r w:rsidR="0049704D">
        <w:t xml:space="preserve">for cash-flow and accounting purposes. </w:t>
      </w:r>
    </w:p>
    <w:p w14:paraId="4546ECC6" w14:textId="3EF8C3F7" w:rsidR="004F0666" w:rsidRDefault="004F0666" w:rsidP="008B5EE0">
      <w:pPr>
        <w:pStyle w:val="OptionalRequirement"/>
      </w:pPr>
      <w:r>
        <w:t xml:space="preserve">A once-off transaction </w:t>
      </w:r>
      <w:r w:rsidRPr="008B5EE0">
        <w:rPr>
          <w:b/>
          <w:bCs/>
        </w:rPr>
        <w:t>MAY</w:t>
      </w:r>
      <w:r>
        <w:t xml:space="preserve"> be broken down to multiple instalments.</w:t>
      </w:r>
    </w:p>
    <w:p w14:paraId="125E956A" w14:textId="685757CE" w:rsidR="004F0666" w:rsidRDefault="008B5EE0" w:rsidP="008B5EE0">
      <w:pPr>
        <w:pStyle w:val="MandatoryRequirement"/>
      </w:pPr>
      <w:r>
        <w:rPr>
          <w:lang w:val="en-US"/>
        </w:rPr>
        <w:t>In the event of a once-off transaction being paid through periodical instalment, t</w:t>
      </w:r>
      <w:r w:rsidR="004F0666">
        <w:t xml:space="preserve">he number of instalments and their value </w:t>
      </w:r>
      <w:r w:rsidR="004F0666" w:rsidRPr="008B5EE0">
        <w:rPr>
          <w:b/>
          <w:bCs/>
        </w:rPr>
        <w:t>SHALL</w:t>
      </w:r>
      <w:r w:rsidR="004F0666">
        <w:t xml:space="preserve"> be agreed between the buyer and the seller and recorded in a smart contract.</w:t>
      </w:r>
    </w:p>
    <w:p w14:paraId="4F58F7DA" w14:textId="0F2BF760" w:rsidR="00546333" w:rsidRPr="004239FE" w:rsidRDefault="004F0666" w:rsidP="008B5EE0">
      <w:pPr>
        <w:pStyle w:val="OptionalRequirement"/>
      </w:pPr>
      <w:r>
        <w:t xml:space="preserve">Instalments </w:t>
      </w:r>
      <w:r w:rsidRPr="008B5EE0">
        <w:rPr>
          <w:b/>
          <w:bCs/>
        </w:rPr>
        <w:t>MAY</w:t>
      </w:r>
      <w:r>
        <w:t xml:space="preserve"> be subject to interest.</w:t>
      </w:r>
    </w:p>
    <w:p w14:paraId="6EC33EAF" w14:textId="57739E36" w:rsidR="003D2127" w:rsidRDefault="003D2127" w:rsidP="003D2127">
      <w:pPr>
        <w:pStyle w:val="Heading4"/>
      </w:pPr>
      <w:bookmarkStart w:id="186" w:name="_Hlk126854314"/>
      <w:bookmarkStart w:id="187" w:name="_Toc147418126"/>
      <w:r>
        <w:t>4.2.2.</w:t>
      </w:r>
      <w:r w:rsidR="005F45A0">
        <w:t>5</w:t>
      </w:r>
      <w:r>
        <w:tab/>
        <w:t>Recurring transaction</w:t>
      </w:r>
      <w:bookmarkEnd w:id="187"/>
    </w:p>
    <w:bookmarkEnd w:id="186"/>
    <w:p w14:paraId="385CFED5" w14:textId="72E9B52C" w:rsidR="004239FE" w:rsidRDefault="004239FE" w:rsidP="004239FE">
      <w:r>
        <w:t xml:space="preserve">Recurring transaction are </w:t>
      </w:r>
      <w:r w:rsidR="008B5EE0">
        <w:t>subscription-based</w:t>
      </w:r>
      <w:r w:rsidR="00D26F42">
        <w:t xml:space="preserve"> </w:t>
      </w:r>
      <w:r>
        <w:t>transaction that reoccur at a certain interval. Such transactions are typically automated and are triggered by a condition. Example: Annual renewal of software license. Example: Automated top-up of public commute card. Example: Monthly mobile subscription bill. The amount of a reoccurring transaction may be fixed or variable. Variable amounts are typically based on usage or consumption.</w:t>
      </w:r>
    </w:p>
    <w:p w14:paraId="17CF5324" w14:textId="4E8B872B" w:rsidR="004F0666" w:rsidRDefault="004F0666" w:rsidP="00812DB4">
      <w:pPr>
        <w:pStyle w:val="MandatoryRequirement"/>
      </w:pPr>
      <w:r>
        <w:t xml:space="preserve">Each </w:t>
      </w:r>
      <w:r w:rsidR="00546333">
        <w:t xml:space="preserve">recurring transaction </w:t>
      </w:r>
      <w:r w:rsidR="00812DB4" w:rsidRPr="00812DB4">
        <w:rPr>
          <w:b/>
          <w:bCs/>
          <w:lang w:val="en-US"/>
        </w:rPr>
        <w:t>SHALL</w:t>
      </w:r>
      <w:r w:rsidR="00546333">
        <w:t xml:space="preserve"> be recorded on the chain</w:t>
      </w:r>
      <w:r w:rsidR="00812DB4">
        <w:rPr>
          <w:lang w:val="en-US"/>
        </w:rPr>
        <w:t xml:space="preserve"> as a smart contract</w:t>
      </w:r>
      <w:r w:rsidR="00546333">
        <w:t>.</w:t>
      </w:r>
    </w:p>
    <w:p w14:paraId="1E97ECE2" w14:textId="0EDD5A32" w:rsidR="004F0666" w:rsidRDefault="004F0666" w:rsidP="00812DB4">
      <w:pPr>
        <w:pStyle w:val="MandatoryRequirement"/>
      </w:pPr>
      <w:r>
        <w:t xml:space="preserve">The interval or triggering conditions of a recurring transaction </w:t>
      </w:r>
      <w:r w:rsidRPr="00812DB4">
        <w:rPr>
          <w:b/>
          <w:bCs/>
        </w:rPr>
        <w:t>SHALL</w:t>
      </w:r>
      <w:r>
        <w:t xml:space="preserve"> be agreed between the buyer and the seller and recorded in </w:t>
      </w:r>
      <w:r w:rsidR="00812DB4">
        <w:rPr>
          <w:lang w:val="en-US"/>
        </w:rPr>
        <w:t>the</w:t>
      </w:r>
      <w:r>
        <w:t xml:space="preserve"> smart</w:t>
      </w:r>
      <w:r w:rsidR="00546333">
        <w:t xml:space="preserve"> </w:t>
      </w:r>
      <w:r>
        <w:t>contract.</w:t>
      </w:r>
    </w:p>
    <w:p w14:paraId="6A67E2DB" w14:textId="5FA9385C" w:rsidR="004F0666" w:rsidRDefault="004F0666" w:rsidP="00812DB4">
      <w:pPr>
        <w:pStyle w:val="MandatoryRequirement"/>
      </w:pPr>
      <w:r>
        <w:t xml:space="preserve">The commercial conditions between the buyer and the seller </w:t>
      </w:r>
      <w:r w:rsidRPr="00812DB4">
        <w:rPr>
          <w:b/>
          <w:bCs/>
        </w:rPr>
        <w:t>SHALL</w:t>
      </w:r>
      <w:r>
        <w:t xml:space="preserve"> be agreed between the buyer and the seller and recorded in </w:t>
      </w:r>
      <w:r w:rsidR="00812DB4">
        <w:rPr>
          <w:lang w:val="en-US"/>
        </w:rPr>
        <w:t>the</w:t>
      </w:r>
      <w:r>
        <w:t xml:space="preserve"> smart contract.</w:t>
      </w:r>
    </w:p>
    <w:p w14:paraId="19242BD8" w14:textId="4AD11A10" w:rsidR="00812DB4" w:rsidRDefault="00812DB4" w:rsidP="0049704D">
      <w:pPr>
        <w:pStyle w:val="Heading4"/>
      </w:pPr>
      <w:bookmarkStart w:id="188" w:name="_Toc147418127"/>
      <w:r>
        <w:t>4.2.2.</w:t>
      </w:r>
      <w:r w:rsidR="005F45A0">
        <w:t>6</w:t>
      </w:r>
      <w:r>
        <w:tab/>
        <w:t>Combined transactions</w:t>
      </w:r>
      <w:bookmarkEnd w:id="188"/>
    </w:p>
    <w:p w14:paraId="52E1B057" w14:textId="0A76FFE9" w:rsidR="00915C50" w:rsidRPr="00915C50" w:rsidRDefault="00BA0B10" w:rsidP="00915C50">
      <w:r>
        <w:t>In certain conditions multiple transactions may be combined into a single, aggregated, transaction. There may be multiple commercial and operational reasons for doing so. Example: The monetary value of a typical IoT transaction is lower than the cost of transacting it through a PDL platform. It thus makes commercial sense to aggregate multiple such transactions into a single transaction prior to processing the aggregated transaction in a PDL platform. The number of individual records to be aggregated into a combined transaction and the frequency of such aggregation and transaction depends on the specific use case and should be agreed between the eco-system participants.</w:t>
      </w:r>
    </w:p>
    <w:p w14:paraId="12809F4C" w14:textId="4E734A81" w:rsidR="00812DB4" w:rsidRDefault="00BA0B10" w:rsidP="00812DB4">
      <w:pPr>
        <w:pStyle w:val="OptionalRequirement"/>
      </w:pPr>
      <w:r>
        <w:rPr>
          <w:lang w:val="en-GB"/>
        </w:rPr>
        <w:t>M</w:t>
      </w:r>
      <w:r w:rsidR="00812DB4">
        <w:t xml:space="preserve">ultiple transactions </w:t>
      </w:r>
      <w:r w:rsidR="00812DB4" w:rsidRPr="00812DB4">
        <w:rPr>
          <w:b/>
          <w:bCs/>
        </w:rPr>
        <w:t>MAY</w:t>
      </w:r>
      <w:r w:rsidR="00812DB4">
        <w:t xml:space="preserve"> be combined into a </w:t>
      </w:r>
      <w:r w:rsidR="00812DB4">
        <w:rPr>
          <w:lang w:val="en-US"/>
        </w:rPr>
        <w:t xml:space="preserve">single </w:t>
      </w:r>
      <w:r w:rsidR="00812DB4">
        <w:t xml:space="preserve">combined transaction. </w:t>
      </w:r>
    </w:p>
    <w:p w14:paraId="0012E8FC" w14:textId="06BD7BA7" w:rsidR="00812DB4" w:rsidRDefault="00812DB4" w:rsidP="00812DB4">
      <w:pPr>
        <w:pStyle w:val="MandatoryRequirement"/>
      </w:pPr>
      <w:r>
        <w:lastRenderedPageBreak/>
        <w:t xml:space="preserve">Each individual transaction in a combined transaction </w:t>
      </w:r>
      <w:r w:rsidRPr="00812DB4">
        <w:rPr>
          <w:b/>
          <w:bCs/>
        </w:rPr>
        <w:t>SHALL</w:t>
      </w:r>
      <w:r>
        <w:t xml:space="preserve"> be identifiable </w:t>
      </w:r>
      <w:r w:rsidR="00B46E6A">
        <w:rPr>
          <w:lang w:val="en-US"/>
        </w:rPr>
        <w:t>through</w:t>
      </w:r>
      <w:r>
        <w:t xml:space="preserve"> a unique ID. </w:t>
      </w:r>
    </w:p>
    <w:p w14:paraId="0404E106" w14:textId="4A054B3C" w:rsidR="00812DB4" w:rsidRPr="00812DB4" w:rsidRDefault="00B46E6A" w:rsidP="00812DB4">
      <w:pPr>
        <w:pStyle w:val="MandatoryRequirement"/>
      </w:pPr>
      <w:r>
        <w:rPr>
          <w:lang w:val="en-US"/>
        </w:rPr>
        <w:t>When the transaction involves exchange of funds t</w:t>
      </w:r>
      <w:r w:rsidR="00812DB4">
        <w:t xml:space="preserve">he combined transaction </w:t>
      </w:r>
      <w:r w:rsidR="00812DB4" w:rsidRPr="00812DB4">
        <w:rPr>
          <w:b/>
          <w:bCs/>
        </w:rPr>
        <w:t>SHALL</w:t>
      </w:r>
      <w:r w:rsidR="00812DB4">
        <w:t xml:space="preserve"> carry the monetary sum of all individual transactions contained therein. </w:t>
      </w:r>
    </w:p>
    <w:p w14:paraId="13D393EC" w14:textId="2C82023A" w:rsidR="0049704D" w:rsidRDefault="0049704D" w:rsidP="0049704D">
      <w:pPr>
        <w:pStyle w:val="Heading4"/>
      </w:pPr>
      <w:bookmarkStart w:id="189" w:name="_Toc147418128"/>
      <w:r>
        <w:t>4.2.2.</w:t>
      </w:r>
      <w:r w:rsidR="005F45A0">
        <w:t>7</w:t>
      </w:r>
      <w:r>
        <w:tab/>
        <w:t>Hybrid transaction</w:t>
      </w:r>
      <w:r w:rsidR="00D30941">
        <w:t>s</w:t>
      </w:r>
      <w:bookmarkEnd w:id="189"/>
    </w:p>
    <w:p w14:paraId="3CAAC216" w14:textId="6D33FC5B" w:rsidR="0049704D" w:rsidRDefault="00D30941" w:rsidP="004239FE">
      <w:r>
        <w:t xml:space="preserve">A hybrid transaction is a special case of a combined transaction that includes </w:t>
      </w:r>
      <w:r w:rsidR="0049704D">
        <w:t xml:space="preserve">both once-off and recurring </w:t>
      </w:r>
      <w:r>
        <w:t>individual transactions</w:t>
      </w:r>
      <w:r w:rsidR="0049704D">
        <w:t>.</w:t>
      </w:r>
    </w:p>
    <w:p w14:paraId="55AAE17D" w14:textId="7FCDD229" w:rsidR="00D30941" w:rsidRDefault="00D30941" w:rsidP="004239FE">
      <w:r>
        <w:t>The same requirements applicable for combined transactions also apply for hybrid transactions.</w:t>
      </w:r>
    </w:p>
    <w:p w14:paraId="4932442B" w14:textId="18AF4520" w:rsidR="0049704D" w:rsidRDefault="0049704D" w:rsidP="004239FE">
      <w:r>
        <w:t>Example: A mobile bill may include both a recurring transaction for the domestic mobile usage and a once-off transaction for a roaming package purchased on a certain month in preparation to an overseas travel. Such bill may also include a fee for purchase of a new handset broken down to 12 instalments.</w:t>
      </w:r>
    </w:p>
    <w:p w14:paraId="16FB9772" w14:textId="75E4BE73" w:rsidR="0049704D" w:rsidRDefault="0049704D" w:rsidP="004239FE">
      <w:r>
        <w:t xml:space="preserve">In a hybrid transaction the buyer and seller may treat the transaction as a </w:t>
      </w:r>
      <w:r w:rsidR="004A7CA3">
        <w:t>combined transaction or break it down to its once-off and recurring elements for accounting purpose.</w:t>
      </w:r>
    </w:p>
    <w:p w14:paraId="193DF14D" w14:textId="4FEF4C08" w:rsidR="00546333" w:rsidRPr="004239FE" w:rsidRDefault="00546333" w:rsidP="004239FE">
      <w:r>
        <w:t>An interesting example of a hybrid transaction is purchase of a house/apartment. Unless the buyer has sufficient funds to pay the full price once-off, the buyer may need to apply to the bank for mortgage. In such case the bank either pays the seller the full amount or provides securities and the buyer returns the mortgage through monthly payments (either to the bank or to the seller</w:t>
      </w:r>
      <w:r w:rsidR="001541FB">
        <w:t>, depending on the commercial agreement)</w:t>
      </w:r>
      <w:r>
        <w:t xml:space="preserve">. Such </w:t>
      </w:r>
      <w:r w:rsidR="001541FB">
        <w:t xml:space="preserve">mortgage </w:t>
      </w:r>
      <w:r>
        <w:t>payments may be considered either as instalments of a once-off transaction or as recurring transactions.</w:t>
      </w:r>
    </w:p>
    <w:p w14:paraId="3E5CB568" w14:textId="6C5F86CB" w:rsidR="00C322B6" w:rsidRDefault="00C322B6" w:rsidP="003D5BA9">
      <w:pPr>
        <w:pStyle w:val="Heading2"/>
      </w:pPr>
      <w:bookmarkStart w:id="190" w:name="_Ref133243805"/>
      <w:bookmarkStart w:id="191" w:name="_Toc147418129"/>
      <w:r>
        <w:t xml:space="preserve">4.3 </w:t>
      </w:r>
      <w:r w:rsidR="003D5BA9">
        <w:tab/>
      </w:r>
      <w:r>
        <w:t xml:space="preserve">Types of Supply </w:t>
      </w:r>
      <w:r w:rsidR="003D5BA9">
        <w:t>C</w:t>
      </w:r>
      <w:r>
        <w:t>hains</w:t>
      </w:r>
      <w:bookmarkEnd w:id="190"/>
      <w:bookmarkEnd w:id="191"/>
    </w:p>
    <w:p w14:paraId="2400E2A6" w14:textId="12B8FCE7" w:rsidR="00BF5BA9" w:rsidRDefault="00BF5BA9" w:rsidP="003D5BA9">
      <w:pPr>
        <w:pStyle w:val="Heading3"/>
      </w:pPr>
      <w:bookmarkStart w:id="192" w:name="_Toc147418130"/>
      <w:r>
        <w:t>4.3.1</w:t>
      </w:r>
      <w:r>
        <w:tab/>
        <w:t>Introduction</w:t>
      </w:r>
      <w:bookmarkEnd w:id="192"/>
    </w:p>
    <w:p w14:paraId="5DCAD3E0" w14:textId="5B889E48" w:rsidR="00BF5BA9" w:rsidRPr="00BF5BA9" w:rsidRDefault="00BF5BA9" w:rsidP="00BF5BA9">
      <w:r>
        <w:t>The characterization of a supply chain, in the context of the current document, is defined by the type of deliverable to the ultimate consumer of such supply chain. When the deliverable is an object, goods, the supply chain is defined as delivering goods, even if some of the supply-chain participants deliver services. When the deliverable is a service the supply chain is defined as delivering a service even if some of the supply-chain participants deliver goods.</w:t>
      </w:r>
    </w:p>
    <w:p w14:paraId="57E27A12" w14:textId="27769BA9" w:rsidR="003D5BA9" w:rsidRDefault="003D5BA9" w:rsidP="003D5BA9">
      <w:pPr>
        <w:pStyle w:val="Heading3"/>
      </w:pPr>
      <w:bookmarkStart w:id="193" w:name="_Toc147418131"/>
      <w:r>
        <w:t>4.3.</w:t>
      </w:r>
      <w:r w:rsidR="00BF5BA9">
        <w:t>2</w:t>
      </w:r>
      <w:r>
        <w:tab/>
        <w:t xml:space="preserve">Supply Chains </w:t>
      </w:r>
      <w:r w:rsidR="00623D51">
        <w:t>for</w:t>
      </w:r>
      <w:r>
        <w:t xml:space="preserve"> delivery of goods</w:t>
      </w:r>
      <w:bookmarkEnd w:id="193"/>
    </w:p>
    <w:p w14:paraId="53934D92" w14:textId="380C65EA" w:rsidR="00BF5BA9" w:rsidRDefault="00BF5BA9" w:rsidP="005F45AD">
      <w:r>
        <w:t xml:space="preserve">When delivery of goods requires elements of supply from multiple entities, those entities form a supply-chain </w:t>
      </w:r>
      <w:r w:rsidR="00623D51">
        <w:t>for</w:t>
      </w:r>
      <w:r>
        <w:t xml:space="preserve"> delivery of goods.</w:t>
      </w:r>
    </w:p>
    <w:p w14:paraId="2EC644FF" w14:textId="32C7A2B2" w:rsidR="00BF5BA9" w:rsidRDefault="00BF5BA9" w:rsidP="005F45AD">
      <w:r>
        <w:t xml:space="preserve">Certain supply-chain participants may be delivering </w:t>
      </w:r>
      <w:r w:rsidRPr="00A47583">
        <w:rPr>
          <w:b/>
          <w:bCs/>
          <w:i/>
          <w:iCs/>
        </w:rPr>
        <w:t>services</w:t>
      </w:r>
      <w:r>
        <w:t xml:space="preserve"> that are required for the delivery of </w:t>
      </w:r>
      <w:r w:rsidRPr="00A47583">
        <w:rPr>
          <w:b/>
          <w:bCs/>
          <w:i/>
          <w:iCs/>
        </w:rPr>
        <w:t>goods</w:t>
      </w:r>
      <w:r>
        <w:t xml:space="preserve">. E.g., a supply chain for the delivery of fruits from the orchard to the </w:t>
      </w:r>
      <w:r w:rsidR="00591A92">
        <w:t>grocery</w:t>
      </w:r>
      <w:r>
        <w:t xml:space="preserve"> may include a farmer that harvests the fruit</w:t>
      </w:r>
      <w:r w:rsidR="00A47583">
        <w:t xml:space="preserve"> (goods)</w:t>
      </w:r>
      <w:r>
        <w:t>, a warehouse where the fruit is pack</w:t>
      </w:r>
      <w:r w:rsidR="00A47583">
        <w:t>ed and stored (service), a truck that ships the fruit from the warehouse to the grocery (service) and a grocer selling the fruit to the consumer (goods). Other supply chains may include multiple manufacturers of goods (e.g., computer parts and electronic chips) and an assembly line that assembles all parts into a computer. Additional supply-chain steps may include</w:t>
      </w:r>
      <w:r w:rsidR="00F91B21">
        <w:t>, among others,</w:t>
      </w:r>
      <w:r w:rsidR="00A47583">
        <w:t xml:space="preserve"> QA, shipment of the assembled computer to the consumer and accounting.</w:t>
      </w:r>
    </w:p>
    <w:p w14:paraId="11E6E761" w14:textId="2E3F1043" w:rsidR="000862BF" w:rsidRDefault="00A47583" w:rsidP="005F45AD">
      <w:r>
        <w:t>The main c</w:t>
      </w:r>
      <w:r w:rsidR="000862BF">
        <w:t>haracteristic</w:t>
      </w:r>
      <w:r>
        <w:t xml:space="preserve"> of supply chains handling the delivery of goods is that the entire chain is </w:t>
      </w:r>
      <w:r w:rsidR="00F91B21">
        <w:t>based on once-off transactions</w:t>
      </w:r>
      <w:r w:rsidR="006974F5">
        <w:t xml:space="preserve"> that end up with certain goods being delivered to the ultimate user</w:t>
      </w:r>
      <w:r w:rsidR="00F91B21">
        <w:t xml:space="preserve">. Procurement of goods, even if such goods are purchased on a regular and recurring basis, is typically handled on a per-occurrence or per specific need basis and does not involve a recurring subscription. </w:t>
      </w:r>
      <w:r w:rsidR="000862BF">
        <w:t>There may be a wholesale supply chain behind the delivery of such goods</w:t>
      </w:r>
      <w:r w:rsidR="003D2127">
        <w:t xml:space="preserve"> that performs once-off or recurring transactions </w:t>
      </w:r>
      <w:r w:rsidR="001541FB">
        <w:t>to</w:t>
      </w:r>
      <w:r w:rsidR="003D2127">
        <w:t xml:space="preserve"> enable delivery of the goods to the Retail customer.</w:t>
      </w:r>
      <w:r w:rsidR="00623D51">
        <w:t xml:space="preserve"> </w:t>
      </w:r>
      <w:r w:rsidR="00623D51">
        <w:br/>
        <w:t>Having the above said, being based solely on once-off transactions does not constitute sufficient criteria for the definition of a supply chain as delivering goods, and such definition is derived solely from the nature of the deliverable itself as stated earlier in this section.</w:t>
      </w:r>
    </w:p>
    <w:p w14:paraId="4AECAC14" w14:textId="148D7C9B" w:rsidR="003D5BA9" w:rsidRDefault="003D5BA9" w:rsidP="003D5BA9">
      <w:pPr>
        <w:pStyle w:val="Heading3"/>
      </w:pPr>
      <w:bookmarkStart w:id="194" w:name="_Toc147418132"/>
      <w:r>
        <w:t>4.3.</w:t>
      </w:r>
      <w:r w:rsidR="00D421C8">
        <w:t>3</w:t>
      </w:r>
      <w:r>
        <w:tab/>
        <w:t xml:space="preserve">Supply Chains </w:t>
      </w:r>
      <w:r w:rsidR="00623D51">
        <w:t>for</w:t>
      </w:r>
      <w:r>
        <w:t xml:space="preserve"> delivery of services</w:t>
      </w:r>
      <w:bookmarkEnd w:id="194"/>
    </w:p>
    <w:p w14:paraId="0F9A4CB3" w14:textId="294FD5EA" w:rsidR="00623D51" w:rsidRDefault="00623D51" w:rsidP="005F45AD">
      <w:r>
        <w:t>When delivery of a service requires elements of supply provided by multiple entities, those entities form a supply chain for delivery of services.</w:t>
      </w:r>
    </w:p>
    <w:p w14:paraId="76CE4506" w14:textId="30F8E3FF" w:rsidR="00623D51" w:rsidRDefault="00623D51" w:rsidP="005F45AD">
      <w:r>
        <w:t xml:space="preserve">Certain elements of a service may include goods thus a supply chain for delivery of services may include entities delivering goods. E.g., delivery of a digital TV service subscription may require installing a set-top box at the customer </w:t>
      </w:r>
      <w:r>
        <w:lastRenderedPageBreak/>
        <w:t xml:space="preserve">location. Though the delivery of the set-top box is a once-off transaction related to the delivery of goods, it is part of a </w:t>
      </w:r>
      <w:r w:rsidR="006974F5">
        <w:t>larger supply chain delivering digital TV services that include production, digital storage and distribution of content, service quality monitoring, usage measurement, accounting, and support.</w:t>
      </w:r>
    </w:p>
    <w:p w14:paraId="574F829B" w14:textId="1B2AD258" w:rsidR="006974F5" w:rsidRDefault="006974F5" w:rsidP="005F45AD">
      <w:r>
        <w:t xml:space="preserve">As stated in section 4.3.1 the main differentiator between supply chains used for delivery of services compared to supply chains used for delivery of goods is the nature of the deliverable. Although certain goods may be required </w:t>
      </w:r>
      <w:r w:rsidR="00B8547D">
        <w:t>to</w:t>
      </w:r>
      <w:r>
        <w:t xml:space="preserve"> consume certain services</w:t>
      </w:r>
      <w:r w:rsidR="00B8547D">
        <w:t>, the element of consumption is the service, not the goods through which it is consumed. E.g., a digital content distribution service will require a device capable of connecting to the digital distribution media (such as the public internet) but that device may be a large screen TV, a computer and even a mobile-phone – all of whom eventually used as a medium to consume the content for which the consumer had subscribed. The focal point, and the deliverable being subscribed to, is the digital media distribution service, not the device used to view it.</w:t>
      </w:r>
    </w:p>
    <w:p w14:paraId="12E8218F" w14:textId="20F9A499" w:rsidR="003D5BA9" w:rsidRDefault="003D5BA9" w:rsidP="003D5BA9">
      <w:pPr>
        <w:pStyle w:val="Heading3"/>
      </w:pPr>
      <w:bookmarkStart w:id="195" w:name="_Toc147418133"/>
      <w:r>
        <w:t>4.3.3</w:t>
      </w:r>
      <w:r>
        <w:tab/>
        <w:t>Bilateral Supply Chains</w:t>
      </w:r>
      <w:bookmarkEnd w:id="195"/>
    </w:p>
    <w:p w14:paraId="43179B9D" w14:textId="77777777" w:rsidR="0002005A" w:rsidRDefault="00B8547D" w:rsidP="003D2127">
      <w:r>
        <w:t xml:space="preserve">As described in section 4.2.1.7 there are scenarios where </w:t>
      </w:r>
      <w:r w:rsidR="0002005A">
        <w:t>a pair of neighbouring participants in one supply chain, where one is a buyer and the other is a seller, are also participating in another supply chain where they perform the opposite roles: The buyer in one supply chain in the seller in the other supply chain and vice versa. Such scenario may include more than just a pair of entities and may involve longer chains as well.</w:t>
      </w:r>
    </w:p>
    <w:p w14:paraId="34DDE5CA" w14:textId="3961E045" w:rsidR="0002005A" w:rsidRDefault="0002005A" w:rsidP="003D2127">
      <w:r>
        <w:t>Such a scenario is defined as a bilateral supply chain where the buy-sell relations are bi-directional. Consider a scenario where a domestic customer in one country wants to make a telephone call to a domestic customer in another country. Each of those domestic customers is served by a domestic telephone operator in their respective country. Each of those domestic telephone operators uses the services of an international operator to extend the calls from their domestic network to the other domestic network. A supply chain is formed:</w:t>
      </w:r>
    </w:p>
    <w:p w14:paraId="7AE57DDF" w14:textId="710AE20D" w:rsidR="0002005A" w:rsidRDefault="0002005A" w:rsidP="0002005A">
      <w:pPr>
        <w:jc w:val="center"/>
      </w:pPr>
      <w:r>
        <w:t>Consumer A – Operator A – International Operator – Operator B – Consumer B</w:t>
      </w:r>
    </w:p>
    <w:p w14:paraId="498F04AF" w14:textId="403590AA" w:rsidR="0002005A" w:rsidRDefault="0002005A" w:rsidP="0002005A">
      <w:r>
        <w:t>Each participant in such supply chain</w:t>
      </w:r>
      <w:r w:rsidR="00344C6F">
        <w:t xml:space="preserve"> transacts with its neighbour(s).</w:t>
      </w:r>
    </w:p>
    <w:p w14:paraId="61FBB02F" w14:textId="2E9BA1E8" w:rsidR="00344C6F" w:rsidRDefault="00344C6F" w:rsidP="0002005A">
      <w:r>
        <w:t>When Consumer B wants to call Consumer A the same supply chain is formed, but the transactions are now performed in the other direction. The supply chain is bilateral where each participant both buys and sells to/from its neighbours.</w:t>
      </w:r>
    </w:p>
    <w:p w14:paraId="37B6FEA9" w14:textId="5AEB1C26" w:rsidR="00FB5A8A" w:rsidRDefault="00FB5A8A" w:rsidP="00FB5A8A">
      <w:pPr>
        <w:pStyle w:val="Heading3"/>
      </w:pPr>
      <w:bookmarkStart w:id="196" w:name="_Toc147418134"/>
      <w:r>
        <w:t>4.3.4</w:t>
      </w:r>
      <w:r>
        <w:tab/>
        <w:t>Multilateral Supply chains</w:t>
      </w:r>
      <w:bookmarkEnd w:id="196"/>
    </w:p>
    <w:p w14:paraId="2F17A97B" w14:textId="3E87C09C" w:rsidR="00E001DB" w:rsidRDefault="00E001DB" w:rsidP="00FB5A8A">
      <w:r>
        <w:t xml:space="preserve">As defined in clause </w:t>
      </w:r>
      <w:r>
        <w:fldChar w:fldCharType="begin"/>
      </w:r>
      <w:r>
        <w:instrText xml:space="preserve"> REF _Ref135646735 \h </w:instrText>
      </w:r>
      <w:r>
        <w:fldChar w:fldCharType="separate"/>
      </w:r>
      <w:r>
        <w:t>4.2.1.8</w:t>
      </w:r>
      <w:r>
        <w:tab/>
        <w:t>(Multilateral trade</w:t>
      </w:r>
      <w:r>
        <w:fldChar w:fldCharType="end"/>
      </w:r>
      <w:r>
        <w:t>), Multilateral supply chains are such where multiple entities are involved in the supply of goods and/or services where some of the parties buy, others sell and some both buy and sell.</w:t>
      </w:r>
    </w:p>
    <w:p w14:paraId="2A51A223" w14:textId="04007A0D" w:rsidR="00FB5A8A" w:rsidRDefault="00FB5A8A" w:rsidP="00E001DB">
      <w:r>
        <w:t>The key concept to adhere to is that from a single entity’s point of view the buy relations are established between the Procurement Function of that entity and the Sales Function of the entities selling to it, and that the sell relations are established between the Sales Function of that entity and the Procurement Function of the entities buying from it.</w:t>
      </w:r>
      <w:r>
        <w:br/>
        <w:t>Multiple supply chains may be established in a multilateral trade environment where a subgroup of bilateral trade partners form one supply chain for the purpose of delivering specific goods and/or services whereas other subgroups may establish other supply chains for the delivery of other goods and/or services.</w:t>
      </w:r>
      <w:r>
        <w:br/>
        <w:t xml:space="preserve">A typical example of multilateral trade would be the airline industry where some airlines may be both buying and selling seats on other airlines’ flights to build long-haul/multi-segment flights, while other airlines may be only selling seats to others or only buying seats from others but not both. </w:t>
      </w:r>
    </w:p>
    <w:p w14:paraId="78DDF207" w14:textId="51CF9005" w:rsidR="003D5BA9" w:rsidRDefault="003D5BA9" w:rsidP="003D5BA9">
      <w:pPr>
        <w:pStyle w:val="Heading2"/>
      </w:pPr>
      <w:bookmarkStart w:id="197" w:name="_Toc147418135"/>
      <w:r>
        <w:t>4.</w:t>
      </w:r>
      <w:r w:rsidR="00E57BB0">
        <w:t>4</w:t>
      </w:r>
      <w:r>
        <w:tab/>
        <w:t>PDL in Supply Chains</w:t>
      </w:r>
      <w:bookmarkEnd w:id="197"/>
    </w:p>
    <w:p w14:paraId="474F9138" w14:textId="7F063650" w:rsidR="00E57BB0" w:rsidRDefault="00E57BB0" w:rsidP="003D5BA9">
      <w:pPr>
        <w:pStyle w:val="Heading3"/>
      </w:pPr>
      <w:bookmarkStart w:id="198" w:name="_Toc147418136"/>
      <w:r>
        <w:t>4.4.1</w:t>
      </w:r>
      <w:r>
        <w:tab/>
        <w:t>Types of PDL related entities and nodes in a supply chain</w:t>
      </w:r>
      <w:bookmarkEnd w:id="198"/>
    </w:p>
    <w:p w14:paraId="0C8D98B0" w14:textId="0B66EC85" w:rsidR="00E57BB0" w:rsidRDefault="00E57BB0" w:rsidP="00E57BB0">
      <w:pPr>
        <w:pStyle w:val="Heading4"/>
      </w:pPr>
      <w:bookmarkStart w:id="199" w:name="_Toc147418137"/>
      <w:r>
        <w:t>4.</w:t>
      </w:r>
      <w:r w:rsidR="003965C2">
        <w:t>4</w:t>
      </w:r>
      <w:r>
        <w:t>.1.1</w:t>
      </w:r>
      <w:r>
        <w:tab/>
        <w:t>Introduction</w:t>
      </w:r>
      <w:bookmarkEnd w:id="199"/>
    </w:p>
    <w:p w14:paraId="6768A027" w14:textId="4308F5BE" w:rsidR="00E57BB0" w:rsidRPr="00E57BB0" w:rsidRDefault="003965C2" w:rsidP="00E57BB0">
      <w:r>
        <w:t>When using PDL in a supply chain the following entities and node types are defined.</w:t>
      </w:r>
    </w:p>
    <w:p w14:paraId="1C31815B" w14:textId="54675FF3" w:rsidR="00E57BB0" w:rsidRDefault="00E57BB0" w:rsidP="00E57BB0">
      <w:pPr>
        <w:pStyle w:val="Heading4"/>
      </w:pPr>
      <w:bookmarkStart w:id="200" w:name="_Toc147418138"/>
      <w:r>
        <w:t>4.</w:t>
      </w:r>
      <w:r w:rsidR="003965C2">
        <w:t>4</w:t>
      </w:r>
      <w:r>
        <w:t>.1.2</w:t>
      </w:r>
      <w:r>
        <w:tab/>
        <w:t>Trading entities</w:t>
      </w:r>
      <w:bookmarkEnd w:id="200"/>
    </w:p>
    <w:p w14:paraId="0BA4977E" w14:textId="3F866D8F" w:rsidR="003965C2" w:rsidRDefault="003965C2" w:rsidP="003965C2">
      <w:r>
        <w:t xml:space="preserve">Trading entities are entities directly involved in buying and/or selling. </w:t>
      </w:r>
    </w:p>
    <w:p w14:paraId="2B9D6722" w14:textId="025764CE" w:rsidR="003965C2" w:rsidRPr="003965C2" w:rsidRDefault="003965C2" w:rsidP="007417D3">
      <w:pPr>
        <w:pStyle w:val="ListParagraph"/>
        <w:numPr>
          <w:ilvl w:val="0"/>
          <w:numId w:val="34"/>
        </w:numPr>
        <w:rPr>
          <w:rFonts w:asciiTheme="majorBidi" w:hAnsiTheme="majorBidi" w:cstheme="majorBidi"/>
        </w:rPr>
      </w:pPr>
      <w:r w:rsidRPr="003965C2">
        <w:rPr>
          <w:rFonts w:asciiTheme="majorBidi" w:hAnsiTheme="majorBidi" w:cstheme="majorBidi"/>
        </w:rPr>
        <w:t>Buyer nodes</w:t>
      </w:r>
    </w:p>
    <w:p w14:paraId="097A9AF9" w14:textId="0DC5D5C5" w:rsidR="003965C2" w:rsidRDefault="003965C2" w:rsidP="007417D3">
      <w:pPr>
        <w:pStyle w:val="ListParagraph"/>
        <w:numPr>
          <w:ilvl w:val="0"/>
          <w:numId w:val="34"/>
        </w:numPr>
        <w:rPr>
          <w:rFonts w:asciiTheme="majorBidi" w:hAnsiTheme="majorBidi" w:cstheme="majorBidi"/>
        </w:rPr>
      </w:pPr>
      <w:r w:rsidRPr="003965C2">
        <w:rPr>
          <w:rFonts w:asciiTheme="majorBidi" w:hAnsiTheme="majorBidi" w:cstheme="majorBidi"/>
        </w:rPr>
        <w:t>Seller nodes</w:t>
      </w:r>
    </w:p>
    <w:p w14:paraId="4148D891" w14:textId="3D91299C" w:rsidR="00E978CE" w:rsidRDefault="00E978CE" w:rsidP="00E978CE">
      <w:pPr>
        <w:pStyle w:val="MandatoryRequirement"/>
      </w:pPr>
      <w:r>
        <w:t xml:space="preserve">Trading entities </w:t>
      </w:r>
      <w:r w:rsidRPr="00E978CE">
        <w:rPr>
          <w:b/>
          <w:bCs/>
        </w:rPr>
        <w:t>SHALL</w:t>
      </w:r>
      <w:r>
        <w:t xml:space="preserve"> have consensus voting power in each transaction they are involved in.</w:t>
      </w:r>
    </w:p>
    <w:p w14:paraId="0B4467BB" w14:textId="40253634" w:rsidR="00E978CE" w:rsidRDefault="00E978CE" w:rsidP="00802188">
      <w:pPr>
        <w:pStyle w:val="DesirableRequirement"/>
      </w:pPr>
      <w:r>
        <w:lastRenderedPageBreak/>
        <w:t xml:space="preserve">In a buyer-seller PDL both trading entities </w:t>
      </w:r>
      <w:r w:rsidR="00802188">
        <w:rPr>
          <w:b/>
          <w:bCs/>
          <w:lang w:val="en-US"/>
        </w:rPr>
        <w:t>SHOULD</w:t>
      </w:r>
      <w:r>
        <w:t xml:space="preserve"> have the same voting power.</w:t>
      </w:r>
    </w:p>
    <w:p w14:paraId="38BA88C7" w14:textId="15902DC2" w:rsidR="00802188" w:rsidRPr="00802188" w:rsidRDefault="00802188" w:rsidP="00802188">
      <w:pPr>
        <w:pStyle w:val="OptionalRequirement"/>
      </w:pPr>
      <w:r>
        <w:t xml:space="preserve">The governance </w:t>
      </w:r>
      <w:r w:rsidRPr="00802188">
        <w:rPr>
          <w:b/>
          <w:bCs/>
        </w:rPr>
        <w:t>MAY</w:t>
      </w:r>
      <w:r>
        <w:t xml:space="preserve"> assign different consensus voting power to trading entities in a PDL.</w:t>
      </w:r>
    </w:p>
    <w:p w14:paraId="1FD3D8AD" w14:textId="483A4CDB" w:rsidR="00E57BB0" w:rsidRDefault="00E57BB0" w:rsidP="00E57BB0">
      <w:pPr>
        <w:pStyle w:val="Heading4"/>
      </w:pPr>
      <w:bookmarkStart w:id="201" w:name="_Toc147418139"/>
      <w:r>
        <w:t>4.</w:t>
      </w:r>
      <w:r w:rsidR="003965C2">
        <w:t>4</w:t>
      </w:r>
      <w:r>
        <w:t>.1.3</w:t>
      </w:r>
      <w:r>
        <w:tab/>
        <w:t>Non-trading entities</w:t>
      </w:r>
      <w:bookmarkEnd w:id="201"/>
    </w:p>
    <w:p w14:paraId="73D6087A" w14:textId="6A02761F" w:rsidR="003965C2" w:rsidRDefault="003965C2" w:rsidP="003965C2">
      <w:r>
        <w:t>Non trading entities are functions involved in PDL transactions that are not buyers or sellers.</w:t>
      </w:r>
    </w:p>
    <w:p w14:paraId="752394ED" w14:textId="67C0E3EE" w:rsidR="003965C2" w:rsidRPr="003965C2" w:rsidRDefault="003965C2" w:rsidP="007417D3">
      <w:pPr>
        <w:pStyle w:val="ListParagraph"/>
        <w:numPr>
          <w:ilvl w:val="0"/>
          <w:numId w:val="35"/>
        </w:numPr>
        <w:rPr>
          <w:rFonts w:asciiTheme="majorBidi" w:hAnsiTheme="majorBidi" w:cstheme="majorBidi"/>
        </w:rPr>
      </w:pPr>
      <w:r w:rsidRPr="003965C2">
        <w:rPr>
          <w:rFonts w:asciiTheme="majorBidi" w:hAnsiTheme="majorBidi" w:cstheme="majorBidi"/>
        </w:rPr>
        <w:t>Governance</w:t>
      </w:r>
    </w:p>
    <w:p w14:paraId="2EFB51CE" w14:textId="710A65EC" w:rsidR="003965C2" w:rsidRPr="003965C2" w:rsidRDefault="003965C2" w:rsidP="007417D3">
      <w:pPr>
        <w:pStyle w:val="ListParagraph"/>
        <w:numPr>
          <w:ilvl w:val="0"/>
          <w:numId w:val="35"/>
        </w:numPr>
        <w:rPr>
          <w:rFonts w:asciiTheme="majorBidi" w:hAnsiTheme="majorBidi" w:cstheme="majorBidi"/>
        </w:rPr>
      </w:pPr>
      <w:r w:rsidRPr="003965C2">
        <w:rPr>
          <w:rFonts w:asciiTheme="majorBidi" w:hAnsiTheme="majorBidi" w:cstheme="majorBidi"/>
        </w:rPr>
        <w:t>Validators</w:t>
      </w:r>
    </w:p>
    <w:p w14:paraId="6208F905" w14:textId="5D116C82" w:rsidR="003965C2" w:rsidRPr="003965C2" w:rsidRDefault="003965C2" w:rsidP="007417D3">
      <w:pPr>
        <w:pStyle w:val="ListParagraph"/>
        <w:numPr>
          <w:ilvl w:val="0"/>
          <w:numId w:val="35"/>
        </w:numPr>
        <w:rPr>
          <w:rFonts w:asciiTheme="majorBidi" w:hAnsiTheme="majorBidi" w:cstheme="majorBidi"/>
        </w:rPr>
      </w:pPr>
      <w:r w:rsidRPr="003965C2">
        <w:rPr>
          <w:rFonts w:asciiTheme="majorBidi" w:hAnsiTheme="majorBidi" w:cstheme="majorBidi"/>
        </w:rPr>
        <w:t>Chain operators</w:t>
      </w:r>
    </w:p>
    <w:p w14:paraId="01632147" w14:textId="5CC0C2F8" w:rsidR="003965C2" w:rsidRDefault="003965C2" w:rsidP="007417D3">
      <w:pPr>
        <w:pStyle w:val="ListParagraph"/>
        <w:numPr>
          <w:ilvl w:val="0"/>
          <w:numId w:val="35"/>
        </w:numPr>
        <w:rPr>
          <w:rFonts w:asciiTheme="majorBidi" w:hAnsiTheme="majorBidi" w:cstheme="majorBidi"/>
        </w:rPr>
      </w:pPr>
      <w:r w:rsidRPr="003965C2">
        <w:rPr>
          <w:rFonts w:asciiTheme="majorBidi" w:hAnsiTheme="majorBidi" w:cstheme="majorBidi"/>
        </w:rPr>
        <w:t>Others</w:t>
      </w:r>
    </w:p>
    <w:p w14:paraId="504BE0F1" w14:textId="64F0ABCB" w:rsidR="00802188" w:rsidRPr="00802188" w:rsidRDefault="00802188" w:rsidP="00802188">
      <w:pPr>
        <w:pStyle w:val="OptionalRequirement"/>
      </w:pPr>
      <w:r>
        <w:t xml:space="preserve">Non-trading entities </w:t>
      </w:r>
      <w:r w:rsidRPr="00802188">
        <w:rPr>
          <w:b/>
          <w:bCs/>
        </w:rPr>
        <w:t>MAY</w:t>
      </w:r>
      <w:r>
        <w:t xml:space="preserve"> have consensus voting power in a PDL they are participating in.</w:t>
      </w:r>
    </w:p>
    <w:p w14:paraId="67852754" w14:textId="4501269B" w:rsidR="00E57BB0" w:rsidRDefault="00E57BB0" w:rsidP="00E57BB0">
      <w:pPr>
        <w:pStyle w:val="Heading4"/>
      </w:pPr>
      <w:bookmarkStart w:id="202" w:name="_Toc147418140"/>
      <w:r>
        <w:t>4.</w:t>
      </w:r>
      <w:r w:rsidR="003965C2">
        <w:t>4</w:t>
      </w:r>
      <w:r>
        <w:t>.1.4</w:t>
      </w:r>
      <w:r>
        <w:tab/>
        <w:t>Trading nodes</w:t>
      </w:r>
      <w:bookmarkEnd w:id="202"/>
    </w:p>
    <w:p w14:paraId="0F2DA24B" w14:textId="19BF2935" w:rsidR="003965C2" w:rsidRDefault="003965C2" w:rsidP="003965C2">
      <w:r>
        <w:t>Trading nodes are PDL nodes operated by trading entities that are used to record supply chain related transactions.</w:t>
      </w:r>
    </w:p>
    <w:p w14:paraId="28E1D2CD" w14:textId="248530BD" w:rsidR="003965C2" w:rsidRPr="003965C2" w:rsidRDefault="003965C2" w:rsidP="007417D3">
      <w:pPr>
        <w:pStyle w:val="ListParagraph"/>
        <w:numPr>
          <w:ilvl w:val="0"/>
          <w:numId w:val="36"/>
        </w:numPr>
        <w:rPr>
          <w:rFonts w:asciiTheme="majorBidi" w:hAnsiTheme="majorBidi" w:cstheme="majorBidi"/>
        </w:rPr>
      </w:pPr>
      <w:r w:rsidRPr="003965C2">
        <w:rPr>
          <w:rFonts w:asciiTheme="majorBidi" w:hAnsiTheme="majorBidi" w:cstheme="majorBidi"/>
        </w:rPr>
        <w:t>Buy-Sell PDL nodes</w:t>
      </w:r>
    </w:p>
    <w:p w14:paraId="31ECCB2C" w14:textId="2A03E13A" w:rsidR="003965C2" w:rsidRDefault="003965C2" w:rsidP="007417D3">
      <w:pPr>
        <w:pStyle w:val="ListParagraph"/>
        <w:numPr>
          <w:ilvl w:val="0"/>
          <w:numId w:val="36"/>
        </w:numPr>
        <w:rPr>
          <w:rFonts w:asciiTheme="majorBidi" w:hAnsiTheme="majorBidi" w:cstheme="majorBidi"/>
        </w:rPr>
      </w:pPr>
      <w:r w:rsidRPr="003965C2">
        <w:rPr>
          <w:rFonts w:asciiTheme="majorBidi" w:hAnsiTheme="majorBidi" w:cstheme="majorBidi"/>
        </w:rPr>
        <w:t>Ecosystem-wide PDL nodes</w:t>
      </w:r>
    </w:p>
    <w:p w14:paraId="67A21D69" w14:textId="29186617" w:rsidR="00802188" w:rsidRPr="00802188" w:rsidRDefault="00802188" w:rsidP="00802188">
      <w:pPr>
        <w:pStyle w:val="MandatoryRequirement"/>
      </w:pPr>
      <w:r>
        <w:t xml:space="preserve">Trading nodes </w:t>
      </w:r>
      <w:r w:rsidRPr="00802188">
        <w:rPr>
          <w:b/>
          <w:bCs/>
        </w:rPr>
        <w:t>SHALL</w:t>
      </w:r>
      <w:r>
        <w:t xml:space="preserve"> record all transactions related to any supply chain they are associated with.</w:t>
      </w:r>
    </w:p>
    <w:p w14:paraId="4599F60D" w14:textId="4679D454" w:rsidR="00E57BB0" w:rsidRDefault="00E57BB0" w:rsidP="00E57BB0">
      <w:pPr>
        <w:pStyle w:val="Heading4"/>
      </w:pPr>
      <w:bookmarkStart w:id="203" w:name="_Toc147418141"/>
      <w:r>
        <w:t>4.</w:t>
      </w:r>
      <w:r w:rsidR="003965C2">
        <w:t>4</w:t>
      </w:r>
      <w:r>
        <w:t>.1.5</w:t>
      </w:r>
      <w:r>
        <w:tab/>
        <w:t>Non-trading nodes</w:t>
      </w:r>
      <w:bookmarkEnd w:id="203"/>
    </w:p>
    <w:p w14:paraId="6262A1DF" w14:textId="1A95D2C8" w:rsidR="003965C2" w:rsidRDefault="003965C2" w:rsidP="003965C2">
      <w:r>
        <w:t>Non-trading PDL nodes are PDL nodes that are used for the proper functi</w:t>
      </w:r>
      <w:r w:rsidR="00B15104">
        <w:t>onality of the PDL but are not necessarily used to record PDL transactions.</w:t>
      </w:r>
    </w:p>
    <w:p w14:paraId="0AF81F14" w14:textId="42F037C9" w:rsidR="00B15104" w:rsidRPr="00B15104" w:rsidRDefault="00B15104" w:rsidP="007417D3">
      <w:pPr>
        <w:pStyle w:val="ListParagraph"/>
        <w:numPr>
          <w:ilvl w:val="0"/>
          <w:numId w:val="37"/>
        </w:numPr>
        <w:rPr>
          <w:rFonts w:asciiTheme="majorBidi" w:hAnsiTheme="majorBidi" w:cstheme="majorBidi"/>
        </w:rPr>
      </w:pPr>
      <w:r w:rsidRPr="00B15104">
        <w:rPr>
          <w:rFonts w:asciiTheme="majorBidi" w:hAnsiTheme="majorBidi" w:cstheme="majorBidi"/>
        </w:rPr>
        <w:t>Validating nodes</w:t>
      </w:r>
    </w:p>
    <w:p w14:paraId="6C50238B" w14:textId="0E59D9F6" w:rsidR="00B15104" w:rsidRPr="00B15104" w:rsidRDefault="00B15104" w:rsidP="007417D3">
      <w:pPr>
        <w:pStyle w:val="ListParagraph"/>
        <w:numPr>
          <w:ilvl w:val="0"/>
          <w:numId w:val="37"/>
        </w:numPr>
        <w:rPr>
          <w:rFonts w:asciiTheme="majorBidi" w:hAnsiTheme="majorBidi" w:cstheme="majorBidi"/>
        </w:rPr>
      </w:pPr>
      <w:r w:rsidRPr="00B15104">
        <w:rPr>
          <w:rFonts w:asciiTheme="majorBidi" w:hAnsiTheme="majorBidi" w:cstheme="majorBidi"/>
        </w:rPr>
        <w:t>Governance nodes</w:t>
      </w:r>
    </w:p>
    <w:p w14:paraId="32829290" w14:textId="4E973BDD" w:rsidR="00B15104" w:rsidRPr="00802188" w:rsidRDefault="00B15104" w:rsidP="007417D3">
      <w:pPr>
        <w:pStyle w:val="ListParagraph"/>
        <w:numPr>
          <w:ilvl w:val="0"/>
          <w:numId w:val="37"/>
        </w:numPr>
      </w:pPr>
      <w:r w:rsidRPr="00B15104">
        <w:rPr>
          <w:rFonts w:asciiTheme="majorBidi" w:hAnsiTheme="majorBidi" w:cstheme="majorBidi"/>
        </w:rPr>
        <w:t>Others</w:t>
      </w:r>
    </w:p>
    <w:p w14:paraId="78FD9EED" w14:textId="23B9AC82" w:rsidR="00802188" w:rsidRDefault="00F36031" w:rsidP="00F36031">
      <w:pPr>
        <w:pStyle w:val="OptionalRequirement"/>
      </w:pPr>
      <w:r>
        <w:t xml:space="preserve">Non-trading nodes </w:t>
      </w:r>
      <w:r w:rsidRPr="00F36031">
        <w:rPr>
          <w:b/>
          <w:bCs/>
        </w:rPr>
        <w:t>MAY</w:t>
      </w:r>
      <w:r>
        <w:t xml:space="preserve"> record transactions related to supply chains they are associated with.</w:t>
      </w:r>
    </w:p>
    <w:p w14:paraId="74AB8A1E" w14:textId="041F187D" w:rsidR="00F36031" w:rsidRPr="00F36031" w:rsidRDefault="00F36031" w:rsidP="00F36031">
      <w:pPr>
        <w:pStyle w:val="DesirableRequirement"/>
      </w:pPr>
      <w:r>
        <w:t xml:space="preserve">Non-trading nodes </w:t>
      </w:r>
      <w:r w:rsidRPr="00F36031">
        <w:rPr>
          <w:b/>
          <w:bCs/>
        </w:rPr>
        <w:t>SHOULD</w:t>
      </w:r>
      <w:r>
        <w:t xml:space="preserve"> record data related to the functionality of the PDLs they are associated with or participating in.</w:t>
      </w:r>
    </w:p>
    <w:p w14:paraId="586A0B7E" w14:textId="42F41B5E" w:rsidR="003D5BA9" w:rsidRDefault="003D5BA9" w:rsidP="003D5BA9">
      <w:pPr>
        <w:pStyle w:val="Heading3"/>
      </w:pPr>
      <w:bookmarkStart w:id="204" w:name="_Toc147418142"/>
      <w:r>
        <w:t>4.</w:t>
      </w:r>
      <w:r w:rsidR="00E57BB0">
        <w:t>4</w:t>
      </w:r>
      <w:r>
        <w:t>.</w:t>
      </w:r>
      <w:r w:rsidR="00E57BB0">
        <w:t>2</w:t>
      </w:r>
      <w:r>
        <w:tab/>
        <w:t>Buyer-Seller PDL</w:t>
      </w:r>
      <w:bookmarkEnd w:id="204"/>
    </w:p>
    <w:p w14:paraId="3B075999" w14:textId="379053F1" w:rsidR="00FF354B" w:rsidRDefault="00FF354B" w:rsidP="00FF354B">
      <w:pPr>
        <w:pStyle w:val="Heading4"/>
      </w:pPr>
      <w:bookmarkStart w:id="205" w:name="_Toc147418143"/>
      <w:r>
        <w:t>4.</w:t>
      </w:r>
      <w:r w:rsidR="00E57BB0">
        <w:t>4</w:t>
      </w:r>
      <w:r>
        <w:t>.</w:t>
      </w:r>
      <w:r w:rsidR="00E57BB0">
        <w:t>2</w:t>
      </w:r>
      <w:r>
        <w:t>.1</w:t>
      </w:r>
      <w:r>
        <w:tab/>
        <w:t>Definition</w:t>
      </w:r>
      <w:bookmarkEnd w:id="205"/>
    </w:p>
    <w:p w14:paraId="502C551E" w14:textId="0B8D00C6" w:rsidR="00FF354B" w:rsidRDefault="00FF354B" w:rsidP="00FF354B">
      <w:r>
        <w:t>Buyer-seller PDL is used to handle transaction between a buyer and a seller. The transaction</w:t>
      </w:r>
      <w:r w:rsidR="00773517">
        <w:t>s recorded</w:t>
      </w:r>
      <w:r>
        <w:t xml:space="preserve"> </w:t>
      </w:r>
      <w:r w:rsidR="00773517">
        <w:t>on</w:t>
      </w:r>
      <w:r>
        <w:t xml:space="preserve"> such PDL are not visible by other entities except for a neutral validating node operated by a third party. Depending on chain type it may be part of a larger, </w:t>
      </w:r>
      <w:r w:rsidR="001541FB">
        <w:t>multiuser</w:t>
      </w:r>
      <w:r>
        <w:t xml:space="preserve">, chain, a </w:t>
      </w:r>
      <w:r w:rsidR="00773517">
        <w:t>stand-alone</w:t>
      </w:r>
      <w:r>
        <w:t xml:space="preserve"> chain </w:t>
      </w:r>
      <w:r w:rsidR="000A464D">
        <w:t>or a</w:t>
      </w:r>
      <w:r>
        <w:t xml:space="preserve"> side chain</w:t>
      </w:r>
      <w:r w:rsidR="00773517">
        <w:t xml:space="preserve"> of a larger chain</w:t>
      </w:r>
      <w:r>
        <w:t>.</w:t>
      </w:r>
    </w:p>
    <w:p w14:paraId="3BF93FDA" w14:textId="5347A1DA" w:rsidR="00182952" w:rsidRDefault="00182952" w:rsidP="00182952">
      <w:pPr>
        <w:pStyle w:val="MandatoryRequirement"/>
      </w:pPr>
      <w:r>
        <w:t xml:space="preserve">Each buyer and seller in a </w:t>
      </w:r>
      <w:r>
        <w:rPr>
          <w:lang w:val="en-US"/>
        </w:rPr>
        <w:t xml:space="preserve">PDL-based </w:t>
      </w:r>
      <w:r>
        <w:t xml:space="preserve">supply chain </w:t>
      </w:r>
      <w:r w:rsidRPr="00182952">
        <w:rPr>
          <w:b/>
          <w:bCs/>
        </w:rPr>
        <w:t>SHALL</w:t>
      </w:r>
      <w:r>
        <w:t xml:space="preserve"> be part of a Buyer-Seller PDL.</w:t>
      </w:r>
    </w:p>
    <w:p w14:paraId="00F3ED56" w14:textId="33DAC88A" w:rsidR="00182952" w:rsidRDefault="00182952" w:rsidP="00182952">
      <w:pPr>
        <w:pStyle w:val="MandatoryRequirement"/>
      </w:pPr>
      <w:r>
        <w:t xml:space="preserve">Each buyer and seller in a PDL-based supply chain </w:t>
      </w:r>
      <w:r w:rsidRPr="00182952">
        <w:rPr>
          <w:b/>
          <w:bCs/>
        </w:rPr>
        <w:t>SHALL</w:t>
      </w:r>
      <w:r>
        <w:t xml:space="preserve"> use a PDL node for </w:t>
      </w:r>
      <w:r>
        <w:rPr>
          <w:lang w:val="en-US"/>
        </w:rPr>
        <w:t>each</w:t>
      </w:r>
      <w:r>
        <w:t xml:space="preserve"> buy-sell relations they have with other entities.</w:t>
      </w:r>
    </w:p>
    <w:p w14:paraId="514FD075" w14:textId="09C1412A" w:rsidR="00182952" w:rsidRDefault="00182952" w:rsidP="00182952">
      <w:pPr>
        <w:pStyle w:val="OptionalRequirement"/>
      </w:pPr>
      <w:bookmarkStart w:id="206" w:name="_Hlk134451667"/>
      <w:r>
        <w:t xml:space="preserve">The </w:t>
      </w:r>
      <w:r>
        <w:rPr>
          <w:lang w:val="en-US"/>
        </w:rPr>
        <w:t xml:space="preserve">Buyer-Seller </w:t>
      </w:r>
      <w:r>
        <w:t xml:space="preserve">PDL node </w:t>
      </w:r>
      <w:r w:rsidRPr="00182952">
        <w:rPr>
          <w:b/>
          <w:bCs/>
        </w:rPr>
        <w:t>MAY</w:t>
      </w:r>
      <w:r>
        <w:t xml:space="preserve"> use virtual resources.</w:t>
      </w:r>
    </w:p>
    <w:p w14:paraId="59BA1FD0" w14:textId="02339705" w:rsidR="00182952" w:rsidRPr="00182952" w:rsidRDefault="00182952" w:rsidP="00182952">
      <w:pPr>
        <w:pStyle w:val="OptionalRequirement"/>
      </w:pPr>
      <w:r>
        <w:t xml:space="preserve">The </w:t>
      </w:r>
      <w:r>
        <w:rPr>
          <w:lang w:val="en-US"/>
        </w:rPr>
        <w:t xml:space="preserve">Buyer-Seller </w:t>
      </w:r>
      <w:r>
        <w:t xml:space="preserve">PDL node </w:t>
      </w:r>
      <w:r w:rsidRPr="00182952">
        <w:rPr>
          <w:b/>
          <w:bCs/>
        </w:rPr>
        <w:t>MAY</w:t>
      </w:r>
      <w:r>
        <w:t xml:space="preserve"> be cloud based.</w:t>
      </w:r>
    </w:p>
    <w:p w14:paraId="7421E9C2" w14:textId="3BE86103" w:rsidR="003D5BA9" w:rsidRDefault="003D5BA9" w:rsidP="003D5BA9">
      <w:pPr>
        <w:pStyle w:val="Heading4"/>
      </w:pPr>
      <w:bookmarkStart w:id="207" w:name="_Toc147418144"/>
      <w:bookmarkEnd w:id="206"/>
      <w:r>
        <w:t>4.</w:t>
      </w:r>
      <w:r w:rsidR="00E57BB0">
        <w:t>4.2</w:t>
      </w:r>
      <w:r>
        <w:t>.</w:t>
      </w:r>
      <w:r w:rsidR="00FF354B">
        <w:t>2</w:t>
      </w:r>
      <w:r>
        <w:tab/>
        <w:t>Unilateral</w:t>
      </w:r>
      <w:bookmarkEnd w:id="207"/>
    </w:p>
    <w:p w14:paraId="7FBEED7C" w14:textId="40E857A6" w:rsidR="00FF354B" w:rsidRPr="00FF354B" w:rsidRDefault="00FF354B" w:rsidP="00FF354B">
      <w:r>
        <w:t xml:space="preserve">A unilateral PDLs handles unilateral transactions where the </w:t>
      </w:r>
      <w:r w:rsidR="00583C84">
        <w:t>relations between the transacting entities are one-way: One of the two entities always acts as a buyer and the other entity always acts as a seller</w:t>
      </w:r>
      <w:r>
        <w:t>. That is typically the case with Retail transaction</w:t>
      </w:r>
      <w:r w:rsidR="00583C84">
        <w:t xml:space="preserve"> where the retail consumer is only buying from the seller and does not sell anything in return</w:t>
      </w:r>
      <w:r>
        <w:t>.</w:t>
      </w:r>
    </w:p>
    <w:p w14:paraId="22E27D00" w14:textId="226A7FBF" w:rsidR="003D5BA9" w:rsidRDefault="003D5BA9" w:rsidP="003D5BA9">
      <w:pPr>
        <w:pStyle w:val="Heading4"/>
      </w:pPr>
      <w:bookmarkStart w:id="208" w:name="_Ref132115179"/>
      <w:bookmarkStart w:id="209" w:name="_Ref132115302"/>
      <w:bookmarkStart w:id="210" w:name="_Ref132115306"/>
      <w:bookmarkStart w:id="211" w:name="_Ref132115330"/>
      <w:bookmarkStart w:id="212" w:name="_Ref132115365"/>
      <w:bookmarkStart w:id="213" w:name="_Ref132115846"/>
      <w:bookmarkStart w:id="214" w:name="_Toc147418145"/>
      <w:r>
        <w:lastRenderedPageBreak/>
        <w:t>4.</w:t>
      </w:r>
      <w:r w:rsidR="00B15104">
        <w:t>4</w:t>
      </w:r>
      <w:r w:rsidR="00E57BB0">
        <w:t>.2</w:t>
      </w:r>
      <w:r>
        <w:t>.</w:t>
      </w:r>
      <w:r w:rsidR="00712072">
        <w:t>3</w:t>
      </w:r>
      <w:r>
        <w:t xml:space="preserve"> </w:t>
      </w:r>
      <w:r>
        <w:tab/>
        <w:t>Bilateral</w:t>
      </w:r>
      <w:bookmarkEnd w:id="208"/>
      <w:bookmarkEnd w:id="209"/>
      <w:bookmarkEnd w:id="210"/>
      <w:bookmarkEnd w:id="211"/>
      <w:bookmarkEnd w:id="212"/>
      <w:bookmarkEnd w:id="213"/>
      <w:bookmarkEnd w:id="214"/>
    </w:p>
    <w:p w14:paraId="43F2DA6A" w14:textId="602E637F" w:rsidR="00FF354B" w:rsidRDefault="00FF354B" w:rsidP="00FF354B">
      <w:r>
        <w:t>Bilateral PDLs handle transactions in a bilateral environment where the roles of buyer and seller may reverse.</w:t>
      </w:r>
      <w:r w:rsidR="00583C84">
        <w:t xml:space="preserve"> In such scenario either entity may both buy from and sell to the other entity.</w:t>
      </w:r>
      <w:r>
        <w:t xml:space="preserve"> This is typically the case where both buyer and seller are </w:t>
      </w:r>
      <w:r w:rsidR="00D906DD">
        <w:t>wholesalers</w:t>
      </w:r>
      <w:r>
        <w:t>.</w:t>
      </w:r>
    </w:p>
    <w:p w14:paraId="0B460A5C" w14:textId="282A7883" w:rsidR="00773517" w:rsidRDefault="00773517" w:rsidP="00B81AC7">
      <w:pPr>
        <w:pStyle w:val="OptionalRequirement"/>
      </w:pPr>
      <w:r>
        <w:t xml:space="preserve">A Buyer-Seller PDL </w:t>
      </w:r>
      <w:r w:rsidRPr="00B81AC7">
        <w:rPr>
          <w:b/>
          <w:bCs/>
        </w:rPr>
        <w:t>MAY</w:t>
      </w:r>
      <w:r>
        <w:t xml:space="preserve"> be used for both Unilateral and Bilateral transactions between two </w:t>
      </w:r>
      <w:r w:rsidR="00B81AC7">
        <w:t>entities.</w:t>
      </w:r>
      <w:r>
        <w:t xml:space="preserve"> </w:t>
      </w:r>
    </w:p>
    <w:p w14:paraId="66E3EC55" w14:textId="7B85F510" w:rsidR="00376EB9" w:rsidRDefault="00376EB9" w:rsidP="00376EB9">
      <w:r>
        <w:fldChar w:fldCharType="begin"/>
      </w:r>
      <w:r>
        <w:instrText xml:space="preserve"> REF _Ref130978633 \h </w:instrText>
      </w:r>
      <w:r w:rsidR="00000000">
        <w:fldChar w:fldCharType="separate"/>
      </w:r>
      <w:r>
        <w:fldChar w:fldCharType="end"/>
      </w:r>
      <w:r>
        <w:fldChar w:fldCharType="begin"/>
      </w:r>
      <w:r>
        <w:instrText xml:space="preserve"> REF _Ref130978645 \h </w:instrText>
      </w:r>
      <w:r>
        <w:fldChar w:fldCharType="separate"/>
      </w:r>
      <w:r>
        <w:t xml:space="preserve">Figure </w:t>
      </w:r>
      <w:r>
        <w:rPr>
          <w:noProof/>
        </w:rPr>
        <w:t>8</w:t>
      </w:r>
      <w:r>
        <w:fldChar w:fldCharType="end"/>
      </w:r>
      <w:r w:rsidRPr="00376EB9">
        <w:t xml:space="preserve"> depicts an abstract implementation of Buy-Sell PDLs in a supply chain. Each pair of supply chain entities operates a Buy-Sell PDL that includes at least two nodes, one for each entity, and potential additional neutral nodes used for validation.</w:t>
      </w:r>
    </w:p>
    <w:p w14:paraId="1F5F7381" w14:textId="1CBAEA91" w:rsidR="00376EB9" w:rsidRDefault="00376EB9" w:rsidP="00376EB9">
      <w:r>
        <w:rPr>
          <w:noProof/>
        </w:rPr>
        <w:drawing>
          <wp:inline distT="0" distB="0" distL="0" distR="0" wp14:anchorId="49C58189" wp14:editId="17C5347D">
            <wp:extent cx="6120765" cy="348107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3481070"/>
                    </a:xfrm>
                    <a:prstGeom prst="rect">
                      <a:avLst/>
                    </a:prstGeom>
                  </pic:spPr>
                </pic:pic>
              </a:graphicData>
            </a:graphic>
          </wp:inline>
        </w:drawing>
      </w:r>
    </w:p>
    <w:p w14:paraId="6DC02627" w14:textId="47224764" w:rsidR="00376EB9" w:rsidRDefault="00376EB9" w:rsidP="00376EB9">
      <w:pPr>
        <w:pStyle w:val="Caption"/>
        <w:jc w:val="center"/>
        <w:rPr>
          <w:lang w:val="en-US"/>
        </w:rPr>
      </w:pPr>
      <w:bookmarkStart w:id="215" w:name="_Ref130978645"/>
      <w:bookmarkStart w:id="216" w:name="_Ref130978633"/>
      <w:bookmarkStart w:id="217" w:name="_Toc147418222"/>
      <w:r>
        <w:t xml:space="preserve">Figure </w:t>
      </w:r>
      <w:r w:rsidR="00000000">
        <w:fldChar w:fldCharType="begin"/>
      </w:r>
      <w:r w:rsidR="00000000">
        <w:instrText xml:space="preserve"> SEQ Figure \* ARABIC </w:instrText>
      </w:r>
      <w:r w:rsidR="00000000">
        <w:fldChar w:fldCharType="separate"/>
      </w:r>
      <w:r w:rsidR="00FD5EFA">
        <w:rPr>
          <w:noProof/>
        </w:rPr>
        <w:t>8</w:t>
      </w:r>
      <w:r w:rsidR="00000000">
        <w:rPr>
          <w:noProof/>
        </w:rPr>
        <w:fldChar w:fldCharType="end"/>
      </w:r>
      <w:bookmarkEnd w:id="215"/>
      <w:r>
        <w:rPr>
          <w:lang w:val="en-US"/>
        </w:rPr>
        <w:t xml:space="preserve"> - Buy-Sell PDL implementation in a supply chain</w:t>
      </w:r>
      <w:bookmarkEnd w:id="216"/>
      <w:bookmarkEnd w:id="217"/>
    </w:p>
    <w:p w14:paraId="67C237F5" w14:textId="0D3E95C8" w:rsidR="00376EB9" w:rsidRDefault="00376EB9" w:rsidP="00345E80">
      <w:pPr>
        <w:pStyle w:val="DesirableRequirement"/>
      </w:pPr>
      <w:r>
        <w:t xml:space="preserve">The </w:t>
      </w:r>
      <w:r w:rsidR="00345E80">
        <w:t xml:space="preserve">data in a Buy-Sell PDL </w:t>
      </w:r>
      <w:r w:rsidR="00345E80" w:rsidRPr="00345E80">
        <w:rPr>
          <w:b/>
          <w:bCs/>
        </w:rPr>
        <w:t>SHOULD NOT</w:t>
      </w:r>
      <w:r w:rsidR="00345E80">
        <w:t xml:space="preserve"> be visible to entities other than the two supply chain entities operating that PDL.</w:t>
      </w:r>
    </w:p>
    <w:p w14:paraId="010F6559" w14:textId="70AD6E7F" w:rsidR="00345E80" w:rsidRDefault="00345E80" w:rsidP="00345E80">
      <w:pPr>
        <w:pStyle w:val="OptionalRequirement"/>
      </w:pPr>
      <w:r>
        <w:t xml:space="preserve">Subject to agreement between the respective supply chain entities and subject to GDPR the information on Buy-Sell PDLs </w:t>
      </w:r>
      <w:r w:rsidRPr="00345E80">
        <w:rPr>
          <w:b/>
          <w:bCs/>
        </w:rPr>
        <w:t>MAY</w:t>
      </w:r>
      <w:r>
        <w:t xml:space="preserve"> be exposed to a controlled list of third party entities.</w:t>
      </w:r>
    </w:p>
    <w:p w14:paraId="2BE1BAFF" w14:textId="03302BF3" w:rsidR="00EB002A" w:rsidRDefault="00EB002A" w:rsidP="00EB002A">
      <w:pPr>
        <w:pStyle w:val="MandatoryRequirement"/>
      </w:pPr>
      <w:r>
        <w:t xml:space="preserve">Exposure of Buy-Sell PDL data to third parties </w:t>
      </w:r>
      <w:r w:rsidRPr="00EB002A">
        <w:rPr>
          <w:b/>
          <w:bCs/>
        </w:rPr>
        <w:t>SHALL</w:t>
      </w:r>
      <w:r>
        <w:t xml:space="preserve"> be for the sole purpose of validation of transaction.</w:t>
      </w:r>
    </w:p>
    <w:p w14:paraId="06BF7F6D" w14:textId="43EB40DE" w:rsidR="00583C84" w:rsidRPr="00583C84" w:rsidRDefault="00583C84" w:rsidP="00583C84">
      <w:pPr>
        <w:pStyle w:val="Heading4"/>
      </w:pPr>
      <w:bookmarkStart w:id="218" w:name="_Hlk132115770"/>
      <w:bookmarkStart w:id="219" w:name="_Toc147418146"/>
      <w:r w:rsidRPr="00583C84">
        <w:t>4.</w:t>
      </w:r>
      <w:r w:rsidR="00E57BB0">
        <w:t>4.2</w:t>
      </w:r>
      <w:r w:rsidRPr="00583C84">
        <w:t>.</w:t>
      </w:r>
      <w:r w:rsidR="00712072">
        <w:t>4</w:t>
      </w:r>
      <w:r w:rsidRPr="00583C84">
        <w:tab/>
      </w:r>
      <w:r>
        <w:t>Buyer-seller</w:t>
      </w:r>
      <w:r w:rsidRPr="00583C84">
        <w:t xml:space="preserve"> PDL</w:t>
      </w:r>
      <w:r>
        <w:t xml:space="preserve"> architecture</w:t>
      </w:r>
      <w:bookmarkEnd w:id="219"/>
    </w:p>
    <w:p w14:paraId="1F6BC862" w14:textId="0FFA8E89" w:rsidR="00583C84" w:rsidRDefault="00583C84" w:rsidP="006A6B45">
      <w:bookmarkStart w:id="220" w:name="_Hlk132115892"/>
      <w:bookmarkEnd w:id="218"/>
      <w:r w:rsidRPr="006A6B45">
        <w:t xml:space="preserve">As described in section </w:t>
      </w:r>
      <w:r w:rsidR="0011126D">
        <w:fldChar w:fldCharType="begin"/>
      </w:r>
      <w:r w:rsidR="0011126D">
        <w:instrText xml:space="preserve"> REF _Ref132115846 \h </w:instrText>
      </w:r>
      <w:r w:rsidR="0011126D">
        <w:fldChar w:fldCharType="separate"/>
      </w:r>
      <w:r w:rsidR="00B15104">
        <w:t>4.4.2.3</w:t>
      </w:r>
      <w:r w:rsidR="0011126D">
        <w:fldChar w:fldCharType="end"/>
      </w:r>
      <w:r w:rsidR="0011126D">
        <w:t xml:space="preserve"> </w:t>
      </w:r>
      <w:r w:rsidRPr="006A6B45">
        <w:t xml:space="preserve">above, a bilateral PDL has two trading nodes, one </w:t>
      </w:r>
      <w:r w:rsidR="006A6B45">
        <w:t>on</w:t>
      </w:r>
      <w:r w:rsidRPr="006A6B45">
        <w:t xml:space="preserve"> the buyer entity side and one on the seller entity side. The PDL may also include additional </w:t>
      </w:r>
      <w:r w:rsidR="006A6B45" w:rsidRPr="006A6B45">
        <w:t>nodes used for other purposes such as validating nodes.</w:t>
      </w:r>
      <w:r w:rsidR="006A6B45">
        <w:t xml:space="preserve"> The architecture is depicted in </w:t>
      </w:r>
      <w:r w:rsidR="006A6B45">
        <w:fldChar w:fldCharType="begin"/>
      </w:r>
      <w:r w:rsidR="006A6B45">
        <w:instrText xml:space="preserve"> REF _Ref132114581 \h </w:instrText>
      </w:r>
      <w:r w:rsidR="006A6B45">
        <w:fldChar w:fldCharType="separate"/>
      </w:r>
      <w:r w:rsidR="006A6B45">
        <w:t xml:space="preserve">Figure </w:t>
      </w:r>
      <w:r w:rsidR="006A6B45">
        <w:rPr>
          <w:noProof/>
        </w:rPr>
        <w:t>9</w:t>
      </w:r>
      <w:r w:rsidR="006A6B45">
        <w:fldChar w:fldCharType="end"/>
      </w:r>
      <w:r w:rsidR="006A6B45">
        <w:t xml:space="preserve"> herewith.</w:t>
      </w:r>
    </w:p>
    <w:bookmarkEnd w:id="220"/>
    <w:p w14:paraId="59E04760" w14:textId="68186315" w:rsidR="006A6B45" w:rsidRDefault="006A6B45" w:rsidP="006A6B45">
      <w:pPr>
        <w:jc w:val="center"/>
      </w:pPr>
      <w:r>
        <w:rPr>
          <w:noProof/>
        </w:rPr>
        <w:drawing>
          <wp:inline distT="0" distB="0" distL="0" distR="0" wp14:anchorId="0A9DFFEA" wp14:editId="034EC4D7">
            <wp:extent cx="2043155" cy="130175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821" cy="1323208"/>
                    </a:xfrm>
                    <a:prstGeom prst="rect">
                      <a:avLst/>
                    </a:prstGeom>
                  </pic:spPr>
                </pic:pic>
              </a:graphicData>
            </a:graphic>
          </wp:inline>
        </w:drawing>
      </w:r>
    </w:p>
    <w:p w14:paraId="4D29416E" w14:textId="46F95F86" w:rsidR="006A6B45" w:rsidRDefault="006A6B45" w:rsidP="006A6B45">
      <w:pPr>
        <w:pStyle w:val="Caption"/>
        <w:jc w:val="center"/>
      </w:pPr>
      <w:bookmarkStart w:id="221" w:name="_Ref132114581"/>
      <w:bookmarkStart w:id="222" w:name="_Toc147418223"/>
      <w:r>
        <w:t xml:space="preserve">Figure </w:t>
      </w:r>
      <w:r w:rsidR="00000000">
        <w:fldChar w:fldCharType="begin"/>
      </w:r>
      <w:r w:rsidR="00000000">
        <w:instrText xml:space="preserve"> SEQ Figure \* ARABIC </w:instrText>
      </w:r>
      <w:r w:rsidR="00000000">
        <w:fldChar w:fldCharType="separate"/>
      </w:r>
      <w:r w:rsidR="00FD5EFA">
        <w:rPr>
          <w:noProof/>
        </w:rPr>
        <w:t>9</w:t>
      </w:r>
      <w:r w:rsidR="00000000">
        <w:rPr>
          <w:noProof/>
        </w:rPr>
        <w:fldChar w:fldCharType="end"/>
      </w:r>
      <w:bookmarkEnd w:id="221"/>
      <w:r>
        <w:rPr>
          <w:lang w:val="en-US"/>
        </w:rPr>
        <w:t xml:space="preserve"> - Buyer-Seller PDL architecture</w:t>
      </w:r>
      <w:bookmarkEnd w:id="222"/>
    </w:p>
    <w:p w14:paraId="0BA2AD9F" w14:textId="7D2E336A" w:rsidR="006A6B45" w:rsidRDefault="006A6B45" w:rsidP="006A6B45">
      <w:pPr>
        <w:pStyle w:val="MandatoryRequirement"/>
      </w:pPr>
      <w:r>
        <w:lastRenderedPageBreak/>
        <w:t xml:space="preserve">A Buyer-Seller PDL </w:t>
      </w:r>
      <w:r w:rsidRPr="006A6B45">
        <w:rPr>
          <w:b/>
          <w:bCs/>
        </w:rPr>
        <w:t>SHALL</w:t>
      </w:r>
      <w:r>
        <w:t xml:space="preserve"> include a Buyer side node and a Seller side node.</w:t>
      </w:r>
    </w:p>
    <w:p w14:paraId="58534D49" w14:textId="13BEA2F8" w:rsidR="00712072" w:rsidRDefault="00712072" w:rsidP="00712072">
      <w:pPr>
        <w:pStyle w:val="OptionalRequirement"/>
      </w:pPr>
      <w:r>
        <w:t xml:space="preserve">A Buyer-Seller PDL </w:t>
      </w:r>
      <w:r w:rsidRPr="00712072">
        <w:rPr>
          <w:b/>
          <w:bCs/>
        </w:rPr>
        <w:t>MAY</w:t>
      </w:r>
      <w:r>
        <w:t xml:space="preserve"> include additional nodes.</w:t>
      </w:r>
    </w:p>
    <w:p w14:paraId="489487AE" w14:textId="77B8DCD5" w:rsidR="00712072" w:rsidRDefault="00712072" w:rsidP="00712072">
      <w:r w:rsidRPr="00712072">
        <w:t xml:space="preserve">In a Bilateral Buyer-Seller PDL node, as defined in section </w:t>
      </w:r>
      <w:r w:rsidR="0011126D">
        <w:fldChar w:fldCharType="begin"/>
      </w:r>
      <w:r w:rsidR="0011126D">
        <w:instrText xml:space="preserve"> REF _Ref132115365 \h </w:instrText>
      </w:r>
      <w:r w:rsidR="0011126D">
        <w:fldChar w:fldCharType="separate"/>
      </w:r>
      <w:r w:rsidR="00B15104">
        <w:t>4.4.2.3</w:t>
      </w:r>
      <w:r w:rsidR="0011126D">
        <w:fldChar w:fldCharType="end"/>
      </w:r>
      <w:r w:rsidR="0011126D">
        <w:t xml:space="preserve"> </w:t>
      </w:r>
      <w:r w:rsidRPr="00712072">
        <w:t>herewith, the roles of the Buyer-side PDL node and of the Seller-side PDL node may interchange in accordance with the roles of the entities involved in the transaction.</w:t>
      </w:r>
    </w:p>
    <w:p w14:paraId="23F3B126" w14:textId="1BBA7F50" w:rsidR="00712072" w:rsidRPr="00712072" w:rsidRDefault="00712072" w:rsidP="00712072">
      <w:pPr>
        <w:pStyle w:val="MandatoryRequirement"/>
        <w:rPr>
          <w:lang w:val="en-GB"/>
        </w:rPr>
      </w:pPr>
      <w:r>
        <w:t xml:space="preserve">A Bilateral Buyer-Seller PDL </w:t>
      </w:r>
      <w:r w:rsidRPr="00712072">
        <w:rPr>
          <w:b/>
          <w:bCs/>
        </w:rPr>
        <w:t>SHALL</w:t>
      </w:r>
      <w:r>
        <w:t xml:space="preserve"> be able to accept buy and sell transactions from both participating entities.</w:t>
      </w:r>
    </w:p>
    <w:p w14:paraId="37AB4677" w14:textId="34B91026" w:rsidR="00E001DB" w:rsidRDefault="00E001DB" w:rsidP="003D5BA9">
      <w:pPr>
        <w:pStyle w:val="Heading3"/>
      </w:pPr>
      <w:bookmarkStart w:id="223" w:name="_Toc147418147"/>
      <w:r>
        <w:t>4.4.3</w:t>
      </w:r>
      <w:r>
        <w:tab/>
        <w:t>Multilateral PDL</w:t>
      </w:r>
      <w:bookmarkEnd w:id="223"/>
    </w:p>
    <w:p w14:paraId="19EE10EB" w14:textId="06101483" w:rsidR="00E001DB" w:rsidRPr="00E001DB" w:rsidRDefault="00E001DB" w:rsidP="00E001DB">
      <w:r>
        <w:t>Multilateral PDLs are PDLs that include more than two trading nodes and are used in supply chains that include more than one buyer and one seller.</w:t>
      </w:r>
      <w:r w:rsidR="00771B52">
        <w:t xml:space="preserve"> For the remainder of this document such PDLs are referred to as Ecosystem-wide PDLs, where the scope of and ecosystem may vary depending on the use-case.</w:t>
      </w:r>
    </w:p>
    <w:p w14:paraId="45393F4B" w14:textId="4CAA493E" w:rsidR="003D5BA9" w:rsidRDefault="003D5BA9" w:rsidP="003D5BA9">
      <w:pPr>
        <w:pStyle w:val="Heading3"/>
      </w:pPr>
      <w:bookmarkStart w:id="224" w:name="_Toc147418148"/>
      <w:r>
        <w:t>4.</w:t>
      </w:r>
      <w:r w:rsidR="00E57BB0">
        <w:t>4.</w:t>
      </w:r>
      <w:r w:rsidR="00E001DB">
        <w:t>4</w:t>
      </w:r>
      <w:r>
        <w:tab/>
        <w:t>Ecosystem-wide PDL</w:t>
      </w:r>
      <w:bookmarkEnd w:id="224"/>
    </w:p>
    <w:p w14:paraId="061C0315" w14:textId="21E6FCAA" w:rsidR="0011126D" w:rsidRDefault="0011126D" w:rsidP="0011126D">
      <w:pPr>
        <w:pStyle w:val="Heading4"/>
      </w:pPr>
      <w:bookmarkStart w:id="225" w:name="_Ref132118649"/>
      <w:bookmarkStart w:id="226" w:name="_Toc147418149"/>
      <w:r>
        <w:t>4.</w:t>
      </w:r>
      <w:r w:rsidR="00E57BB0">
        <w:t>4.</w:t>
      </w:r>
      <w:r w:rsidR="00E001DB">
        <w:t>4</w:t>
      </w:r>
      <w:r>
        <w:t>.1</w:t>
      </w:r>
      <w:r>
        <w:tab/>
        <w:t>Definition of an Ecosystem-wide PDL</w:t>
      </w:r>
      <w:bookmarkEnd w:id="225"/>
      <w:bookmarkEnd w:id="226"/>
    </w:p>
    <w:p w14:paraId="71A71A76" w14:textId="61B8B59C" w:rsidR="00FF354B" w:rsidRDefault="00FF354B" w:rsidP="00FF354B">
      <w:r>
        <w:t xml:space="preserve">An ecosystem wide PDL is used </w:t>
      </w:r>
      <w:r w:rsidR="00710CFD">
        <w:t>in transactions where all stakeholders in an ecosystem are either involved or have interest in. An example is management of reputation in a wholesale supply chain where all stakeholders may want to know the reputation of parties involved in a specific supply chain in order to identify troublesome entities and avoid them if possible.</w:t>
      </w:r>
    </w:p>
    <w:p w14:paraId="0B75476C" w14:textId="7B1DEA90" w:rsidR="00EB002A" w:rsidRDefault="00EB002A" w:rsidP="00FF354B">
      <w:r>
        <w:fldChar w:fldCharType="begin"/>
      </w:r>
      <w:r>
        <w:instrText xml:space="preserve"> REF _Ref130979938 \h </w:instrText>
      </w:r>
      <w:r>
        <w:fldChar w:fldCharType="separate"/>
      </w:r>
      <w:r w:rsidR="006A6B45">
        <w:t xml:space="preserve">Figure </w:t>
      </w:r>
      <w:r w:rsidR="006A6B45">
        <w:rPr>
          <w:noProof/>
        </w:rPr>
        <w:t>10</w:t>
      </w:r>
      <w:r>
        <w:fldChar w:fldCharType="end"/>
      </w:r>
      <w:r>
        <w:t xml:space="preserve"> depicts the implementation of an ecosystem-wide PDL in a supply chain.</w:t>
      </w:r>
    </w:p>
    <w:p w14:paraId="5F27CFB1" w14:textId="77777777" w:rsidR="00CC30C0" w:rsidRDefault="00CC30C0" w:rsidP="00CC30C0">
      <w:pPr>
        <w:rPr>
          <w:lang w:val="en-US"/>
        </w:rPr>
      </w:pPr>
      <w:r>
        <w:rPr>
          <w:lang w:val="en-US"/>
        </w:rPr>
        <w:t>The definition of an “ecosystem” depends on the use case and there may be more than a single ecosystem in some scenarios. E.g., A specific airline may participate both in an all-encompassing ecosystem-wide PDL that includes all airlines as well as in a smaller-scale ecosystem-wide PDL that only includes members of the airline alliance of which the airline is a member. Such airline will likely use the airline alliance PDL for information related to flights and bookings restricted to members of the alliance and will use the larger scale PDL for information related to flights and bookings operated by airlines that are not members of the alliance.</w:t>
      </w:r>
    </w:p>
    <w:p w14:paraId="45520D06" w14:textId="77777777" w:rsidR="00CC30C0" w:rsidRDefault="00CC30C0" w:rsidP="00CC30C0">
      <w:pPr>
        <w:pStyle w:val="OptionalRequirement"/>
      </w:pPr>
      <w:r>
        <w:t xml:space="preserve">A supply chain participant </w:t>
      </w:r>
      <w:r w:rsidRPr="00726ADF">
        <w:rPr>
          <w:b/>
          <w:bCs/>
        </w:rPr>
        <w:t>MAY</w:t>
      </w:r>
      <w:r>
        <w:t xml:space="preserve"> participate in one or more ecosystem-wide PDLs.</w:t>
      </w:r>
    </w:p>
    <w:p w14:paraId="446B0AE4" w14:textId="6ED63FAD" w:rsidR="00182952" w:rsidRDefault="00182952" w:rsidP="00182952">
      <w:pPr>
        <w:pStyle w:val="MandatoryRequirement"/>
      </w:pPr>
      <w:r>
        <w:t xml:space="preserve">Each participant in an Ecosystem-wide PDL </w:t>
      </w:r>
      <w:r w:rsidRPr="00182952">
        <w:rPr>
          <w:b/>
          <w:bCs/>
        </w:rPr>
        <w:t>SHALL</w:t>
      </w:r>
      <w:r>
        <w:t xml:space="preserve"> operate an Ecosystem-wide PDL node for each Ecosystem-wide PDL they participate in.</w:t>
      </w:r>
    </w:p>
    <w:p w14:paraId="2EE3DA4E" w14:textId="033CCC7A" w:rsidR="00182952" w:rsidRDefault="00182952" w:rsidP="00182952">
      <w:pPr>
        <w:pStyle w:val="OptionalRequirement"/>
      </w:pPr>
      <w:r>
        <w:t xml:space="preserve">The </w:t>
      </w:r>
      <w:r>
        <w:rPr>
          <w:lang w:val="en-US"/>
        </w:rPr>
        <w:t xml:space="preserve">Ecosystem-wide </w:t>
      </w:r>
      <w:r>
        <w:t xml:space="preserve">PDL node </w:t>
      </w:r>
      <w:r w:rsidRPr="00182952">
        <w:rPr>
          <w:b/>
          <w:bCs/>
        </w:rPr>
        <w:t>MAY</w:t>
      </w:r>
      <w:r>
        <w:t xml:space="preserve"> use virtual resources.</w:t>
      </w:r>
    </w:p>
    <w:p w14:paraId="091F6A6E" w14:textId="70E466CA" w:rsidR="00182952" w:rsidRPr="00182952" w:rsidRDefault="00182952" w:rsidP="00182952">
      <w:pPr>
        <w:pStyle w:val="OptionalRequirement"/>
      </w:pPr>
      <w:r>
        <w:t xml:space="preserve">The </w:t>
      </w:r>
      <w:r>
        <w:rPr>
          <w:lang w:val="en-US"/>
        </w:rPr>
        <w:t xml:space="preserve">Ecosystem-wide </w:t>
      </w:r>
      <w:r>
        <w:t xml:space="preserve">PDL node </w:t>
      </w:r>
      <w:r w:rsidRPr="00182952">
        <w:rPr>
          <w:b/>
          <w:bCs/>
        </w:rPr>
        <w:t>MAY</w:t>
      </w:r>
      <w:r>
        <w:t xml:space="preserve"> be cloud based.</w:t>
      </w:r>
    </w:p>
    <w:p w14:paraId="77CA818F" w14:textId="77777777" w:rsidR="00CC30C0" w:rsidRPr="00CC30C0" w:rsidRDefault="00CC30C0" w:rsidP="00CC30C0">
      <w:pPr>
        <w:pStyle w:val="MandatoryRequirement"/>
      </w:pPr>
      <w:r>
        <w:t>Information share</w:t>
      </w:r>
      <w:r>
        <w:rPr>
          <w:lang w:val="en-US"/>
        </w:rPr>
        <w:t>d</w:t>
      </w:r>
      <w:r>
        <w:t xml:space="preserve"> on an ecosys</w:t>
      </w:r>
      <w:r>
        <w:rPr>
          <w:lang w:val="en-US"/>
        </w:rPr>
        <w:t>t</w:t>
      </w:r>
      <w:r>
        <w:t xml:space="preserve">em-wide PDL </w:t>
      </w:r>
      <w:r w:rsidRPr="00CC30C0">
        <w:rPr>
          <w:b/>
          <w:bCs/>
        </w:rPr>
        <w:t>SHALL</w:t>
      </w:r>
      <w:r>
        <w:t xml:space="preserve"> be GDPR compliant.</w:t>
      </w:r>
    </w:p>
    <w:p w14:paraId="38CE7EB9" w14:textId="77777777" w:rsidR="00CC30C0" w:rsidRPr="00CC30C0" w:rsidRDefault="00CC30C0" w:rsidP="00FF354B">
      <w:pPr>
        <w:rPr>
          <w:lang w:val="en-IL"/>
        </w:rPr>
      </w:pPr>
    </w:p>
    <w:p w14:paraId="066B526C" w14:textId="5AB02C91" w:rsidR="00EB002A" w:rsidRDefault="00EB002A" w:rsidP="00FF354B">
      <w:r>
        <w:rPr>
          <w:noProof/>
        </w:rPr>
        <w:lastRenderedPageBreak/>
        <w:drawing>
          <wp:inline distT="0" distB="0" distL="0" distR="0" wp14:anchorId="33AAADE3" wp14:editId="64A41209">
            <wp:extent cx="6120765" cy="3575685"/>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3575685"/>
                    </a:xfrm>
                    <a:prstGeom prst="rect">
                      <a:avLst/>
                    </a:prstGeom>
                  </pic:spPr>
                </pic:pic>
              </a:graphicData>
            </a:graphic>
          </wp:inline>
        </w:drawing>
      </w:r>
    </w:p>
    <w:p w14:paraId="71D74DCD" w14:textId="461CEEA0" w:rsidR="00EB002A" w:rsidRDefault="00EB002A" w:rsidP="00EB002A">
      <w:pPr>
        <w:pStyle w:val="Caption"/>
        <w:jc w:val="center"/>
        <w:rPr>
          <w:lang w:val="en-US"/>
        </w:rPr>
      </w:pPr>
      <w:bookmarkStart w:id="227" w:name="_Ref130979938"/>
      <w:bookmarkStart w:id="228" w:name="_Toc147418224"/>
      <w:r>
        <w:t xml:space="preserve">Figure </w:t>
      </w:r>
      <w:r w:rsidR="00000000">
        <w:fldChar w:fldCharType="begin"/>
      </w:r>
      <w:r w:rsidR="00000000">
        <w:instrText xml:space="preserve"> SEQ Figure \* ARABIC </w:instrText>
      </w:r>
      <w:r w:rsidR="00000000">
        <w:fldChar w:fldCharType="separate"/>
      </w:r>
      <w:r w:rsidR="00FD5EFA">
        <w:rPr>
          <w:noProof/>
        </w:rPr>
        <w:t>10</w:t>
      </w:r>
      <w:r w:rsidR="00000000">
        <w:rPr>
          <w:noProof/>
        </w:rPr>
        <w:fldChar w:fldCharType="end"/>
      </w:r>
      <w:bookmarkEnd w:id="227"/>
      <w:r>
        <w:rPr>
          <w:lang w:val="en-US"/>
        </w:rPr>
        <w:t xml:space="preserve"> - Ecosystem-wide PDL</w:t>
      </w:r>
      <w:bookmarkEnd w:id="228"/>
    </w:p>
    <w:p w14:paraId="75472025" w14:textId="332598E3" w:rsidR="0011126D" w:rsidRPr="00583C84" w:rsidRDefault="0011126D" w:rsidP="0011126D">
      <w:pPr>
        <w:pStyle w:val="Heading4"/>
      </w:pPr>
      <w:bookmarkStart w:id="229" w:name="_Hlk132117111"/>
      <w:bookmarkStart w:id="230" w:name="_Toc147418150"/>
      <w:r w:rsidRPr="00583C84">
        <w:t>4.</w:t>
      </w:r>
      <w:r w:rsidR="00E57BB0">
        <w:t>4.</w:t>
      </w:r>
      <w:r w:rsidR="00E001DB">
        <w:t>4</w:t>
      </w:r>
      <w:r>
        <w:t>.2</w:t>
      </w:r>
      <w:r w:rsidRPr="00583C84">
        <w:tab/>
      </w:r>
      <w:r>
        <w:t>Ecosystem-wide</w:t>
      </w:r>
      <w:r w:rsidRPr="00583C84">
        <w:t xml:space="preserve"> PDL</w:t>
      </w:r>
      <w:r>
        <w:t xml:space="preserve"> architecture</w:t>
      </w:r>
      <w:bookmarkEnd w:id="230"/>
    </w:p>
    <w:bookmarkEnd w:id="229"/>
    <w:p w14:paraId="3E86B09C" w14:textId="2DF22927" w:rsidR="006C7379" w:rsidRDefault="0011126D" w:rsidP="0011126D">
      <w:r w:rsidRPr="006A6B45">
        <w:t xml:space="preserve">As described in </w:t>
      </w:r>
      <w:r>
        <w:t xml:space="preserve">the above </w:t>
      </w:r>
      <w:r w:rsidRPr="006A6B45">
        <w:t>section, a</w:t>
      </w:r>
      <w:r>
        <w:t>n</w:t>
      </w:r>
      <w:r w:rsidRPr="006A6B45">
        <w:t xml:space="preserve"> </w:t>
      </w:r>
      <w:r>
        <w:t>ecosystem-wide</w:t>
      </w:r>
      <w:r w:rsidRPr="006A6B45">
        <w:t xml:space="preserve"> PDL has </w:t>
      </w:r>
      <w:r w:rsidR="00135D1C">
        <w:t>at least one</w:t>
      </w:r>
      <w:r w:rsidRPr="006A6B45">
        <w:t xml:space="preserve"> trading node</w:t>
      </w:r>
      <w:r w:rsidR="00135D1C">
        <w:t xml:space="preserve"> for each participating trader in the eco-system</w:t>
      </w:r>
      <w:r w:rsidRPr="006A6B45">
        <w:t>. The PDL may also include additional nodes used for other purposes such as validating nodes.</w:t>
      </w:r>
      <w:r>
        <w:t xml:space="preserve"> </w:t>
      </w:r>
      <w:r w:rsidR="00135D1C">
        <w:t xml:space="preserve">A trading participant may have more than one trading node in the ecosystem-wide PDL but the voting power of that participant, for consensus purposes, shall be equal to that of all other participants regardless of the number of trading nodes each trading partner has installed on the PDL. </w:t>
      </w:r>
      <w:bookmarkStart w:id="231" w:name="_Hlk132116884"/>
      <w:r w:rsidR="006C7379">
        <w:t>The governance is entitled to increase or decrease the voting power of select participating traders through a consensus vote.</w:t>
      </w:r>
      <w:bookmarkEnd w:id="231"/>
    </w:p>
    <w:p w14:paraId="1CA0C970" w14:textId="7697F45E" w:rsidR="0011126D" w:rsidRDefault="0011126D" w:rsidP="0011126D">
      <w:r>
        <w:t xml:space="preserve">The architecture is depicted in </w:t>
      </w:r>
      <w:r w:rsidR="00135D1C">
        <w:fldChar w:fldCharType="begin"/>
      </w:r>
      <w:r w:rsidR="00135D1C">
        <w:instrText xml:space="preserve"> REF _Ref132116338 \h </w:instrText>
      </w:r>
      <w:r w:rsidR="00135D1C">
        <w:fldChar w:fldCharType="separate"/>
      </w:r>
      <w:r w:rsidR="00135D1C">
        <w:t xml:space="preserve">Figure </w:t>
      </w:r>
      <w:r w:rsidR="00135D1C">
        <w:rPr>
          <w:noProof/>
        </w:rPr>
        <w:t>11</w:t>
      </w:r>
      <w:r w:rsidR="00135D1C">
        <w:fldChar w:fldCharType="end"/>
      </w:r>
      <w:r>
        <w:t xml:space="preserve"> herewith.</w:t>
      </w:r>
    </w:p>
    <w:p w14:paraId="53FE8604" w14:textId="59741ACD" w:rsidR="00135D1C" w:rsidRDefault="00135D1C" w:rsidP="00135D1C">
      <w:pPr>
        <w:jc w:val="center"/>
      </w:pPr>
      <w:r>
        <w:rPr>
          <w:noProof/>
        </w:rPr>
        <w:drawing>
          <wp:inline distT="0" distB="0" distL="0" distR="0" wp14:anchorId="56350FC6" wp14:editId="5A52E180">
            <wp:extent cx="2605156" cy="18560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4712" cy="1884216"/>
                    </a:xfrm>
                    <a:prstGeom prst="rect">
                      <a:avLst/>
                    </a:prstGeom>
                  </pic:spPr>
                </pic:pic>
              </a:graphicData>
            </a:graphic>
          </wp:inline>
        </w:drawing>
      </w:r>
    </w:p>
    <w:p w14:paraId="33722574" w14:textId="30EFA729" w:rsidR="00135D1C" w:rsidRDefault="00135D1C" w:rsidP="00135D1C">
      <w:pPr>
        <w:pStyle w:val="Caption"/>
        <w:jc w:val="center"/>
        <w:rPr>
          <w:lang w:val="en-US"/>
        </w:rPr>
      </w:pPr>
      <w:bookmarkStart w:id="232" w:name="_Ref132116338"/>
      <w:bookmarkStart w:id="233" w:name="_Ref132116324"/>
      <w:bookmarkStart w:id="234" w:name="_Toc147418225"/>
      <w:r>
        <w:t xml:space="preserve">Figure </w:t>
      </w:r>
      <w:r w:rsidR="00000000">
        <w:fldChar w:fldCharType="begin"/>
      </w:r>
      <w:r w:rsidR="00000000">
        <w:instrText xml:space="preserve"> SEQ Figure \* ARABIC </w:instrText>
      </w:r>
      <w:r w:rsidR="00000000">
        <w:fldChar w:fldCharType="separate"/>
      </w:r>
      <w:r w:rsidR="00FD5EFA">
        <w:rPr>
          <w:noProof/>
        </w:rPr>
        <w:t>11</w:t>
      </w:r>
      <w:r w:rsidR="00000000">
        <w:rPr>
          <w:noProof/>
        </w:rPr>
        <w:fldChar w:fldCharType="end"/>
      </w:r>
      <w:bookmarkEnd w:id="232"/>
      <w:r>
        <w:rPr>
          <w:lang w:val="en-US"/>
        </w:rPr>
        <w:t xml:space="preserve"> - Ecosystem-wide PDL architecture</w:t>
      </w:r>
      <w:bookmarkEnd w:id="233"/>
      <w:bookmarkEnd w:id="234"/>
    </w:p>
    <w:p w14:paraId="7A4622C3" w14:textId="3BD4EE5E" w:rsidR="00135D1C" w:rsidRDefault="00135D1C" w:rsidP="006C7379">
      <w:pPr>
        <w:pStyle w:val="MandatoryRequirement"/>
      </w:pPr>
      <w:bookmarkStart w:id="235" w:name="_Hlk132116538"/>
      <w:r>
        <w:t xml:space="preserve">An ecosystem-wide PDL </w:t>
      </w:r>
      <w:r w:rsidRPr="006C7379">
        <w:rPr>
          <w:b/>
          <w:bCs/>
        </w:rPr>
        <w:t>SHALL</w:t>
      </w:r>
      <w:r>
        <w:t xml:space="preserve"> include at least one </w:t>
      </w:r>
      <w:bookmarkEnd w:id="235"/>
      <w:r>
        <w:t>trading node for each trading participant in the ecosystem.</w:t>
      </w:r>
    </w:p>
    <w:p w14:paraId="0F48B3E7" w14:textId="45D965BE" w:rsidR="00135D1C" w:rsidRDefault="00135D1C" w:rsidP="006C7379">
      <w:pPr>
        <w:pStyle w:val="OptionalRequirement"/>
      </w:pPr>
      <w:r>
        <w:t xml:space="preserve">An ecosystem-wide PDL </w:t>
      </w:r>
      <w:r w:rsidRPr="006C7379">
        <w:rPr>
          <w:b/>
          <w:bCs/>
        </w:rPr>
        <w:t>MAY</w:t>
      </w:r>
      <w:r>
        <w:t xml:space="preserve"> include additional nodes</w:t>
      </w:r>
      <w:r w:rsidR="006C7379">
        <w:t>.</w:t>
      </w:r>
    </w:p>
    <w:p w14:paraId="57D44B57" w14:textId="10CCD3FF" w:rsidR="006C7379" w:rsidRDefault="006C7379" w:rsidP="006C7379">
      <w:pPr>
        <w:pStyle w:val="DesirableRequirement"/>
      </w:pPr>
      <w:r>
        <w:t xml:space="preserve">The voting power of each trading participant </w:t>
      </w:r>
      <w:r w:rsidRPr="006C7379">
        <w:rPr>
          <w:b/>
          <w:bCs/>
        </w:rPr>
        <w:t>SHOULD</w:t>
      </w:r>
      <w:r>
        <w:t xml:space="preserve"> be equal to that of all other trading participants, unless defined otherwise by the governance.</w:t>
      </w:r>
    </w:p>
    <w:p w14:paraId="5CA9F0C3" w14:textId="4E358C14" w:rsidR="006C7379" w:rsidRPr="00135D1C" w:rsidRDefault="006C7379" w:rsidP="006C7379">
      <w:pPr>
        <w:pStyle w:val="OptionalRequirement"/>
        <w:rPr>
          <w:lang w:val="en-US"/>
        </w:rPr>
      </w:pPr>
      <w:r>
        <w:lastRenderedPageBreak/>
        <w:t xml:space="preserve">The governance </w:t>
      </w:r>
      <w:r w:rsidRPr="006C7379">
        <w:rPr>
          <w:b/>
          <w:bCs/>
        </w:rPr>
        <w:t>MAY</w:t>
      </w:r>
      <w:r>
        <w:t xml:space="preserve"> increase or decrease the voting power of select participating traders through a consensus vote.</w:t>
      </w:r>
    </w:p>
    <w:p w14:paraId="6AEA1F56" w14:textId="48FD8460" w:rsidR="006C7379" w:rsidRDefault="006C7379" w:rsidP="006C7379">
      <w:pPr>
        <w:pStyle w:val="Heading4"/>
      </w:pPr>
      <w:bookmarkStart w:id="236" w:name="_Toc147418151"/>
      <w:r w:rsidRPr="00583C84">
        <w:t>4.</w:t>
      </w:r>
      <w:r w:rsidR="00E57BB0">
        <w:t>4.</w:t>
      </w:r>
      <w:r w:rsidR="00E001DB">
        <w:t>4</w:t>
      </w:r>
      <w:r>
        <w:t>.</w:t>
      </w:r>
      <w:r w:rsidR="00631A18">
        <w:t>3</w:t>
      </w:r>
      <w:r w:rsidRPr="00583C84">
        <w:tab/>
      </w:r>
      <w:r>
        <w:t>Ecosystem-wide</w:t>
      </w:r>
      <w:r w:rsidRPr="00583C84">
        <w:t xml:space="preserve"> PDL</w:t>
      </w:r>
      <w:r>
        <w:t xml:space="preserve"> plurality</w:t>
      </w:r>
      <w:bookmarkEnd w:id="236"/>
    </w:p>
    <w:p w14:paraId="01DD81A3" w14:textId="6AAFA866" w:rsidR="006C7379" w:rsidRDefault="006C7379" w:rsidP="006C7379">
      <w:pPr>
        <w:rPr>
          <w:lang w:val="en-US" w:bidi="he-IL"/>
        </w:rPr>
      </w:pPr>
      <w:r>
        <w:t xml:space="preserve">An entity may participate in multiple ecosystems. E.g., a trading node may participate in multiple </w:t>
      </w:r>
      <w:r w:rsidR="004419BA">
        <w:t xml:space="preserve">supply chains, and each such supply chain may be defined as an ecosystem. Another example, as described in section </w:t>
      </w:r>
      <w:r w:rsidR="00631A18">
        <w:fldChar w:fldCharType="begin"/>
      </w:r>
      <w:r w:rsidR="00631A18">
        <w:instrText xml:space="preserve"> REF _Ref132118649 \h </w:instrText>
      </w:r>
      <w:r w:rsidR="00631A18">
        <w:fldChar w:fldCharType="separate"/>
      </w:r>
      <w:r w:rsidR="00B15104">
        <w:t>4.4.3.1</w:t>
      </w:r>
      <w:r w:rsidR="00631A18">
        <w:fldChar w:fldCharType="end"/>
      </w:r>
      <w:r w:rsidR="004419BA">
        <w:t>, is when a trading node is participating in a specific supply chain but also in a larger, non-supply-chain related, group. Each of those groups may be defined as an ecosystem, and as a result, may use its own ecosystem-wide PDL.</w:t>
      </w:r>
      <w:r w:rsidR="004419BA">
        <w:br/>
        <w:t>As a result, an entity may have ecosystem-wide PDL nodes in multiple ecosystem-wide PDLs. Each such node has to function independently across the PDLs.</w:t>
      </w:r>
      <w:r w:rsidR="004419BA">
        <w:rPr>
          <w:lang w:val="en-US" w:bidi="he-IL"/>
        </w:rPr>
        <w:t xml:space="preserve"> The current document does not dictate the implementation in terms of physical or virtual nodes, nor does it dictate the physical location or network topology (e.g., in-house/cloud), alas it does require that the nodes are logically isolated and that data can not be shared/leaked between ecosystem-wide PDLs</w:t>
      </w:r>
      <w:r w:rsidR="004B5451">
        <w:rPr>
          <w:lang w:val="en-US" w:bidi="he-IL"/>
        </w:rPr>
        <w:t>.</w:t>
      </w:r>
    </w:p>
    <w:p w14:paraId="1B96214C" w14:textId="7D064E46" w:rsidR="00631A18" w:rsidRDefault="00631A18" w:rsidP="00E57BB0">
      <w:pPr>
        <w:pStyle w:val="OptionalRequirement"/>
      </w:pPr>
      <w:r>
        <w:t xml:space="preserve">An entity </w:t>
      </w:r>
      <w:r w:rsidRPr="00E57BB0">
        <w:rPr>
          <w:b/>
          <w:bCs/>
        </w:rPr>
        <w:t>MAY</w:t>
      </w:r>
      <w:r>
        <w:t xml:space="preserve"> participate in multiple ecosystem-wide PDLs.</w:t>
      </w:r>
    </w:p>
    <w:p w14:paraId="6ACB3FB6" w14:textId="26C90EA3" w:rsidR="00631A18" w:rsidRDefault="00631A18" w:rsidP="00E57BB0">
      <w:pPr>
        <w:pStyle w:val="MandatoryRequirement"/>
      </w:pPr>
      <w:r>
        <w:t xml:space="preserve">An entity </w:t>
      </w:r>
      <w:r w:rsidRPr="00E57BB0">
        <w:rPr>
          <w:b/>
          <w:bCs/>
        </w:rPr>
        <w:t>SHALL</w:t>
      </w:r>
      <w:r>
        <w:t xml:space="preserve"> have an ecosystem-wide PDL node in each ecosystem-wide PDL in which it participates.</w:t>
      </w:r>
    </w:p>
    <w:p w14:paraId="4D518927" w14:textId="29C84FD4" w:rsidR="00631A18" w:rsidRDefault="00631A18" w:rsidP="00E57BB0">
      <w:pPr>
        <w:pStyle w:val="MandatoryRequirement"/>
      </w:pPr>
      <w:r>
        <w:t xml:space="preserve">In the event that an entity participates in more than one ecosystem-wide PDL it </w:t>
      </w:r>
      <w:r w:rsidRPr="00E57BB0">
        <w:rPr>
          <w:b/>
          <w:bCs/>
        </w:rPr>
        <w:t>SHALL</w:t>
      </w:r>
      <w:r>
        <w:t xml:space="preserve"> keep the data in each PDL isolated from the other PDLs.</w:t>
      </w:r>
    </w:p>
    <w:p w14:paraId="55501588" w14:textId="448CDFF8" w:rsidR="00631A18" w:rsidRDefault="00631A18" w:rsidP="006C7379">
      <w:pPr>
        <w:rPr>
          <w:lang w:val="en-US" w:bidi="he-IL"/>
        </w:rPr>
      </w:pPr>
      <w:r>
        <w:rPr>
          <w:lang w:val="en-US" w:bidi="he-IL"/>
        </w:rPr>
        <w:t xml:space="preserve">The plurality of ecosystem-wide PDLs is depicted in </w:t>
      </w:r>
      <w:r>
        <w:rPr>
          <w:lang w:val="en-US" w:bidi="he-IL"/>
        </w:rPr>
        <w:fldChar w:fldCharType="begin"/>
      </w:r>
      <w:r>
        <w:rPr>
          <w:lang w:val="en-US" w:bidi="he-IL"/>
        </w:rPr>
        <w:instrText xml:space="preserve"> REF _Ref132118617 \h </w:instrText>
      </w:r>
      <w:r>
        <w:rPr>
          <w:lang w:val="en-US" w:bidi="he-IL"/>
        </w:rPr>
      </w:r>
      <w:r>
        <w:rPr>
          <w:lang w:val="en-US" w:bidi="he-IL"/>
        </w:rPr>
        <w:fldChar w:fldCharType="separate"/>
      </w:r>
      <w:r>
        <w:t xml:space="preserve">Figure </w:t>
      </w:r>
      <w:r>
        <w:rPr>
          <w:noProof/>
        </w:rPr>
        <w:t>12</w:t>
      </w:r>
      <w:r>
        <w:rPr>
          <w:lang w:val="en-US" w:bidi="he-IL"/>
        </w:rPr>
        <w:fldChar w:fldCharType="end"/>
      </w:r>
      <w:r>
        <w:rPr>
          <w:lang w:val="en-US" w:bidi="he-IL"/>
        </w:rPr>
        <w:t xml:space="preserve"> herewith.</w:t>
      </w:r>
    </w:p>
    <w:p w14:paraId="4F799498" w14:textId="50A91AC3" w:rsidR="00631A18" w:rsidRDefault="00631A18" w:rsidP="00631A18">
      <w:pPr>
        <w:jc w:val="center"/>
        <w:rPr>
          <w:lang w:val="en-US" w:bidi="he-IL"/>
        </w:rPr>
      </w:pPr>
      <w:r>
        <w:rPr>
          <w:noProof/>
          <w:lang w:val="en-US" w:bidi="he-IL"/>
        </w:rPr>
        <w:drawing>
          <wp:inline distT="0" distB="0" distL="0" distR="0" wp14:anchorId="02748FC6" wp14:editId="18C11B6C">
            <wp:extent cx="3251669" cy="157371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62005" cy="1578718"/>
                    </a:xfrm>
                    <a:prstGeom prst="rect">
                      <a:avLst/>
                    </a:prstGeom>
                  </pic:spPr>
                </pic:pic>
              </a:graphicData>
            </a:graphic>
          </wp:inline>
        </w:drawing>
      </w:r>
    </w:p>
    <w:p w14:paraId="1AABB70F" w14:textId="70F7C079" w:rsidR="00631A18" w:rsidRPr="004419BA" w:rsidRDefault="00631A18" w:rsidP="00631A18">
      <w:pPr>
        <w:pStyle w:val="Caption"/>
        <w:jc w:val="center"/>
        <w:rPr>
          <w:lang w:val="en-US" w:bidi="he-IL"/>
        </w:rPr>
      </w:pPr>
      <w:bookmarkStart w:id="237" w:name="_Ref132118617"/>
      <w:bookmarkStart w:id="238" w:name="_Toc147418226"/>
      <w:r>
        <w:t xml:space="preserve">Figure </w:t>
      </w:r>
      <w:r w:rsidR="00000000">
        <w:fldChar w:fldCharType="begin"/>
      </w:r>
      <w:r w:rsidR="00000000">
        <w:instrText xml:space="preserve"> SEQ Figure \* ARABIC </w:instrText>
      </w:r>
      <w:r w:rsidR="00000000">
        <w:fldChar w:fldCharType="separate"/>
      </w:r>
      <w:r w:rsidR="00FD5EFA">
        <w:rPr>
          <w:noProof/>
        </w:rPr>
        <w:t>12</w:t>
      </w:r>
      <w:r w:rsidR="00000000">
        <w:rPr>
          <w:noProof/>
        </w:rPr>
        <w:fldChar w:fldCharType="end"/>
      </w:r>
      <w:bookmarkEnd w:id="237"/>
      <w:r>
        <w:rPr>
          <w:lang w:val="en-US"/>
        </w:rPr>
        <w:t xml:space="preserve"> - Ecosystem-wide PDL plurality</w:t>
      </w:r>
      <w:bookmarkEnd w:id="238"/>
    </w:p>
    <w:p w14:paraId="6114DC8E" w14:textId="77777777" w:rsidR="0011126D" w:rsidRPr="0011126D" w:rsidRDefault="0011126D" w:rsidP="0011126D">
      <w:pPr>
        <w:rPr>
          <w:lang w:val="en-US"/>
        </w:rPr>
      </w:pPr>
    </w:p>
    <w:p w14:paraId="1FE19965" w14:textId="68C04D99" w:rsidR="00E71784" w:rsidRDefault="003D5BA9" w:rsidP="005F45AD">
      <w:pPr>
        <w:pStyle w:val="Heading1"/>
      </w:pPr>
      <w:bookmarkStart w:id="239" w:name="_Toc147418152"/>
      <w:r>
        <w:t>5</w:t>
      </w:r>
      <w:r>
        <w:tab/>
        <w:t>Lifecycle Management</w:t>
      </w:r>
      <w:bookmarkEnd w:id="239"/>
    </w:p>
    <w:p w14:paraId="346DD5A0" w14:textId="223B93D3" w:rsidR="003D5BA9" w:rsidRDefault="003D5BA9" w:rsidP="005F45AD">
      <w:pPr>
        <w:pStyle w:val="Heading2"/>
        <w:rPr>
          <w:lang w:val="en-US"/>
        </w:rPr>
      </w:pPr>
      <w:bookmarkStart w:id="240" w:name="_Toc147418153"/>
      <w:r>
        <w:t>5.1</w:t>
      </w:r>
      <w:r w:rsidR="00B814C7">
        <w:rPr>
          <w:lang w:val="en-US"/>
        </w:rPr>
        <w:tab/>
        <w:t>Definition of a lifecycle</w:t>
      </w:r>
      <w:bookmarkEnd w:id="240"/>
    </w:p>
    <w:p w14:paraId="0B773333" w14:textId="121D319E" w:rsidR="00B814C7" w:rsidRDefault="00B814C7" w:rsidP="00B814C7">
      <w:pPr>
        <w:rPr>
          <w:lang w:val="en-US" w:bidi="he-IL"/>
        </w:rPr>
      </w:pPr>
      <w:r>
        <w:rPr>
          <w:lang w:val="en-US" w:bidi="he-IL"/>
        </w:rPr>
        <w:t xml:space="preserve">Lifecycle is a series of </w:t>
      </w:r>
      <w:r w:rsidR="00E53721">
        <w:rPr>
          <w:lang w:val="en-US" w:bidi="he-IL"/>
        </w:rPr>
        <w:t>stages</w:t>
      </w:r>
      <w:r>
        <w:rPr>
          <w:lang w:val="en-US" w:bidi="he-IL"/>
        </w:rPr>
        <w:t xml:space="preserve"> goods and/or services go through from inception to through evolution to cessation. The </w:t>
      </w:r>
      <w:r w:rsidR="00E53721">
        <w:rPr>
          <w:lang w:val="en-US" w:bidi="he-IL"/>
        </w:rPr>
        <w:t>stages included in a specific lifecycle</w:t>
      </w:r>
      <w:r>
        <w:rPr>
          <w:lang w:val="en-US" w:bidi="he-IL"/>
        </w:rPr>
        <w:t xml:space="preserve"> may vary depending on the type of goods and/or services and their intended use.</w:t>
      </w:r>
    </w:p>
    <w:p w14:paraId="21B41BC5" w14:textId="6BA4973D" w:rsidR="00B814C7" w:rsidRDefault="00B814C7" w:rsidP="00B814C7">
      <w:pPr>
        <w:rPr>
          <w:lang w:val="en-US" w:bidi="he-IL"/>
        </w:rPr>
      </w:pPr>
      <w:r>
        <w:rPr>
          <w:lang w:val="en-US" w:bidi="he-IL"/>
        </w:rPr>
        <w:t xml:space="preserve">The </w:t>
      </w:r>
      <w:r w:rsidR="00E53721">
        <w:rPr>
          <w:lang w:val="en-US" w:bidi="he-IL"/>
        </w:rPr>
        <w:t>stages</w:t>
      </w:r>
      <w:r>
        <w:rPr>
          <w:lang w:val="en-US" w:bidi="he-IL"/>
        </w:rPr>
        <w:t xml:space="preserve"> may include one or more of the following:</w:t>
      </w:r>
    </w:p>
    <w:p w14:paraId="06D14B7C" w14:textId="5CAE68AB" w:rsidR="00B814C7" w:rsidRPr="00E53721" w:rsidRDefault="00B814C7"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Inception of an idea or a requirement.</w:t>
      </w:r>
    </w:p>
    <w:p w14:paraId="2D1888DD" w14:textId="3C79B217" w:rsidR="00B814C7" w:rsidRPr="00E53721" w:rsidRDefault="00B814C7"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Design of goods and/or services that fulfill such idea or requirement.</w:t>
      </w:r>
    </w:p>
    <w:p w14:paraId="630175E9" w14:textId="3C2A8E99" w:rsidR="00B814C7" w:rsidRPr="00E53721" w:rsidRDefault="00B814C7"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Defining the costs involved with the fulfillment of the idea or requirement into goods and/or services.</w:t>
      </w:r>
    </w:p>
    <w:p w14:paraId="4AF9F7AF" w14:textId="77C5E098" w:rsidR="00B814C7" w:rsidRPr="00E53721" w:rsidRDefault="00B814C7"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Assigning a commercial value that is used to trade the goods and/or services.</w:t>
      </w:r>
    </w:p>
    <w:p w14:paraId="55FA3DF7" w14:textId="75FD0330" w:rsidR="00351119" w:rsidRPr="00E53721" w:rsidRDefault="00351119"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Executing a commercial transaction where monetary value is transferred, or committed to be transferred, from a buyer to a seller and where such seller is delivering, or commits to deliver, said goods and/or services to the buyer.</w:t>
      </w:r>
    </w:p>
    <w:p w14:paraId="4A4DCD64" w14:textId="695AC4A7" w:rsidR="00351119" w:rsidRPr="00E53721" w:rsidRDefault="00351119"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The process of delivering goods and/or services from a seller to a buyer.</w:t>
      </w:r>
    </w:p>
    <w:p w14:paraId="73DA54B4" w14:textId="2ED4066B" w:rsidR="00351119" w:rsidRPr="00E53721" w:rsidRDefault="00351119"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Performance and usage monitoring of goods and/or services.</w:t>
      </w:r>
    </w:p>
    <w:p w14:paraId="238ACA3A" w14:textId="217BA6EA" w:rsidR="00351119" w:rsidRPr="00E53721" w:rsidRDefault="00351119"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Stock/inventory management of goods and/or services.</w:t>
      </w:r>
    </w:p>
    <w:p w14:paraId="68D8D1CD" w14:textId="624BC51D" w:rsidR="00351119" w:rsidRPr="00E53721" w:rsidRDefault="00351119"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Reporting and handling of faults of goods and/or services that were delivered by a seller to a buyer.</w:t>
      </w:r>
    </w:p>
    <w:p w14:paraId="4850F566" w14:textId="72DDFA9C" w:rsidR="00351119" w:rsidRPr="00E53721" w:rsidRDefault="007C7605"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 xml:space="preserve">Commercial settlement between the buyer and </w:t>
      </w:r>
      <w:r w:rsidR="00E53721" w:rsidRPr="00E53721">
        <w:rPr>
          <w:rFonts w:asciiTheme="majorBidi" w:hAnsiTheme="majorBidi" w:cstheme="majorBidi"/>
          <w:lang w:val="en-US"/>
        </w:rPr>
        <w:t>the</w:t>
      </w:r>
      <w:r w:rsidRPr="00E53721">
        <w:rPr>
          <w:rFonts w:asciiTheme="majorBidi" w:hAnsiTheme="majorBidi" w:cstheme="majorBidi"/>
          <w:lang w:val="en-US"/>
        </w:rPr>
        <w:t xml:space="preserve"> seller.</w:t>
      </w:r>
    </w:p>
    <w:p w14:paraId="06EF7210" w14:textId="1B99FD01" w:rsidR="0039291C" w:rsidRPr="0039291C" w:rsidRDefault="007C7605" w:rsidP="007417D3">
      <w:pPr>
        <w:pStyle w:val="ListParagraph"/>
        <w:numPr>
          <w:ilvl w:val="0"/>
          <w:numId w:val="38"/>
        </w:numPr>
        <w:rPr>
          <w:rFonts w:asciiTheme="majorBidi" w:hAnsiTheme="majorBidi" w:cstheme="majorBidi"/>
          <w:lang w:val="en-US"/>
        </w:rPr>
      </w:pPr>
      <w:r w:rsidRPr="00E53721">
        <w:rPr>
          <w:rFonts w:asciiTheme="majorBidi" w:hAnsiTheme="majorBidi" w:cstheme="majorBidi"/>
          <w:lang w:val="en-US"/>
        </w:rPr>
        <w:t xml:space="preserve">Managing </w:t>
      </w:r>
      <w:r w:rsidRPr="0039291C">
        <w:rPr>
          <w:rFonts w:asciiTheme="majorBidi" w:hAnsiTheme="majorBidi" w:cstheme="majorBidi"/>
          <w:lang w:val="en-US"/>
        </w:rPr>
        <w:t xml:space="preserve">changes to existing </w:t>
      </w:r>
      <w:r w:rsidR="00E53721" w:rsidRPr="0039291C">
        <w:rPr>
          <w:rFonts w:asciiTheme="majorBidi" w:hAnsiTheme="majorBidi" w:cstheme="majorBidi"/>
          <w:lang w:val="en-US"/>
        </w:rPr>
        <w:t>goods and/or services</w:t>
      </w:r>
      <w:r w:rsidR="0039291C">
        <w:rPr>
          <w:rFonts w:asciiTheme="majorBidi" w:hAnsiTheme="majorBidi" w:cstheme="majorBidi"/>
          <w:lang w:val="en-US"/>
        </w:rPr>
        <w:t xml:space="preserve"> which may include:</w:t>
      </w:r>
      <w:r w:rsidR="00CF4B65" w:rsidRPr="0039291C">
        <w:rPr>
          <w:rFonts w:asciiTheme="majorBidi" w:hAnsiTheme="majorBidi" w:cstheme="majorBidi"/>
          <w:lang w:val="en-US"/>
        </w:rPr>
        <w:t xml:space="preserve"> </w:t>
      </w:r>
    </w:p>
    <w:p w14:paraId="1ECD810F" w14:textId="77777777" w:rsidR="0039291C" w:rsidRPr="0039291C" w:rsidRDefault="0039291C"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t>Renewal of contract term</w:t>
      </w:r>
    </w:p>
    <w:p w14:paraId="501C02E7" w14:textId="1CCC43C2" w:rsidR="0039291C" w:rsidRPr="0039291C" w:rsidRDefault="0039291C"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lastRenderedPageBreak/>
        <w:t>Change of commercial terms (e.g., reduction in recurring charges)</w:t>
      </w:r>
    </w:p>
    <w:p w14:paraId="14CD58CB" w14:textId="77777777" w:rsidR="0039291C" w:rsidRPr="0039291C" w:rsidRDefault="0039291C"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t xml:space="preserve">Change of technical credentials (e.g., Increase of bandwidth of a communications service) </w:t>
      </w:r>
    </w:p>
    <w:p w14:paraId="38723029" w14:textId="77777777" w:rsidR="0039291C" w:rsidRPr="0039291C" w:rsidRDefault="0039291C"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t>Change of contact details (e.g., email-address)</w:t>
      </w:r>
    </w:p>
    <w:p w14:paraId="397D0953" w14:textId="3F73E8B1" w:rsidR="0039291C" w:rsidRPr="0039291C" w:rsidRDefault="00CF4B65"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t>Cessation</w:t>
      </w:r>
      <w:r w:rsidR="0039291C" w:rsidRPr="0039291C">
        <w:rPr>
          <w:rFonts w:asciiTheme="majorBidi" w:hAnsiTheme="majorBidi" w:cstheme="majorBidi"/>
          <w:lang w:val="en-US"/>
        </w:rPr>
        <w:t>/suspension</w:t>
      </w:r>
      <w:r w:rsidRPr="0039291C">
        <w:rPr>
          <w:rFonts w:asciiTheme="majorBidi" w:hAnsiTheme="majorBidi" w:cstheme="majorBidi"/>
          <w:lang w:val="en-US"/>
        </w:rPr>
        <w:t xml:space="preserve"> </w:t>
      </w:r>
      <w:r w:rsidR="0039291C" w:rsidRPr="0039291C">
        <w:rPr>
          <w:rFonts w:asciiTheme="majorBidi" w:hAnsiTheme="majorBidi" w:cstheme="majorBidi"/>
          <w:lang w:val="en-US"/>
        </w:rPr>
        <w:t xml:space="preserve">of a service/contract (a reversible action where the resources required for </w:t>
      </w:r>
      <w:r w:rsidR="0039291C">
        <w:rPr>
          <w:rFonts w:asciiTheme="majorBidi" w:hAnsiTheme="majorBidi" w:cstheme="majorBidi"/>
          <w:lang w:val="en-US"/>
        </w:rPr>
        <w:t>such</w:t>
      </w:r>
      <w:r w:rsidR="0039291C" w:rsidRPr="0039291C">
        <w:rPr>
          <w:rFonts w:asciiTheme="majorBidi" w:hAnsiTheme="majorBidi" w:cstheme="majorBidi"/>
          <w:lang w:val="en-US"/>
        </w:rPr>
        <w:t xml:space="preserve"> service remain in place)</w:t>
      </w:r>
      <w:r w:rsidRPr="0039291C">
        <w:rPr>
          <w:rFonts w:asciiTheme="majorBidi" w:hAnsiTheme="majorBidi" w:cstheme="majorBidi"/>
          <w:lang w:val="en-US"/>
        </w:rPr>
        <w:t xml:space="preserve"> </w:t>
      </w:r>
    </w:p>
    <w:p w14:paraId="6C22252E" w14:textId="582966E8" w:rsidR="007C7605" w:rsidRPr="0039291C" w:rsidRDefault="00CF4B65" w:rsidP="007417D3">
      <w:pPr>
        <w:pStyle w:val="ListParagraph"/>
        <w:numPr>
          <w:ilvl w:val="1"/>
          <w:numId w:val="39"/>
        </w:numPr>
        <w:rPr>
          <w:rFonts w:asciiTheme="majorBidi" w:hAnsiTheme="majorBidi" w:cstheme="majorBidi"/>
          <w:lang w:val="en-US"/>
        </w:rPr>
      </w:pPr>
      <w:r w:rsidRPr="0039291C">
        <w:rPr>
          <w:rFonts w:asciiTheme="majorBidi" w:hAnsiTheme="majorBidi" w:cstheme="majorBidi"/>
          <w:lang w:val="en-US"/>
        </w:rPr>
        <w:t xml:space="preserve">Termination </w:t>
      </w:r>
      <w:r w:rsidR="0039291C" w:rsidRPr="0039291C">
        <w:rPr>
          <w:rFonts w:asciiTheme="majorBidi" w:hAnsiTheme="majorBidi" w:cstheme="majorBidi"/>
          <w:lang w:val="en-US"/>
        </w:rPr>
        <w:t xml:space="preserve">of a service/contract (a final and non-reversible action where the resources required for </w:t>
      </w:r>
      <w:r w:rsidR="0039291C">
        <w:rPr>
          <w:rFonts w:asciiTheme="majorBidi" w:hAnsiTheme="majorBidi" w:cstheme="majorBidi"/>
          <w:lang w:val="en-US"/>
        </w:rPr>
        <w:t>such</w:t>
      </w:r>
      <w:r w:rsidR="0039291C" w:rsidRPr="0039291C">
        <w:rPr>
          <w:rFonts w:asciiTheme="majorBidi" w:hAnsiTheme="majorBidi" w:cstheme="majorBidi"/>
          <w:lang w:val="en-US"/>
        </w:rPr>
        <w:t xml:space="preserve"> service may be repurposed)</w:t>
      </w:r>
    </w:p>
    <w:p w14:paraId="3F605F6D" w14:textId="77777777" w:rsidR="00746E29" w:rsidRDefault="00746E29" w:rsidP="00746E29">
      <w:pPr>
        <w:rPr>
          <w:rFonts w:asciiTheme="majorBidi" w:hAnsiTheme="majorBidi" w:cstheme="majorBidi"/>
          <w:lang w:val="en-US"/>
        </w:rPr>
      </w:pPr>
    </w:p>
    <w:p w14:paraId="1B7BF0A2" w14:textId="73A914B7" w:rsidR="00746E29" w:rsidRDefault="00746E29" w:rsidP="00746E29">
      <w:pPr>
        <w:rPr>
          <w:rFonts w:asciiTheme="majorBidi" w:hAnsiTheme="majorBidi" w:cstheme="majorBidi"/>
          <w:lang w:val="en-US"/>
        </w:rPr>
      </w:pPr>
      <w:r>
        <w:rPr>
          <w:rFonts w:asciiTheme="majorBidi" w:hAnsiTheme="majorBidi" w:cstheme="majorBidi"/>
          <w:lang w:val="en-US"/>
        </w:rPr>
        <w:fldChar w:fldCharType="begin"/>
      </w:r>
      <w:r>
        <w:rPr>
          <w:rFonts w:asciiTheme="majorBidi" w:hAnsiTheme="majorBidi" w:cstheme="majorBidi"/>
          <w:lang w:val="en-US"/>
        </w:rPr>
        <w:instrText xml:space="preserve"> REF _Ref133242124 \h </w:instrText>
      </w:r>
      <w:r>
        <w:rPr>
          <w:rFonts w:asciiTheme="majorBidi" w:hAnsiTheme="majorBidi" w:cstheme="majorBidi"/>
          <w:lang w:val="en-US"/>
        </w:rPr>
      </w:r>
      <w:r>
        <w:rPr>
          <w:rFonts w:asciiTheme="majorBidi" w:hAnsiTheme="majorBidi" w:cstheme="majorBidi"/>
          <w:lang w:val="en-US"/>
        </w:rPr>
        <w:fldChar w:fldCharType="separate"/>
      </w:r>
      <w:r>
        <w:t xml:space="preserve">Figure </w:t>
      </w:r>
      <w:r>
        <w:rPr>
          <w:noProof/>
        </w:rPr>
        <w:t>13</w:t>
      </w:r>
      <w:r>
        <w:rPr>
          <w:rFonts w:asciiTheme="majorBidi" w:hAnsiTheme="majorBidi" w:cstheme="majorBidi"/>
          <w:lang w:val="en-US"/>
        </w:rPr>
        <w:fldChar w:fldCharType="end"/>
      </w:r>
      <w:r>
        <w:rPr>
          <w:rFonts w:asciiTheme="majorBidi" w:hAnsiTheme="majorBidi" w:cstheme="majorBidi"/>
          <w:lang w:val="en-US"/>
        </w:rPr>
        <w:t xml:space="preserve"> describes the lifecycle stages between a buyer and a seller.</w:t>
      </w:r>
    </w:p>
    <w:p w14:paraId="032E531F" w14:textId="2528E3CC" w:rsidR="00746E29" w:rsidRDefault="00746E29" w:rsidP="001B7E7E">
      <w:pPr>
        <w:jc w:val="center"/>
        <w:rPr>
          <w:rFonts w:asciiTheme="majorBidi" w:hAnsiTheme="majorBidi" w:cstheme="majorBidi"/>
          <w:lang w:val="en-US"/>
        </w:rPr>
      </w:pPr>
      <w:r>
        <w:rPr>
          <w:rFonts w:asciiTheme="majorBidi" w:hAnsiTheme="majorBidi" w:cstheme="majorBidi"/>
          <w:noProof/>
          <w:lang w:val="en-US"/>
        </w:rPr>
        <w:drawing>
          <wp:inline distT="0" distB="0" distL="0" distR="0" wp14:anchorId="2CB7D0F8" wp14:editId="14BD71C9">
            <wp:extent cx="3783495" cy="65276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26998" cy="677518"/>
                    </a:xfrm>
                    <a:prstGeom prst="rect">
                      <a:avLst/>
                    </a:prstGeom>
                  </pic:spPr>
                </pic:pic>
              </a:graphicData>
            </a:graphic>
          </wp:inline>
        </w:drawing>
      </w:r>
    </w:p>
    <w:p w14:paraId="5D31CC2A" w14:textId="0CCA8047" w:rsidR="00746E29" w:rsidRPr="00746E29" w:rsidRDefault="00746E29" w:rsidP="00746E29">
      <w:pPr>
        <w:pStyle w:val="Caption"/>
        <w:jc w:val="center"/>
        <w:rPr>
          <w:rFonts w:asciiTheme="majorBidi" w:hAnsiTheme="majorBidi" w:cstheme="majorBidi"/>
          <w:lang w:val="en-US"/>
        </w:rPr>
      </w:pPr>
      <w:bookmarkStart w:id="241" w:name="_Ref133242124"/>
      <w:bookmarkStart w:id="242" w:name="_Toc147418227"/>
      <w:r>
        <w:t xml:space="preserve">Figure </w:t>
      </w:r>
      <w:r w:rsidR="00000000">
        <w:fldChar w:fldCharType="begin"/>
      </w:r>
      <w:r w:rsidR="00000000">
        <w:instrText xml:space="preserve"> SEQ Figure \* ARABIC </w:instrText>
      </w:r>
      <w:r w:rsidR="00000000">
        <w:fldChar w:fldCharType="separate"/>
      </w:r>
      <w:r w:rsidR="00FD5EFA">
        <w:rPr>
          <w:noProof/>
        </w:rPr>
        <w:t>13</w:t>
      </w:r>
      <w:r w:rsidR="00000000">
        <w:rPr>
          <w:noProof/>
        </w:rPr>
        <w:fldChar w:fldCharType="end"/>
      </w:r>
      <w:bookmarkEnd w:id="241"/>
      <w:r>
        <w:rPr>
          <w:lang w:val="en-US"/>
        </w:rPr>
        <w:t xml:space="preserve"> - Lifecycle stages between a buyer and a seller</w:t>
      </w:r>
      <w:bookmarkEnd w:id="242"/>
    </w:p>
    <w:p w14:paraId="042E923B" w14:textId="476DF825" w:rsidR="00E53721" w:rsidRDefault="00E53721" w:rsidP="00E53721">
      <w:pPr>
        <w:pStyle w:val="Heading2"/>
        <w:rPr>
          <w:lang w:val="en-US"/>
        </w:rPr>
      </w:pPr>
      <w:bookmarkStart w:id="243" w:name="_Toc147418154"/>
      <w:r>
        <w:rPr>
          <w:lang w:val="en-US"/>
        </w:rPr>
        <w:t>5.2</w:t>
      </w:r>
      <w:r>
        <w:rPr>
          <w:lang w:val="en-US"/>
        </w:rPr>
        <w:tab/>
        <w:t>Lifecycle of goods and/or services in a supply chain</w:t>
      </w:r>
      <w:bookmarkEnd w:id="243"/>
    </w:p>
    <w:p w14:paraId="14255A80" w14:textId="1D3E6659" w:rsidR="00E53721" w:rsidRDefault="00E53721" w:rsidP="00E53721">
      <w:pPr>
        <w:rPr>
          <w:lang w:val="en-US"/>
        </w:rPr>
      </w:pPr>
      <w:r>
        <w:rPr>
          <w:lang w:val="en-US"/>
        </w:rPr>
        <w:t xml:space="preserve">The lifecycle of goods and/or services delivered through a supply chain may include one or more of the stages listed in section 5.1. the main difference between the two cases is that while in a buyer-seller relations the stages are performed only between the buyer and the seller, in a supply chain case, where a chain of buyers and sellers (stakeholders) is involved, the lifecycle stages are performed across multiple stakeholders </w:t>
      </w:r>
      <w:r w:rsidR="00120F1B">
        <w:rPr>
          <w:lang w:val="en-US"/>
        </w:rPr>
        <w:t>in either a serial or a parallel manner.</w:t>
      </w:r>
    </w:p>
    <w:p w14:paraId="6869C8BF" w14:textId="7011EA1C" w:rsidR="00746E29" w:rsidRDefault="001B7E7E" w:rsidP="00E53721">
      <w:pPr>
        <w:rPr>
          <w:lang w:val="en-US"/>
        </w:rPr>
      </w:pPr>
      <w:r>
        <w:rPr>
          <w:lang w:val="en-US"/>
        </w:rPr>
        <w:fldChar w:fldCharType="begin"/>
      </w:r>
      <w:r>
        <w:rPr>
          <w:lang w:val="en-US"/>
        </w:rPr>
        <w:instrText xml:space="preserve"> REF _Ref133243070 \h </w:instrText>
      </w:r>
      <w:r>
        <w:rPr>
          <w:lang w:val="en-US"/>
        </w:rPr>
      </w:r>
      <w:r>
        <w:rPr>
          <w:lang w:val="en-US"/>
        </w:rPr>
        <w:fldChar w:fldCharType="separate"/>
      </w:r>
      <w:r>
        <w:t xml:space="preserve">Figure </w:t>
      </w:r>
      <w:r>
        <w:rPr>
          <w:noProof/>
        </w:rPr>
        <w:t>14</w:t>
      </w:r>
      <w:r>
        <w:rPr>
          <w:lang w:val="en-US"/>
        </w:rPr>
        <w:fldChar w:fldCharType="end"/>
      </w:r>
      <w:r w:rsidR="00746E29">
        <w:rPr>
          <w:lang w:val="en-US"/>
        </w:rPr>
        <w:t xml:space="preserve"> describes the lifecycle stages in a supply chain where the stage between each pair of entities in the supply chain is marked with tag(s)</w:t>
      </w:r>
      <w:r w:rsidR="00B30ADB">
        <w:rPr>
          <w:lang w:val="en-US"/>
        </w:rPr>
        <w:t xml:space="preserve"> </w:t>
      </w:r>
      <w:r>
        <w:rPr>
          <w:lang w:val="en-US"/>
        </w:rPr>
        <w:t>or asterisk to</w:t>
      </w:r>
      <w:r w:rsidR="00B30ADB">
        <w:rPr>
          <w:lang w:val="en-US"/>
        </w:rPr>
        <w:t xml:space="preserve"> designate the similarity (in stage) and difference (in entities and thus the contents of the transaction) between the different pairs of entities.</w:t>
      </w:r>
      <w:r>
        <w:rPr>
          <w:lang w:val="en-US"/>
        </w:rPr>
        <w:t xml:space="preserve"> The tag/asterisk marks are used for presentation clarity purposes throughout this document only and are not used otherwise in actual implementations.</w:t>
      </w:r>
    </w:p>
    <w:p w14:paraId="041EB780" w14:textId="65FC9E2C" w:rsidR="00120F1B" w:rsidRDefault="001B7E7E" w:rsidP="001B7E7E">
      <w:pPr>
        <w:jc w:val="center"/>
        <w:rPr>
          <w:lang w:val="en-US"/>
        </w:rPr>
      </w:pPr>
      <w:r>
        <w:rPr>
          <w:noProof/>
          <w:lang w:val="en-US"/>
        </w:rPr>
        <w:drawing>
          <wp:inline distT="0" distB="0" distL="0" distR="0" wp14:anchorId="274CFE0A" wp14:editId="36514EEE">
            <wp:extent cx="6120765" cy="175323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1753235"/>
                    </a:xfrm>
                    <a:prstGeom prst="rect">
                      <a:avLst/>
                    </a:prstGeom>
                  </pic:spPr>
                </pic:pic>
              </a:graphicData>
            </a:graphic>
          </wp:inline>
        </w:drawing>
      </w:r>
    </w:p>
    <w:p w14:paraId="477DF106" w14:textId="078DCD6D" w:rsidR="001B7E7E" w:rsidRDefault="001B7E7E" w:rsidP="001B7E7E">
      <w:pPr>
        <w:pStyle w:val="Caption"/>
        <w:jc w:val="center"/>
        <w:rPr>
          <w:lang w:val="en-US"/>
        </w:rPr>
      </w:pPr>
      <w:bookmarkStart w:id="244" w:name="_Ref133243070"/>
      <w:bookmarkStart w:id="245" w:name="_Toc147418228"/>
      <w:r>
        <w:t xml:space="preserve">Figure </w:t>
      </w:r>
      <w:r w:rsidR="00000000">
        <w:fldChar w:fldCharType="begin"/>
      </w:r>
      <w:r w:rsidR="00000000">
        <w:instrText xml:space="preserve"> SEQ Figure \* ARABIC </w:instrText>
      </w:r>
      <w:r w:rsidR="00000000">
        <w:fldChar w:fldCharType="separate"/>
      </w:r>
      <w:r w:rsidR="00FD5EFA">
        <w:rPr>
          <w:noProof/>
        </w:rPr>
        <w:t>14</w:t>
      </w:r>
      <w:r w:rsidR="00000000">
        <w:rPr>
          <w:noProof/>
        </w:rPr>
        <w:fldChar w:fldCharType="end"/>
      </w:r>
      <w:bookmarkEnd w:id="244"/>
      <w:r>
        <w:rPr>
          <w:lang w:val="en-US"/>
        </w:rPr>
        <w:t xml:space="preserve"> - Lifecycle stages in a supply chain</w:t>
      </w:r>
      <w:bookmarkEnd w:id="245"/>
    </w:p>
    <w:p w14:paraId="6DD51F5E" w14:textId="18E80664" w:rsidR="0031065F" w:rsidRPr="0031065F" w:rsidRDefault="0031065F" w:rsidP="0031065F">
      <w:pPr>
        <w:rPr>
          <w:lang w:val="en-US"/>
        </w:rPr>
      </w:pPr>
      <w:r>
        <w:rPr>
          <w:lang w:val="en-US"/>
        </w:rPr>
        <w:t>Certain characteristics of the lifecycle stages described herewith (e.g., recursiveness, storing of transactions into PDL blocks) are similar across the different lifecycle stages. When a certain requirement appearing in a previous lifecycle stage is applicable in other lifecycle stages – the respective requirement number is listed as valid instead of repeating the same requirement again.</w:t>
      </w:r>
    </w:p>
    <w:p w14:paraId="507701AD" w14:textId="7F43AE9F" w:rsidR="003D5BA9" w:rsidRDefault="003D5BA9" w:rsidP="006B172C">
      <w:pPr>
        <w:pStyle w:val="Heading2"/>
      </w:pPr>
      <w:bookmarkStart w:id="246" w:name="_Toc147418155"/>
      <w:r>
        <w:t>5.</w:t>
      </w:r>
      <w:r w:rsidR="006B172C">
        <w:t>3</w:t>
      </w:r>
      <w:r>
        <w:tab/>
      </w:r>
      <w:r w:rsidR="005F45AD">
        <w:t>Lifecycle</w:t>
      </w:r>
      <w:r w:rsidR="003E077D">
        <w:t xml:space="preserve"> stages</w:t>
      </w:r>
      <w:bookmarkEnd w:id="246"/>
    </w:p>
    <w:p w14:paraId="18EE1981" w14:textId="6B84EF19" w:rsidR="006B172C" w:rsidRPr="006B172C" w:rsidRDefault="006B172C" w:rsidP="007401C4">
      <w:pPr>
        <w:rPr>
          <w:lang w:val="en-US"/>
        </w:rPr>
      </w:pPr>
      <w:r>
        <w:rPr>
          <w:lang w:val="en-US"/>
        </w:rPr>
        <w:t xml:space="preserve">Section </w:t>
      </w:r>
      <w:r>
        <w:rPr>
          <w:lang w:val="en-US"/>
        </w:rPr>
        <w:fldChar w:fldCharType="begin"/>
      </w:r>
      <w:r>
        <w:rPr>
          <w:lang w:val="en-US"/>
        </w:rPr>
        <w:instrText xml:space="preserve"> REF _Ref133243805 \h </w:instrText>
      </w:r>
      <w:r>
        <w:rPr>
          <w:lang w:val="en-US"/>
        </w:rPr>
      </w:r>
      <w:r>
        <w:rPr>
          <w:lang w:val="en-US"/>
        </w:rPr>
        <w:fldChar w:fldCharType="separate"/>
      </w:r>
      <w:r>
        <w:t>4.3</w:t>
      </w:r>
      <w:r>
        <w:rPr>
          <w:lang w:val="en-US"/>
        </w:rPr>
        <w:fldChar w:fldCharType="end"/>
      </w:r>
      <w:r>
        <w:rPr>
          <w:lang w:val="en-US"/>
        </w:rPr>
        <w:t xml:space="preserve"> above lists certain types of supply chains. The lifecycle stages used for each such type of supply chain may vary depending on the case. The following sections specify the processes that are common to all cases per lifecycle </w:t>
      </w:r>
      <w:r w:rsidR="007401C4">
        <w:rPr>
          <w:lang w:val="en-US"/>
        </w:rPr>
        <w:t>stage and</w:t>
      </w:r>
      <w:r>
        <w:rPr>
          <w:lang w:val="en-US"/>
        </w:rPr>
        <w:t xml:space="preserve"> discuss the specific unique characteristics of different use cases.</w:t>
      </w:r>
    </w:p>
    <w:p w14:paraId="03EE09E6" w14:textId="7844DBFF" w:rsidR="000E2B6C" w:rsidRDefault="005F45AD" w:rsidP="000E2B6C">
      <w:pPr>
        <w:pStyle w:val="Heading3"/>
        <w:rPr>
          <w:rtl/>
        </w:rPr>
      </w:pPr>
      <w:bookmarkStart w:id="247" w:name="_Toc147418156"/>
      <w:r>
        <w:t>5.</w:t>
      </w:r>
      <w:r w:rsidR="006B172C">
        <w:t>3</w:t>
      </w:r>
      <w:r>
        <w:t>.1</w:t>
      </w:r>
      <w:r>
        <w:tab/>
      </w:r>
      <w:r w:rsidR="006B172C">
        <w:t xml:space="preserve">Inception of an idea or a </w:t>
      </w:r>
      <w:r w:rsidR="00182952">
        <w:t xml:space="preserve">proposed </w:t>
      </w:r>
      <w:r w:rsidR="00F52EF0">
        <w:t>solution</w:t>
      </w:r>
      <w:bookmarkEnd w:id="247"/>
    </w:p>
    <w:p w14:paraId="73BEFC8B" w14:textId="3CBC539E" w:rsidR="00CF3EDF" w:rsidRPr="00CF3EDF" w:rsidRDefault="00CF3EDF" w:rsidP="00CF3EDF">
      <w:pPr>
        <w:pStyle w:val="Heading4"/>
        <w:rPr>
          <w:lang w:val="en-US" w:bidi="he-IL"/>
        </w:rPr>
      </w:pPr>
      <w:bookmarkStart w:id="248" w:name="_Hlk137629433"/>
      <w:bookmarkStart w:id="249" w:name="_Toc147418157"/>
      <w:r>
        <w:rPr>
          <w:lang w:val="en-US" w:bidi="he-IL"/>
        </w:rPr>
        <w:t>5.3.1.1</w:t>
      </w:r>
      <w:r>
        <w:rPr>
          <w:lang w:val="en-US" w:bidi="he-IL"/>
        </w:rPr>
        <w:tab/>
        <w:t>Proposing a solution based on market research or prediction of future needs.</w:t>
      </w:r>
      <w:bookmarkEnd w:id="249"/>
    </w:p>
    <w:bookmarkEnd w:id="248"/>
    <w:p w14:paraId="7655843F" w14:textId="3497D453" w:rsidR="000E2B6C" w:rsidRDefault="000E2B6C" w:rsidP="00710CFD">
      <w:r>
        <w:t>The inception of a new idea for goo</w:t>
      </w:r>
      <w:r w:rsidR="00E06458">
        <w:t>ds</w:t>
      </w:r>
      <w:r>
        <w:t xml:space="preserve"> or service</w:t>
      </w:r>
      <w:r w:rsidR="00E06458">
        <w:t>s</w:t>
      </w:r>
      <w:r>
        <w:t xml:space="preserve"> to be sold may be the result of a market research, a prediction of future needs or the result of a specific inquiry coming from an existing or a potential buyer.</w:t>
      </w:r>
    </w:p>
    <w:p w14:paraId="491FD1AC" w14:textId="6877A03D" w:rsidR="000E2B6C" w:rsidRDefault="000E2B6C" w:rsidP="00710CFD">
      <w:r>
        <w:lastRenderedPageBreak/>
        <w:t xml:space="preserve">When an idea is incepted or a </w:t>
      </w:r>
      <w:r w:rsidR="00F52EF0">
        <w:t>request for a solution/service</w:t>
      </w:r>
      <w:r>
        <w:t xml:space="preserve"> is received it is </w:t>
      </w:r>
      <w:r w:rsidR="00F432F9">
        <w:t xml:space="preserve">turned into either a menu item in a </w:t>
      </w:r>
      <w:r w:rsidR="003F7FE8">
        <w:t>menu-based</w:t>
      </w:r>
      <w:r w:rsidR="00F432F9">
        <w:t xml:space="preserve"> ordering system, or into an ad-hoc solution</w:t>
      </w:r>
      <w:r w:rsidR="00E06458">
        <w:t>, as described below</w:t>
      </w:r>
      <w:r w:rsidR="00F432F9">
        <w:t>.</w:t>
      </w:r>
    </w:p>
    <w:p w14:paraId="420D3C50" w14:textId="6ED6F18E" w:rsidR="00710CFD" w:rsidRDefault="00F962F2" w:rsidP="00710CFD">
      <w:r>
        <w:t>Menu-based procurement of g</w:t>
      </w:r>
      <w:r w:rsidR="00710CFD">
        <w:t xml:space="preserve">oods and services </w:t>
      </w:r>
      <w:r>
        <w:t xml:space="preserve">may be used both for the purchase of goods </w:t>
      </w:r>
      <w:r w:rsidR="00710CFD">
        <w:t xml:space="preserve">bought from existing </w:t>
      </w:r>
      <w:r w:rsidR="00E06458">
        <w:t>inventory</w:t>
      </w:r>
      <w:r>
        <w:t>, services offered using existing resources, as well as goods and services that may require assembly and staging prior to delivery</w:t>
      </w:r>
      <w:r w:rsidR="00710CFD">
        <w:t xml:space="preserve">. Some of such goods </w:t>
      </w:r>
      <w:r w:rsidR="0095389A">
        <w:t xml:space="preserve">and services </w:t>
      </w:r>
      <w:r w:rsidR="00710CFD">
        <w:t>may be based on wholesale supply.</w:t>
      </w:r>
      <w:r w:rsidR="0095389A">
        <w:t xml:space="preserve"> Example</w:t>
      </w:r>
      <w:r w:rsidR="00F52EF0">
        <w:t>-1</w:t>
      </w:r>
      <w:r w:rsidR="0095389A">
        <w:t>: Renting a movie on a VOD service. Example</w:t>
      </w:r>
      <w:r w:rsidR="00F52EF0">
        <w:t>-2</w:t>
      </w:r>
      <w:r w:rsidR="0095389A">
        <w:t xml:space="preserve">: Refilling </w:t>
      </w:r>
      <w:r w:rsidR="00E06458">
        <w:t xml:space="preserve">a vehicle’s </w:t>
      </w:r>
      <w:r w:rsidR="0095389A">
        <w:t>gas tank</w:t>
      </w:r>
      <w:r w:rsidR="00F52EF0">
        <w:t xml:space="preserve"> (which requires the gas station owner to maintain supply levels in their reservoirs)</w:t>
      </w:r>
      <w:r w:rsidR="0095389A">
        <w:t>. Example</w:t>
      </w:r>
      <w:r w:rsidR="00F52EF0">
        <w:t>-3</w:t>
      </w:r>
      <w:r w:rsidR="0095389A">
        <w:t>: Buy a vacation package</w:t>
      </w:r>
      <w:r w:rsidR="00F52EF0">
        <w:t xml:space="preserve"> (which may include flights, hotels, attractions sourced from different suppliers)</w:t>
      </w:r>
      <w:r w:rsidR="0095389A">
        <w:t>.</w:t>
      </w:r>
    </w:p>
    <w:p w14:paraId="72DC9C81" w14:textId="12F2DB90" w:rsidR="000E2B6C" w:rsidRDefault="00F962F2" w:rsidP="000E2B6C">
      <w:r>
        <w:t xml:space="preserve">The key </w:t>
      </w:r>
      <w:r w:rsidR="001A33DC">
        <w:t>characteristic</w:t>
      </w:r>
      <w:r>
        <w:t xml:space="preserve"> of menu-based procurement is that the price of such goods and services </w:t>
      </w:r>
      <w:r w:rsidR="001A33DC">
        <w:t xml:space="preserve">as well as their availability and delivery timeline </w:t>
      </w:r>
      <w:r>
        <w:t>is known and published</w:t>
      </w:r>
      <w:r w:rsidR="001A33DC">
        <w:t xml:space="preserve"> in advance</w:t>
      </w:r>
      <w:r w:rsidR="00E6169E">
        <w:t>, in a manner that allows the buyer to place an order for such goods and services immediately based on available information and does not require any negotiations or design based on a specific inquiry.</w:t>
      </w:r>
      <w:r w:rsidR="000E2B6C">
        <w:t xml:space="preserve"> </w:t>
      </w:r>
    </w:p>
    <w:p w14:paraId="5F47F2A4" w14:textId="4FBC021C" w:rsidR="00E06458" w:rsidRDefault="00E06458" w:rsidP="000E2B6C">
      <w:r>
        <w:t>Note: A seller may allow potential buyers to haggle for a better price. When a menu-based ordering system is in use such haggling is typically done through a bypass channel. E.g., “If you find a better price elsewhere please contact us.”</w:t>
      </w:r>
    </w:p>
    <w:p w14:paraId="75F92B59" w14:textId="3652AE8D" w:rsidR="00CF3EDF" w:rsidRDefault="00CF3EDF" w:rsidP="00CF3EDF">
      <w:pPr>
        <w:pStyle w:val="Heading4"/>
        <w:rPr>
          <w:lang w:val="en-US" w:bidi="he-IL"/>
        </w:rPr>
      </w:pPr>
      <w:bookmarkStart w:id="250" w:name="_Hlk137629756"/>
      <w:bookmarkStart w:id="251" w:name="_Toc147418158"/>
      <w:r>
        <w:rPr>
          <w:lang w:val="en-US" w:bidi="he-IL"/>
        </w:rPr>
        <w:t>5.3.1.2</w:t>
      </w:r>
      <w:r>
        <w:rPr>
          <w:lang w:val="en-US" w:bidi="he-IL"/>
        </w:rPr>
        <w:tab/>
        <w:t>Proposing a solution based on a specific request</w:t>
      </w:r>
      <w:bookmarkEnd w:id="250"/>
      <w:r>
        <w:rPr>
          <w:lang w:val="en-US" w:bidi="he-IL"/>
        </w:rPr>
        <w:t>.</w:t>
      </w:r>
      <w:bookmarkEnd w:id="251"/>
    </w:p>
    <w:p w14:paraId="2646FE8B" w14:textId="499B0FE5" w:rsidR="00CF3EDF" w:rsidRDefault="00CF3EDF" w:rsidP="00CF3EDF">
      <w:pPr>
        <w:rPr>
          <w:lang w:val="en-US" w:bidi="he-IL"/>
        </w:rPr>
      </w:pPr>
      <w:r>
        <w:rPr>
          <w:lang w:val="en-US" w:bidi="he-IL"/>
        </w:rPr>
        <w:t>Certain requests may include non-</w:t>
      </w:r>
      <w:r w:rsidR="00D5771B">
        <w:rPr>
          <w:lang w:val="en-US" w:bidi="he-IL"/>
        </w:rPr>
        <w:t>menu-based</w:t>
      </w:r>
      <w:r>
        <w:rPr>
          <w:lang w:val="en-US" w:bidi="he-IL"/>
        </w:rPr>
        <w:t xml:space="preserve"> items or specific features that may require detailed design that addresses those specific requests. Such specific requests may include a non-standard topology, specific routing or security requirements, or limitations regarding specific vendors or geographies.</w:t>
      </w:r>
      <w:r w:rsidR="007475A9">
        <w:rPr>
          <w:lang w:val="en-US" w:bidi="he-IL"/>
        </w:rPr>
        <w:t xml:space="preserve"> </w:t>
      </w:r>
      <w:r w:rsidR="00E06458">
        <w:rPr>
          <w:lang w:val="en-US" w:bidi="he-IL"/>
        </w:rPr>
        <w:t>Examples may include building a home</w:t>
      </w:r>
      <w:r w:rsidR="00D3566A">
        <w:rPr>
          <w:lang w:val="en-US" w:bidi="he-IL"/>
        </w:rPr>
        <w:t xml:space="preserve"> on a stretch of land (vs. buying an apartment); Connecting multiple branches of a corporate using a private network (vs. using the public internet).</w:t>
      </w:r>
    </w:p>
    <w:p w14:paraId="7CA92B2E" w14:textId="37BB8B6C" w:rsidR="00CF3EDF" w:rsidRDefault="00CF3EDF" w:rsidP="00CF3EDF">
      <w:pPr>
        <w:pStyle w:val="Heading4"/>
      </w:pPr>
      <w:bookmarkStart w:id="252" w:name="_Toc147418159"/>
      <w:r>
        <w:rPr>
          <w:lang w:val="en-US" w:bidi="he-IL"/>
        </w:rPr>
        <w:t>5.3.1.3</w:t>
      </w:r>
      <w:r>
        <w:rPr>
          <w:lang w:val="en-US" w:bidi="he-IL"/>
        </w:rPr>
        <w:tab/>
        <w:t>Data management and DLT aspects</w:t>
      </w:r>
      <w:bookmarkEnd w:id="252"/>
    </w:p>
    <w:p w14:paraId="0EFF5992" w14:textId="57526ECA" w:rsidR="003F7FE8" w:rsidRPr="00CF4B65" w:rsidRDefault="003F7FE8" w:rsidP="000E2B6C">
      <w:pPr>
        <w:rPr>
          <w:lang w:val="en-US" w:bidi="he-IL"/>
        </w:rPr>
      </w:pPr>
      <w:r>
        <w:t xml:space="preserve">When an idea is incepted or a specific, non-menu-based </w:t>
      </w:r>
      <w:r w:rsidR="00F52EF0">
        <w:t>solution-request</w:t>
      </w:r>
      <w:r>
        <w:t xml:space="preserve">, is received, it </w:t>
      </w:r>
      <w:r w:rsidR="007401C4">
        <w:t>should</w:t>
      </w:r>
      <w:r>
        <w:t xml:space="preserve"> be recorded to the bilateral buyer-seller PDL so the commercial, technical and operational </w:t>
      </w:r>
      <w:r w:rsidR="007401C4">
        <w:t xml:space="preserve">features are final and accepted by both the seller and buyer. There is no common process defining this stage as it is </w:t>
      </w:r>
      <w:r w:rsidR="009B5A7F">
        <w:t>by large dependent on occasional demand, market research and visionary leadership.</w:t>
      </w:r>
      <w:r w:rsidR="00D3566A">
        <w:t xml:space="preserve"> However - recording the information in a PDL eliminates possible disputes related to the details of the demand, the proposed solution, the proposed price and the time such communications took place. </w:t>
      </w:r>
    </w:p>
    <w:p w14:paraId="205AED6B" w14:textId="36521E2B" w:rsidR="00CF3EDF" w:rsidRPr="005010C6" w:rsidRDefault="007401C4" w:rsidP="005010C6">
      <w:pPr>
        <w:pStyle w:val="DesirableRequirement"/>
        <w:rPr>
          <w:lang w:val="en-US"/>
        </w:rPr>
      </w:pPr>
      <w:r>
        <w:t xml:space="preserve">The commercial, technical and operational features of a </w:t>
      </w:r>
      <w:r w:rsidR="00F52EF0">
        <w:rPr>
          <w:lang w:val="en-US"/>
        </w:rPr>
        <w:t>proposed solution</w:t>
      </w:r>
      <w:r>
        <w:t xml:space="preserve"> </w:t>
      </w:r>
      <w:r w:rsidRPr="007401C4">
        <w:rPr>
          <w:b/>
          <w:bCs/>
        </w:rPr>
        <w:t>SHOULD</w:t>
      </w:r>
      <w:r>
        <w:t xml:space="preserve"> be recorded on the buyer-seller PDL</w:t>
      </w:r>
      <w:r>
        <w:rPr>
          <w:lang w:val="en-US"/>
        </w:rPr>
        <w:t>.</w:t>
      </w:r>
    </w:p>
    <w:p w14:paraId="3740A75E" w14:textId="77777777" w:rsidR="005010C6" w:rsidRDefault="005010C6" w:rsidP="00D5771B"/>
    <w:p w14:paraId="56B4E610" w14:textId="33D49051" w:rsidR="00D5771B" w:rsidRDefault="00CF3EDF" w:rsidP="00D5771B">
      <w:r w:rsidRPr="00CF3EDF">
        <w:t>DLT may also be used to offer ZKP based assurance that some specific requests are met. E.g., PDL may be used to ensure certain territories or vendors are avoided</w:t>
      </w:r>
      <w:r w:rsidR="007475A9">
        <w:t xml:space="preserve"> without necessarily naming the supply chain partners that provide such elements of service or goods</w:t>
      </w:r>
      <w:r w:rsidRPr="00CF3EDF">
        <w:t>.</w:t>
      </w:r>
      <w:r w:rsidR="00D3566A">
        <w:t xml:space="preserve"> More specific example may be: A buyer is using a certain cloud provider (“Cloud Provider A”) to store their data and may be looking for a backup solution that uses another cloud provider, for diversity purposes. ZKP can be used to ensure the proposed solution </w:t>
      </w:r>
      <w:r w:rsidR="00BD7582">
        <w:t>does not use</w:t>
      </w:r>
      <w:r w:rsidR="00D3566A">
        <w:t xml:space="preserve"> “Cloud-Provider-A” for backup.</w:t>
      </w:r>
    </w:p>
    <w:p w14:paraId="465E137D" w14:textId="77777777" w:rsidR="005010C6" w:rsidRPr="005010C6" w:rsidRDefault="005010C6" w:rsidP="005010C6">
      <w:pPr>
        <w:pStyle w:val="Body"/>
      </w:pPr>
    </w:p>
    <w:p w14:paraId="3F9D66F3" w14:textId="6DBE8D81" w:rsidR="003E077D" w:rsidRDefault="003E077D" w:rsidP="007401C4">
      <w:pPr>
        <w:pStyle w:val="Heading3"/>
      </w:pPr>
      <w:bookmarkStart w:id="253" w:name="_Toc147418160"/>
      <w:r>
        <w:t>5.</w:t>
      </w:r>
      <w:r w:rsidR="007401C4">
        <w:t>3.2</w:t>
      </w:r>
      <w:r>
        <w:tab/>
      </w:r>
      <w:bookmarkStart w:id="254" w:name="_Hlk130994611"/>
      <w:r>
        <w:t>Design, Pricing and Presentation</w:t>
      </w:r>
      <w:bookmarkEnd w:id="253"/>
      <w:bookmarkEnd w:id="254"/>
    </w:p>
    <w:p w14:paraId="7CA4FC56" w14:textId="1379D90A" w:rsidR="00051752" w:rsidRDefault="00051752" w:rsidP="00051752">
      <w:pPr>
        <w:pStyle w:val="Heading4"/>
      </w:pPr>
      <w:bookmarkStart w:id="255" w:name="_Toc147418161"/>
      <w:r>
        <w:t>5.3.2.1</w:t>
      </w:r>
      <w:r>
        <w:tab/>
        <w:t>General discussion</w:t>
      </w:r>
      <w:bookmarkEnd w:id="255"/>
    </w:p>
    <w:p w14:paraId="6726011E" w14:textId="2F2EE864" w:rsidR="00051752" w:rsidRDefault="00051752" w:rsidP="00051752">
      <w:r>
        <w:t>Goods and Services procured through a menu system</w:t>
      </w:r>
      <w:r w:rsidR="00BD7582">
        <w:t xml:space="preserve"> </w:t>
      </w:r>
      <w:r>
        <w:t>have to be designed and ready for delivery within a committed timeframe. In order to meet such goal, they need to be designed, priced and made available for ordering through a menu presented as a catalogue or a storefront.</w:t>
      </w:r>
    </w:p>
    <w:p w14:paraId="3805D9EE" w14:textId="77777777" w:rsidR="00051752" w:rsidRDefault="00051752" w:rsidP="00051752">
      <w:r>
        <w:t xml:space="preserve">When the goods and services sold through a menu also include elements procured from third-party suppliers, the commercial and operational aspects of such third-party supply (e.g., cost of such elements, supply lead times, stock availability) have to be pre-negotiated between the supplier and any third party supplier to ensure timely delivery.  </w:t>
      </w:r>
    </w:p>
    <w:p w14:paraId="29AF3A30" w14:textId="0E153AD1" w:rsidR="00BD7582" w:rsidRDefault="00BD7582" w:rsidP="00BD7582">
      <w:r>
        <w:t>Goods and services procured through a specific request have to be designed, including nested supply partners, and presented to the buyer in a manner that presents all details requested by the potential buyer. Unlike a menu-based ordering interface, an ad-hoc proposal will be presented as a single item and will typically have limited validity. The presentation of such item can be through a GUI or through messaging systems</w:t>
      </w:r>
      <w:r w:rsidR="00BA47E1">
        <w:t xml:space="preserve"> (e.g., e-mail)</w:t>
      </w:r>
      <w:r>
        <w:t>.</w:t>
      </w:r>
    </w:p>
    <w:p w14:paraId="413BAD43" w14:textId="5B24B136" w:rsidR="00051752" w:rsidRDefault="00051752" w:rsidP="00051752">
      <w:r>
        <w:lastRenderedPageBreak/>
        <w:t>In certain cases a third party supply chain partner may require additional, nested, supply chain partners in which case the supply chain partners shall perform nested negotiations in a recursive manner resulting in the supply chain being able to commit to a timely delivery of goods and services meeting published specifications and capabilities.</w:t>
      </w:r>
    </w:p>
    <w:p w14:paraId="1A5AA68E" w14:textId="5770287E" w:rsidR="00051752" w:rsidRDefault="00051752" w:rsidP="00051752">
      <w:pPr>
        <w:pStyle w:val="Heading4"/>
      </w:pPr>
      <w:bookmarkStart w:id="256" w:name="_Toc147418162"/>
      <w:r>
        <w:t>5.3.2.2</w:t>
      </w:r>
      <w:r>
        <w:tab/>
        <w:t>Internal cost and external cost</w:t>
      </w:r>
      <w:bookmarkEnd w:id="256"/>
    </w:p>
    <w:p w14:paraId="3DE8EAE4" w14:textId="6C8140DD" w:rsidR="00C63954" w:rsidRDefault="00C63954" w:rsidP="00C63954">
      <w:pPr>
        <w:rPr>
          <w:rFonts w:asciiTheme="majorBidi" w:hAnsiTheme="majorBidi" w:cstheme="majorBidi"/>
        </w:rPr>
      </w:pPr>
      <w:r w:rsidRPr="00C63954">
        <w:rPr>
          <w:rFonts w:asciiTheme="majorBidi" w:hAnsiTheme="majorBidi" w:cstheme="majorBidi"/>
        </w:rPr>
        <w:t xml:space="preserve">There are two types for costs for goods and/or services offered by a seller. </w:t>
      </w:r>
    </w:p>
    <w:p w14:paraId="2D37CDD1" w14:textId="0EBB2E39" w:rsidR="00051752" w:rsidRPr="00C63954" w:rsidRDefault="00C63954" w:rsidP="007417D3">
      <w:pPr>
        <w:pStyle w:val="ListParagraph"/>
        <w:numPr>
          <w:ilvl w:val="0"/>
          <w:numId w:val="40"/>
        </w:numPr>
        <w:rPr>
          <w:rFonts w:asciiTheme="majorBidi" w:hAnsiTheme="majorBidi" w:cstheme="majorBidi"/>
        </w:rPr>
      </w:pPr>
      <w:r w:rsidRPr="00C63954">
        <w:rPr>
          <w:rFonts w:asciiTheme="majorBidi" w:hAnsiTheme="majorBidi" w:cstheme="majorBidi"/>
          <w:b/>
          <w:bCs/>
        </w:rPr>
        <w:t>Internal costs</w:t>
      </w:r>
      <w:r w:rsidRPr="00C63954">
        <w:rPr>
          <w:rFonts w:asciiTheme="majorBidi" w:hAnsiTheme="majorBidi" w:cstheme="majorBidi"/>
        </w:rPr>
        <w:t xml:space="preserve"> represent costs of goods and/or services delivered by the seller from their own resources. E.g., The cost of production and distribution of a memory chip by their manufacturer. Such costs may also include the cost of operations (HR, facility rentals etc.)</w:t>
      </w:r>
    </w:p>
    <w:p w14:paraId="4A284707" w14:textId="32DF8C2A" w:rsidR="00C63954" w:rsidRPr="00C63954" w:rsidRDefault="00C63954" w:rsidP="007417D3">
      <w:pPr>
        <w:pStyle w:val="ListParagraph"/>
        <w:numPr>
          <w:ilvl w:val="0"/>
          <w:numId w:val="40"/>
        </w:numPr>
        <w:rPr>
          <w:rFonts w:asciiTheme="majorBidi" w:hAnsiTheme="majorBidi" w:cstheme="majorBidi"/>
        </w:rPr>
      </w:pPr>
      <w:r w:rsidRPr="00C63954">
        <w:rPr>
          <w:rFonts w:asciiTheme="majorBidi" w:hAnsiTheme="majorBidi" w:cstheme="majorBidi"/>
          <w:b/>
          <w:bCs/>
        </w:rPr>
        <w:t>External costs</w:t>
      </w:r>
      <w:r w:rsidRPr="00C63954">
        <w:rPr>
          <w:rFonts w:asciiTheme="majorBidi" w:hAnsiTheme="majorBidi" w:cstheme="majorBidi"/>
        </w:rPr>
        <w:t xml:space="preserve"> represent the cost of external elements procured by the seller from other suppliers in order to fulfil the required solution. E.g., The price a wheel manufacturer pays to a tyre and bolts manufacturers before selling a complete wheel to the car manufacturer. </w:t>
      </w:r>
      <w:r>
        <w:rPr>
          <w:rFonts w:asciiTheme="majorBidi" w:hAnsiTheme="majorBidi" w:cstheme="majorBidi"/>
          <w:lang w:val="en-US"/>
        </w:rPr>
        <w:t>Such price paid to third parties is considered an external cost.</w:t>
      </w:r>
    </w:p>
    <w:p w14:paraId="2F73FD4F" w14:textId="39A6903E" w:rsidR="00051752" w:rsidRDefault="00051752" w:rsidP="00051752">
      <w:pPr>
        <w:pStyle w:val="Heading4"/>
      </w:pPr>
      <w:bookmarkStart w:id="257" w:name="_Toc147418163"/>
      <w:r>
        <w:t>5.3.2.3</w:t>
      </w:r>
      <w:r>
        <w:tab/>
        <w:t>Selling price and Mark-up</w:t>
      </w:r>
      <w:bookmarkEnd w:id="257"/>
    </w:p>
    <w:p w14:paraId="22BE0E37" w14:textId="64E52CF9" w:rsidR="00C63954" w:rsidRDefault="00C63954" w:rsidP="00C63954">
      <w:r>
        <w:t>A seller calculates the sum of all internal and external costs and defines a selling price which is presented to the buyer.</w:t>
      </w:r>
    </w:p>
    <w:p w14:paraId="4AC7B74D" w14:textId="0074FF4F" w:rsidR="00C63954" w:rsidRDefault="00C63954" w:rsidP="00C63954">
      <w:r>
        <w:t>The selling price may be defined by using a certain mark-up (e.g., 5% or 30% above the cost) to the external and internal costs</w:t>
      </w:r>
      <w:r w:rsidR="000A3CAA">
        <w:t xml:space="preserve"> or by matching a target price dictated by the market, by a regulator or by the customer.</w:t>
      </w:r>
    </w:p>
    <w:p w14:paraId="790F64EF" w14:textId="581A71CA" w:rsidR="000A3CAA" w:rsidRDefault="000A3CAA" w:rsidP="00C63954">
      <w:r>
        <w:t>Note: Different mark-up levels may be applied to different cost elements. This document does not specify such levels and they are entirely up to the seller to decide.</w:t>
      </w:r>
    </w:p>
    <w:p w14:paraId="32529800" w14:textId="50064EBA" w:rsidR="000A3CAA" w:rsidRDefault="000A3CAA" w:rsidP="00C63954">
      <w:r>
        <w:t>Note: It is, of course, desired that the selling price is higher than the costs, but that is not mandatory. Commercial considerations may lead certain sellers to sell certain products at a loss. This discussion is out of scope of the current document.</w:t>
      </w:r>
    </w:p>
    <w:p w14:paraId="4D2C1F64" w14:textId="30117E26" w:rsidR="000A3CAA" w:rsidRPr="00C63954" w:rsidRDefault="000A3CAA" w:rsidP="000A3CAA">
      <w:pPr>
        <w:pStyle w:val="Heading4"/>
      </w:pPr>
      <w:bookmarkStart w:id="258" w:name="_Toc147418164"/>
      <w:r>
        <w:t>5.3.2.4</w:t>
      </w:r>
      <w:r w:rsidR="00D46CFC">
        <w:tab/>
      </w:r>
      <w:r w:rsidR="00771B52">
        <w:t>Recursive</w:t>
      </w:r>
      <w:r>
        <w:t xml:space="preserve"> processes</w:t>
      </w:r>
      <w:bookmarkEnd w:id="258"/>
    </w:p>
    <w:p w14:paraId="19CB5B2A" w14:textId="46E7211C" w:rsidR="00757D44" w:rsidRDefault="00E6169E" w:rsidP="003E077D">
      <w:r>
        <w:t>A key characteristic of this stage is that the design and pricing has to be completed prior to presentation of the goods and services in a catalogue/storefront and making them available for purchase</w:t>
      </w:r>
      <w:r w:rsidR="00757D44">
        <w:t>.</w:t>
      </w:r>
      <w:r w:rsidR="0039291C">
        <w:t xml:space="preserve"> </w:t>
      </w:r>
      <w:r w:rsidR="00051752">
        <w:t>Therefore,</w:t>
      </w:r>
      <w:r w:rsidR="0039291C">
        <w:t xml:space="preserve"> the design and </w:t>
      </w:r>
      <w:r w:rsidR="00051752">
        <w:t xml:space="preserve">pricing is a </w:t>
      </w:r>
      <w:r w:rsidR="00771B52">
        <w:t>recursive</w:t>
      </w:r>
      <w:r w:rsidR="00051752">
        <w:t xml:space="preserve"> process that progresses through the supply chain where the request for design and pricing progresses from buyer to seller. After receiving the request for a solution from a buyer the seller identifies which elements of the required solution they can deliver and which of them require supply from another supplier. The seller then becomes a buyer and requests a solution for such elements from their own suppliers. When all elements of a solution are available and the price of each such element has been determined by its respective supplier, the solution is presented from seller to buyer. The price offered by a seller to a buyer becomes the </w:t>
      </w:r>
      <w:r w:rsidR="000A3CAA">
        <w:t xml:space="preserve">external </w:t>
      </w:r>
      <w:r w:rsidR="00051752">
        <w:t xml:space="preserve">cost </w:t>
      </w:r>
      <w:r w:rsidR="000A3CAA">
        <w:t>for</w:t>
      </w:r>
      <w:r w:rsidR="00051752">
        <w:t xml:space="preserve"> the buyer. Each buyer adds the costs of their external supply to the costs of their internal supply, marks the costs up based on their commercial considerations, and presents the price to their respective buyer.</w:t>
      </w:r>
    </w:p>
    <w:p w14:paraId="543A8D90" w14:textId="38EDE12B" w:rsidR="00327F88" w:rsidRDefault="00327F88" w:rsidP="003E077D">
      <w:r>
        <w:fldChar w:fldCharType="begin"/>
      </w:r>
      <w:r>
        <w:instrText xml:space="preserve"> REF _Ref130990318 \h </w:instrText>
      </w:r>
      <w:r>
        <w:fldChar w:fldCharType="separate"/>
      </w:r>
      <w:r w:rsidR="007401C4">
        <w:t xml:space="preserve">Figure </w:t>
      </w:r>
      <w:r w:rsidR="007401C4">
        <w:rPr>
          <w:noProof/>
        </w:rPr>
        <w:t>15</w:t>
      </w:r>
      <w:r>
        <w:fldChar w:fldCharType="end"/>
      </w:r>
      <w:r>
        <w:t xml:space="preserve"> describes the process flow from design through to publishing a product (goods and/or services) on a storefront/catalogue.</w:t>
      </w:r>
      <w:r w:rsidR="00CB7429">
        <w:t xml:space="preserve"> The </w:t>
      </w:r>
      <w:r w:rsidR="00771B52">
        <w:t>recursive</w:t>
      </w:r>
      <w:r w:rsidR="00CB7429">
        <w:t xml:space="preserve"> nature is presented through the move from A to A’ then from Z’ to Z which </w:t>
      </w:r>
      <w:r w:rsidR="00771B52">
        <w:t>recours</w:t>
      </w:r>
      <w:r w:rsidR="00CB7429">
        <w:t xml:space="preserve"> through the entire supply chain until a solution is achieved.</w:t>
      </w:r>
    </w:p>
    <w:p w14:paraId="63E97456" w14:textId="27814929" w:rsidR="00CB7429" w:rsidRDefault="00CB7429" w:rsidP="003E077D">
      <w:r>
        <w:t>Note: The number of participants, their identity and order may change from one supply chain to the other based on the availability of the respective elements of a solution by the different stakeholders. When a buyer requests a solution from a 3</w:t>
      </w:r>
      <w:r w:rsidRPr="00CB7429">
        <w:rPr>
          <w:vertAlign w:val="superscript"/>
        </w:rPr>
        <w:t>rd</w:t>
      </w:r>
      <w:r>
        <w:t xml:space="preserve"> party supplier – such supplier may not be able to offer a solution that meets the requirements. In such case the buyer may approach other third-party suppliers. Thus, the supply chain may be constructed dynamically during the Design and Pricing phase. </w:t>
      </w:r>
    </w:p>
    <w:p w14:paraId="2CC5E7F3" w14:textId="53C9DC05" w:rsidR="00327F88" w:rsidRDefault="00E0177B" w:rsidP="003E077D">
      <w:r>
        <w:rPr>
          <w:noProof/>
        </w:rPr>
        <w:lastRenderedPageBreak/>
        <w:drawing>
          <wp:inline distT="0" distB="0" distL="0" distR="0" wp14:anchorId="020A806A" wp14:editId="46E86690">
            <wp:extent cx="6120765" cy="2068830"/>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2068830"/>
                    </a:xfrm>
                    <a:prstGeom prst="rect">
                      <a:avLst/>
                    </a:prstGeom>
                  </pic:spPr>
                </pic:pic>
              </a:graphicData>
            </a:graphic>
          </wp:inline>
        </w:drawing>
      </w:r>
      <w:r w:rsidR="00327F88">
        <w:t xml:space="preserve"> </w:t>
      </w:r>
    </w:p>
    <w:p w14:paraId="753022BE" w14:textId="484A5DFD" w:rsidR="00327F88" w:rsidRDefault="00327F88" w:rsidP="00327F88">
      <w:pPr>
        <w:pStyle w:val="Caption"/>
        <w:jc w:val="center"/>
        <w:rPr>
          <w:lang w:val="en-US"/>
        </w:rPr>
      </w:pPr>
      <w:bookmarkStart w:id="259" w:name="_Ref130990318"/>
      <w:bookmarkStart w:id="260" w:name="_Toc147418229"/>
      <w:r>
        <w:t xml:space="preserve">Figure </w:t>
      </w:r>
      <w:r w:rsidR="00000000">
        <w:fldChar w:fldCharType="begin"/>
      </w:r>
      <w:r w:rsidR="00000000">
        <w:instrText xml:space="preserve"> SEQ Figure \* ARABIC </w:instrText>
      </w:r>
      <w:r w:rsidR="00000000">
        <w:fldChar w:fldCharType="separate"/>
      </w:r>
      <w:r w:rsidR="00FD5EFA">
        <w:rPr>
          <w:noProof/>
        </w:rPr>
        <w:t>15</w:t>
      </w:r>
      <w:r w:rsidR="00000000">
        <w:rPr>
          <w:noProof/>
        </w:rPr>
        <w:fldChar w:fldCharType="end"/>
      </w:r>
      <w:bookmarkEnd w:id="259"/>
      <w:r>
        <w:rPr>
          <w:lang w:val="en-US"/>
        </w:rPr>
        <w:t xml:space="preserve"> - </w:t>
      </w:r>
      <w:bookmarkStart w:id="261" w:name="_Hlk130995278"/>
      <w:bookmarkStart w:id="262" w:name="_Hlk130993284"/>
      <w:r>
        <w:rPr>
          <w:lang w:val="en-US"/>
        </w:rPr>
        <w:t>Design, pricing and presentation of menu based goods and services</w:t>
      </w:r>
      <w:bookmarkEnd w:id="260"/>
      <w:bookmarkEnd w:id="261"/>
    </w:p>
    <w:bookmarkEnd w:id="262"/>
    <w:p w14:paraId="380F6379" w14:textId="031FCEB2" w:rsidR="00327F88" w:rsidRDefault="00327F88" w:rsidP="00327F88">
      <w:pPr>
        <w:rPr>
          <w:lang w:val="en-US"/>
        </w:rPr>
      </w:pPr>
      <w:r>
        <w:rPr>
          <w:lang w:val="en-US"/>
        </w:rPr>
        <w:t>The sub-task named “Coordinate with 3</w:t>
      </w:r>
      <w:r w:rsidRPr="00327F88">
        <w:rPr>
          <w:vertAlign w:val="superscript"/>
          <w:lang w:val="en-US"/>
        </w:rPr>
        <w:t>rd</w:t>
      </w:r>
      <w:r>
        <w:rPr>
          <w:lang w:val="en-US"/>
        </w:rPr>
        <w:t xml:space="preserve"> party supplier(s)” indicates a recursive process where an entity in a supply chain </w:t>
      </w:r>
      <w:r w:rsidR="00E0177B">
        <w:rPr>
          <w:lang w:val="en-US"/>
        </w:rPr>
        <w:t xml:space="preserve">coordinates supply with a supply chain partner. Such supply chain partner implements the same process </w:t>
      </w:r>
      <w:r w:rsidR="007D206B">
        <w:rPr>
          <w:lang w:val="en-US"/>
        </w:rPr>
        <w:t>A’</w:t>
      </w:r>
      <w:r w:rsidR="00E0177B">
        <w:rPr>
          <w:lang w:val="en-US"/>
        </w:rPr>
        <w:t xml:space="preserve"> to </w:t>
      </w:r>
      <w:r w:rsidR="007D206B">
        <w:rPr>
          <w:lang w:val="en-US"/>
        </w:rPr>
        <w:t>Z’)</w:t>
      </w:r>
      <w:r w:rsidR="00E0177B">
        <w:rPr>
          <w:lang w:val="en-US"/>
        </w:rPr>
        <w:t xml:space="preserve"> and may, in turn, coordinate supply with additional supply chain partners.</w:t>
      </w:r>
    </w:p>
    <w:p w14:paraId="224CA05F" w14:textId="77777777" w:rsidR="00AF710E" w:rsidRDefault="00AF710E" w:rsidP="00AF710E">
      <w:pPr>
        <w:pStyle w:val="Heading4"/>
        <w:rPr>
          <w:lang w:val="en-US"/>
        </w:rPr>
      </w:pPr>
      <w:bookmarkStart w:id="263" w:name="_Toc147418165"/>
      <w:r>
        <w:rPr>
          <w:lang w:val="en-US"/>
        </w:rPr>
        <w:t>5.3.2.5</w:t>
      </w:r>
      <w:r>
        <w:rPr>
          <w:lang w:val="en-US"/>
        </w:rPr>
        <w:tab/>
        <w:t>Validity of Quotes</w:t>
      </w:r>
      <w:bookmarkEnd w:id="263"/>
    </w:p>
    <w:p w14:paraId="75940946" w14:textId="60FC7163" w:rsidR="00AF710E" w:rsidRDefault="00AF710E" w:rsidP="00AF710E">
      <w:r w:rsidRPr="00AF710E">
        <w:t>Quotes may have limited validity. E.g., a seller may reserve resources required for the delivery of quoted goods and/or services</w:t>
      </w:r>
      <w:r>
        <w:t xml:space="preserve"> and may have to limit the amount of resources reserved for quotes, under a reasonable assumption that not all request for quotes result in an order (a request for delivery) as in certain cases the buyer may be shopping or comparing prices and may end up delaying the decision or buying from another seller. </w:t>
      </w:r>
      <w:r w:rsidRPr="00AF710E">
        <w:t xml:space="preserve"> </w:t>
      </w:r>
    </w:p>
    <w:p w14:paraId="51B7B973" w14:textId="5C2DEB02" w:rsidR="00AF710E" w:rsidRPr="00D5771B" w:rsidRDefault="00AF710E" w:rsidP="00D5771B">
      <w:pPr>
        <w:pStyle w:val="DesirableRequirement"/>
        <w:rPr>
          <w:lang w:val="en-GB"/>
        </w:rPr>
      </w:pPr>
      <w:r>
        <w:t xml:space="preserve">A seller </w:t>
      </w:r>
      <w:r w:rsidRPr="00245C9C">
        <w:rPr>
          <w:b/>
          <w:bCs/>
        </w:rPr>
        <w:t>SHOULD</w:t>
      </w:r>
      <w:r>
        <w:t xml:space="preserve"> specify the validity of a quote either by setting an end-date or a duration from </w:t>
      </w:r>
      <w:r w:rsidR="00245C9C">
        <w:rPr>
          <w:lang w:val="en-US"/>
        </w:rPr>
        <w:t xml:space="preserve">time of </w:t>
      </w:r>
      <w:r>
        <w:t xml:space="preserve">quote after which the quote is no longer valid and </w:t>
      </w:r>
      <w:r w:rsidR="00245C9C">
        <w:t>cannot</w:t>
      </w:r>
      <w:r>
        <w:t xml:space="preserve"> be used to place and order.</w:t>
      </w:r>
    </w:p>
    <w:p w14:paraId="0FBC4A57" w14:textId="25E7978D" w:rsidR="00245C9C" w:rsidRDefault="00245C9C" w:rsidP="00245C9C">
      <w:pPr>
        <w:pStyle w:val="OptionalRequirement"/>
        <w:rPr>
          <w:lang w:val="en-US"/>
        </w:rPr>
      </w:pPr>
      <w:r>
        <w:t xml:space="preserve">A seller </w:t>
      </w:r>
      <w:r w:rsidRPr="00245C9C">
        <w:rPr>
          <w:b/>
          <w:bCs/>
        </w:rPr>
        <w:t>MAY</w:t>
      </w:r>
      <w:r>
        <w:t xml:space="preserve"> issue a budgetary quote in which case the quote is not bindin</w:t>
      </w:r>
      <w:r>
        <w:rPr>
          <w:lang w:val="en-US"/>
        </w:rPr>
        <w:t>g.</w:t>
      </w:r>
    </w:p>
    <w:p w14:paraId="400E33C3" w14:textId="1C3728F8" w:rsidR="00245C9C" w:rsidRDefault="00245C9C" w:rsidP="00245C9C">
      <w:pPr>
        <w:pStyle w:val="DesirableRequirement"/>
      </w:pPr>
      <w:r>
        <w:t xml:space="preserve">When a buyer asks for a firm quote the seller </w:t>
      </w:r>
      <w:r w:rsidRPr="00245C9C">
        <w:rPr>
          <w:b/>
          <w:bCs/>
        </w:rPr>
        <w:t>SHOULD</w:t>
      </w:r>
      <w:r>
        <w:t xml:space="preserve"> provide a firm and binding quote.</w:t>
      </w:r>
    </w:p>
    <w:p w14:paraId="32D11723" w14:textId="1E5BADF3" w:rsidR="00245C9C" w:rsidRPr="00245C9C" w:rsidRDefault="00245C9C" w:rsidP="00245C9C">
      <w:pPr>
        <w:pStyle w:val="MandatoryRequirement"/>
      </w:pPr>
      <w:r>
        <w:t xml:space="preserve">When a buyer asks for a firm quote and the seller is unable to provide a firm and binding quote the seller </w:t>
      </w:r>
      <w:r w:rsidRPr="00245C9C">
        <w:rPr>
          <w:b/>
          <w:bCs/>
        </w:rPr>
        <w:t>SHALL</w:t>
      </w:r>
      <w:r>
        <w:t xml:space="preserve"> respond to the buyer “NO QUOTE”.</w:t>
      </w:r>
    </w:p>
    <w:p w14:paraId="5C3EF7EF" w14:textId="221B8C53" w:rsidR="007D206B" w:rsidRDefault="007D206B" w:rsidP="00327F88">
      <w:pPr>
        <w:rPr>
          <w:lang w:val="en-US"/>
        </w:rPr>
      </w:pPr>
      <w:r w:rsidRPr="00AF710E">
        <w:t>Once a product (goods</w:t>
      </w:r>
      <w:r>
        <w:rPr>
          <w:lang w:val="en-US"/>
        </w:rPr>
        <w:t xml:space="preserve"> and/or services) had been placed in the menu (storefront/catalogue) all supply chain partners should constantly monitor stock and availability of the resources required for its delivery and shall remove an item from the menu in any event where the product cannot be supplied at the quality and/or timelines stated during design.</w:t>
      </w:r>
    </w:p>
    <w:p w14:paraId="2D9C4F60" w14:textId="3927CEBE" w:rsidR="007D206B" w:rsidRDefault="007D206B" w:rsidP="007D206B">
      <w:pPr>
        <w:pStyle w:val="DesirableRequirement"/>
        <w:rPr>
          <w:i/>
          <w:iCs/>
          <w:lang w:val="en-US"/>
        </w:rPr>
      </w:pPr>
      <w:r>
        <w:t xml:space="preserve">Supply chain partners </w:t>
      </w:r>
      <w:r w:rsidRPr="007D206B">
        <w:rPr>
          <w:b/>
          <w:bCs/>
        </w:rPr>
        <w:t>SHOULD</w:t>
      </w:r>
      <w:r>
        <w:t xml:space="preserve"> monitor availability of supplies required for the delivery of goods and services published to potential buyers.</w:t>
      </w:r>
    </w:p>
    <w:p w14:paraId="3780C274" w14:textId="735E06FD" w:rsidR="00AF43CF" w:rsidRPr="00AF43CF" w:rsidRDefault="00AF43CF" w:rsidP="00AF43CF">
      <w:pPr>
        <w:pStyle w:val="Body"/>
        <w:rPr>
          <w:rFonts w:asciiTheme="majorBidi" w:hAnsiTheme="majorBidi" w:cstheme="majorBidi"/>
          <w:lang w:val="en-US"/>
        </w:rPr>
      </w:pPr>
      <w:r w:rsidRPr="00AF43CF">
        <w:rPr>
          <w:rFonts w:asciiTheme="majorBidi" w:hAnsiTheme="majorBidi" w:cstheme="majorBidi"/>
          <w:lang w:val="en-US"/>
        </w:rPr>
        <w:t>Failure to monitor availability of supplies may lead to orders being placed (in future lifecycle stages) that cannot be delivered. This may have a negative effect on customer satisfaction and may also reduce a sellers’ reputation. However, this is not a formal requirement but rather a recommendation.</w:t>
      </w:r>
    </w:p>
    <w:p w14:paraId="37AD22FF" w14:textId="26B9E23F" w:rsidR="007D206B" w:rsidRDefault="007D206B" w:rsidP="00BF2793">
      <w:pPr>
        <w:pStyle w:val="MandatoryRequirement"/>
      </w:pPr>
      <w:r>
        <w:t xml:space="preserve">Supply chain partners </w:t>
      </w:r>
      <w:r w:rsidRPr="00BF2793">
        <w:rPr>
          <w:b/>
          <w:bCs/>
        </w:rPr>
        <w:t>SHALL</w:t>
      </w:r>
      <w:r>
        <w:t xml:space="preserve"> </w:t>
      </w:r>
      <w:r w:rsidR="00BF2793">
        <w:t>unpublish</w:t>
      </w:r>
      <w:r>
        <w:t xml:space="preserve"> goods and services </w:t>
      </w:r>
      <w:r w:rsidR="00BF2793">
        <w:t>whose published supply lead times and/or quality cannot be met.</w:t>
      </w:r>
    </w:p>
    <w:p w14:paraId="2D486530" w14:textId="698C78B2" w:rsidR="006D1AA6" w:rsidRPr="006D1AA6" w:rsidRDefault="006D1AA6" w:rsidP="006D1AA6">
      <w:pPr>
        <w:pStyle w:val="MandatoryRequirement"/>
      </w:pPr>
      <w:r>
        <w:t xml:space="preserve">Seller </w:t>
      </w:r>
      <w:r w:rsidRPr="006D1AA6">
        <w:rPr>
          <w:b/>
          <w:bCs/>
        </w:rPr>
        <w:t>SHALL</w:t>
      </w:r>
      <w:r>
        <w:t xml:space="preserve"> inform a buyer when resources required for the delivery of a firm quote had become unavailable.</w:t>
      </w:r>
    </w:p>
    <w:p w14:paraId="34EBCC21" w14:textId="454B5D9A" w:rsidR="006D1AA6" w:rsidRDefault="006D1AA6" w:rsidP="006D1AA6">
      <w:pPr>
        <w:pStyle w:val="Heading4"/>
        <w:rPr>
          <w:lang w:val="en-US"/>
        </w:rPr>
      </w:pPr>
      <w:bookmarkStart w:id="264" w:name="_Toc147418166"/>
      <w:r>
        <w:rPr>
          <w:lang w:val="en-US"/>
        </w:rPr>
        <w:t>5.3.2.6</w:t>
      </w:r>
      <w:r w:rsidR="007E79BA">
        <w:rPr>
          <w:lang w:val="en-US"/>
        </w:rPr>
        <w:tab/>
      </w:r>
      <w:r>
        <w:rPr>
          <w:lang w:val="en-US"/>
        </w:rPr>
        <w:t>Supply chain depth</w:t>
      </w:r>
      <w:bookmarkEnd w:id="264"/>
    </w:p>
    <w:p w14:paraId="471911F9" w14:textId="1CBDB595" w:rsidR="00771B52" w:rsidRDefault="00771B52" w:rsidP="00771B52">
      <w:pPr>
        <w:pStyle w:val="Body"/>
        <w:rPr>
          <w:rFonts w:asciiTheme="majorBidi" w:hAnsiTheme="majorBidi" w:cstheme="majorBidi"/>
          <w:lang w:val="en-US"/>
        </w:rPr>
      </w:pPr>
      <w:r w:rsidRPr="00771B52">
        <w:rPr>
          <w:rFonts w:asciiTheme="majorBidi" w:hAnsiTheme="majorBidi" w:cstheme="majorBidi"/>
          <w:lang w:val="en-US"/>
        </w:rPr>
        <w:t>The design</w:t>
      </w:r>
      <w:r>
        <w:rPr>
          <w:rFonts w:asciiTheme="majorBidi" w:hAnsiTheme="majorBidi" w:cstheme="majorBidi"/>
          <w:lang w:val="en-US"/>
        </w:rPr>
        <w:t>er</w:t>
      </w:r>
      <w:r w:rsidRPr="00771B52">
        <w:rPr>
          <w:rFonts w:asciiTheme="majorBidi" w:hAnsiTheme="majorBidi" w:cstheme="majorBidi"/>
          <w:lang w:val="en-US"/>
        </w:rPr>
        <w:t xml:space="preserve"> of supply-chain based goods and/or services may indicate the maximum allowed number of partners in a supply chain. The purpose of such limitation is to reduce complexity of the solution and avoid recursive mark-up</w:t>
      </w:r>
      <w:r w:rsidR="00346206">
        <w:rPr>
          <w:rFonts w:asciiTheme="majorBidi" w:hAnsiTheme="majorBidi" w:cstheme="majorBidi"/>
          <w:lang w:val="en-US"/>
        </w:rPr>
        <w:t>s</w:t>
      </w:r>
      <w:r w:rsidRPr="00771B52">
        <w:rPr>
          <w:rFonts w:asciiTheme="majorBidi" w:hAnsiTheme="majorBidi" w:cstheme="majorBidi"/>
          <w:lang w:val="en-US"/>
        </w:rPr>
        <w:t xml:space="preserve"> which may increase overall cost.</w:t>
      </w:r>
    </w:p>
    <w:p w14:paraId="3902EF07" w14:textId="6D3FF477" w:rsidR="00346206" w:rsidRDefault="00346206" w:rsidP="00346206">
      <w:pPr>
        <w:pStyle w:val="OptionalRequirement"/>
      </w:pPr>
      <w:r>
        <w:t xml:space="preserve">The buyer </w:t>
      </w:r>
      <w:r w:rsidRPr="00346206">
        <w:rPr>
          <w:b/>
          <w:bCs/>
        </w:rPr>
        <w:t>MAY</w:t>
      </w:r>
      <w:r>
        <w:t xml:space="preserve"> indicate the maximal depth of the supply chain (the number of partners) allowed to be offered by the seller.</w:t>
      </w:r>
    </w:p>
    <w:p w14:paraId="1137312C" w14:textId="73A323F3" w:rsidR="00346206" w:rsidRDefault="00346206" w:rsidP="00346206">
      <w:pPr>
        <w:pStyle w:val="MandatoryRequirement"/>
      </w:pPr>
      <w:bookmarkStart w:id="265" w:name="_Hlk135648164"/>
      <w:r>
        <w:lastRenderedPageBreak/>
        <w:t xml:space="preserve">When the buyer indicates to the seller a limit to the depth of the supply chain, the seller </w:t>
      </w:r>
      <w:r w:rsidRPr="00346206">
        <w:rPr>
          <w:b/>
          <w:bCs/>
        </w:rPr>
        <w:t>SHALL</w:t>
      </w:r>
      <w:r>
        <w:t xml:space="preserve"> communicate the limit to subsequent supply chain partners</w:t>
      </w:r>
      <w:r w:rsidR="008B3A6D">
        <w:rPr>
          <w:lang w:val="en-US"/>
        </w:rPr>
        <w:t xml:space="preserve"> excluding their own position from the total depth</w:t>
      </w:r>
      <w:r>
        <w:t xml:space="preserve">. </w:t>
      </w:r>
    </w:p>
    <w:p w14:paraId="26D58A7B" w14:textId="3F469A1A" w:rsidR="00346206" w:rsidRPr="00346206" w:rsidRDefault="00346206" w:rsidP="00346206">
      <w:pPr>
        <w:pStyle w:val="MandatoryRequirement"/>
      </w:pPr>
      <w:bookmarkStart w:id="266" w:name="_Hlk135648446"/>
      <w:r>
        <w:t xml:space="preserve">When the buyer indicates to the seller a limit to the depth of the supply chain, the seller </w:t>
      </w:r>
      <w:r w:rsidRPr="00346206">
        <w:rPr>
          <w:b/>
          <w:bCs/>
        </w:rPr>
        <w:t>SHALL NOT</w:t>
      </w:r>
      <w:r>
        <w:t xml:space="preserve"> propose solutions/quotes based on supply chains that exceed such limit. </w:t>
      </w:r>
    </w:p>
    <w:bookmarkEnd w:id="266"/>
    <w:p w14:paraId="635C5A8D" w14:textId="34791551" w:rsidR="00310751" w:rsidRPr="00346206" w:rsidRDefault="00310751" w:rsidP="00310751">
      <w:pPr>
        <w:pStyle w:val="DesirableRequirement"/>
      </w:pPr>
      <w:r>
        <w:t xml:space="preserve">When the buyer indicates to the seller a limit to the depth of the supply chain, the seller </w:t>
      </w:r>
      <w:r>
        <w:rPr>
          <w:b/>
          <w:bCs/>
          <w:lang w:val="en-US"/>
        </w:rPr>
        <w:t>SHOULD</w:t>
      </w:r>
      <w:r>
        <w:t xml:space="preserve"> </w:t>
      </w:r>
      <w:r>
        <w:rPr>
          <w:lang w:val="en-US"/>
        </w:rPr>
        <w:t>indicate the depth of the supply chain on which the proposed solution and quote are based</w:t>
      </w:r>
      <w:r>
        <w:t xml:space="preserve">. </w:t>
      </w:r>
    </w:p>
    <w:p w14:paraId="51BB92FF" w14:textId="647F57C2" w:rsidR="00346206" w:rsidRDefault="00310751" w:rsidP="00346206">
      <w:pPr>
        <w:pStyle w:val="Body"/>
        <w:rPr>
          <w:rFonts w:asciiTheme="majorBidi" w:hAnsiTheme="majorBidi" w:cstheme="majorBidi"/>
          <w:lang w:val="en-US"/>
        </w:rPr>
      </w:pPr>
      <w:r w:rsidRPr="00310751">
        <w:rPr>
          <w:rFonts w:asciiTheme="majorBidi" w:hAnsiTheme="majorBidi" w:cstheme="majorBidi"/>
          <w:lang w:val="en-US"/>
        </w:rPr>
        <w:t>While not presented as a formal requirement – entities in a supply chain are expected to calculate the depth of the supply chain without necessarily knowing the identities of other entities and their position in the supply chain.</w:t>
      </w:r>
    </w:p>
    <w:p w14:paraId="4975CEFD" w14:textId="1EE6F325" w:rsidR="005010C6" w:rsidRDefault="005010C6" w:rsidP="005010C6">
      <w:pPr>
        <w:pStyle w:val="Heading4"/>
        <w:rPr>
          <w:lang w:val="en-US"/>
        </w:rPr>
      </w:pPr>
      <w:bookmarkStart w:id="267" w:name="_Toc147418167"/>
      <w:r>
        <w:rPr>
          <w:lang w:val="en-US"/>
        </w:rPr>
        <w:t>5.3.2.7</w:t>
      </w:r>
      <w:r>
        <w:rPr>
          <w:lang w:val="en-US"/>
        </w:rPr>
        <w:tab/>
        <w:t>Presentation of a solution and a quote</w:t>
      </w:r>
      <w:bookmarkEnd w:id="267"/>
    </w:p>
    <w:p w14:paraId="5A8C602D" w14:textId="77777777" w:rsidR="005010C6" w:rsidRDefault="005010C6" w:rsidP="005010C6">
      <w:pPr>
        <w:pStyle w:val="MandatoryRequirement"/>
      </w:pPr>
      <w:r>
        <w:t xml:space="preserve">A solution addressing a specific request </w:t>
      </w:r>
      <w:r w:rsidRPr="00A95E78">
        <w:rPr>
          <w:b/>
          <w:bCs/>
        </w:rPr>
        <w:t>SHALL</w:t>
      </w:r>
      <w:r>
        <w:t xml:space="preserve"> address all aspects of such request in their entirety.</w:t>
      </w:r>
    </w:p>
    <w:p w14:paraId="56528E37" w14:textId="77777777" w:rsidR="005010C6" w:rsidRDefault="005010C6" w:rsidP="005010C6">
      <w:pPr>
        <w:pStyle w:val="MandatoryRequirement"/>
      </w:pPr>
      <w:bookmarkStart w:id="268" w:name="_Ref137632040"/>
      <w:r>
        <w:t xml:space="preserve">If a solution can not address the requirements in their entirety the seller </w:t>
      </w:r>
      <w:r w:rsidRPr="00A95E78">
        <w:rPr>
          <w:b/>
          <w:bCs/>
        </w:rPr>
        <w:t>SHALL</w:t>
      </w:r>
      <w:r>
        <w:t xml:space="preserve"> respond with a message stating the request can not be addressed.</w:t>
      </w:r>
      <w:bookmarkEnd w:id="268"/>
    </w:p>
    <w:p w14:paraId="3826B517" w14:textId="02FE2D6D" w:rsidR="005010C6" w:rsidRDefault="005010C6" w:rsidP="005010C6">
      <w:pPr>
        <w:pStyle w:val="OptionalRequirement"/>
      </w:pPr>
      <w:bookmarkStart w:id="269" w:name="_Ref137632216"/>
      <w:r>
        <w:t xml:space="preserve">If the condition in requirement </w:t>
      </w:r>
      <w:r>
        <w:fldChar w:fldCharType="begin"/>
      </w:r>
      <w:r>
        <w:instrText xml:space="preserve"> REF _Ref137632040 \r \h </w:instrText>
      </w:r>
      <w:r>
        <w:fldChar w:fldCharType="separate"/>
      </w:r>
      <w:r>
        <w:rPr>
          <w:cs/>
        </w:rPr>
        <w:t>‎</w:t>
      </w:r>
      <w:r>
        <w:t>[R30]</w:t>
      </w:r>
      <w:r>
        <w:fldChar w:fldCharType="end"/>
      </w:r>
      <w:r>
        <w:rPr>
          <w:lang w:val="en-US"/>
        </w:rPr>
        <w:t xml:space="preserve"> </w:t>
      </w:r>
      <w:r>
        <w:t xml:space="preserve">is met then the seller </w:t>
      </w:r>
      <w:r w:rsidRPr="00D5771B">
        <w:rPr>
          <w:b/>
          <w:bCs/>
        </w:rPr>
        <w:t>MAY</w:t>
      </w:r>
      <w:r>
        <w:t xml:space="preserve"> suggest an alternative solution.</w:t>
      </w:r>
      <w:bookmarkEnd w:id="269"/>
    </w:p>
    <w:p w14:paraId="3FFDF66B" w14:textId="08F1D4E7" w:rsidR="005010C6" w:rsidRPr="00CF3EDF" w:rsidRDefault="005010C6" w:rsidP="005010C6">
      <w:pPr>
        <w:pStyle w:val="MandatoryRequirement"/>
      </w:pPr>
      <w:r>
        <w:rPr>
          <w:lang w:val="en-US"/>
        </w:rPr>
        <w:t xml:space="preserve">If the seller opts to offer an alternative solution as stipulated in </w:t>
      </w:r>
      <w:r>
        <w:rPr>
          <w:lang w:val="en-US"/>
        </w:rPr>
        <w:fldChar w:fldCharType="begin"/>
      </w:r>
      <w:r>
        <w:rPr>
          <w:lang w:val="en-US"/>
        </w:rPr>
        <w:instrText xml:space="preserve"> REF _Ref137632216 \r \h </w:instrText>
      </w:r>
      <w:r>
        <w:rPr>
          <w:lang w:val="en-US"/>
        </w:rPr>
      </w:r>
      <w:r>
        <w:rPr>
          <w:lang w:val="en-US"/>
        </w:rPr>
        <w:fldChar w:fldCharType="separate"/>
      </w:r>
      <w:r>
        <w:rPr>
          <w:cs/>
          <w:lang w:val="en-US"/>
        </w:rPr>
        <w:t>‎</w:t>
      </w:r>
      <w:r>
        <w:rPr>
          <w:lang w:val="en-US"/>
        </w:rPr>
        <w:t>[O26]</w:t>
      </w:r>
      <w:r>
        <w:rPr>
          <w:lang w:val="en-US"/>
        </w:rPr>
        <w:fldChar w:fldCharType="end"/>
      </w:r>
      <w:r>
        <w:rPr>
          <w:lang w:val="en-US"/>
        </w:rPr>
        <w:t xml:space="preserve"> then t</w:t>
      </w:r>
      <w:r>
        <w:t xml:space="preserve">he seller </w:t>
      </w:r>
      <w:r w:rsidRPr="00D5771B">
        <w:rPr>
          <w:b/>
          <w:bCs/>
        </w:rPr>
        <w:t>SHALL</w:t>
      </w:r>
      <w:r>
        <w:t xml:space="preserve"> specify what parts of the original request can not be met and how the proposed solution deviates from them.</w:t>
      </w:r>
    </w:p>
    <w:p w14:paraId="5E8A9AC4" w14:textId="0FC22AFC" w:rsidR="005010C6" w:rsidRDefault="005010C6" w:rsidP="005010C6">
      <w:pPr>
        <w:pStyle w:val="MandatoryRequirement"/>
      </w:pPr>
      <w:r>
        <w:t xml:space="preserve">A proposed solution </w:t>
      </w:r>
      <w:r w:rsidRPr="00D5771B">
        <w:rPr>
          <w:b/>
          <w:bCs/>
        </w:rPr>
        <w:t>SHALL</w:t>
      </w:r>
      <w:r>
        <w:t xml:space="preserve"> include an eBOM (electronic Bill of Materials) that includes details of the solution.</w:t>
      </w:r>
    </w:p>
    <w:p w14:paraId="06603948" w14:textId="0F5DA9E0" w:rsidR="005010C6" w:rsidRDefault="005010C6" w:rsidP="005010C6">
      <w:pPr>
        <w:pStyle w:val="MandatoryRequirement"/>
      </w:pPr>
      <w:r>
        <w:t xml:space="preserve">When a solution is based on a supply chain the eBOM </w:t>
      </w:r>
      <w:r w:rsidRPr="005010C6">
        <w:rPr>
          <w:b/>
          <w:bCs/>
        </w:rPr>
        <w:t>SHALL</w:t>
      </w:r>
      <w:r>
        <w:t xml:space="preserve"> include details </w:t>
      </w:r>
      <w:r>
        <w:rPr>
          <w:lang w:val="en-US"/>
        </w:rPr>
        <w:t xml:space="preserve">from </w:t>
      </w:r>
      <w:r>
        <w:t xml:space="preserve">eBOMs of all supply </w:t>
      </w:r>
      <w:r>
        <w:rPr>
          <w:lang w:val="en-US"/>
        </w:rPr>
        <w:t xml:space="preserve">chain </w:t>
      </w:r>
      <w:r>
        <w:t xml:space="preserve">partners </w:t>
      </w:r>
      <w:r>
        <w:rPr>
          <w:lang w:val="en-US"/>
        </w:rPr>
        <w:t>and</w:t>
      </w:r>
      <w:r>
        <w:t xml:space="preserve"> is then called a </w:t>
      </w:r>
      <w:r w:rsidRPr="005010C6">
        <w:rPr>
          <w:i/>
          <w:iCs/>
        </w:rPr>
        <w:t>Nested eBOM</w:t>
      </w:r>
      <w:r>
        <w:t>.</w:t>
      </w:r>
    </w:p>
    <w:p w14:paraId="34823E19" w14:textId="77777777" w:rsidR="005010C6" w:rsidRDefault="005010C6" w:rsidP="005010C6">
      <w:pPr>
        <w:pStyle w:val="OptionalRequirement"/>
      </w:pPr>
      <w:r>
        <w:t xml:space="preserve">A Nested eBOM </w:t>
      </w:r>
      <w:r w:rsidRPr="005010C6">
        <w:rPr>
          <w:b/>
          <w:bCs/>
        </w:rPr>
        <w:t>MAY</w:t>
      </w:r>
      <w:r>
        <w:t xml:space="preserve"> hide the identity of supply chain partners except those of the seller.</w:t>
      </w:r>
    </w:p>
    <w:p w14:paraId="2535C5B1" w14:textId="77777777" w:rsidR="005010C6" w:rsidRPr="005010C6" w:rsidRDefault="005010C6" w:rsidP="00346206">
      <w:pPr>
        <w:pStyle w:val="Body"/>
        <w:rPr>
          <w:rFonts w:asciiTheme="majorBidi" w:hAnsiTheme="majorBidi" w:cstheme="majorBidi"/>
        </w:rPr>
      </w:pPr>
    </w:p>
    <w:p w14:paraId="764F93E8" w14:textId="25304C7D" w:rsidR="006D1AA6" w:rsidRPr="00310751" w:rsidRDefault="006D1AA6" w:rsidP="006D1AA6">
      <w:pPr>
        <w:pStyle w:val="Heading4"/>
        <w:rPr>
          <w:lang w:val="en-US"/>
        </w:rPr>
      </w:pPr>
      <w:bookmarkStart w:id="270" w:name="_Ref135660063"/>
      <w:bookmarkStart w:id="271" w:name="_Toc147418168"/>
      <w:r>
        <w:rPr>
          <w:lang w:val="en-US"/>
        </w:rPr>
        <w:t>5.3.2.</w:t>
      </w:r>
      <w:r w:rsidR="005010C6">
        <w:rPr>
          <w:lang w:val="en-US"/>
        </w:rPr>
        <w:t>8</w:t>
      </w:r>
      <w:bookmarkStart w:id="272" w:name="_Hlk135659952"/>
      <w:r>
        <w:rPr>
          <w:lang w:val="en-US"/>
        </w:rPr>
        <w:tab/>
        <w:t>Transaction management and PDL management</w:t>
      </w:r>
      <w:bookmarkEnd w:id="270"/>
      <w:bookmarkEnd w:id="271"/>
      <w:bookmarkEnd w:id="272"/>
    </w:p>
    <w:p w14:paraId="4A1A897F" w14:textId="5528294A" w:rsidR="000A3CAA" w:rsidRDefault="008B3A6D" w:rsidP="008B3A6D">
      <w:pPr>
        <w:pStyle w:val="MandatoryRequirement"/>
      </w:pPr>
      <w:bookmarkStart w:id="273" w:name="_Hlk135649505"/>
      <w:bookmarkEnd w:id="265"/>
      <w:r>
        <w:t xml:space="preserve">All transaction between a buyer and a seller (occurring in locations “A” and “Z” in </w:t>
      </w:r>
      <w:r>
        <w:fldChar w:fldCharType="begin"/>
      </w:r>
      <w:r>
        <w:instrText xml:space="preserve"> REF _Ref130990318 \h </w:instrText>
      </w:r>
      <w:r>
        <w:fldChar w:fldCharType="separate"/>
      </w:r>
      <w:r>
        <w:t xml:space="preserve">Figure </w:t>
      </w:r>
      <w:r>
        <w:rPr>
          <w:noProof/>
        </w:rPr>
        <w:t>15</w:t>
      </w:r>
      <w:r>
        <w:fldChar w:fldCharType="end"/>
      </w:r>
      <w:r>
        <w:rPr>
          <w:lang w:val="en-US"/>
        </w:rPr>
        <w:t xml:space="preserve"> </w:t>
      </w:r>
      <w:r>
        <w:t xml:space="preserve">above) </w:t>
      </w:r>
      <w:r w:rsidRPr="008B3A6D">
        <w:rPr>
          <w:b/>
          <w:bCs/>
        </w:rPr>
        <w:t>SHALL</w:t>
      </w:r>
      <w:r>
        <w:t xml:space="preserve"> be recorded in the respective Bilateral PDL operated between the buyer and seller.</w:t>
      </w:r>
    </w:p>
    <w:p w14:paraId="2423B44D" w14:textId="37E02614" w:rsidR="008B3A6D" w:rsidRPr="00310751" w:rsidRDefault="008B3A6D" w:rsidP="008B3A6D">
      <w:pPr>
        <w:pStyle w:val="MandatoryRequirement"/>
      </w:pPr>
      <w:r>
        <w:t xml:space="preserve">All transaction between </w:t>
      </w:r>
      <w:r>
        <w:rPr>
          <w:lang w:val="en-US"/>
        </w:rPr>
        <w:t>a mid-chain entity</w:t>
      </w:r>
      <w:r>
        <w:t xml:space="preserve"> and a </w:t>
      </w:r>
      <w:r>
        <w:rPr>
          <w:lang w:val="en-US"/>
        </w:rPr>
        <w:t xml:space="preserve">subsequent </w:t>
      </w:r>
      <w:r>
        <w:t>seller (occurring in locations “A</w:t>
      </w:r>
      <w:r>
        <w:rPr>
          <w:lang w:val="en-US"/>
        </w:rPr>
        <w:t xml:space="preserve">’ </w:t>
      </w:r>
      <w:r>
        <w:t>” and “Z</w:t>
      </w:r>
      <w:r>
        <w:rPr>
          <w:lang w:val="en-US"/>
        </w:rPr>
        <w:t xml:space="preserve">’ </w:t>
      </w:r>
      <w:r>
        <w:t xml:space="preserve">” in </w:t>
      </w:r>
      <w:r>
        <w:fldChar w:fldCharType="begin"/>
      </w:r>
      <w:r>
        <w:instrText xml:space="preserve"> REF _Ref130990318 \h </w:instrText>
      </w:r>
      <w:r>
        <w:fldChar w:fldCharType="separate"/>
      </w:r>
      <w:r>
        <w:t xml:space="preserve">Figure </w:t>
      </w:r>
      <w:r>
        <w:rPr>
          <w:noProof/>
        </w:rPr>
        <w:t>15</w:t>
      </w:r>
      <w:r>
        <w:fldChar w:fldCharType="end"/>
      </w:r>
      <w:r>
        <w:rPr>
          <w:lang w:val="en-US"/>
        </w:rPr>
        <w:t xml:space="preserve"> </w:t>
      </w:r>
      <w:r>
        <w:t xml:space="preserve">above) </w:t>
      </w:r>
      <w:r w:rsidRPr="008B3A6D">
        <w:rPr>
          <w:b/>
          <w:bCs/>
        </w:rPr>
        <w:t>SHALL</w:t>
      </w:r>
      <w:r>
        <w:t xml:space="preserve"> be recorded in the respective Bilateral PDL operated between the </w:t>
      </w:r>
      <w:r>
        <w:rPr>
          <w:lang w:val="en-US"/>
        </w:rPr>
        <w:t>mid-chain entity</w:t>
      </w:r>
      <w:r>
        <w:t xml:space="preserve"> and </w:t>
      </w:r>
      <w:r>
        <w:rPr>
          <w:lang w:val="en-US"/>
        </w:rPr>
        <w:t xml:space="preserve">the subsequent </w:t>
      </w:r>
      <w:r>
        <w:t>seller.</w:t>
      </w:r>
    </w:p>
    <w:bookmarkEnd w:id="273"/>
    <w:p w14:paraId="1752D7F4" w14:textId="5DDA5A8F" w:rsidR="000A3CAA" w:rsidRDefault="008B3A6D" w:rsidP="0061205D">
      <w:pPr>
        <w:pStyle w:val="MandatoryRequirement"/>
      </w:pPr>
      <w:r>
        <w:t xml:space="preserve">Each request for pricing </w:t>
      </w:r>
      <w:r w:rsidRPr="0061205D">
        <w:rPr>
          <w:b/>
          <w:bCs/>
        </w:rPr>
        <w:t>SHALL</w:t>
      </w:r>
      <w:r>
        <w:t xml:space="preserve"> have a unique ID assigned by the buyer.</w:t>
      </w:r>
    </w:p>
    <w:p w14:paraId="3F2A2B16" w14:textId="2D7B5A86" w:rsidR="008B3A6D" w:rsidRDefault="008B3A6D" w:rsidP="0061205D">
      <w:pPr>
        <w:pStyle w:val="OptionalRequirement"/>
      </w:pPr>
      <w:bookmarkStart w:id="274" w:name="_Hlk135651191"/>
      <w:r>
        <w:t xml:space="preserve">The seller </w:t>
      </w:r>
      <w:r w:rsidRPr="0061205D">
        <w:rPr>
          <w:b/>
          <w:bCs/>
        </w:rPr>
        <w:t>MAY</w:t>
      </w:r>
      <w:r>
        <w:t xml:space="preserve"> assign</w:t>
      </w:r>
      <w:r w:rsidR="0061205D">
        <w:t xml:space="preserve"> their own unique ID for a request or use the ID assigned by the buyer.</w:t>
      </w:r>
    </w:p>
    <w:bookmarkEnd w:id="274"/>
    <w:p w14:paraId="74370CD6" w14:textId="26B6D22B" w:rsidR="0061205D" w:rsidRDefault="0061205D" w:rsidP="0061205D">
      <w:pPr>
        <w:pStyle w:val="MandatoryRequirement"/>
      </w:pPr>
      <w:r>
        <w:t xml:space="preserve">Both IDs </w:t>
      </w:r>
      <w:r w:rsidRPr="0061205D">
        <w:rPr>
          <w:b/>
          <w:bCs/>
        </w:rPr>
        <w:t>SHALL</w:t>
      </w:r>
      <w:r>
        <w:t xml:space="preserve"> be recorded to the bilateral PDL on all transactions related to that request for pricing.</w:t>
      </w:r>
    </w:p>
    <w:p w14:paraId="597CF21C" w14:textId="337D884E" w:rsidR="0061205D" w:rsidRDefault="0061205D" w:rsidP="0061205D">
      <w:pPr>
        <w:pStyle w:val="MandatoryRequirement"/>
      </w:pPr>
      <w:r>
        <w:t xml:space="preserve">Each transaction recorded on a bilateral PDL </w:t>
      </w:r>
      <w:r w:rsidRPr="0061205D">
        <w:rPr>
          <w:b/>
          <w:bCs/>
        </w:rPr>
        <w:t>SHALL</w:t>
      </w:r>
      <w:r>
        <w:t xml:space="preserve"> include the following details:</w:t>
      </w:r>
    </w:p>
    <w:p w14:paraId="2B553C43" w14:textId="4188AC3A" w:rsidR="007B5D92" w:rsidRDefault="007B5D92" w:rsidP="007417D3">
      <w:pPr>
        <w:pStyle w:val="Body"/>
        <w:numPr>
          <w:ilvl w:val="0"/>
          <w:numId w:val="41"/>
        </w:numPr>
        <w:rPr>
          <w:rFonts w:asciiTheme="majorBidi" w:hAnsiTheme="majorBidi" w:cstheme="majorBidi"/>
          <w:lang w:val="en-US"/>
        </w:rPr>
      </w:pPr>
      <w:r>
        <w:rPr>
          <w:rFonts w:asciiTheme="majorBidi" w:hAnsiTheme="majorBidi" w:cstheme="majorBidi"/>
          <w:lang w:val="en-US"/>
        </w:rPr>
        <w:t>PDL chain overheads (previous hash, block identifier etc.) where applicable.</w:t>
      </w:r>
    </w:p>
    <w:p w14:paraId="53E3A14C" w14:textId="418F2397" w:rsidR="0061205D" w:rsidRPr="0061205D" w:rsidRDefault="0061205D" w:rsidP="007417D3">
      <w:pPr>
        <w:pStyle w:val="Body"/>
        <w:numPr>
          <w:ilvl w:val="0"/>
          <w:numId w:val="41"/>
        </w:numPr>
        <w:rPr>
          <w:rFonts w:asciiTheme="majorBidi" w:hAnsiTheme="majorBidi" w:cstheme="majorBidi"/>
          <w:lang w:val="en-US"/>
        </w:rPr>
      </w:pPr>
      <w:r w:rsidRPr="0061205D">
        <w:rPr>
          <w:rFonts w:asciiTheme="majorBidi" w:hAnsiTheme="majorBidi" w:cstheme="majorBidi"/>
          <w:lang w:val="en-US"/>
        </w:rPr>
        <w:t>Buyer unique request ID</w:t>
      </w:r>
    </w:p>
    <w:p w14:paraId="56C3C329" w14:textId="359E6376" w:rsidR="0061205D" w:rsidRPr="0061205D" w:rsidRDefault="0061205D" w:rsidP="007417D3">
      <w:pPr>
        <w:pStyle w:val="Body"/>
        <w:numPr>
          <w:ilvl w:val="0"/>
          <w:numId w:val="41"/>
        </w:numPr>
        <w:rPr>
          <w:rFonts w:asciiTheme="majorBidi" w:hAnsiTheme="majorBidi" w:cstheme="majorBidi"/>
          <w:lang w:val="en-US"/>
        </w:rPr>
      </w:pPr>
      <w:r w:rsidRPr="0061205D">
        <w:rPr>
          <w:rFonts w:asciiTheme="majorBidi" w:hAnsiTheme="majorBidi" w:cstheme="majorBidi"/>
          <w:lang w:val="en-US"/>
        </w:rPr>
        <w:t>Seller unique request ID (same as Buyer unique request ID if not assigned by seller)</w:t>
      </w:r>
    </w:p>
    <w:p w14:paraId="5E13751F" w14:textId="44E50C18" w:rsidR="0061205D" w:rsidRPr="0061205D" w:rsidRDefault="0061205D" w:rsidP="007417D3">
      <w:pPr>
        <w:pStyle w:val="Body"/>
        <w:numPr>
          <w:ilvl w:val="0"/>
          <w:numId w:val="41"/>
        </w:numPr>
        <w:rPr>
          <w:rFonts w:asciiTheme="majorBidi" w:hAnsiTheme="majorBidi" w:cstheme="majorBidi"/>
          <w:lang w:val="en-US"/>
        </w:rPr>
      </w:pPr>
      <w:r w:rsidRPr="0061205D">
        <w:rPr>
          <w:rFonts w:asciiTheme="majorBidi" w:hAnsiTheme="majorBidi" w:cstheme="majorBidi"/>
          <w:lang w:val="en-US"/>
        </w:rPr>
        <w:t>Transaction unique ID</w:t>
      </w:r>
      <w:r w:rsidR="007B5D92">
        <w:rPr>
          <w:rFonts w:asciiTheme="majorBidi" w:hAnsiTheme="majorBidi" w:cstheme="majorBidi" w:hint="cs"/>
          <w:rtl/>
          <w:lang w:val="en-US"/>
        </w:rPr>
        <w:t xml:space="preserve"> </w:t>
      </w:r>
      <w:r w:rsidR="007B5D92">
        <w:rPr>
          <w:rFonts w:asciiTheme="majorBidi" w:hAnsiTheme="majorBidi" w:cstheme="majorBidi"/>
          <w:lang w:val="en-US"/>
        </w:rPr>
        <w:t>(generated by the initiator of the transaction)</w:t>
      </w:r>
    </w:p>
    <w:p w14:paraId="6576AAA9" w14:textId="6380D01D" w:rsidR="0061205D" w:rsidRPr="0061205D" w:rsidRDefault="0061205D" w:rsidP="007417D3">
      <w:pPr>
        <w:pStyle w:val="Body"/>
        <w:numPr>
          <w:ilvl w:val="0"/>
          <w:numId w:val="41"/>
        </w:numPr>
        <w:rPr>
          <w:rFonts w:asciiTheme="majorBidi" w:hAnsiTheme="majorBidi" w:cstheme="majorBidi"/>
          <w:lang w:val="en-US"/>
        </w:rPr>
      </w:pPr>
      <w:r w:rsidRPr="0061205D">
        <w:rPr>
          <w:rFonts w:asciiTheme="majorBidi" w:hAnsiTheme="majorBidi" w:cstheme="majorBidi"/>
          <w:lang w:val="en-US"/>
        </w:rPr>
        <w:t>Timestamp</w:t>
      </w:r>
      <w:r w:rsidR="007B5D92">
        <w:rPr>
          <w:rFonts w:asciiTheme="majorBidi" w:hAnsiTheme="majorBidi" w:cstheme="majorBidi"/>
          <w:lang w:val="en-US"/>
        </w:rPr>
        <w:t xml:space="preserve"> (using an atomic clock and UTC+0 time)</w:t>
      </w:r>
    </w:p>
    <w:p w14:paraId="2C028883" w14:textId="26FF9562" w:rsidR="0061205D" w:rsidRPr="0061205D" w:rsidRDefault="0061205D" w:rsidP="007417D3">
      <w:pPr>
        <w:pStyle w:val="Body"/>
        <w:numPr>
          <w:ilvl w:val="0"/>
          <w:numId w:val="41"/>
        </w:numPr>
        <w:rPr>
          <w:rFonts w:asciiTheme="majorBidi" w:hAnsiTheme="majorBidi" w:cstheme="majorBidi"/>
          <w:lang w:val="en-US"/>
        </w:rPr>
      </w:pPr>
      <w:r w:rsidRPr="0061205D">
        <w:rPr>
          <w:rFonts w:asciiTheme="majorBidi" w:hAnsiTheme="majorBidi" w:cstheme="majorBidi"/>
          <w:lang w:val="en-US"/>
        </w:rPr>
        <w:lastRenderedPageBreak/>
        <w:t>Transaction payload (functional data)</w:t>
      </w:r>
    </w:p>
    <w:p w14:paraId="122A9968" w14:textId="020B812C" w:rsidR="007B5D92" w:rsidRDefault="007B5D92" w:rsidP="007B5D92">
      <w:pPr>
        <w:pStyle w:val="OptionalRequirement"/>
      </w:pPr>
      <w:r>
        <w:rPr>
          <w:lang w:val="en-US"/>
        </w:rPr>
        <w:t>Multiple transaction</w:t>
      </w:r>
      <w:r>
        <w:t xml:space="preserve"> </w:t>
      </w:r>
      <w:r w:rsidRPr="0061205D">
        <w:rPr>
          <w:b/>
          <w:bCs/>
        </w:rPr>
        <w:t>MAY</w:t>
      </w:r>
      <w:r>
        <w:t xml:space="preserve"> </w:t>
      </w:r>
      <w:r>
        <w:rPr>
          <w:lang w:val="en-US"/>
        </w:rPr>
        <w:t>be loaded to a single</w:t>
      </w:r>
      <w:r w:rsidR="003A6D81">
        <w:rPr>
          <w:lang w:val="en-US"/>
        </w:rPr>
        <w:t xml:space="preserve"> PDL block</w:t>
      </w:r>
      <w:r>
        <w:t>.</w:t>
      </w:r>
    </w:p>
    <w:p w14:paraId="7802265C" w14:textId="70BEF8AA" w:rsidR="008B3A6D" w:rsidRDefault="003A6D81" w:rsidP="003A6D81">
      <w:pPr>
        <w:pStyle w:val="Body"/>
        <w:rPr>
          <w:rFonts w:asciiTheme="majorBidi" w:hAnsiTheme="majorBidi" w:cstheme="majorBidi"/>
          <w:lang w:val="en-US"/>
        </w:rPr>
      </w:pPr>
      <w:r w:rsidRPr="003A6D81">
        <w:rPr>
          <w:rFonts w:asciiTheme="majorBidi" w:hAnsiTheme="majorBidi" w:cstheme="majorBidi"/>
          <w:lang w:val="en-US"/>
        </w:rPr>
        <w:t>There is no formal requirement to load each transaction to a separate PDL block. Multiple transactions may be loaded to a single block as long as the transactions can be retrieved and used by any entity having access to the PDL.</w:t>
      </w:r>
    </w:p>
    <w:p w14:paraId="45DE98CF" w14:textId="77777777" w:rsidR="00D975E8" w:rsidRDefault="00D975E8" w:rsidP="00170F79">
      <w:pPr>
        <w:pStyle w:val="Heading3"/>
      </w:pPr>
    </w:p>
    <w:p w14:paraId="102DC64F" w14:textId="3357AEED" w:rsidR="003E077D" w:rsidRDefault="003E077D" w:rsidP="00170F79">
      <w:pPr>
        <w:pStyle w:val="Heading3"/>
      </w:pPr>
      <w:bookmarkStart w:id="275" w:name="_Toc147418169"/>
      <w:r>
        <w:t>5.</w:t>
      </w:r>
      <w:r w:rsidR="00170F79">
        <w:t>3</w:t>
      </w:r>
      <w:r>
        <w:t>.3</w:t>
      </w:r>
      <w:r>
        <w:tab/>
        <w:t>Ordering</w:t>
      </w:r>
      <w:bookmarkEnd w:id="275"/>
    </w:p>
    <w:p w14:paraId="08973EF2" w14:textId="01E884FD" w:rsidR="006D1AA6" w:rsidRDefault="006D1AA6" w:rsidP="00170F79">
      <w:pPr>
        <w:pStyle w:val="Heading4"/>
      </w:pPr>
      <w:bookmarkStart w:id="276" w:name="_Toc147418170"/>
      <w:r>
        <w:t>5.</w:t>
      </w:r>
      <w:r w:rsidR="00170F79">
        <w:t>3</w:t>
      </w:r>
      <w:r>
        <w:t>.3.1</w:t>
      </w:r>
      <w:r>
        <w:tab/>
        <w:t>General discussion</w:t>
      </w:r>
      <w:bookmarkEnd w:id="276"/>
    </w:p>
    <w:p w14:paraId="557EAA77" w14:textId="6CD37E0A" w:rsidR="00757D44" w:rsidRDefault="00757D44" w:rsidP="00757D44">
      <w:r>
        <w:t>The ordering of goods and services is done through selection of an item off-of a menu</w:t>
      </w:r>
      <w:r w:rsidR="0031065F">
        <w:t xml:space="preserve"> or through acceptance of a </w:t>
      </w:r>
      <w:r w:rsidR="006D1AA6">
        <w:t xml:space="preserve">valid </w:t>
      </w:r>
      <w:r w:rsidR="0031065F">
        <w:t>quote provided at an earlier stage</w:t>
      </w:r>
      <w:r>
        <w:t xml:space="preserve">. Once the order is accepted and approved the buyer </w:t>
      </w:r>
      <w:r w:rsidR="0034705F">
        <w:t>shall receive a confirmation and an estimated delivery date. The seller may also offer cancellation options, with or without penalty.</w:t>
      </w:r>
    </w:p>
    <w:p w14:paraId="25B78788" w14:textId="44C1F3EC" w:rsidR="006D1AA6" w:rsidRDefault="006D1AA6" w:rsidP="00170F79">
      <w:pPr>
        <w:pStyle w:val="Heading4"/>
      </w:pPr>
      <w:bookmarkStart w:id="277" w:name="_Ref135659506"/>
      <w:bookmarkStart w:id="278" w:name="_Toc147418171"/>
      <w:r>
        <w:t>5.</w:t>
      </w:r>
      <w:r w:rsidR="00170F79">
        <w:t>3</w:t>
      </w:r>
      <w:r>
        <w:t>.3.2</w:t>
      </w:r>
      <w:r>
        <w:tab/>
        <w:t>Recursiveness</w:t>
      </w:r>
      <w:bookmarkEnd w:id="277"/>
      <w:bookmarkEnd w:id="278"/>
    </w:p>
    <w:p w14:paraId="46BF56AC" w14:textId="69424DC8" w:rsidR="006D1AA6" w:rsidRDefault="006D1AA6" w:rsidP="00757D44">
      <w:r>
        <w:t>When more than one buyer and one seller exist in a supply chain the ordering is handled in a recursive manner</w:t>
      </w:r>
      <w:r w:rsidR="00517E75">
        <w:t xml:space="preserve">: A buyer places an order with their respective seller </w:t>
      </w:r>
      <w:r w:rsidR="00E33F01">
        <w:t xml:space="preserve">(step A </w:t>
      </w:r>
      <w:bookmarkStart w:id="279" w:name="_Hlk135667721"/>
      <w:r w:rsidR="00E33F01">
        <w:t xml:space="preserve">in </w:t>
      </w:r>
      <w:r w:rsidR="00E33F01">
        <w:fldChar w:fldCharType="begin"/>
      </w:r>
      <w:r w:rsidR="00E33F01">
        <w:instrText xml:space="preserve"> REF _Ref135667685 \h </w:instrText>
      </w:r>
      <w:r w:rsidR="00E33F01">
        <w:fldChar w:fldCharType="separate"/>
      </w:r>
      <w:r w:rsidR="00E33F01">
        <w:t xml:space="preserve">Figure </w:t>
      </w:r>
      <w:r w:rsidR="00E33F01">
        <w:rPr>
          <w:noProof/>
        </w:rPr>
        <w:t>17</w:t>
      </w:r>
      <w:r w:rsidR="00E33F01">
        <w:fldChar w:fldCharType="end"/>
      </w:r>
      <w:r w:rsidR="00E33F01">
        <w:t xml:space="preserve"> below) </w:t>
      </w:r>
      <w:bookmarkEnd w:id="279"/>
      <w:r w:rsidR="00517E75">
        <w:t>indicating the valid unique quote ID being ordered. If the quote is based on external resources, the seller places subsequent orders with their subsequent suppliers</w:t>
      </w:r>
      <w:r w:rsidR="00E33F01">
        <w:t xml:space="preserve"> (step A’ in </w:t>
      </w:r>
      <w:r w:rsidR="00E33F01">
        <w:fldChar w:fldCharType="begin"/>
      </w:r>
      <w:r w:rsidR="00E33F01">
        <w:instrText xml:space="preserve"> REF _Ref135667685 \h </w:instrText>
      </w:r>
      <w:r w:rsidR="00E33F01">
        <w:fldChar w:fldCharType="separate"/>
      </w:r>
      <w:r w:rsidR="00E33F01">
        <w:t xml:space="preserve">Figure </w:t>
      </w:r>
      <w:r w:rsidR="00E33F01">
        <w:rPr>
          <w:noProof/>
        </w:rPr>
        <w:t>17</w:t>
      </w:r>
      <w:r w:rsidR="00E33F01">
        <w:fldChar w:fldCharType="end"/>
      </w:r>
      <w:r w:rsidR="00E33F01">
        <w:t xml:space="preserve"> below)</w:t>
      </w:r>
      <w:r w:rsidR="00517E75">
        <w:t xml:space="preserve">. In parallel, the seller verifies availability of internal resources. </w:t>
      </w:r>
      <w:r w:rsidR="00E33F01">
        <w:t>T</w:t>
      </w:r>
      <w:r w:rsidR="00517E75">
        <w:t xml:space="preserve">wo conditions </w:t>
      </w:r>
      <w:r w:rsidR="00E33F01">
        <w:t xml:space="preserve">have </w:t>
      </w:r>
      <w:r w:rsidR="00517E75">
        <w:t>to be true</w:t>
      </w:r>
      <w:r w:rsidR="00E33F01">
        <w:t xml:space="preserve"> in order for the order to be accepted</w:t>
      </w:r>
      <w:r w:rsidR="00517E75">
        <w:t xml:space="preserve">: </w:t>
      </w:r>
    </w:p>
    <w:p w14:paraId="19627CCC" w14:textId="63B1FEB6" w:rsidR="00517E75" w:rsidRPr="00517E75" w:rsidRDefault="00517E75" w:rsidP="00517E75">
      <w:pPr>
        <w:pStyle w:val="ListParagraph"/>
        <w:numPr>
          <w:ilvl w:val="1"/>
          <w:numId w:val="12"/>
        </w:numPr>
        <w:rPr>
          <w:rFonts w:asciiTheme="majorBidi" w:hAnsiTheme="majorBidi" w:cstheme="majorBidi"/>
        </w:rPr>
      </w:pPr>
      <w:r>
        <w:rPr>
          <w:rFonts w:asciiTheme="majorBidi" w:hAnsiTheme="majorBidi" w:cstheme="majorBidi"/>
          <w:lang w:val="en-US"/>
        </w:rPr>
        <w:t>Verification</w:t>
      </w:r>
      <w:r w:rsidRPr="00517E75">
        <w:rPr>
          <w:rFonts w:asciiTheme="majorBidi" w:hAnsiTheme="majorBidi" w:cstheme="majorBidi"/>
        </w:rPr>
        <w:t xml:space="preserve"> that internal resources are available and ready.</w:t>
      </w:r>
    </w:p>
    <w:p w14:paraId="6CB3593F" w14:textId="622A2DDF" w:rsidR="00517E75" w:rsidRDefault="00517E75" w:rsidP="00517E75">
      <w:pPr>
        <w:pStyle w:val="ListParagraph"/>
        <w:numPr>
          <w:ilvl w:val="1"/>
          <w:numId w:val="12"/>
        </w:numPr>
        <w:rPr>
          <w:rFonts w:asciiTheme="majorBidi" w:hAnsiTheme="majorBidi" w:cstheme="majorBidi"/>
          <w:lang w:val="en-US"/>
        </w:rPr>
      </w:pPr>
      <w:r w:rsidRPr="00517E75">
        <w:rPr>
          <w:rFonts w:asciiTheme="majorBidi" w:hAnsiTheme="majorBidi" w:cstheme="majorBidi"/>
          <w:lang w:val="en-US"/>
        </w:rPr>
        <w:t>Confirmation from subsequent providers that the external resources they provide are available and ready</w:t>
      </w:r>
      <w:r w:rsidR="00E33F01">
        <w:rPr>
          <w:rFonts w:asciiTheme="majorBidi" w:hAnsiTheme="majorBidi" w:cstheme="majorBidi"/>
          <w:lang w:val="en-US"/>
        </w:rPr>
        <w:t xml:space="preserve"> (step Z’ </w:t>
      </w:r>
      <w:r w:rsidR="00E33F01" w:rsidRPr="00E33F01">
        <w:rPr>
          <w:rFonts w:asciiTheme="majorBidi" w:hAnsiTheme="majorBidi" w:cstheme="majorBidi"/>
          <w:lang w:val="en-US"/>
        </w:rPr>
        <w:t xml:space="preserve">in </w:t>
      </w:r>
      <w:r w:rsidR="00E33F01" w:rsidRPr="00E33F01">
        <w:rPr>
          <w:rFonts w:asciiTheme="majorBidi" w:hAnsiTheme="majorBidi" w:cstheme="majorBidi"/>
          <w:lang w:val="en-US"/>
        </w:rPr>
        <w:fldChar w:fldCharType="begin"/>
      </w:r>
      <w:r w:rsidR="00E33F01" w:rsidRPr="00E33F01">
        <w:rPr>
          <w:rFonts w:asciiTheme="majorBidi" w:hAnsiTheme="majorBidi" w:cstheme="majorBidi"/>
          <w:lang w:val="en-US"/>
        </w:rPr>
        <w:instrText xml:space="preserve"> REF _Ref135667685 \h </w:instrText>
      </w:r>
      <w:r w:rsidR="00E33F01">
        <w:rPr>
          <w:rFonts w:asciiTheme="majorBidi" w:hAnsiTheme="majorBidi" w:cstheme="majorBidi"/>
          <w:lang w:val="en-US"/>
        </w:rPr>
        <w:instrText xml:space="preserve"> \* MERGEFORMAT </w:instrText>
      </w:r>
      <w:r w:rsidR="00E33F01" w:rsidRPr="00E33F01">
        <w:rPr>
          <w:rFonts w:asciiTheme="majorBidi" w:hAnsiTheme="majorBidi" w:cstheme="majorBidi"/>
          <w:lang w:val="en-US"/>
        </w:rPr>
      </w:r>
      <w:r w:rsidR="00E33F01" w:rsidRPr="00E33F01">
        <w:rPr>
          <w:rFonts w:asciiTheme="majorBidi" w:hAnsiTheme="majorBidi" w:cstheme="majorBidi"/>
          <w:lang w:val="en-US"/>
        </w:rPr>
        <w:fldChar w:fldCharType="separate"/>
      </w:r>
      <w:r w:rsidR="00D975E8" w:rsidRPr="00D975E8">
        <w:rPr>
          <w:rFonts w:asciiTheme="majorBidi" w:hAnsiTheme="majorBidi" w:cstheme="majorBidi"/>
          <w:lang w:val="en-US"/>
        </w:rPr>
        <w:t>Figure 16</w:t>
      </w:r>
      <w:r w:rsidR="00E33F01" w:rsidRPr="00E33F01">
        <w:rPr>
          <w:rFonts w:asciiTheme="majorBidi" w:hAnsiTheme="majorBidi" w:cstheme="majorBidi"/>
          <w:lang w:val="en-US"/>
        </w:rPr>
        <w:fldChar w:fldCharType="end"/>
      </w:r>
      <w:r w:rsidR="00E33F01" w:rsidRPr="00E33F01">
        <w:rPr>
          <w:rFonts w:asciiTheme="majorBidi" w:hAnsiTheme="majorBidi" w:cstheme="majorBidi"/>
          <w:lang w:val="en-US"/>
        </w:rPr>
        <w:t xml:space="preserve"> below)</w:t>
      </w:r>
      <w:r w:rsidRPr="00517E75">
        <w:rPr>
          <w:rFonts w:asciiTheme="majorBidi" w:hAnsiTheme="majorBidi" w:cstheme="majorBidi"/>
          <w:lang w:val="en-US"/>
        </w:rPr>
        <w:t>.</w:t>
      </w:r>
    </w:p>
    <w:p w14:paraId="63C4FB4C" w14:textId="26E19095" w:rsidR="00177DD6" w:rsidRPr="00E33F01" w:rsidRDefault="00177DD6" w:rsidP="00177DD6">
      <w:pPr>
        <w:pStyle w:val="Heading4"/>
      </w:pPr>
      <w:bookmarkStart w:id="280" w:name="_Toc147418172"/>
      <w:r>
        <w:t>5.3.3.3</w:t>
      </w:r>
      <w:r>
        <w:tab/>
        <w:t>Acceptance of order</w:t>
      </w:r>
      <w:bookmarkEnd w:id="280"/>
    </w:p>
    <w:p w14:paraId="338D5768" w14:textId="694EFA06" w:rsidR="00170F79" w:rsidRDefault="00177DD6" w:rsidP="00177DD6">
      <w:pPr>
        <w:pStyle w:val="MandatoryRequirement"/>
      </w:pPr>
      <w:r>
        <w:t xml:space="preserve">A seller </w:t>
      </w:r>
      <w:r w:rsidRPr="00177DD6">
        <w:rPr>
          <w:b/>
          <w:bCs/>
        </w:rPr>
        <w:t>SHALL</w:t>
      </w:r>
      <w:r>
        <w:t xml:space="preserve"> only confirm</w:t>
      </w:r>
      <w:r>
        <w:rPr>
          <w:lang w:val="en-US"/>
        </w:rPr>
        <w:t xml:space="preserve"> acceptance of</w:t>
      </w:r>
      <w:r>
        <w:t xml:space="preserve"> an order when both internal supply is available and all orders for external supply have been confirmed.</w:t>
      </w:r>
    </w:p>
    <w:p w14:paraId="69934B46" w14:textId="45AA3817" w:rsidR="00517E75" w:rsidRDefault="00517E75" w:rsidP="00517E75">
      <w:r>
        <w:t xml:space="preserve">Only when both conditions </w:t>
      </w:r>
      <w:r w:rsidR="00170F79">
        <w:t xml:space="preserve">listed in section </w:t>
      </w:r>
      <w:r w:rsidR="00170F79">
        <w:fldChar w:fldCharType="begin"/>
      </w:r>
      <w:r w:rsidR="00170F79">
        <w:instrText xml:space="preserve"> REF _Ref135659506 \h </w:instrText>
      </w:r>
      <w:r w:rsidR="00170F79">
        <w:fldChar w:fldCharType="separate"/>
      </w:r>
      <w:r w:rsidR="00170F79">
        <w:t>5.3.3.2</w:t>
      </w:r>
      <w:r w:rsidR="00170F79">
        <w:fldChar w:fldCharType="end"/>
      </w:r>
      <w:r w:rsidR="00170F79">
        <w:t xml:space="preserve"> </w:t>
      </w:r>
      <w:r>
        <w:t xml:space="preserve">are true will the seller accept the order and </w:t>
      </w:r>
      <w:r w:rsidR="00170F79">
        <w:t>confirm</w:t>
      </w:r>
      <w:r>
        <w:t xml:space="preserve"> acceptance to the buyer</w:t>
      </w:r>
      <w:r w:rsidR="00E33F01">
        <w:t xml:space="preserve"> (step Z in in </w:t>
      </w:r>
      <w:r w:rsidR="00E33F01">
        <w:fldChar w:fldCharType="begin"/>
      </w:r>
      <w:r w:rsidR="00E33F01">
        <w:instrText xml:space="preserve"> REF _Ref135667685 \h </w:instrText>
      </w:r>
      <w:r w:rsidR="00E33F01">
        <w:fldChar w:fldCharType="separate"/>
      </w:r>
      <w:r w:rsidR="00E33F01">
        <w:t xml:space="preserve">Figure </w:t>
      </w:r>
      <w:r w:rsidR="00E33F01">
        <w:rPr>
          <w:noProof/>
        </w:rPr>
        <w:t>17</w:t>
      </w:r>
      <w:r w:rsidR="00E33F01">
        <w:fldChar w:fldCharType="end"/>
      </w:r>
      <w:r w:rsidR="00E33F01">
        <w:t xml:space="preserve"> below)</w:t>
      </w:r>
      <w:r>
        <w:t>.</w:t>
      </w:r>
    </w:p>
    <w:p w14:paraId="0E0FB3C0" w14:textId="61BA4496" w:rsidR="00177DD6" w:rsidRDefault="00170F79" w:rsidP="00177DD6">
      <w:pPr>
        <w:pStyle w:val="OptionalRequirement"/>
      </w:pPr>
      <w:r>
        <w:t xml:space="preserve">The buyer and seller </w:t>
      </w:r>
      <w:r w:rsidR="00177DD6" w:rsidRPr="00177DD6">
        <w:rPr>
          <w:b/>
          <w:bCs/>
        </w:rPr>
        <w:t>MAY</w:t>
      </w:r>
      <w:r>
        <w:t xml:space="preserve"> agree on a timeframe for acceptance of an order. </w:t>
      </w:r>
    </w:p>
    <w:p w14:paraId="5DBDE26F" w14:textId="1D51C3F9" w:rsidR="00170F79" w:rsidRDefault="00177DD6" w:rsidP="00177DD6">
      <w:pPr>
        <w:pStyle w:val="OptionalRequirement"/>
        <w:rPr>
          <w:lang w:val="en-US"/>
        </w:rPr>
      </w:pPr>
      <w:r>
        <w:t>If</w:t>
      </w:r>
      <w:r w:rsidR="00170F79">
        <w:t xml:space="preserve"> the seller fails to confirm acceptance within such timeframe, the buyer </w:t>
      </w:r>
      <w:r w:rsidRPr="00177DD6">
        <w:rPr>
          <w:b/>
          <w:bCs/>
        </w:rPr>
        <w:t>MAY</w:t>
      </w:r>
      <w:r w:rsidR="00170F79">
        <w:t xml:space="preserve"> cancel the order with no penalty or prejudice.</w:t>
      </w:r>
    </w:p>
    <w:p w14:paraId="75122AC7" w14:textId="40E047FB" w:rsidR="00E33F01" w:rsidRDefault="00E33F01" w:rsidP="00517E75">
      <w:r>
        <w:fldChar w:fldCharType="begin"/>
      </w:r>
      <w:r>
        <w:instrText xml:space="preserve"> REF _Ref135667685 \h </w:instrText>
      </w:r>
      <w:r>
        <w:fldChar w:fldCharType="separate"/>
      </w:r>
      <w:r>
        <w:t xml:space="preserve">Figure </w:t>
      </w:r>
      <w:r>
        <w:rPr>
          <w:noProof/>
        </w:rPr>
        <w:t>17</w:t>
      </w:r>
      <w:r>
        <w:fldChar w:fldCharType="end"/>
      </w:r>
      <w:r>
        <w:t xml:space="preserve"> herewith describes the process of order acceptance and rejection in a supply chain.</w:t>
      </w:r>
    </w:p>
    <w:p w14:paraId="5A222561" w14:textId="4E24CB73" w:rsidR="00170F79" w:rsidRDefault="00170F79" w:rsidP="00170F79">
      <w:pPr>
        <w:pStyle w:val="Heading4"/>
        <w:rPr>
          <w:lang w:val="en-US"/>
        </w:rPr>
      </w:pPr>
      <w:bookmarkStart w:id="281" w:name="_Hlk138080979"/>
      <w:bookmarkStart w:id="282" w:name="_Toc147418173"/>
      <w:r>
        <w:t>5.3.3.4</w:t>
      </w:r>
      <w:r>
        <w:tab/>
      </w:r>
      <w:r>
        <w:rPr>
          <w:lang w:val="en-US"/>
        </w:rPr>
        <w:t>Transaction management and PDL management</w:t>
      </w:r>
      <w:bookmarkEnd w:id="282"/>
    </w:p>
    <w:p w14:paraId="51E647A4" w14:textId="0A0B3FA8" w:rsidR="00170F79" w:rsidRDefault="00170F79" w:rsidP="00170F79">
      <w:pPr>
        <w:rPr>
          <w:rtl/>
          <w:lang w:val="en-US" w:bidi="he-IL"/>
        </w:rPr>
      </w:pPr>
      <w:r>
        <w:rPr>
          <w:lang w:val="en-US"/>
        </w:rPr>
        <w:t xml:space="preserve">All requirements listed in clause </w:t>
      </w:r>
      <w:r w:rsidR="00BD3BC7">
        <w:rPr>
          <w:lang w:val="en-US"/>
        </w:rPr>
        <w:fldChar w:fldCharType="begin"/>
      </w:r>
      <w:r w:rsidR="00BD3BC7">
        <w:rPr>
          <w:lang w:val="en-US"/>
        </w:rPr>
        <w:instrText xml:space="preserve"> REF _Ref135660063 \h </w:instrText>
      </w:r>
      <w:r w:rsidR="00BD3BC7">
        <w:rPr>
          <w:lang w:val="en-US"/>
        </w:rPr>
      </w:r>
      <w:r w:rsidR="00BD3BC7">
        <w:rPr>
          <w:lang w:val="en-US"/>
        </w:rPr>
        <w:fldChar w:fldCharType="separate"/>
      </w:r>
      <w:r w:rsidR="00C66A69">
        <w:rPr>
          <w:lang w:val="en-US"/>
        </w:rPr>
        <w:t>5.3.2.8 (Transaction management and PDL management</w:t>
      </w:r>
      <w:r w:rsidR="00BD3BC7">
        <w:rPr>
          <w:lang w:val="en-US"/>
        </w:rPr>
        <w:fldChar w:fldCharType="end"/>
      </w:r>
      <w:r w:rsidR="00BD3BC7">
        <w:rPr>
          <w:lang w:val="en-US"/>
        </w:rPr>
        <w:t xml:space="preserve">) </w:t>
      </w:r>
      <w:r>
        <w:rPr>
          <w:lang w:val="en-US"/>
        </w:rPr>
        <w:t>are also valid for the Ordering lifecycle stage.</w:t>
      </w:r>
      <w:r w:rsidR="00FB5DF1">
        <w:rPr>
          <w:lang w:val="en-US"/>
        </w:rPr>
        <w:t xml:space="preserve"> </w:t>
      </w:r>
    </w:p>
    <w:bookmarkEnd w:id="281"/>
    <w:p w14:paraId="68BAD878" w14:textId="0CBCD467" w:rsidR="003F3C88" w:rsidRDefault="007F6136" w:rsidP="00170F79">
      <w:pPr>
        <w:rPr>
          <w:lang w:val="en-US"/>
        </w:rPr>
      </w:pPr>
      <w:r>
        <w:rPr>
          <w:noProof/>
          <w:lang w:val="en-US"/>
        </w:rPr>
        <w:drawing>
          <wp:inline distT="0" distB="0" distL="0" distR="0" wp14:anchorId="432D2D1D" wp14:editId="1799F48F">
            <wp:extent cx="6120765" cy="1927860"/>
            <wp:effectExtent l="0" t="0" r="635" b="2540"/>
            <wp:docPr id="18781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1136" name="Picture 18781113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1927860"/>
                    </a:xfrm>
                    <a:prstGeom prst="rect">
                      <a:avLst/>
                    </a:prstGeom>
                  </pic:spPr>
                </pic:pic>
              </a:graphicData>
            </a:graphic>
          </wp:inline>
        </w:drawing>
      </w:r>
    </w:p>
    <w:p w14:paraId="5C0C995D" w14:textId="719B12E3" w:rsidR="00E33F01" w:rsidRDefault="00E33F01" w:rsidP="00E33F01">
      <w:pPr>
        <w:pStyle w:val="Caption"/>
        <w:jc w:val="center"/>
        <w:rPr>
          <w:lang w:val="en-US"/>
        </w:rPr>
      </w:pPr>
      <w:bookmarkStart w:id="283" w:name="_Ref135667685"/>
      <w:bookmarkStart w:id="284" w:name="_Toc147418230"/>
      <w:r>
        <w:lastRenderedPageBreak/>
        <w:t xml:space="preserve">Figure </w:t>
      </w:r>
      <w:r w:rsidR="00000000">
        <w:fldChar w:fldCharType="begin"/>
      </w:r>
      <w:r w:rsidR="00000000">
        <w:instrText xml:space="preserve"> SEQ Figure \* ARABIC </w:instrText>
      </w:r>
      <w:r w:rsidR="00000000">
        <w:fldChar w:fldCharType="separate"/>
      </w:r>
      <w:r w:rsidR="00FD5EFA">
        <w:rPr>
          <w:noProof/>
        </w:rPr>
        <w:t>16</w:t>
      </w:r>
      <w:r w:rsidR="00000000">
        <w:rPr>
          <w:noProof/>
        </w:rPr>
        <w:fldChar w:fldCharType="end"/>
      </w:r>
      <w:bookmarkEnd w:id="283"/>
      <w:r>
        <w:rPr>
          <w:lang w:val="en-US"/>
        </w:rPr>
        <w:t xml:space="preserve"> - Order Acceptance and Rejection process</w:t>
      </w:r>
      <w:bookmarkEnd w:id="284"/>
    </w:p>
    <w:p w14:paraId="67E6609C" w14:textId="77777777" w:rsidR="003F3C88" w:rsidRPr="00170F79" w:rsidRDefault="003F3C88" w:rsidP="00170F79">
      <w:pPr>
        <w:rPr>
          <w:lang w:val="en-US" w:bidi="he-IL"/>
        </w:rPr>
      </w:pPr>
    </w:p>
    <w:p w14:paraId="30FE21E7" w14:textId="6FB78D45" w:rsidR="003E077D" w:rsidRPr="00F40716" w:rsidRDefault="003E077D" w:rsidP="00170F79">
      <w:pPr>
        <w:pStyle w:val="Heading3"/>
        <w:rPr>
          <w:rtl/>
          <w:lang w:val="en-US" w:bidi="he-IL"/>
        </w:rPr>
      </w:pPr>
      <w:bookmarkStart w:id="285" w:name="_Toc147418174"/>
      <w:r>
        <w:t>5.</w:t>
      </w:r>
      <w:r w:rsidR="00170F79">
        <w:t>3</w:t>
      </w:r>
      <w:r>
        <w:t>.4</w:t>
      </w:r>
      <w:r>
        <w:tab/>
        <w:t>Delivery</w:t>
      </w:r>
      <w:bookmarkEnd w:id="285"/>
    </w:p>
    <w:p w14:paraId="4C03F34B" w14:textId="216DA9AB" w:rsidR="0034705F" w:rsidRDefault="0034705F" w:rsidP="00602D4C">
      <w:pPr>
        <w:pStyle w:val="Heading4"/>
      </w:pPr>
      <w:bookmarkStart w:id="286" w:name="_Toc147418175"/>
      <w:r>
        <w:t>5.</w:t>
      </w:r>
      <w:r w:rsidR="00177DD6">
        <w:t>3</w:t>
      </w:r>
      <w:r>
        <w:t>.4.1</w:t>
      </w:r>
      <w:r>
        <w:tab/>
        <w:t>Preface</w:t>
      </w:r>
      <w:bookmarkEnd w:id="286"/>
    </w:p>
    <w:p w14:paraId="426496B2" w14:textId="77777777" w:rsidR="0034705F" w:rsidRDefault="0034705F" w:rsidP="0034705F">
      <w:r>
        <w:t xml:space="preserve">Delivery options depend on the type of goods and services and on stock/inventory policies of the supply chain partners. </w:t>
      </w:r>
    </w:p>
    <w:p w14:paraId="24D9B3A0" w14:textId="68E2D644" w:rsidR="00BA47E1" w:rsidRDefault="00BA47E1" w:rsidP="0034705F">
      <w:r>
        <w:t xml:space="preserve">Menu based orders </w:t>
      </w:r>
      <w:r w:rsidR="00AA17E5">
        <w:t>will</w:t>
      </w:r>
      <w:r>
        <w:t xml:space="preserve"> be either based on existing inventory available for immediate use or on committed delivery timelines from supply chain partners. As such – menu based orders have committed delivery timelines.</w:t>
      </w:r>
    </w:p>
    <w:p w14:paraId="6FB477AE" w14:textId="582F2E15" w:rsidR="00655A3C" w:rsidRDefault="00655A3C" w:rsidP="0034705F">
      <w:r>
        <w:t>When delivering orders based on an ad-hoc quote for a specific request, the supply chain may have to be built or suited for such delivery, thus timelines for delivery may be more complex to estimate.</w:t>
      </w:r>
    </w:p>
    <w:p w14:paraId="4460BE57" w14:textId="656C2D98" w:rsidR="00BA47E1" w:rsidRDefault="00BA47E1" w:rsidP="00BA47E1">
      <w:pPr>
        <w:pStyle w:val="DesirableRequirement"/>
      </w:pPr>
      <w:r>
        <w:t xml:space="preserve">The seller </w:t>
      </w:r>
      <w:r w:rsidRPr="00BA47E1">
        <w:rPr>
          <w:b/>
          <w:bCs/>
        </w:rPr>
        <w:t>SHOULD</w:t>
      </w:r>
      <w:r>
        <w:t xml:space="preserve"> provide an estimated delivery timeline upon confirmation of an order to the buyer.</w:t>
      </w:r>
    </w:p>
    <w:p w14:paraId="6F7AFCF0" w14:textId="77777777" w:rsidR="00655A3C" w:rsidRPr="00655A3C" w:rsidRDefault="00655A3C" w:rsidP="00655A3C">
      <w:pPr>
        <w:pStyle w:val="OptionalRequirement"/>
      </w:pPr>
      <w:r>
        <w:t xml:space="preserve">The buyer and seller </w:t>
      </w:r>
      <w:r w:rsidRPr="00655A3C">
        <w:rPr>
          <w:b/>
          <w:bCs/>
        </w:rPr>
        <w:t>MAY</w:t>
      </w:r>
      <w:r>
        <w:t xml:space="preserve"> include a delivery-timeline clause in their SLA</w:t>
      </w:r>
      <w:r>
        <w:rPr>
          <w:lang w:val="en-US"/>
        </w:rPr>
        <w:t>.</w:t>
      </w:r>
    </w:p>
    <w:p w14:paraId="5EFFC20E" w14:textId="39CD8C69" w:rsidR="00655A3C" w:rsidRDefault="00655A3C" w:rsidP="0098599F">
      <w:pPr>
        <w:pStyle w:val="OptionalRequirement"/>
      </w:pPr>
      <w:r>
        <w:rPr>
          <w:lang w:val="en-US"/>
        </w:rPr>
        <w:t xml:space="preserve">The SLA </w:t>
      </w:r>
      <w:r w:rsidRPr="00655A3C">
        <w:rPr>
          <w:b/>
          <w:bCs/>
        </w:rPr>
        <w:t>MAY</w:t>
      </w:r>
      <w:r>
        <w:t xml:space="preserve"> </w:t>
      </w:r>
      <w:r>
        <w:rPr>
          <w:lang w:val="en-US"/>
        </w:rPr>
        <w:t>include</w:t>
      </w:r>
      <w:r>
        <w:t xml:space="preserve"> penalties </w:t>
      </w:r>
      <w:r>
        <w:rPr>
          <w:lang w:val="en-US"/>
        </w:rPr>
        <w:t>for late delivery</w:t>
      </w:r>
      <w:r>
        <w:t>.</w:t>
      </w:r>
    </w:p>
    <w:p w14:paraId="6BB01775" w14:textId="77777777" w:rsidR="0098599F" w:rsidRDefault="0098599F" w:rsidP="0034705F">
      <w:pPr>
        <w:pStyle w:val="Heading5"/>
      </w:pPr>
    </w:p>
    <w:p w14:paraId="4DEB317C" w14:textId="6F4BE184" w:rsidR="0034705F" w:rsidRDefault="0034705F" w:rsidP="00602D4C">
      <w:pPr>
        <w:pStyle w:val="Heading4"/>
      </w:pPr>
      <w:bookmarkStart w:id="287" w:name="_Toc147418176"/>
      <w:r>
        <w:t>5.</w:t>
      </w:r>
      <w:r w:rsidR="00177DD6">
        <w:t>3</w:t>
      </w:r>
      <w:r>
        <w:t>.4.2</w:t>
      </w:r>
      <w:r>
        <w:tab/>
        <w:t>Goods</w:t>
      </w:r>
      <w:r w:rsidR="0098599F">
        <w:t xml:space="preserve"> and services</w:t>
      </w:r>
      <w:r>
        <w:t xml:space="preserve"> sold from Stock/Inventory</w:t>
      </w:r>
      <w:bookmarkEnd w:id="287"/>
    </w:p>
    <w:p w14:paraId="5C0D2749" w14:textId="338D1BFD" w:rsidR="0034705F" w:rsidRDefault="0034705F" w:rsidP="0034705F">
      <w:r>
        <w:t xml:space="preserve">Certain goods and services are sold from </w:t>
      </w:r>
      <w:r w:rsidR="0098599F">
        <w:t>inventory</w:t>
      </w:r>
      <w:r>
        <w:t xml:space="preserve"> </w:t>
      </w:r>
      <w:r w:rsidR="0098599F">
        <w:t xml:space="preserve">or are using existing inventory </w:t>
      </w:r>
      <w:r>
        <w:t>and are thus available for shipment</w:t>
      </w:r>
      <w:r w:rsidR="0098599F">
        <w:t xml:space="preserve"> or deployment</w:t>
      </w:r>
      <w:r>
        <w:t xml:space="preserve"> as soon as </w:t>
      </w:r>
      <w:r w:rsidR="0098599F">
        <w:t>an order is placed</w:t>
      </w:r>
      <w:r>
        <w:t xml:space="preserve">. In certain situations, such delivery is handled during work hours only thus an order performed at </w:t>
      </w:r>
      <w:r w:rsidR="0098599F">
        <w:t>night-time</w:t>
      </w:r>
      <w:r>
        <w:t xml:space="preserve"> or during the weekend may only be processed and shipped</w:t>
      </w:r>
      <w:r w:rsidR="0098599F">
        <w:t>/deployed</w:t>
      </w:r>
      <w:r>
        <w:t xml:space="preserve"> on the next business day.</w:t>
      </w:r>
      <w:r w:rsidR="0098599F">
        <w:t xml:space="preserve"> In other cases, specifically when automated services are involved, orders can be delivered/fulfilled with immediacy.</w:t>
      </w:r>
    </w:p>
    <w:p w14:paraId="417961A1" w14:textId="59771AC7" w:rsidR="0034705F" w:rsidRDefault="0034705F" w:rsidP="00602D4C">
      <w:pPr>
        <w:pStyle w:val="Heading4"/>
      </w:pPr>
      <w:bookmarkStart w:id="288" w:name="_Toc147418177"/>
      <w:r>
        <w:t>5.</w:t>
      </w:r>
      <w:r w:rsidR="00177DD6">
        <w:t>3</w:t>
      </w:r>
      <w:r>
        <w:t>.4.3</w:t>
      </w:r>
      <w:r>
        <w:tab/>
        <w:t>Goods that require pre-shipment staging/</w:t>
      </w:r>
      <w:r w:rsidR="0098599F">
        <w:t>assembly.</w:t>
      </w:r>
      <w:bookmarkEnd w:id="288"/>
    </w:p>
    <w:p w14:paraId="10244462" w14:textId="44528144" w:rsidR="0034705F" w:rsidRDefault="0034705F" w:rsidP="0034705F">
      <w:r>
        <w:t xml:space="preserve">In certain scenarios goods are ready for assembly and are being assembled and staged upon receipt of order. This is typically the case with modular goods where particular options can be tuned during assembly. An example would be </w:t>
      </w:r>
      <w:r w:rsidR="00501649">
        <w:t>a computer that can be configured with different amounts of RAM and storage. The manufacturer may not want to keep large inventory of pre-configured computers, especially when expensive high-end models are involved, and may prefer to keep all the parts handy and assemble the computer upon receipt of order.</w:t>
      </w:r>
    </w:p>
    <w:p w14:paraId="6DD17251" w14:textId="3A73D928" w:rsidR="00501649" w:rsidRDefault="00501649" w:rsidP="00602D4C">
      <w:pPr>
        <w:pStyle w:val="Heading4"/>
      </w:pPr>
      <w:bookmarkStart w:id="289" w:name="_Toc147418178"/>
      <w:r>
        <w:t>5.</w:t>
      </w:r>
      <w:r w:rsidR="00177DD6">
        <w:t>3</w:t>
      </w:r>
      <w:r>
        <w:t>.4.4</w:t>
      </w:r>
      <w:r>
        <w:tab/>
      </w:r>
      <w:r w:rsidR="0098599F">
        <w:t xml:space="preserve">Goods and/or Services delivered using supply-chain </w:t>
      </w:r>
      <w:r w:rsidR="00DA045B">
        <w:t>partners.</w:t>
      </w:r>
      <w:bookmarkEnd w:id="289"/>
    </w:p>
    <w:p w14:paraId="7B20488A" w14:textId="77777777" w:rsidR="00DA045B" w:rsidRDefault="0098599F" w:rsidP="00501649">
      <w:r>
        <w:t>I</w:t>
      </w:r>
      <w:r w:rsidR="00501649">
        <w:t>n certain scenarios the</w:t>
      </w:r>
      <w:r>
        <w:t xml:space="preserve"> delivery of goods or</w:t>
      </w:r>
      <w:r w:rsidR="00501649">
        <w:t xml:space="preserve"> activation of a service may require </w:t>
      </w:r>
      <w:r>
        <w:t xml:space="preserve">the delivery of goods or </w:t>
      </w:r>
      <w:r w:rsidR="00501649">
        <w:t xml:space="preserve">activation of another service </w:t>
      </w:r>
      <w:r>
        <w:t xml:space="preserve">provided by a supply chain partner. </w:t>
      </w:r>
    </w:p>
    <w:p w14:paraId="69ED25BE" w14:textId="2FD5311D" w:rsidR="00501649" w:rsidRDefault="00602D4C" w:rsidP="00DA045B">
      <w:pPr>
        <w:pStyle w:val="MandatoryRequirement"/>
      </w:pPr>
      <w:r>
        <w:t xml:space="preserve">When a seller receives an order that is based on a quote that included supply partners, the seller </w:t>
      </w:r>
      <w:r w:rsidR="00DA045B" w:rsidRPr="00DA045B">
        <w:rPr>
          <w:b/>
          <w:bCs/>
          <w:lang w:val="en-US"/>
        </w:rPr>
        <w:t>SHALL</w:t>
      </w:r>
      <w:r>
        <w:t xml:space="preserve"> propagate the respective parts of the order to the supply partners so that they can start the delivery process of their respective elements of the service.</w:t>
      </w:r>
    </w:p>
    <w:p w14:paraId="45B5C13C" w14:textId="7F560801" w:rsidR="00146067" w:rsidRDefault="00146067" w:rsidP="00602D4C">
      <w:pPr>
        <w:pStyle w:val="Heading4"/>
      </w:pPr>
      <w:bookmarkStart w:id="290" w:name="_Toc147418179"/>
      <w:r>
        <w:t>5.</w:t>
      </w:r>
      <w:r w:rsidR="00177DD6">
        <w:t>3</w:t>
      </w:r>
      <w:r>
        <w:t>.4.5</w:t>
      </w:r>
      <w:r>
        <w:tab/>
      </w:r>
      <w:r w:rsidR="00602D4C">
        <w:t>Successful delivery</w:t>
      </w:r>
      <w:bookmarkEnd w:id="290"/>
      <w:r w:rsidR="00172933">
        <w:t xml:space="preserve"> </w:t>
      </w:r>
    </w:p>
    <w:p w14:paraId="13C0D65C" w14:textId="37D66DA5" w:rsidR="00DA045B" w:rsidRDefault="00602D4C" w:rsidP="00DA045B">
      <w:pPr>
        <w:pStyle w:val="OptionalRequirement"/>
      </w:pPr>
      <w:bookmarkStart w:id="291" w:name="_Hlk138080116"/>
      <w:r>
        <w:t xml:space="preserve">When a seller has completed the delivery of their internal goods and/or service and </w:t>
      </w:r>
      <w:r w:rsidR="00172933">
        <w:t>there were no external supply elements</w:t>
      </w:r>
      <w:r>
        <w:t xml:space="preserve"> the seller </w:t>
      </w:r>
      <w:r w:rsidR="00DA045B" w:rsidRPr="00DA045B">
        <w:rPr>
          <w:b/>
          <w:bCs/>
          <w:lang w:val="en-US"/>
        </w:rPr>
        <w:t>MAY</w:t>
      </w:r>
      <w:r>
        <w:t xml:space="preserve"> proceed to </w:t>
      </w:r>
      <w:r w:rsidR="00DA045B">
        <w:t xml:space="preserve">hand </w:t>
      </w:r>
      <w:r>
        <w:t xml:space="preserve">the service </w:t>
      </w:r>
      <w:r w:rsidR="00DA045B">
        <w:t xml:space="preserve">over </w:t>
      </w:r>
      <w:r>
        <w:t>to the buyer</w:t>
      </w:r>
      <w:r w:rsidR="007E2F89">
        <w:t>.</w:t>
      </w:r>
      <w:r w:rsidR="00DA045B">
        <w:t xml:space="preserve"> </w:t>
      </w:r>
    </w:p>
    <w:p w14:paraId="28538324" w14:textId="3EB0E8DB" w:rsidR="00136FF8" w:rsidRDefault="00085A8F" w:rsidP="00136FF8">
      <w:r>
        <w:t xml:space="preserve">In certain scenarios such successful delivery also involves sending a notification by the seller to the buyer stating the goods and/or services have been delivered. Such notification may include additional commercial and operational details (e.g., reference numbers, commercially binding dates, troubleshooting instructions etc.). </w:t>
      </w:r>
      <w:r w:rsidR="00DA045B">
        <w:t xml:space="preserve">This optional </w:t>
      </w:r>
      <w:r>
        <w:t xml:space="preserve">notification </w:t>
      </w:r>
      <w:r w:rsidR="00DA045B">
        <w:t>stage is referred to as Handover.</w:t>
      </w:r>
    </w:p>
    <w:p w14:paraId="49B37246" w14:textId="2DC98DD9" w:rsidR="00146067" w:rsidRDefault="00085A8F" w:rsidP="00136FF8">
      <w:pPr>
        <w:pStyle w:val="OptionalRequirement"/>
      </w:pPr>
      <w:r>
        <w:t xml:space="preserve">A Handover notification </w:t>
      </w:r>
      <w:r w:rsidRPr="00136FF8">
        <w:rPr>
          <w:b/>
          <w:bCs/>
        </w:rPr>
        <w:t>MAY</w:t>
      </w:r>
      <w:r>
        <w:t xml:space="preserve"> include commercial and operational information related to the goods and/or service handed over.</w:t>
      </w:r>
    </w:p>
    <w:p w14:paraId="6AFA9E36" w14:textId="0A9555F1" w:rsidR="00136FF8" w:rsidRDefault="00136FF8" w:rsidP="00136FF8">
      <w:pPr>
        <w:pStyle w:val="OptionalRequirement"/>
      </w:pPr>
      <w:r>
        <w:t xml:space="preserve">The buyer </w:t>
      </w:r>
      <w:r w:rsidRPr="00136FF8">
        <w:rPr>
          <w:b/>
          <w:bCs/>
        </w:rPr>
        <w:t>MAY</w:t>
      </w:r>
      <w:r>
        <w:t xml:space="preserve"> be required to accept </w:t>
      </w:r>
      <w:r>
        <w:rPr>
          <w:lang w:val="en-US"/>
        </w:rPr>
        <w:t xml:space="preserve">or dispute </w:t>
      </w:r>
      <w:r>
        <w:t>the handover document within a certain period.</w:t>
      </w:r>
    </w:p>
    <w:p w14:paraId="0A0E36F2" w14:textId="41ED1790" w:rsidR="00136FF8" w:rsidRDefault="00136FF8" w:rsidP="00F01237">
      <w:pPr>
        <w:pStyle w:val="MandatoryRequirement"/>
      </w:pPr>
      <w:r>
        <w:lastRenderedPageBreak/>
        <w:t xml:space="preserve">If the buyer had not disputed the handover document within said period it </w:t>
      </w:r>
      <w:r w:rsidR="00F01237">
        <w:rPr>
          <w:b/>
          <w:bCs/>
          <w:lang w:val="en-US"/>
        </w:rPr>
        <w:t>SHALL</w:t>
      </w:r>
      <w:r>
        <w:t xml:space="preserve"> be deemed accepted.</w:t>
      </w:r>
    </w:p>
    <w:p w14:paraId="6459A5DD" w14:textId="5C16AE90" w:rsidR="00136FF8" w:rsidRDefault="00136FF8" w:rsidP="00136FF8">
      <w:pPr>
        <w:pStyle w:val="DesirableRequirement"/>
      </w:pPr>
      <w:r>
        <w:t xml:space="preserve">The interactions described in this clause </w:t>
      </w:r>
      <w:r w:rsidRPr="00136FF8">
        <w:rPr>
          <w:b/>
          <w:bCs/>
        </w:rPr>
        <w:t>SHOULD</w:t>
      </w:r>
      <w:r>
        <w:t xml:space="preserve"> be recorded on the bilateral PDL.</w:t>
      </w:r>
    </w:p>
    <w:p w14:paraId="6E4A13FB" w14:textId="27210592" w:rsidR="00136FF8" w:rsidRPr="00136FF8" w:rsidRDefault="00136FF8" w:rsidP="00136FF8">
      <w:pPr>
        <w:pStyle w:val="MandatoryRequirement"/>
      </w:pPr>
      <w:r>
        <w:t xml:space="preserve">All transactions recorded on the bilateral PDL </w:t>
      </w:r>
      <w:r w:rsidRPr="00136FF8">
        <w:rPr>
          <w:b/>
          <w:bCs/>
        </w:rPr>
        <w:t>SHALL</w:t>
      </w:r>
      <w:r>
        <w:t xml:space="preserve"> be considered final and binding.</w:t>
      </w:r>
    </w:p>
    <w:p w14:paraId="6F1EE664" w14:textId="019F3139" w:rsidR="00602D4C" w:rsidRDefault="00602D4C" w:rsidP="00602D4C">
      <w:pPr>
        <w:pStyle w:val="Heading4"/>
      </w:pPr>
      <w:bookmarkStart w:id="292" w:name="_Hlk138080496"/>
      <w:bookmarkStart w:id="293" w:name="_Toc147418180"/>
      <w:bookmarkEnd w:id="291"/>
      <w:r>
        <w:t>5.3.4.6</w:t>
      </w:r>
      <w:r>
        <w:tab/>
        <w:t>Integration and chaining</w:t>
      </w:r>
      <w:bookmarkEnd w:id="293"/>
    </w:p>
    <w:bookmarkEnd w:id="292"/>
    <w:p w14:paraId="738CAF62" w14:textId="3E0502B3" w:rsidR="00602D4C" w:rsidRDefault="00172933" w:rsidP="00602D4C">
      <w:r>
        <w:t>This stage is optional and only occurs w</w:t>
      </w:r>
      <w:r w:rsidR="00602D4C">
        <w:t>hen</w:t>
      </w:r>
      <w:r>
        <w:t xml:space="preserve"> the seller uses external supply by supply chain partners. In such event, when</w:t>
      </w:r>
      <w:r w:rsidR="00602D4C">
        <w:t xml:space="preserve"> a seller has completed the delivery of their internal goods and/or service and has received confirmation from </w:t>
      </w:r>
      <w:r w:rsidR="00DA045B">
        <w:t>all</w:t>
      </w:r>
      <w:r w:rsidR="00602D4C">
        <w:t xml:space="preserve"> its supply partners that they have successfully delivered their respective elements of the goods/services, the seller m</w:t>
      </w:r>
      <w:r>
        <w:t>ay need to perform chaining and integration of the different elements into cohesive operating goods/services</w:t>
      </w:r>
      <w:r w:rsidR="00602D4C">
        <w:t>.</w:t>
      </w:r>
      <w:r>
        <w:t xml:space="preserve"> When such integration/chaining is complete the seller may han</w:t>
      </w:r>
      <w:r w:rsidR="00DA045B">
        <w:t>d</w:t>
      </w:r>
      <w:r>
        <w:t xml:space="preserve"> the service </w:t>
      </w:r>
      <w:r w:rsidR="00DA045B">
        <w:t xml:space="preserve">over </w:t>
      </w:r>
      <w:r>
        <w:t>to the buyer.</w:t>
      </w:r>
    </w:p>
    <w:p w14:paraId="445B7A4B" w14:textId="58E1CBF5" w:rsidR="00DA045B" w:rsidRDefault="00DA045B" w:rsidP="00857C1D">
      <w:pPr>
        <w:pStyle w:val="MandatoryRequirement"/>
      </w:pPr>
      <w:r>
        <w:t xml:space="preserve">A seller </w:t>
      </w:r>
      <w:r w:rsidRPr="00857C1D">
        <w:rPr>
          <w:b/>
          <w:bCs/>
        </w:rPr>
        <w:t>SHALL ONLY</w:t>
      </w:r>
      <w:r>
        <w:t xml:space="preserve"> perform integration, chaining and handover of goods and/or services if </w:t>
      </w:r>
      <w:r w:rsidR="00857C1D">
        <w:t>both the delivery of their internal supply and that of all its external supply had been successful.</w:t>
      </w:r>
      <w:r>
        <w:t xml:space="preserve"> </w:t>
      </w:r>
    </w:p>
    <w:p w14:paraId="76903348" w14:textId="4B83D73F" w:rsidR="00172933" w:rsidRDefault="00172933" w:rsidP="00172933">
      <w:pPr>
        <w:pStyle w:val="Heading4"/>
      </w:pPr>
      <w:bookmarkStart w:id="294" w:name="_Toc147418181"/>
      <w:r>
        <w:t>5.3.4.7</w:t>
      </w:r>
      <w:r>
        <w:tab/>
        <w:t>Failed delivery</w:t>
      </w:r>
      <w:bookmarkEnd w:id="294"/>
    </w:p>
    <w:p w14:paraId="4519B667" w14:textId="266C8135" w:rsidR="00172933" w:rsidRDefault="00172933" w:rsidP="00857C1D">
      <w:pPr>
        <w:pStyle w:val="MandatoryRequirement"/>
      </w:pPr>
      <w:r>
        <w:t xml:space="preserve">When the delivery of a service by a seller to a buyer has failed, the seller </w:t>
      </w:r>
      <w:r w:rsidR="00857C1D" w:rsidRPr="00857C1D">
        <w:rPr>
          <w:b/>
          <w:bCs/>
          <w:lang w:val="en-US"/>
        </w:rPr>
        <w:t>SHALL</w:t>
      </w:r>
      <w:r>
        <w:t xml:space="preserve"> report </w:t>
      </w:r>
      <w:r w:rsidR="00DA045B">
        <w:t xml:space="preserve">to the buyer </w:t>
      </w:r>
      <w:r>
        <w:t>that the delivery has failed.</w:t>
      </w:r>
    </w:p>
    <w:p w14:paraId="2661B822" w14:textId="7C8F4710" w:rsidR="00172933" w:rsidRDefault="00172933" w:rsidP="00602D4C">
      <w:r>
        <w:t>The failure may be the related to internal supply (e.g., the inventory assigned for the order is malfunctioning) or related to external supply (when a supply chain partner reports failure to deliver their part).</w:t>
      </w:r>
    </w:p>
    <w:p w14:paraId="55F64CDA" w14:textId="140EC415" w:rsidR="00DA045B" w:rsidRDefault="00DA045B" w:rsidP="00857C1D">
      <w:pPr>
        <w:pStyle w:val="OptionalRequirement"/>
      </w:pPr>
      <w:r>
        <w:t xml:space="preserve">In the event of failed </w:t>
      </w:r>
      <w:r w:rsidR="00857C1D">
        <w:t>delivery,</w:t>
      </w:r>
      <w:r>
        <w:t xml:space="preserve"> the seller </w:t>
      </w:r>
      <w:r w:rsidR="00857C1D" w:rsidRPr="00857C1D">
        <w:rPr>
          <w:b/>
          <w:bCs/>
          <w:lang w:val="en-US"/>
        </w:rPr>
        <w:t>MAY</w:t>
      </w:r>
      <w:r>
        <w:t xml:space="preserve"> negotiate with the buyer an alternative solution.</w:t>
      </w:r>
    </w:p>
    <w:p w14:paraId="18D0342C" w14:textId="3BA7012B" w:rsidR="00DA045B" w:rsidRDefault="00DA045B" w:rsidP="00602D4C">
      <w:r>
        <w:t>Failure to deliver a service in a timely manner is subject to the SLA between the buyer and seller, if one exists.</w:t>
      </w:r>
    </w:p>
    <w:p w14:paraId="1D4A4835" w14:textId="7AFFAC24" w:rsidR="00DA045B" w:rsidRDefault="00DA045B" w:rsidP="00DA045B">
      <w:pPr>
        <w:pStyle w:val="Heading4"/>
        <w:rPr>
          <w:lang w:val="en-US"/>
        </w:rPr>
      </w:pPr>
      <w:bookmarkStart w:id="295" w:name="_Toc147418182"/>
      <w:r>
        <w:t>5.3.4.8</w:t>
      </w:r>
      <w:r>
        <w:tab/>
      </w:r>
      <w:r>
        <w:rPr>
          <w:lang w:val="en-US"/>
        </w:rPr>
        <w:t>Transaction management and PDL management</w:t>
      </w:r>
      <w:bookmarkEnd w:id="295"/>
    </w:p>
    <w:p w14:paraId="45C0D62C" w14:textId="1AD8B6D5" w:rsidR="00DA045B" w:rsidRDefault="00DA045B" w:rsidP="00DA045B">
      <w:pPr>
        <w:rPr>
          <w:lang w:val="en-US"/>
        </w:rPr>
      </w:pPr>
      <w:r>
        <w:rPr>
          <w:lang w:val="en-US"/>
        </w:rPr>
        <w:t xml:space="preserve">All requirements listed in clause </w:t>
      </w:r>
      <w:r>
        <w:rPr>
          <w:lang w:val="en-US"/>
        </w:rPr>
        <w:fldChar w:fldCharType="begin"/>
      </w:r>
      <w:r>
        <w:rPr>
          <w:lang w:val="en-US"/>
        </w:rPr>
        <w:instrText xml:space="preserve"> REF _Ref135660063 \h </w:instrText>
      </w:r>
      <w:r>
        <w:rPr>
          <w:lang w:val="en-US"/>
        </w:rPr>
      </w:r>
      <w:r>
        <w:rPr>
          <w:lang w:val="en-US"/>
        </w:rPr>
        <w:fldChar w:fldCharType="separate"/>
      </w:r>
      <w:r>
        <w:rPr>
          <w:lang w:val="en-US"/>
        </w:rPr>
        <w:t>5.3.2.8 (Transaction management and PDL management</w:t>
      </w:r>
      <w:r>
        <w:rPr>
          <w:lang w:val="en-US"/>
        </w:rPr>
        <w:fldChar w:fldCharType="end"/>
      </w:r>
      <w:r>
        <w:rPr>
          <w:lang w:val="en-US"/>
        </w:rPr>
        <w:t xml:space="preserve">) are also valid for the Delivery lifecycle stage. </w:t>
      </w:r>
    </w:p>
    <w:p w14:paraId="6AF253B0" w14:textId="642C79CF" w:rsidR="0099111C" w:rsidRDefault="0099111C" w:rsidP="0099111C">
      <w:pPr>
        <w:pStyle w:val="Heading4"/>
        <w:rPr>
          <w:lang w:val="en-US"/>
        </w:rPr>
      </w:pPr>
      <w:bookmarkStart w:id="296" w:name="_Hlk139289815"/>
      <w:bookmarkStart w:id="297" w:name="_Toc147418183"/>
      <w:r>
        <w:rPr>
          <w:lang w:val="en-US"/>
        </w:rPr>
        <w:t>5.3.4.9</w:t>
      </w:r>
      <w:r>
        <w:rPr>
          <w:lang w:val="en-US"/>
        </w:rPr>
        <w:tab/>
        <w:t>Process Diagram</w:t>
      </w:r>
      <w:r w:rsidR="00F40716">
        <w:rPr>
          <w:lang w:val="en-US"/>
        </w:rPr>
        <w:t>s for various delivery scenarios</w:t>
      </w:r>
      <w:r w:rsidR="00ED5387">
        <w:rPr>
          <w:lang w:val="en-US"/>
        </w:rPr>
        <w:t xml:space="preserve"> – Parallel Delivery</w:t>
      </w:r>
      <w:bookmarkEnd w:id="297"/>
    </w:p>
    <w:p w14:paraId="1B9E05D3" w14:textId="1C27A496" w:rsidR="00F40716" w:rsidRDefault="0099111C" w:rsidP="0099111C">
      <w:pPr>
        <w:rPr>
          <w:lang w:val="en-US"/>
        </w:rPr>
      </w:pPr>
      <w:r>
        <w:rPr>
          <w:lang w:val="en-US"/>
        </w:rPr>
        <w:t>The Delivery proces</w:t>
      </w:r>
      <w:r w:rsidR="00F40716">
        <w:rPr>
          <w:lang w:val="en-US"/>
        </w:rPr>
        <w:t>s</w:t>
      </w:r>
      <w:r>
        <w:rPr>
          <w:lang w:val="en-US"/>
        </w:rPr>
        <w:t xml:space="preserve"> in BPMN 2.0 notation depicted in</w:t>
      </w:r>
      <w:r w:rsidR="001A3089">
        <w:rPr>
          <w:lang w:val="en-US"/>
        </w:rPr>
        <w:t xml:space="preserve"> </w:t>
      </w:r>
      <w:r w:rsidR="001A3089">
        <w:rPr>
          <w:lang w:val="en-US"/>
        </w:rPr>
        <w:fldChar w:fldCharType="begin"/>
      </w:r>
      <w:r w:rsidR="001A3089">
        <w:rPr>
          <w:lang w:val="en-US"/>
        </w:rPr>
        <w:instrText xml:space="preserve"> REF _Ref140498338 \h </w:instrText>
      </w:r>
      <w:r w:rsidR="001A3089">
        <w:rPr>
          <w:lang w:val="en-US"/>
        </w:rPr>
      </w:r>
      <w:r w:rsidR="001A3089">
        <w:rPr>
          <w:lang w:val="en-US"/>
        </w:rPr>
        <w:fldChar w:fldCharType="separate"/>
      </w:r>
      <w:r w:rsidR="00D975E8">
        <w:t xml:space="preserve">Figure </w:t>
      </w:r>
      <w:r w:rsidR="00D975E8">
        <w:rPr>
          <w:noProof/>
        </w:rPr>
        <w:t>17</w:t>
      </w:r>
      <w:r w:rsidR="001A3089">
        <w:rPr>
          <w:lang w:val="en-US"/>
        </w:rPr>
        <w:fldChar w:fldCharType="end"/>
      </w:r>
      <w:r>
        <w:rPr>
          <w:lang w:val="en-US"/>
        </w:rPr>
        <w:t xml:space="preserve"> herewith</w:t>
      </w:r>
      <w:r w:rsidR="00F40716">
        <w:rPr>
          <w:lang w:val="en-US"/>
        </w:rPr>
        <w:t xml:space="preserve"> defines the different delivery scenarios:</w:t>
      </w:r>
    </w:p>
    <w:p w14:paraId="4C84E818" w14:textId="77777777" w:rsidR="001A3089" w:rsidRDefault="00F40716" w:rsidP="007417D3">
      <w:pPr>
        <w:pStyle w:val="ListParagraph"/>
        <w:numPr>
          <w:ilvl w:val="1"/>
          <w:numId w:val="38"/>
        </w:numPr>
        <w:rPr>
          <w:rFonts w:asciiTheme="majorBidi" w:hAnsiTheme="majorBidi" w:cstheme="majorBidi"/>
          <w:lang w:val="en-US"/>
        </w:rPr>
      </w:pPr>
      <w:r w:rsidRPr="001A3089">
        <w:rPr>
          <w:rFonts w:asciiTheme="majorBidi" w:hAnsiTheme="majorBidi" w:cstheme="majorBidi"/>
          <w:lang w:val="en-US"/>
        </w:rPr>
        <w:t>Delivery of a goods or services that do not require any additional supply chain partner and is based entirely on internal supply.</w:t>
      </w:r>
    </w:p>
    <w:p w14:paraId="16DA016E" w14:textId="59776AFF" w:rsidR="00F40716" w:rsidRPr="001A3089" w:rsidRDefault="00F40716" w:rsidP="007417D3">
      <w:pPr>
        <w:pStyle w:val="ListParagraph"/>
        <w:numPr>
          <w:ilvl w:val="1"/>
          <w:numId w:val="38"/>
        </w:numPr>
        <w:rPr>
          <w:rFonts w:asciiTheme="majorBidi" w:hAnsiTheme="majorBidi" w:cstheme="majorBidi"/>
          <w:lang w:val="en-US"/>
        </w:rPr>
      </w:pPr>
      <w:r w:rsidRPr="001A3089">
        <w:rPr>
          <w:rFonts w:asciiTheme="majorBidi" w:hAnsiTheme="majorBidi" w:cstheme="majorBidi"/>
          <w:lang w:val="en-US"/>
        </w:rPr>
        <w:t xml:space="preserve">Delivery of goods or services that require a supply chain partner and is being delivered in a </w:t>
      </w:r>
      <w:r w:rsidR="00CB06E2">
        <w:rPr>
          <w:rFonts w:asciiTheme="majorBidi" w:hAnsiTheme="majorBidi" w:cstheme="majorBidi"/>
          <w:lang w:val="en-US"/>
        </w:rPr>
        <w:t>sequential</w:t>
      </w:r>
      <w:r w:rsidRPr="001A3089">
        <w:rPr>
          <w:rFonts w:asciiTheme="majorBidi" w:hAnsiTheme="majorBidi" w:cstheme="majorBidi"/>
          <w:lang w:val="en-US"/>
        </w:rPr>
        <w:t xml:space="preserve"> manner: The internal supply is only being delivered when all external supply elements have been delivered. The logic behind this approach is to eliminate allocation of</w:t>
      </w:r>
      <w:r w:rsidR="00CB06E2">
        <w:rPr>
          <w:rFonts w:asciiTheme="majorBidi" w:hAnsiTheme="majorBidi" w:cstheme="majorBidi"/>
          <w:lang w:val="en-US"/>
        </w:rPr>
        <w:t xml:space="preserve"> internal</w:t>
      </w:r>
      <w:r w:rsidRPr="001A3089">
        <w:rPr>
          <w:rFonts w:asciiTheme="majorBidi" w:hAnsiTheme="majorBidi" w:cstheme="majorBidi"/>
          <w:lang w:val="en-US"/>
        </w:rPr>
        <w:t xml:space="preserve"> resources in scenarios where there is:</w:t>
      </w:r>
    </w:p>
    <w:p w14:paraId="047A81BA" w14:textId="29B897EB" w:rsidR="00F40716" w:rsidRPr="001A3089" w:rsidRDefault="00F40716" w:rsidP="007417D3">
      <w:pPr>
        <w:pStyle w:val="ListParagraph"/>
        <w:numPr>
          <w:ilvl w:val="2"/>
          <w:numId w:val="38"/>
        </w:numPr>
        <w:rPr>
          <w:rFonts w:asciiTheme="majorBidi" w:hAnsiTheme="majorBidi" w:cstheme="majorBidi"/>
          <w:lang w:val="en-US"/>
        </w:rPr>
      </w:pPr>
      <w:r w:rsidRPr="001A3089">
        <w:rPr>
          <w:rFonts w:asciiTheme="majorBidi" w:hAnsiTheme="majorBidi" w:cstheme="majorBidi"/>
          <w:lang w:val="en-US"/>
        </w:rPr>
        <w:t xml:space="preserve">Likelihood that the supply chain delivery may </w:t>
      </w:r>
      <w:r w:rsidR="00CB06E2" w:rsidRPr="001A3089">
        <w:rPr>
          <w:rFonts w:asciiTheme="majorBidi" w:hAnsiTheme="majorBidi" w:cstheme="majorBidi"/>
          <w:lang w:val="en-US"/>
        </w:rPr>
        <w:t>fail,</w:t>
      </w:r>
      <w:r w:rsidR="00CB06E2">
        <w:rPr>
          <w:rFonts w:asciiTheme="majorBidi" w:hAnsiTheme="majorBidi" w:cstheme="majorBidi"/>
          <w:lang w:val="en-US"/>
        </w:rPr>
        <w:t xml:space="preserve"> and such resources will then be allocated in vain</w:t>
      </w:r>
      <w:r w:rsidRPr="001A3089">
        <w:rPr>
          <w:rFonts w:asciiTheme="majorBidi" w:hAnsiTheme="majorBidi" w:cstheme="majorBidi"/>
          <w:lang w:val="en-US"/>
        </w:rPr>
        <w:t>.</w:t>
      </w:r>
    </w:p>
    <w:p w14:paraId="5610135E" w14:textId="20B4F214" w:rsidR="00F40716" w:rsidRPr="001A3089" w:rsidRDefault="00F40716" w:rsidP="007417D3">
      <w:pPr>
        <w:pStyle w:val="ListParagraph"/>
        <w:numPr>
          <w:ilvl w:val="2"/>
          <w:numId w:val="38"/>
        </w:numPr>
        <w:rPr>
          <w:rFonts w:asciiTheme="majorBidi" w:hAnsiTheme="majorBidi" w:cstheme="majorBidi"/>
          <w:lang w:val="en-US"/>
        </w:rPr>
      </w:pPr>
      <w:r w:rsidRPr="001A3089">
        <w:rPr>
          <w:rFonts w:asciiTheme="majorBidi" w:hAnsiTheme="majorBidi" w:cstheme="majorBidi"/>
          <w:lang w:val="en-US"/>
        </w:rPr>
        <w:t>Internal delivery timelines are short</w:t>
      </w:r>
      <w:r w:rsidR="00CB06E2">
        <w:rPr>
          <w:rFonts w:asciiTheme="majorBidi" w:hAnsiTheme="majorBidi" w:cstheme="majorBidi"/>
          <w:lang w:val="en-US"/>
        </w:rPr>
        <w:t xml:space="preserve"> such that sequential delivery will not impact overall delivery timelines</w:t>
      </w:r>
      <w:r w:rsidRPr="001A3089">
        <w:rPr>
          <w:rFonts w:asciiTheme="majorBidi" w:hAnsiTheme="majorBidi" w:cstheme="majorBidi"/>
          <w:lang w:val="en-US"/>
        </w:rPr>
        <w:t>.</w:t>
      </w:r>
    </w:p>
    <w:p w14:paraId="300F2A0A" w14:textId="408B5AA3" w:rsidR="00F40716" w:rsidRPr="001A3089" w:rsidRDefault="00F40716" w:rsidP="007417D3">
      <w:pPr>
        <w:pStyle w:val="ListParagraph"/>
        <w:numPr>
          <w:ilvl w:val="1"/>
          <w:numId w:val="38"/>
        </w:numPr>
        <w:rPr>
          <w:rFonts w:asciiTheme="majorBidi" w:hAnsiTheme="majorBidi" w:cstheme="majorBidi"/>
          <w:lang w:val="en-US"/>
        </w:rPr>
      </w:pPr>
      <w:r w:rsidRPr="001A3089">
        <w:rPr>
          <w:rFonts w:asciiTheme="majorBidi" w:hAnsiTheme="majorBidi" w:cstheme="majorBidi"/>
          <w:lang w:val="en-US"/>
        </w:rPr>
        <w:t>Delivery of goods or services that require a supply chain partner and where internal and external delivery elements are being delivered in parallel. The logic behind this approach is to accelerate delivery when:</w:t>
      </w:r>
    </w:p>
    <w:p w14:paraId="2A82507C" w14:textId="4F1965C8" w:rsidR="00F40716" w:rsidRPr="001A3089" w:rsidRDefault="00F40716" w:rsidP="007417D3">
      <w:pPr>
        <w:pStyle w:val="ListParagraph"/>
        <w:numPr>
          <w:ilvl w:val="2"/>
          <w:numId w:val="38"/>
        </w:numPr>
        <w:rPr>
          <w:rFonts w:asciiTheme="majorBidi" w:hAnsiTheme="majorBidi" w:cstheme="majorBidi"/>
          <w:lang w:val="en-US"/>
        </w:rPr>
      </w:pPr>
      <w:r w:rsidRPr="001A3089">
        <w:rPr>
          <w:rFonts w:asciiTheme="majorBidi" w:hAnsiTheme="majorBidi" w:cstheme="majorBidi"/>
          <w:lang w:val="en-US"/>
        </w:rPr>
        <w:t xml:space="preserve">It is unlikely that </w:t>
      </w:r>
      <w:r w:rsidR="001A3089" w:rsidRPr="001A3089">
        <w:rPr>
          <w:rFonts w:asciiTheme="majorBidi" w:hAnsiTheme="majorBidi" w:cstheme="majorBidi"/>
          <w:lang w:val="en-US"/>
        </w:rPr>
        <w:t>supply chain partners will fail in delivery of their respective elements.</w:t>
      </w:r>
    </w:p>
    <w:p w14:paraId="2AC6817E" w14:textId="3087767B" w:rsidR="001A3089" w:rsidRPr="001A3089" w:rsidRDefault="001A3089" w:rsidP="007417D3">
      <w:pPr>
        <w:pStyle w:val="ListParagraph"/>
        <w:numPr>
          <w:ilvl w:val="2"/>
          <w:numId w:val="38"/>
        </w:numPr>
        <w:rPr>
          <w:rFonts w:asciiTheme="majorBidi" w:hAnsiTheme="majorBidi" w:cstheme="majorBidi"/>
          <w:lang w:val="en-US"/>
        </w:rPr>
      </w:pPr>
      <w:r w:rsidRPr="001A3089">
        <w:rPr>
          <w:rFonts w:asciiTheme="majorBidi" w:hAnsiTheme="majorBidi" w:cstheme="majorBidi"/>
          <w:lang w:val="en-US"/>
        </w:rPr>
        <w:t>Timeliness of delivery is of essence and sequential processing may slow delivery down.</w:t>
      </w:r>
    </w:p>
    <w:p w14:paraId="671E0395" w14:textId="77777777" w:rsidR="001A3089" w:rsidRDefault="001A3089" w:rsidP="001A3089">
      <w:pPr>
        <w:rPr>
          <w:lang w:val="en-US"/>
        </w:rPr>
      </w:pPr>
    </w:p>
    <w:p w14:paraId="595E9F5F" w14:textId="3EB8F293" w:rsidR="001A3089" w:rsidRDefault="001A3089" w:rsidP="001A3089">
      <w:pPr>
        <w:rPr>
          <w:lang w:val="en-US"/>
        </w:rPr>
      </w:pPr>
      <w:r>
        <w:rPr>
          <w:lang w:val="en-US"/>
        </w:rPr>
        <w:t>It is the prerogative of each supply chain partner to choose between options b and c listed above depending on their assessment of capabilities, risks, timelines and contractual commitments.</w:t>
      </w:r>
    </w:p>
    <w:p w14:paraId="1270A5A6" w14:textId="68F9C118" w:rsidR="001A3089" w:rsidRDefault="001A3089" w:rsidP="001A3089">
      <w:pPr>
        <w:rPr>
          <w:lang w:val="en-US"/>
        </w:rPr>
      </w:pPr>
      <w:r>
        <w:rPr>
          <w:noProof/>
          <w:lang w:val="en-US"/>
        </w:rPr>
        <w:lastRenderedPageBreak/>
        <w:drawing>
          <wp:inline distT="0" distB="0" distL="0" distR="0" wp14:anchorId="5071A237" wp14:editId="52C8AD0A">
            <wp:extent cx="6120765" cy="1981835"/>
            <wp:effectExtent l="0" t="0" r="635" b="0"/>
            <wp:docPr id="582173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3834" name="Picture 58217383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765" cy="1981835"/>
                    </a:xfrm>
                    <a:prstGeom prst="rect">
                      <a:avLst/>
                    </a:prstGeom>
                  </pic:spPr>
                </pic:pic>
              </a:graphicData>
            </a:graphic>
          </wp:inline>
        </w:drawing>
      </w:r>
    </w:p>
    <w:p w14:paraId="7448CFB6" w14:textId="16AFB12A" w:rsidR="001A3089" w:rsidRPr="001A3089" w:rsidRDefault="001A3089" w:rsidP="001A3089">
      <w:pPr>
        <w:pStyle w:val="Caption"/>
        <w:jc w:val="center"/>
        <w:rPr>
          <w:lang w:val="en-US"/>
        </w:rPr>
      </w:pPr>
      <w:bookmarkStart w:id="298" w:name="_Ref140498338"/>
      <w:bookmarkStart w:id="299" w:name="_Ref140498325"/>
      <w:bookmarkStart w:id="300" w:name="_Toc147418231"/>
      <w:r>
        <w:t xml:space="preserve">Figure </w:t>
      </w:r>
      <w:r w:rsidR="00000000">
        <w:fldChar w:fldCharType="begin"/>
      </w:r>
      <w:r w:rsidR="00000000">
        <w:instrText xml:space="preserve"> SEQ Figure \* ARABIC </w:instrText>
      </w:r>
      <w:r w:rsidR="00000000">
        <w:fldChar w:fldCharType="separate"/>
      </w:r>
      <w:r w:rsidR="00FD5EFA">
        <w:rPr>
          <w:noProof/>
        </w:rPr>
        <w:t>17</w:t>
      </w:r>
      <w:r w:rsidR="00000000">
        <w:rPr>
          <w:noProof/>
        </w:rPr>
        <w:fldChar w:fldCharType="end"/>
      </w:r>
      <w:bookmarkEnd w:id="298"/>
      <w:r>
        <w:rPr>
          <w:lang w:val="en-US"/>
        </w:rPr>
        <w:t xml:space="preserve"> - Delivery options</w:t>
      </w:r>
      <w:bookmarkEnd w:id="299"/>
      <w:bookmarkEnd w:id="300"/>
    </w:p>
    <w:p w14:paraId="080E6F20" w14:textId="77777777" w:rsidR="00CB06E2" w:rsidRDefault="00CB06E2" w:rsidP="001A3089">
      <w:pPr>
        <w:rPr>
          <w:lang w:val="en-US"/>
        </w:rPr>
      </w:pPr>
    </w:p>
    <w:p w14:paraId="5A30E90E" w14:textId="2BC0829D" w:rsidR="00CB06E2" w:rsidRDefault="008763C4" w:rsidP="001A3089">
      <w:pPr>
        <w:rPr>
          <w:lang w:val="en-US"/>
        </w:rPr>
      </w:pPr>
      <w:r>
        <w:rPr>
          <w:lang w:val="en-US"/>
        </w:rPr>
        <w:fldChar w:fldCharType="begin"/>
      </w:r>
      <w:r>
        <w:rPr>
          <w:lang w:val="en-US"/>
        </w:rPr>
        <w:instrText xml:space="preserve"> REF _Ref140499091 \h </w:instrText>
      </w:r>
      <w:r>
        <w:rPr>
          <w:lang w:val="en-US"/>
        </w:rPr>
      </w:r>
      <w:r>
        <w:rPr>
          <w:lang w:val="en-US"/>
        </w:rPr>
        <w:fldChar w:fldCharType="separate"/>
      </w:r>
      <w:r w:rsidR="00D975E8">
        <w:t xml:space="preserve">Figure </w:t>
      </w:r>
      <w:r w:rsidR="00D975E8">
        <w:rPr>
          <w:noProof/>
        </w:rPr>
        <w:t>18</w:t>
      </w:r>
      <w:r>
        <w:rPr>
          <w:lang w:val="en-US"/>
        </w:rPr>
        <w:fldChar w:fldCharType="end"/>
      </w:r>
      <w:r w:rsidR="00CB06E2">
        <w:rPr>
          <w:lang w:val="en-US"/>
        </w:rPr>
        <w:t xml:space="preserve"> depicts the process of delivery where no external elements are required</w:t>
      </w:r>
      <w:r w:rsidR="00CE23C0">
        <w:rPr>
          <w:lang w:val="en-US"/>
        </w:rPr>
        <w:t xml:space="preserve"> and in scenario (a) in </w:t>
      </w:r>
      <w:r w:rsidR="00CE23C0">
        <w:rPr>
          <w:lang w:val="en-US"/>
        </w:rPr>
        <w:fldChar w:fldCharType="begin"/>
      </w:r>
      <w:r w:rsidR="00CE23C0">
        <w:rPr>
          <w:lang w:val="en-US"/>
        </w:rPr>
        <w:instrText xml:space="preserve"> REF _Ref140498338 \h </w:instrText>
      </w:r>
      <w:r w:rsidR="00CE23C0">
        <w:rPr>
          <w:lang w:val="en-US"/>
        </w:rPr>
      </w:r>
      <w:r w:rsidR="00CE23C0">
        <w:rPr>
          <w:lang w:val="en-US"/>
        </w:rPr>
        <w:fldChar w:fldCharType="separate"/>
      </w:r>
      <w:r w:rsidR="00CE23C0">
        <w:t xml:space="preserve">Figure </w:t>
      </w:r>
      <w:r w:rsidR="00CE23C0">
        <w:rPr>
          <w:noProof/>
        </w:rPr>
        <w:t>18</w:t>
      </w:r>
      <w:r w:rsidR="00CE23C0">
        <w:rPr>
          <w:lang w:val="en-US"/>
        </w:rPr>
        <w:fldChar w:fldCharType="end"/>
      </w:r>
      <w:r w:rsidR="00CE23C0">
        <w:rPr>
          <w:lang w:val="en-US"/>
        </w:rPr>
        <w:t>.</w:t>
      </w:r>
    </w:p>
    <w:p w14:paraId="4CB1D08A" w14:textId="674E61D5" w:rsidR="00CB06E2" w:rsidRDefault="00CB06E2" w:rsidP="008763C4">
      <w:pPr>
        <w:jc w:val="center"/>
        <w:rPr>
          <w:lang w:val="en-US"/>
        </w:rPr>
      </w:pPr>
      <w:r>
        <w:rPr>
          <w:noProof/>
          <w:lang w:val="en-US"/>
        </w:rPr>
        <w:drawing>
          <wp:inline distT="0" distB="0" distL="0" distR="0" wp14:anchorId="450C0943" wp14:editId="411AE784">
            <wp:extent cx="4446212" cy="1053548"/>
            <wp:effectExtent l="0" t="0" r="0" b="635"/>
            <wp:docPr id="1572756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56494" name="Picture 157275649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58757" cy="1056521"/>
                    </a:xfrm>
                    <a:prstGeom prst="rect">
                      <a:avLst/>
                    </a:prstGeom>
                  </pic:spPr>
                </pic:pic>
              </a:graphicData>
            </a:graphic>
          </wp:inline>
        </w:drawing>
      </w:r>
    </w:p>
    <w:p w14:paraId="0593A44F" w14:textId="3011FBD7" w:rsidR="00CB06E2" w:rsidRDefault="008763C4" w:rsidP="008763C4">
      <w:pPr>
        <w:pStyle w:val="Caption"/>
        <w:jc w:val="center"/>
        <w:rPr>
          <w:lang w:val="en-US"/>
        </w:rPr>
      </w:pPr>
      <w:bookmarkStart w:id="301" w:name="_Ref140499091"/>
      <w:bookmarkStart w:id="302" w:name="_Toc147418232"/>
      <w:r>
        <w:t xml:space="preserve">Figure </w:t>
      </w:r>
      <w:r w:rsidR="00000000">
        <w:fldChar w:fldCharType="begin"/>
      </w:r>
      <w:r w:rsidR="00000000">
        <w:instrText xml:space="preserve"> SEQ Figure \* ARABIC </w:instrText>
      </w:r>
      <w:r w:rsidR="00000000">
        <w:fldChar w:fldCharType="separate"/>
      </w:r>
      <w:r w:rsidR="00FD5EFA">
        <w:rPr>
          <w:noProof/>
        </w:rPr>
        <w:t>18</w:t>
      </w:r>
      <w:r w:rsidR="00000000">
        <w:rPr>
          <w:noProof/>
        </w:rPr>
        <w:fldChar w:fldCharType="end"/>
      </w:r>
      <w:bookmarkEnd w:id="301"/>
      <w:r>
        <w:rPr>
          <w:lang w:val="en-US"/>
        </w:rPr>
        <w:t xml:space="preserve"> - Internal Delivery</w:t>
      </w:r>
      <w:bookmarkEnd w:id="302"/>
    </w:p>
    <w:p w14:paraId="687E4030" w14:textId="58D094DF" w:rsidR="00CB06E2" w:rsidRDefault="00CB06E2" w:rsidP="001A3089">
      <w:pPr>
        <w:rPr>
          <w:lang w:val="en-US"/>
        </w:rPr>
      </w:pPr>
    </w:p>
    <w:p w14:paraId="185D0989" w14:textId="644CEC36" w:rsidR="008763C4" w:rsidRDefault="00E73383" w:rsidP="001A3089">
      <w:pPr>
        <w:rPr>
          <w:lang w:val="en-US"/>
        </w:rPr>
      </w:pPr>
      <w:r>
        <w:rPr>
          <w:lang w:val="en-US"/>
        </w:rPr>
        <w:fldChar w:fldCharType="begin"/>
      </w:r>
      <w:r>
        <w:rPr>
          <w:lang w:val="en-US"/>
        </w:rPr>
        <w:instrText xml:space="preserve"> REF _Ref140499825 \h </w:instrText>
      </w:r>
      <w:r>
        <w:rPr>
          <w:lang w:val="en-US"/>
        </w:rPr>
      </w:r>
      <w:r>
        <w:rPr>
          <w:lang w:val="en-US"/>
        </w:rPr>
        <w:fldChar w:fldCharType="separate"/>
      </w:r>
      <w:r w:rsidR="00D975E8">
        <w:t xml:space="preserve">Figure </w:t>
      </w:r>
      <w:r w:rsidR="00D975E8">
        <w:rPr>
          <w:noProof/>
        </w:rPr>
        <w:t>19</w:t>
      </w:r>
      <w:r>
        <w:rPr>
          <w:lang w:val="en-US"/>
        </w:rPr>
        <w:fldChar w:fldCharType="end"/>
      </w:r>
      <w:r>
        <w:rPr>
          <w:lang w:val="en-US"/>
        </w:rPr>
        <w:t xml:space="preserve"> </w:t>
      </w:r>
      <w:r w:rsidR="008763C4">
        <w:rPr>
          <w:lang w:val="en-US"/>
        </w:rPr>
        <w:t xml:space="preserve">depicts the process of </w:t>
      </w:r>
      <w:r w:rsidR="00CE23C0">
        <w:rPr>
          <w:lang w:val="en-US"/>
        </w:rPr>
        <w:t>staged/</w:t>
      </w:r>
      <w:r w:rsidR="008763C4">
        <w:rPr>
          <w:lang w:val="en-US"/>
        </w:rPr>
        <w:t>sequential delivery where the internal delivery elements are only delivered if and when all external elements have been delivered</w:t>
      </w:r>
      <w:r w:rsidR="00CE23C0">
        <w:rPr>
          <w:lang w:val="en-US"/>
        </w:rPr>
        <w:t xml:space="preserve"> as in scenario (b) in </w:t>
      </w:r>
      <w:r w:rsidR="00CE23C0">
        <w:rPr>
          <w:lang w:val="en-US"/>
        </w:rPr>
        <w:fldChar w:fldCharType="begin"/>
      </w:r>
      <w:r w:rsidR="00CE23C0">
        <w:rPr>
          <w:lang w:val="en-US"/>
        </w:rPr>
        <w:instrText xml:space="preserve"> REF _Ref140498338 \h </w:instrText>
      </w:r>
      <w:r w:rsidR="00CE23C0">
        <w:rPr>
          <w:lang w:val="en-US"/>
        </w:rPr>
      </w:r>
      <w:r w:rsidR="00CE23C0">
        <w:rPr>
          <w:lang w:val="en-US"/>
        </w:rPr>
        <w:fldChar w:fldCharType="separate"/>
      </w:r>
      <w:r w:rsidR="00CE23C0">
        <w:t xml:space="preserve">Figure </w:t>
      </w:r>
      <w:r w:rsidR="00CE23C0">
        <w:rPr>
          <w:noProof/>
        </w:rPr>
        <w:t>18</w:t>
      </w:r>
      <w:r w:rsidR="00CE23C0">
        <w:rPr>
          <w:lang w:val="en-US"/>
        </w:rPr>
        <w:fldChar w:fldCharType="end"/>
      </w:r>
      <w:r w:rsidR="008763C4">
        <w:rPr>
          <w:lang w:val="en-US"/>
        </w:rPr>
        <w:t>.</w:t>
      </w:r>
    </w:p>
    <w:p w14:paraId="7A720BA2" w14:textId="2384C1FD" w:rsidR="008763C4" w:rsidRDefault="00E73383" w:rsidP="001A3089">
      <w:pPr>
        <w:rPr>
          <w:lang w:val="en-US"/>
        </w:rPr>
      </w:pPr>
      <w:r>
        <w:rPr>
          <w:noProof/>
          <w:lang w:val="en-US"/>
        </w:rPr>
        <w:drawing>
          <wp:inline distT="0" distB="0" distL="0" distR="0" wp14:anchorId="3712CED8" wp14:editId="3E6BBACA">
            <wp:extent cx="6120765" cy="1235710"/>
            <wp:effectExtent l="0" t="0" r="635" b="0"/>
            <wp:docPr id="1870320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20449" name="Picture 187032044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1235710"/>
                    </a:xfrm>
                    <a:prstGeom prst="rect">
                      <a:avLst/>
                    </a:prstGeom>
                  </pic:spPr>
                </pic:pic>
              </a:graphicData>
            </a:graphic>
          </wp:inline>
        </w:drawing>
      </w:r>
    </w:p>
    <w:p w14:paraId="546EF13C" w14:textId="1BE4F195" w:rsidR="00E73383" w:rsidRDefault="00E73383" w:rsidP="00E73383">
      <w:pPr>
        <w:pStyle w:val="Caption"/>
        <w:jc w:val="center"/>
        <w:rPr>
          <w:lang w:val="en-US"/>
        </w:rPr>
      </w:pPr>
      <w:bookmarkStart w:id="303" w:name="_Ref140499825"/>
      <w:bookmarkStart w:id="304" w:name="_Toc147418233"/>
      <w:r>
        <w:t xml:space="preserve">Figure </w:t>
      </w:r>
      <w:r w:rsidR="00000000">
        <w:fldChar w:fldCharType="begin"/>
      </w:r>
      <w:r w:rsidR="00000000">
        <w:instrText xml:space="preserve"> SEQ Figure \* ARABIC </w:instrText>
      </w:r>
      <w:r w:rsidR="00000000">
        <w:fldChar w:fldCharType="separate"/>
      </w:r>
      <w:r w:rsidR="00FD5EFA">
        <w:rPr>
          <w:noProof/>
        </w:rPr>
        <w:t>19</w:t>
      </w:r>
      <w:r w:rsidR="00000000">
        <w:rPr>
          <w:noProof/>
        </w:rPr>
        <w:fldChar w:fldCharType="end"/>
      </w:r>
      <w:bookmarkEnd w:id="303"/>
      <w:r>
        <w:rPr>
          <w:lang w:val="en-US"/>
        </w:rPr>
        <w:t xml:space="preserve"> – </w:t>
      </w:r>
      <w:r w:rsidR="00CE23C0">
        <w:rPr>
          <w:lang w:val="en-US"/>
        </w:rPr>
        <w:t>Staged/</w:t>
      </w:r>
      <w:r>
        <w:rPr>
          <w:lang w:val="en-US"/>
        </w:rPr>
        <w:t xml:space="preserve">Sequential Delivery of External and Internal </w:t>
      </w:r>
      <w:r w:rsidR="00CE23C0">
        <w:rPr>
          <w:lang w:val="en-US"/>
        </w:rPr>
        <w:t>elements</w:t>
      </w:r>
      <w:bookmarkEnd w:id="304"/>
    </w:p>
    <w:p w14:paraId="332946DA" w14:textId="77777777" w:rsidR="008763C4" w:rsidRDefault="008763C4" w:rsidP="001A3089">
      <w:pPr>
        <w:rPr>
          <w:lang w:val="en-US"/>
        </w:rPr>
      </w:pPr>
    </w:p>
    <w:p w14:paraId="04BD921D" w14:textId="2D5AC713" w:rsidR="0099111C" w:rsidRPr="001A3089" w:rsidRDefault="00085A8F" w:rsidP="001A3089">
      <w:pPr>
        <w:rPr>
          <w:rtl/>
          <w:lang w:val="en-US"/>
        </w:rPr>
      </w:pPr>
      <w:r>
        <w:rPr>
          <w:lang w:val="en-US"/>
        </w:rPr>
        <w:fldChar w:fldCharType="begin"/>
      </w:r>
      <w:r>
        <w:rPr>
          <w:lang w:val="en-US"/>
        </w:rPr>
        <w:instrText xml:space="preserve"> REF _Ref138083599 \h </w:instrText>
      </w:r>
      <w:r>
        <w:rPr>
          <w:lang w:val="en-US"/>
        </w:rPr>
      </w:r>
      <w:r>
        <w:rPr>
          <w:lang w:val="en-US"/>
        </w:rPr>
        <w:fldChar w:fldCharType="separate"/>
      </w:r>
      <w:r>
        <w:t xml:space="preserve">Figure </w:t>
      </w:r>
      <w:r>
        <w:rPr>
          <w:noProof/>
        </w:rPr>
        <w:t>21</w:t>
      </w:r>
      <w:r>
        <w:rPr>
          <w:lang w:val="en-US"/>
        </w:rPr>
        <w:fldChar w:fldCharType="end"/>
      </w:r>
      <w:r>
        <w:rPr>
          <w:lang w:val="en-US"/>
        </w:rPr>
        <w:t xml:space="preserve"> depicts the </w:t>
      </w:r>
      <w:r w:rsidR="00ED5387" w:rsidRPr="001A3089">
        <w:rPr>
          <w:lang w:val="en-US"/>
        </w:rPr>
        <w:t xml:space="preserve">process </w:t>
      </w:r>
      <w:r>
        <w:rPr>
          <w:lang w:val="en-US"/>
        </w:rPr>
        <w:t>of</w:t>
      </w:r>
      <w:r w:rsidR="00ED5387" w:rsidRPr="001A3089">
        <w:rPr>
          <w:lang w:val="en-US"/>
        </w:rPr>
        <w:t xml:space="preserve"> parallel delivery where the internal supply and external supply are initiated in parallel. There is no requirement that the internal and external processes end simultaneously</w:t>
      </w:r>
      <w:r w:rsidR="00CE23C0">
        <w:rPr>
          <w:lang w:val="en-US"/>
        </w:rPr>
        <w:t xml:space="preserve"> as in scenario (c) in </w:t>
      </w:r>
      <w:r w:rsidR="00CE23C0">
        <w:rPr>
          <w:lang w:val="en-US"/>
        </w:rPr>
        <w:fldChar w:fldCharType="begin"/>
      </w:r>
      <w:r w:rsidR="00CE23C0">
        <w:rPr>
          <w:lang w:val="en-US"/>
        </w:rPr>
        <w:instrText xml:space="preserve"> REF _Ref140498338 \h </w:instrText>
      </w:r>
      <w:r w:rsidR="00CE23C0">
        <w:rPr>
          <w:lang w:val="en-US"/>
        </w:rPr>
      </w:r>
      <w:r w:rsidR="00CE23C0">
        <w:rPr>
          <w:lang w:val="en-US"/>
        </w:rPr>
        <w:fldChar w:fldCharType="separate"/>
      </w:r>
      <w:r w:rsidR="00CE23C0">
        <w:t xml:space="preserve">Figure </w:t>
      </w:r>
      <w:r w:rsidR="00CE23C0">
        <w:rPr>
          <w:noProof/>
        </w:rPr>
        <w:t>18</w:t>
      </w:r>
      <w:r w:rsidR="00CE23C0">
        <w:rPr>
          <w:lang w:val="en-US"/>
        </w:rPr>
        <w:fldChar w:fldCharType="end"/>
      </w:r>
      <w:r w:rsidR="00ED5387" w:rsidRPr="001A3089">
        <w:rPr>
          <w:lang w:val="en-US"/>
        </w:rPr>
        <w:t>.</w:t>
      </w:r>
    </w:p>
    <w:p w14:paraId="563C92C3" w14:textId="4DB1B03A" w:rsidR="00602D4C" w:rsidRDefault="00085A8F" w:rsidP="0099111C">
      <w:pPr>
        <w:jc w:val="center"/>
        <w:rPr>
          <w:lang w:bidi="he-IL"/>
        </w:rPr>
      </w:pPr>
      <w:r>
        <w:rPr>
          <w:noProof/>
          <w:lang w:bidi="he-IL"/>
        </w:rPr>
        <w:drawing>
          <wp:inline distT="0" distB="0" distL="0" distR="0" wp14:anchorId="34C286E6" wp14:editId="13411DD9">
            <wp:extent cx="6120765" cy="1866900"/>
            <wp:effectExtent l="0" t="0" r="635" b="0"/>
            <wp:docPr id="15700057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05740" name="Picture 157000574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765" cy="1866900"/>
                    </a:xfrm>
                    <a:prstGeom prst="rect">
                      <a:avLst/>
                    </a:prstGeom>
                  </pic:spPr>
                </pic:pic>
              </a:graphicData>
            </a:graphic>
          </wp:inline>
        </w:drawing>
      </w:r>
    </w:p>
    <w:p w14:paraId="281C436C" w14:textId="5AE1AA84" w:rsidR="00ED5387" w:rsidRDefault="00857C1D" w:rsidP="008F6F76">
      <w:pPr>
        <w:pStyle w:val="Caption"/>
        <w:jc w:val="center"/>
        <w:rPr>
          <w:lang w:val="en-US"/>
        </w:rPr>
      </w:pPr>
      <w:bookmarkStart w:id="305" w:name="_Ref138083599"/>
      <w:bookmarkStart w:id="306" w:name="_Toc147418234"/>
      <w:r>
        <w:lastRenderedPageBreak/>
        <w:t xml:space="preserve">Figure </w:t>
      </w:r>
      <w:r w:rsidR="00000000">
        <w:fldChar w:fldCharType="begin"/>
      </w:r>
      <w:r w:rsidR="00000000">
        <w:instrText xml:space="preserve"> SEQ Figure \* ARABIC </w:instrText>
      </w:r>
      <w:r w:rsidR="00000000">
        <w:fldChar w:fldCharType="separate"/>
      </w:r>
      <w:r w:rsidR="00FD5EFA">
        <w:rPr>
          <w:noProof/>
        </w:rPr>
        <w:t>20</w:t>
      </w:r>
      <w:r w:rsidR="00000000">
        <w:rPr>
          <w:noProof/>
        </w:rPr>
        <w:fldChar w:fldCharType="end"/>
      </w:r>
      <w:bookmarkEnd w:id="305"/>
      <w:r>
        <w:rPr>
          <w:lang w:val="en-US"/>
        </w:rPr>
        <w:t xml:space="preserve"> - Service Delivery</w:t>
      </w:r>
      <w:r w:rsidR="00ED5387">
        <w:rPr>
          <w:lang w:val="en-US"/>
        </w:rPr>
        <w:t xml:space="preserve"> – Parallel Delivery</w:t>
      </w:r>
      <w:bookmarkEnd w:id="296"/>
      <w:bookmarkEnd w:id="306"/>
    </w:p>
    <w:p w14:paraId="6DB9612F" w14:textId="61335AE2" w:rsidR="00CE23C0" w:rsidRPr="00CE23C0" w:rsidRDefault="00CE23C0" w:rsidP="00CE23C0">
      <w:pPr>
        <w:rPr>
          <w:lang w:val="en-US"/>
        </w:rPr>
      </w:pPr>
      <w:r>
        <w:rPr>
          <w:lang w:val="en-US"/>
        </w:rPr>
        <w:t xml:space="preserve">Note: The External Supply Delivery depicted in </w:t>
      </w:r>
      <w:r>
        <w:rPr>
          <w:lang w:val="en-US"/>
        </w:rPr>
        <w:fldChar w:fldCharType="begin"/>
      </w:r>
      <w:r>
        <w:rPr>
          <w:lang w:val="en-US"/>
        </w:rPr>
        <w:instrText xml:space="preserve"> REF _Ref140499091 \h </w:instrText>
      </w:r>
      <w:r>
        <w:rPr>
          <w:lang w:val="en-US"/>
        </w:rPr>
      </w:r>
      <w:r>
        <w:rPr>
          <w:lang w:val="en-US"/>
        </w:rPr>
        <w:fldChar w:fldCharType="separate"/>
      </w:r>
      <w:r w:rsidR="00D975E8">
        <w:t xml:space="preserve">Figure </w:t>
      </w:r>
      <w:r w:rsidR="00D975E8">
        <w:rPr>
          <w:noProof/>
        </w:rPr>
        <w:t>18</w:t>
      </w:r>
      <w:r>
        <w:rPr>
          <w:lang w:val="en-US"/>
        </w:rPr>
        <w:fldChar w:fldCharType="end"/>
      </w:r>
      <w:r>
        <w:rPr>
          <w:lang w:val="en-US"/>
        </w:rPr>
        <w:t xml:space="preserve">, </w:t>
      </w:r>
      <w:r>
        <w:rPr>
          <w:lang w:val="en-US"/>
        </w:rPr>
        <w:fldChar w:fldCharType="begin"/>
      </w:r>
      <w:r>
        <w:rPr>
          <w:lang w:val="en-US"/>
        </w:rPr>
        <w:instrText xml:space="preserve"> REF _Ref140499825 \h </w:instrText>
      </w:r>
      <w:r>
        <w:rPr>
          <w:lang w:val="en-US"/>
        </w:rPr>
      </w:r>
      <w:r>
        <w:rPr>
          <w:lang w:val="en-US"/>
        </w:rPr>
        <w:fldChar w:fldCharType="separate"/>
      </w:r>
      <w:r w:rsidR="00D975E8">
        <w:t xml:space="preserve">Figure </w:t>
      </w:r>
      <w:r w:rsidR="00D975E8">
        <w:rPr>
          <w:noProof/>
        </w:rPr>
        <w:t>19</w:t>
      </w:r>
      <w:r>
        <w:rPr>
          <w:lang w:val="en-US"/>
        </w:rPr>
        <w:fldChar w:fldCharType="end"/>
      </w:r>
      <w:r>
        <w:rPr>
          <w:lang w:val="en-US"/>
        </w:rPr>
        <w:t xml:space="preserve"> and </w:t>
      </w:r>
      <w:r>
        <w:rPr>
          <w:lang w:val="en-US"/>
        </w:rPr>
        <w:fldChar w:fldCharType="begin"/>
      </w:r>
      <w:r>
        <w:rPr>
          <w:lang w:val="en-US"/>
        </w:rPr>
        <w:instrText xml:space="preserve"> REF _Ref138083599 \h </w:instrText>
      </w:r>
      <w:r>
        <w:rPr>
          <w:lang w:val="en-US"/>
        </w:rPr>
      </w:r>
      <w:r>
        <w:rPr>
          <w:lang w:val="en-US"/>
        </w:rPr>
        <w:fldChar w:fldCharType="separate"/>
      </w:r>
      <w:r w:rsidR="00D975E8">
        <w:t xml:space="preserve">Figure </w:t>
      </w:r>
      <w:r w:rsidR="00D975E8">
        <w:rPr>
          <w:noProof/>
        </w:rPr>
        <w:t>20</w:t>
      </w:r>
      <w:r>
        <w:rPr>
          <w:lang w:val="en-US"/>
        </w:rPr>
        <w:fldChar w:fldCharType="end"/>
      </w:r>
      <w:r>
        <w:rPr>
          <w:lang w:val="en-US"/>
        </w:rPr>
        <w:t xml:space="preserve"> is a recursion of the internal delivery process described in </w:t>
      </w:r>
      <w:r>
        <w:rPr>
          <w:lang w:val="en-US"/>
        </w:rPr>
        <w:fldChar w:fldCharType="begin"/>
      </w:r>
      <w:r>
        <w:rPr>
          <w:lang w:val="en-US"/>
        </w:rPr>
        <w:instrText xml:space="preserve"> REF _Ref140498338 \h </w:instrText>
      </w:r>
      <w:r>
        <w:rPr>
          <w:lang w:val="en-US"/>
        </w:rPr>
      </w:r>
      <w:r>
        <w:rPr>
          <w:lang w:val="en-US"/>
        </w:rPr>
        <w:fldChar w:fldCharType="separate"/>
      </w:r>
      <w:r w:rsidR="00D975E8">
        <w:t xml:space="preserve">Figure </w:t>
      </w:r>
      <w:r w:rsidR="00D975E8">
        <w:rPr>
          <w:noProof/>
        </w:rPr>
        <w:t>17</w:t>
      </w:r>
      <w:r>
        <w:rPr>
          <w:lang w:val="en-US"/>
        </w:rPr>
        <w:fldChar w:fldCharType="end"/>
      </w:r>
      <w:r>
        <w:rPr>
          <w:lang w:val="en-US"/>
        </w:rPr>
        <w:t>.</w:t>
      </w:r>
    </w:p>
    <w:p w14:paraId="6BC18CFB" w14:textId="1DAEC7DE" w:rsidR="003E077D" w:rsidRDefault="003E077D" w:rsidP="00C539C2">
      <w:pPr>
        <w:pStyle w:val="Heading3"/>
      </w:pPr>
      <w:bookmarkStart w:id="307" w:name="_Toc147418184"/>
      <w:r>
        <w:t>5.</w:t>
      </w:r>
      <w:r w:rsidR="00C539C2">
        <w:t>3</w:t>
      </w:r>
      <w:r>
        <w:t>.5</w:t>
      </w:r>
      <w:r>
        <w:tab/>
        <w:t>Operations and Management</w:t>
      </w:r>
      <w:bookmarkEnd w:id="307"/>
    </w:p>
    <w:p w14:paraId="6898A1E3" w14:textId="6589172D" w:rsidR="007E2F89" w:rsidRDefault="007E2F89" w:rsidP="00C539C2">
      <w:pPr>
        <w:pStyle w:val="Heading4"/>
      </w:pPr>
      <w:bookmarkStart w:id="308" w:name="_Toc147418185"/>
      <w:r>
        <w:t>5.</w:t>
      </w:r>
      <w:r w:rsidR="00C539C2">
        <w:t>3</w:t>
      </w:r>
      <w:r>
        <w:t>.5.1</w:t>
      </w:r>
      <w:r>
        <w:tab/>
        <w:t xml:space="preserve">Operations and management </w:t>
      </w:r>
      <w:r w:rsidR="00C539C2">
        <w:t>considerations</w:t>
      </w:r>
      <w:bookmarkEnd w:id="308"/>
    </w:p>
    <w:p w14:paraId="0D4A6651" w14:textId="1BD6CE3D" w:rsidR="00AA4152" w:rsidRPr="00AA4152" w:rsidRDefault="00C539C2" w:rsidP="00AA4152">
      <w:pPr>
        <w:rPr>
          <w:rFonts w:asciiTheme="majorBidi" w:hAnsiTheme="majorBidi" w:cstheme="majorBidi"/>
        </w:rPr>
      </w:pPr>
      <w:r>
        <w:t>The Operations and Management lifecycle phase, sometimes call</w:t>
      </w:r>
      <w:r w:rsidR="00FE3E0C">
        <w:t>ed</w:t>
      </w:r>
      <w:r>
        <w:t xml:space="preserve"> “SOAM” (standing for Service Operations and Maintenance) </w:t>
      </w:r>
      <w:r w:rsidRPr="00AA4152">
        <w:rPr>
          <w:rFonts w:asciiTheme="majorBidi" w:hAnsiTheme="majorBidi" w:cstheme="majorBidi"/>
        </w:rPr>
        <w:t xml:space="preserve">covers the following aspects of lifecycle of goods and/or </w:t>
      </w:r>
      <w:r w:rsidR="009A3F83" w:rsidRPr="00AA4152">
        <w:rPr>
          <w:rFonts w:asciiTheme="majorBidi" w:hAnsiTheme="majorBidi" w:cstheme="majorBidi"/>
        </w:rPr>
        <w:t>services</w:t>
      </w:r>
      <w:r w:rsidRPr="00AA4152">
        <w:rPr>
          <w:rFonts w:asciiTheme="majorBidi" w:hAnsiTheme="majorBidi" w:cstheme="majorBidi"/>
        </w:rPr>
        <w:t>:</w:t>
      </w:r>
    </w:p>
    <w:p w14:paraId="7514FCB2" w14:textId="034C683D" w:rsidR="00AA4152" w:rsidRPr="00AA4152" w:rsidRDefault="00AA4152" w:rsidP="007417D3">
      <w:pPr>
        <w:pStyle w:val="ListParagraph"/>
        <w:numPr>
          <w:ilvl w:val="0"/>
          <w:numId w:val="44"/>
        </w:numPr>
        <w:rPr>
          <w:rFonts w:asciiTheme="majorBidi" w:hAnsiTheme="majorBidi" w:cstheme="majorBidi"/>
        </w:rPr>
      </w:pPr>
      <w:r w:rsidRPr="00AA4152">
        <w:rPr>
          <w:rFonts w:asciiTheme="majorBidi" w:hAnsiTheme="majorBidi" w:cstheme="majorBidi"/>
        </w:rPr>
        <w:t>Monitoring and reporting quality and performance of goods and services.</w:t>
      </w:r>
    </w:p>
    <w:p w14:paraId="157CDD6F" w14:textId="3A4E0B6E" w:rsidR="00AA4152" w:rsidRPr="00AA4152" w:rsidRDefault="00AA4152" w:rsidP="007417D3">
      <w:pPr>
        <w:pStyle w:val="ListParagraph"/>
        <w:numPr>
          <w:ilvl w:val="0"/>
          <w:numId w:val="44"/>
        </w:numPr>
        <w:rPr>
          <w:rFonts w:asciiTheme="majorBidi" w:hAnsiTheme="majorBidi" w:cstheme="majorBidi"/>
        </w:rPr>
      </w:pPr>
      <w:r w:rsidRPr="00AA4152">
        <w:rPr>
          <w:rFonts w:asciiTheme="majorBidi" w:hAnsiTheme="majorBidi" w:cstheme="majorBidi"/>
          <w:lang w:val="en-US"/>
        </w:rPr>
        <w:t>Monitoring and reporting usage of measurable services.</w:t>
      </w:r>
    </w:p>
    <w:p w14:paraId="08A05E87" w14:textId="229413F5" w:rsidR="00AA4152" w:rsidRPr="00AA4152" w:rsidRDefault="00AA4152" w:rsidP="007417D3">
      <w:pPr>
        <w:pStyle w:val="ListParagraph"/>
        <w:numPr>
          <w:ilvl w:val="0"/>
          <w:numId w:val="44"/>
        </w:numPr>
        <w:rPr>
          <w:rFonts w:asciiTheme="majorBidi" w:hAnsiTheme="majorBidi" w:cstheme="majorBidi"/>
        </w:rPr>
      </w:pPr>
      <w:r w:rsidRPr="00AA4152">
        <w:rPr>
          <w:rFonts w:asciiTheme="majorBidi" w:hAnsiTheme="majorBidi" w:cstheme="majorBidi"/>
          <w:lang w:val="en-US"/>
        </w:rPr>
        <w:t>Maintenance and repair of faults of goods and services.</w:t>
      </w:r>
    </w:p>
    <w:p w14:paraId="1D895AA5" w14:textId="77777777" w:rsidR="00AA4152" w:rsidRDefault="00AA4152" w:rsidP="00AA4152">
      <w:pPr>
        <w:pStyle w:val="ListParagraph"/>
        <w:ind w:left="720"/>
      </w:pPr>
    </w:p>
    <w:p w14:paraId="45A1D9E4" w14:textId="12158BE5" w:rsidR="00C539C2" w:rsidRDefault="00C539C2" w:rsidP="00AA4152">
      <w:pPr>
        <w:pStyle w:val="Heading4"/>
      </w:pPr>
      <w:bookmarkStart w:id="309" w:name="_Toc147418186"/>
      <w:r>
        <w:t>5.3.5</w:t>
      </w:r>
      <w:r w:rsidR="00AA4152">
        <w:t>.2</w:t>
      </w:r>
      <w:r>
        <w:tab/>
      </w:r>
      <w:bookmarkStart w:id="310" w:name="_Hlk143520666"/>
      <w:r>
        <w:t xml:space="preserve">Monitoring and reporting quality and performance of </w:t>
      </w:r>
      <w:r w:rsidR="00AA4152">
        <w:t xml:space="preserve">goods and </w:t>
      </w:r>
      <w:r>
        <w:t>service</w:t>
      </w:r>
      <w:bookmarkEnd w:id="309"/>
      <w:r>
        <w:t xml:space="preserve"> </w:t>
      </w:r>
      <w:bookmarkEnd w:id="310"/>
    </w:p>
    <w:p w14:paraId="32DC9956" w14:textId="2FC743E9" w:rsidR="00113CAB" w:rsidRDefault="00113CAB" w:rsidP="00AA4152">
      <w:pPr>
        <w:pStyle w:val="Heading5"/>
      </w:pPr>
      <w:bookmarkStart w:id="311" w:name="_Hlk144817212"/>
      <w:bookmarkStart w:id="312" w:name="_Toc147418187"/>
      <w:r>
        <w:t>5.3.5.</w:t>
      </w:r>
      <w:r w:rsidR="00157277">
        <w:t>2</w:t>
      </w:r>
      <w:r>
        <w:t>.1</w:t>
      </w:r>
      <w:bookmarkEnd w:id="311"/>
      <w:r>
        <w:tab/>
        <w:t>Introduction to Monitoring and Reporting</w:t>
      </w:r>
      <w:bookmarkEnd w:id="312"/>
    </w:p>
    <w:p w14:paraId="09B35323" w14:textId="27F2C39A" w:rsidR="00AA4152" w:rsidRDefault="00AA4152" w:rsidP="007E2F89">
      <w:r>
        <w:t>Quality of goods is handled through QA processes by the respective manufacturers resulting in delivery of goods in good working order according to specifications (where such specifications or standards exist). It is beyond the scope of the current document to discuss the specifics of QA processes for goods.</w:t>
      </w:r>
    </w:p>
    <w:p w14:paraId="294CC73E" w14:textId="6B8FE0E3" w:rsidR="00C539C2" w:rsidRDefault="00C539C2" w:rsidP="007E2F89">
      <w:r>
        <w:t xml:space="preserve">Service quality measurement and reporting in a supply chain environment requires each supply chain partner to measure their respective service quality and utilization and reporting of the results </w:t>
      </w:r>
      <w:r w:rsidR="009A3F83">
        <w:t>upstream to the buyer. The buyer, on their part, uses the information provided by their suppliers and integrates it with their own reports related to their internal supply, yielding an integrated report that can then be reported further upstream.</w:t>
      </w:r>
    </w:p>
    <w:p w14:paraId="6D4A09F4" w14:textId="3AB1B0E4" w:rsidR="00113CAB" w:rsidRPr="00113CAB" w:rsidRDefault="00113CAB" w:rsidP="00113CAB">
      <w:pPr>
        <w:pStyle w:val="Body"/>
        <w:rPr>
          <w:rFonts w:asciiTheme="majorBidi" w:hAnsiTheme="majorBidi" w:cstheme="majorBidi"/>
        </w:rPr>
      </w:pPr>
      <w:r w:rsidRPr="00113CAB">
        <w:rPr>
          <w:rFonts w:asciiTheme="majorBidi" w:hAnsiTheme="majorBidi" w:cstheme="majorBidi"/>
          <w:lang w:val="en-US"/>
        </w:rPr>
        <w:t>The seller</w:t>
      </w:r>
      <w:r w:rsidRPr="00113CAB">
        <w:rPr>
          <w:rFonts w:asciiTheme="majorBidi" w:hAnsiTheme="majorBidi" w:cstheme="majorBidi"/>
        </w:rPr>
        <w:t xml:space="preserve"> is responsible for monitoring performance and utilization of each internally and externally sourced element of service. The parameters to be monitored vary by service type and are subject to agreements between </w:t>
      </w:r>
      <w:r w:rsidRPr="00113CAB">
        <w:rPr>
          <w:rFonts w:asciiTheme="majorBidi" w:hAnsiTheme="majorBidi" w:cstheme="majorBidi"/>
          <w:lang w:val="en-US"/>
        </w:rPr>
        <w:t>the seller</w:t>
      </w:r>
      <w:r w:rsidRPr="00113CAB">
        <w:rPr>
          <w:rFonts w:asciiTheme="majorBidi" w:hAnsiTheme="majorBidi" w:cstheme="majorBidi"/>
        </w:rPr>
        <w:t xml:space="preserve"> and its </w:t>
      </w:r>
      <w:r w:rsidRPr="00113CAB">
        <w:rPr>
          <w:rFonts w:asciiTheme="majorBidi" w:hAnsiTheme="majorBidi" w:cstheme="majorBidi"/>
          <w:lang w:val="en-US"/>
        </w:rPr>
        <w:t>buyers</w:t>
      </w:r>
      <w:r w:rsidRPr="00113CAB">
        <w:rPr>
          <w:rFonts w:asciiTheme="majorBidi" w:hAnsiTheme="majorBidi" w:cstheme="majorBidi"/>
        </w:rPr>
        <w:t xml:space="preserve">. </w:t>
      </w:r>
      <w:hyperlink r:id="rId40" w:history="1">
        <w:r w:rsidRPr="00113CAB">
          <w:rPr>
            <w:rStyle w:val="Hyperlink"/>
            <w:rFonts w:asciiTheme="majorBidi" w:hAnsiTheme="majorBidi" w:cstheme="majorBidi"/>
          </w:rPr>
          <w:t>MEF-52</w:t>
        </w:r>
      </w:hyperlink>
      <w:r w:rsidRPr="00113CAB">
        <w:rPr>
          <w:rFonts w:asciiTheme="majorBidi" w:hAnsiTheme="majorBidi" w:cstheme="majorBidi"/>
        </w:rPr>
        <w:t xml:space="preserve"> </w:t>
      </w:r>
      <w:r w:rsidRPr="00113CAB">
        <w:rPr>
          <w:rFonts w:asciiTheme="majorBidi" w:hAnsiTheme="majorBidi" w:cstheme="majorBidi"/>
        </w:rPr>
        <w:fldChar w:fldCharType="begin"/>
      </w:r>
      <w:r w:rsidRPr="00113CAB">
        <w:rPr>
          <w:rFonts w:asciiTheme="majorBidi" w:hAnsiTheme="majorBidi" w:cstheme="majorBidi"/>
        </w:rPr>
        <w:instrText xml:space="preserve"> REF _Ref40186303 \n \h </w:instrText>
      </w:r>
      <w:r>
        <w:rPr>
          <w:rFonts w:asciiTheme="majorBidi" w:hAnsiTheme="majorBidi" w:cstheme="majorBidi"/>
        </w:rPr>
        <w:instrText xml:space="preserve"> \* MERGEFORMAT </w:instrText>
      </w:r>
      <w:r w:rsidRPr="00113CAB">
        <w:rPr>
          <w:rFonts w:asciiTheme="majorBidi" w:hAnsiTheme="majorBidi" w:cstheme="majorBidi"/>
        </w:rPr>
      </w:r>
      <w:r w:rsidRPr="00113CAB">
        <w:rPr>
          <w:rFonts w:asciiTheme="majorBidi" w:hAnsiTheme="majorBidi" w:cstheme="majorBidi"/>
        </w:rPr>
        <w:fldChar w:fldCharType="separate"/>
      </w:r>
      <w:r w:rsidRPr="00113CAB">
        <w:rPr>
          <w:rFonts w:asciiTheme="majorBidi" w:hAnsiTheme="majorBidi" w:cstheme="majorBidi"/>
          <w:b/>
          <w:bCs/>
          <w:lang w:val="en-US"/>
        </w:rPr>
        <w:t>Error! Reference source not found.</w:t>
      </w:r>
      <w:r w:rsidRPr="00113CAB">
        <w:rPr>
          <w:rFonts w:asciiTheme="majorBidi" w:hAnsiTheme="majorBidi" w:cstheme="majorBidi"/>
        </w:rPr>
        <w:fldChar w:fldCharType="end"/>
      </w:r>
      <w:r w:rsidRPr="00113CAB">
        <w:rPr>
          <w:rFonts w:asciiTheme="majorBidi" w:hAnsiTheme="majorBidi" w:cstheme="majorBidi"/>
        </w:rPr>
        <w:t xml:space="preserve"> defines </w:t>
      </w:r>
      <w:r w:rsidRPr="00113CAB">
        <w:rPr>
          <w:rFonts w:asciiTheme="majorBidi" w:hAnsiTheme="majorBidi" w:cstheme="majorBidi"/>
          <w:lang w:val="en-US"/>
        </w:rPr>
        <w:t>a</w:t>
      </w:r>
      <w:r w:rsidRPr="00113CAB">
        <w:rPr>
          <w:rFonts w:asciiTheme="majorBidi" w:hAnsiTheme="majorBidi" w:cstheme="majorBidi"/>
        </w:rPr>
        <w:t xml:space="preserve"> framework </w:t>
      </w:r>
      <w:r w:rsidRPr="00113CAB">
        <w:rPr>
          <w:rFonts w:asciiTheme="majorBidi" w:hAnsiTheme="majorBidi" w:cstheme="majorBidi"/>
          <w:lang w:val="en-US"/>
        </w:rPr>
        <w:t>for</w:t>
      </w:r>
      <w:r w:rsidRPr="00113CAB">
        <w:rPr>
          <w:rFonts w:asciiTheme="majorBidi" w:hAnsiTheme="majorBidi" w:cstheme="majorBidi"/>
        </w:rPr>
        <w:t xml:space="preserve"> performance monitoring and reporting </w:t>
      </w:r>
      <w:r w:rsidRPr="00113CAB">
        <w:rPr>
          <w:rFonts w:asciiTheme="majorBidi" w:hAnsiTheme="majorBidi" w:cstheme="majorBidi"/>
          <w:lang w:val="en-US"/>
        </w:rPr>
        <w:t>of MEF compliant carrier ethernet</w:t>
      </w:r>
      <w:r w:rsidRPr="00113CAB">
        <w:rPr>
          <w:rFonts w:asciiTheme="majorBidi" w:hAnsiTheme="majorBidi" w:cstheme="majorBidi"/>
        </w:rPr>
        <w:t xml:space="preserve"> services delivered </w:t>
      </w:r>
      <w:r w:rsidRPr="00113CAB">
        <w:rPr>
          <w:rFonts w:asciiTheme="majorBidi" w:hAnsiTheme="majorBidi" w:cstheme="majorBidi"/>
          <w:lang w:val="en-US"/>
        </w:rPr>
        <w:t>through a supply chain</w:t>
      </w:r>
      <w:r w:rsidRPr="00113CAB">
        <w:rPr>
          <w:rFonts w:asciiTheme="majorBidi" w:hAnsiTheme="majorBidi" w:cstheme="majorBidi"/>
        </w:rPr>
        <w:t xml:space="preserve">. </w:t>
      </w:r>
    </w:p>
    <w:p w14:paraId="0340F4A8" w14:textId="62D1656A" w:rsidR="00113CAB" w:rsidRDefault="00113CAB" w:rsidP="00113CAB">
      <w:pPr>
        <w:pStyle w:val="DesirableRequirement"/>
      </w:pPr>
      <w:r>
        <w:t xml:space="preserve">When a performance report indicates that there is a breach of SLA an internal ticket </w:t>
      </w:r>
      <w:r>
        <w:rPr>
          <w:b/>
          <w:bCs/>
        </w:rPr>
        <w:t>SHOULD</w:t>
      </w:r>
      <w:r>
        <w:t xml:space="preserve"> be opened by the Seller.</w:t>
      </w:r>
    </w:p>
    <w:p w14:paraId="11482A92" w14:textId="5DD1F967" w:rsidR="00113CAB" w:rsidRPr="00113CAB" w:rsidRDefault="00113CAB" w:rsidP="00113CAB">
      <w:pPr>
        <w:pStyle w:val="OptionalRequirement"/>
        <w:rPr>
          <w:lang w:val="en-US"/>
        </w:rPr>
      </w:pPr>
      <w:r>
        <w:rPr>
          <w:lang w:val="en-US"/>
        </w:rPr>
        <w:t xml:space="preserve">When a performance report indicates that there is a breach of SLA an External ticket </w:t>
      </w:r>
      <w:r w:rsidRPr="008E314B">
        <w:rPr>
          <w:b/>
          <w:bCs/>
          <w:lang w:val="en-US"/>
        </w:rPr>
        <w:t>MAY</w:t>
      </w:r>
      <w:r>
        <w:rPr>
          <w:lang w:val="en-US"/>
        </w:rPr>
        <w:t xml:space="preserve"> be opened by the Buyer.</w:t>
      </w:r>
    </w:p>
    <w:p w14:paraId="53A7F759" w14:textId="5F6E6C84" w:rsidR="009A3F83" w:rsidRDefault="009A3F83" w:rsidP="009A3F83">
      <w:pPr>
        <w:pStyle w:val="MandatoryRequirement"/>
        <w:rPr>
          <w:lang w:val="en-US"/>
        </w:rPr>
      </w:pPr>
      <w:r>
        <w:t xml:space="preserve">A Seller </w:t>
      </w:r>
      <w:r w:rsidRPr="009A3F83">
        <w:rPr>
          <w:b/>
          <w:bCs/>
        </w:rPr>
        <w:t>SHALL</w:t>
      </w:r>
      <w:r>
        <w:t xml:space="preserve"> integrate </w:t>
      </w:r>
      <w:r>
        <w:rPr>
          <w:lang w:val="en-US"/>
        </w:rPr>
        <w:t>quality, usage and performance r</w:t>
      </w:r>
      <w:r>
        <w:t xml:space="preserve">eports from its external suppliers and integrate them and their internal supply report into a unified report that </w:t>
      </w:r>
      <w:r w:rsidRPr="009A3F83">
        <w:rPr>
          <w:b/>
          <w:bCs/>
        </w:rPr>
        <w:t>SHALL</w:t>
      </w:r>
      <w:r>
        <w:t xml:space="preserve"> then be reported to the buyer</w:t>
      </w:r>
      <w:r>
        <w:rPr>
          <w:lang w:val="en-US"/>
        </w:rPr>
        <w:t>.</w:t>
      </w:r>
    </w:p>
    <w:p w14:paraId="2F8FE025" w14:textId="6BFE045E" w:rsidR="009A3F83" w:rsidRDefault="009A3F83" w:rsidP="009A3F83">
      <w:pPr>
        <w:pStyle w:val="MandatoryRequirement"/>
      </w:pPr>
      <w:r>
        <w:t xml:space="preserve">When no external suppliers are present the seller </w:t>
      </w:r>
      <w:r w:rsidRPr="009A3F83">
        <w:rPr>
          <w:b/>
          <w:bCs/>
        </w:rPr>
        <w:t>SHALL</w:t>
      </w:r>
      <w:r>
        <w:t xml:space="preserve"> report its internal supply quality, usage and performance</w:t>
      </w:r>
      <w:r>
        <w:rPr>
          <w:lang w:val="en-US"/>
        </w:rPr>
        <w:t xml:space="preserve"> to the buyer</w:t>
      </w:r>
      <w:r>
        <w:t>.</w:t>
      </w:r>
    </w:p>
    <w:p w14:paraId="1F536559" w14:textId="7E7D8C8E" w:rsidR="009A3F83" w:rsidRDefault="00FE3E0C" w:rsidP="00FE3E0C">
      <w:pPr>
        <w:pStyle w:val="DesirableRequirement"/>
      </w:pPr>
      <w:bookmarkStart w:id="313" w:name="_Hlk143601323"/>
      <w:r>
        <w:t xml:space="preserve">In a PDL based supply chain </w:t>
      </w:r>
      <w:r w:rsidR="009A3F83">
        <w:t xml:space="preserve">PDL </w:t>
      </w:r>
      <w:r>
        <w:rPr>
          <w:b/>
          <w:bCs/>
        </w:rPr>
        <w:t>SHOULD</w:t>
      </w:r>
      <w:r w:rsidR="009A3F83">
        <w:t xml:space="preserve"> be used to record the </w:t>
      </w:r>
      <w:bookmarkStart w:id="314" w:name="_Hlk143601310"/>
      <w:r w:rsidR="00EE4656">
        <w:rPr>
          <w:lang w:val="en-US"/>
        </w:rPr>
        <w:t xml:space="preserve">quality and performance </w:t>
      </w:r>
      <w:bookmarkEnd w:id="314"/>
      <w:r w:rsidR="009A3F83">
        <w:t xml:space="preserve">information </w:t>
      </w:r>
      <w:r>
        <w:t xml:space="preserve">captured by a seller and the </w:t>
      </w:r>
      <w:r w:rsidR="00EE4656">
        <w:rPr>
          <w:lang w:val="en-US"/>
        </w:rPr>
        <w:t xml:space="preserve">quality and performance  </w:t>
      </w:r>
      <w:r>
        <w:t xml:space="preserve">information </w:t>
      </w:r>
      <w:r w:rsidR="009A3F83">
        <w:t>exchanged</w:t>
      </w:r>
      <w:r>
        <w:t xml:space="preserve"> between buyers and sellers</w:t>
      </w:r>
      <w:r w:rsidR="009A3F83">
        <w:t>.</w:t>
      </w:r>
    </w:p>
    <w:bookmarkEnd w:id="313"/>
    <w:p w14:paraId="2AFF5AF5" w14:textId="39B7961B" w:rsidR="009A3F83" w:rsidRDefault="009A3F83" w:rsidP="001D0923">
      <w:pPr>
        <w:pStyle w:val="DesirableRequirement"/>
      </w:pPr>
      <w:r>
        <w:t xml:space="preserve">Smart contracts </w:t>
      </w:r>
      <w:r w:rsidRPr="001D0923">
        <w:rPr>
          <w:b/>
          <w:bCs/>
        </w:rPr>
        <w:t>SHOULD</w:t>
      </w:r>
      <w:r>
        <w:t xml:space="preserve"> be used to manage the schedule and sequence of SOAM reports.</w:t>
      </w:r>
    </w:p>
    <w:p w14:paraId="5D61C853" w14:textId="56B4BD79" w:rsidR="00326710" w:rsidRDefault="00326710" w:rsidP="00326710">
      <w:r w:rsidRPr="00326710">
        <w:t>The methods by which quality and performance are measured and reported vary depending on specific use cases and are beyond the scope of the current document.</w:t>
      </w:r>
    </w:p>
    <w:p w14:paraId="29F7B4F7" w14:textId="637381B1" w:rsidR="00326710" w:rsidRDefault="00326710" w:rsidP="00326710">
      <w:pPr>
        <w:pStyle w:val="MandatoryRequirement"/>
      </w:pPr>
      <w:r>
        <w:t xml:space="preserve">All participants in a supply chain </w:t>
      </w:r>
      <w:r w:rsidRPr="00326710">
        <w:rPr>
          <w:b/>
          <w:bCs/>
        </w:rPr>
        <w:t>SHALL</w:t>
      </w:r>
      <w:r>
        <w:t xml:space="preserve"> agree on the methods, data models and frequency of monitoring and reporting quality and performance of services.</w:t>
      </w:r>
    </w:p>
    <w:p w14:paraId="47FFB685" w14:textId="747F0E93" w:rsidR="00113CAB" w:rsidRDefault="00113CAB" w:rsidP="00AA4152">
      <w:pPr>
        <w:pStyle w:val="Heading5"/>
      </w:pPr>
      <w:bookmarkStart w:id="315" w:name="_Toc147418188"/>
      <w:r>
        <w:t>5.3.5.</w:t>
      </w:r>
      <w:r w:rsidR="00157277">
        <w:t>2</w:t>
      </w:r>
      <w:r>
        <w:t>.2</w:t>
      </w:r>
      <w:r>
        <w:tab/>
        <w:t>Report Triggers/Generation</w:t>
      </w:r>
      <w:bookmarkEnd w:id="315"/>
    </w:p>
    <w:p w14:paraId="3809F61E" w14:textId="77777777" w:rsidR="00113CAB" w:rsidRPr="00113CAB" w:rsidRDefault="00113CAB" w:rsidP="00113CAB">
      <w:pPr>
        <w:pStyle w:val="Body"/>
        <w:rPr>
          <w:rFonts w:asciiTheme="majorBidi" w:hAnsiTheme="majorBidi" w:cstheme="majorBidi"/>
        </w:rPr>
      </w:pPr>
      <w:r w:rsidRPr="00113CAB">
        <w:rPr>
          <w:rFonts w:asciiTheme="majorBidi" w:hAnsiTheme="majorBidi" w:cstheme="majorBidi"/>
        </w:rPr>
        <w:t>Reports may be triggered/generated in one of two ways:</w:t>
      </w:r>
    </w:p>
    <w:p w14:paraId="7133A2A7" w14:textId="77777777" w:rsidR="00113CAB" w:rsidRPr="00113CAB" w:rsidRDefault="00113CAB" w:rsidP="007417D3">
      <w:pPr>
        <w:pStyle w:val="ListParagraph"/>
        <w:numPr>
          <w:ilvl w:val="0"/>
          <w:numId w:val="25"/>
        </w:numPr>
        <w:rPr>
          <w:rFonts w:asciiTheme="majorBidi" w:hAnsiTheme="majorBidi" w:cstheme="majorBidi"/>
        </w:rPr>
      </w:pPr>
      <w:r w:rsidRPr="00113CAB">
        <w:rPr>
          <w:rFonts w:asciiTheme="majorBidi" w:hAnsiTheme="majorBidi" w:cstheme="majorBidi"/>
        </w:rPr>
        <w:t>Scheduled reports that are generated automatically at agreed upon intervals.</w:t>
      </w:r>
    </w:p>
    <w:p w14:paraId="64F3E4FD" w14:textId="7FDBF3D3" w:rsidR="00113CAB" w:rsidRPr="00113CAB" w:rsidRDefault="00113CAB" w:rsidP="007417D3">
      <w:pPr>
        <w:pStyle w:val="ListParagraph"/>
        <w:numPr>
          <w:ilvl w:val="0"/>
          <w:numId w:val="25"/>
        </w:numPr>
        <w:rPr>
          <w:rFonts w:asciiTheme="majorBidi" w:hAnsiTheme="majorBidi" w:cstheme="majorBidi"/>
        </w:rPr>
      </w:pPr>
      <w:r w:rsidRPr="00113CAB">
        <w:rPr>
          <w:rFonts w:asciiTheme="majorBidi" w:hAnsiTheme="majorBidi" w:cstheme="majorBidi"/>
        </w:rPr>
        <w:lastRenderedPageBreak/>
        <w:t xml:space="preserve">On-request reports that are triggered by any </w:t>
      </w:r>
      <w:r>
        <w:rPr>
          <w:rFonts w:asciiTheme="majorBidi" w:hAnsiTheme="majorBidi" w:cstheme="majorBidi"/>
          <w:lang w:val="en-US"/>
        </w:rPr>
        <w:t>participant</w:t>
      </w:r>
      <w:r w:rsidRPr="00113CAB">
        <w:rPr>
          <w:rFonts w:asciiTheme="majorBidi" w:hAnsiTheme="majorBidi" w:cstheme="majorBidi"/>
        </w:rPr>
        <w:t xml:space="preserve"> in the Supply Chain and apply to that </w:t>
      </w:r>
      <w:r>
        <w:rPr>
          <w:rFonts w:asciiTheme="majorBidi" w:hAnsiTheme="majorBidi" w:cstheme="majorBidi"/>
          <w:lang w:val="en-US"/>
        </w:rPr>
        <w:t>participant</w:t>
      </w:r>
      <w:r w:rsidRPr="00113CAB">
        <w:rPr>
          <w:rFonts w:asciiTheme="majorBidi" w:hAnsiTheme="majorBidi" w:cstheme="majorBidi"/>
        </w:rPr>
        <w:t xml:space="preserve"> and its </w:t>
      </w:r>
      <w:r>
        <w:rPr>
          <w:rFonts w:asciiTheme="majorBidi" w:hAnsiTheme="majorBidi" w:cstheme="majorBidi"/>
          <w:lang w:val="en-US"/>
        </w:rPr>
        <w:t>s</w:t>
      </w:r>
      <w:r w:rsidRPr="00113CAB">
        <w:rPr>
          <w:rFonts w:asciiTheme="majorBidi" w:hAnsiTheme="majorBidi" w:cstheme="majorBidi"/>
        </w:rPr>
        <w:t>ellers.</w:t>
      </w:r>
    </w:p>
    <w:p w14:paraId="7BA4B591" w14:textId="4AB3F30E" w:rsidR="00113CAB" w:rsidRDefault="00BE537C" w:rsidP="00AA4152">
      <w:pPr>
        <w:pStyle w:val="Heading5"/>
      </w:pPr>
      <w:bookmarkStart w:id="316" w:name="_Toc147418189"/>
      <w:r>
        <w:t>5.3.5.</w:t>
      </w:r>
      <w:r w:rsidR="00157277">
        <w:t>2</w:t>
      </w:r>
      <w:r>
        <w:t>.3</w:t>
      </w:r>
      <w:r w:rsidR="00D46CFC">
        <w:tab/>
      </w:r>
      <w:r>
        <w:t>Scheduled Report Request Propagation</w:t>
      </w:r>
      <w:bookmarkEnd w:id="316"/>
    </w:p>
    <w:p w14:paraId="78D67EF2" w14:textId="552F835F" w:rsidR="00113CAB" w:rsidRDefault="00113CAB" w:rsidP="00113CAB">
      <w:pPr>
        <w:pStyle w:val="MandatoryRequirement"/>
        <w:tabs>
          <w:tab w:val="num" w:pos="2268"/>
        </w:tabs>
      </w:pPr>
      <w:r>
        <w:rPr>
          <w:lang w:val="en-US"/>
        </w:rPr>
        <w:t xml:space="preserve">A </w:t>
      </w:r>
      <w:r w:rsidR="00BE537C">
        <w:rPr>
          <w:lang w:val="en-US"/>
        </w:rPr>
        <w:t>s</w:t>
      </w:r>
      <w:r>
        <w:rPr>
          <w:lang w:val="en-US"/>
        </w:rPr>
        <w:t>eller</w:t>
      </w:r>
      <w:r>
        <w:t xml:space="preserve"> </w:t>
      </w:r>
      <w:r>
        <w:rPr>
          <w:b/>
          <w:bCs/>
          <w:lang w:val="en-US"/>
        </w:rPr>
        <w:t>SHALL</w:t>
      </w:r>
      <w:r>
        <w:t xml:space="preserve"> generate and propagate performance reports on a pre-defined and agreed-upon schedule/frequency.</w:t>
      </w:r>
    </w:p>
    <w:p w14:paraId="57D1131B" w14:textId="7151851A" w:rsidR="00113CAB" w:rsidRDefault="00BE537C" w:rsidP="00113CAB">
      <w:pPr>
        <w:pStyle w:val="OptionalRequirement"/>
        <w:tabs>
          <w:tab w:val="clear" w:pos="1837"/>
          <w:tab w:val="num" w:pos="2268"/>
        </w:tabs>
      </w:pPr>
      <w:r>
        <w:rPr>
          <w:lang w:val="en-US"/>
        </w:rPr>
        <w:t>A seller</w:t>
      </w:r>
      <w:r w:rsidR="00113CAB">
        <w:t xml:space="preserve"> </w:t>
      </w:r>
      <w:r w:rsidR="00113CAB" w:rsidRPr="0091451B">
        <w:rPr>
          <w:b/>
          <w:bCs/>
        </w:rPr>
        <w:t>MAY</w:t>
      </w:r>
      <w:r w:rsidR="00113CAB">
        <w:t xml:space="preserve"> trigger the generation of non-scheduled performance reports.</w:t>
      </w:r>
    </w:p>
    <w:p w14:paraId="1B4D6A2B" w14:textId="09EA66D1" w:rsidR="00253DE3" w:rsidRDefault="00BE537C" w:rsidP="00253DE3">
      <w:pPr>
        <w:pStyle w:val="MandatoryRequirement"/>
      </w:pPr>
      <w:r>
        <w:rPr>
          <w:lang w:val="en-US"/>
        </w:rPr>
        <w:t>A seller</w:t>
      </w:r>
      <w:r w:rsidR="00113CAB">
        <w:t xml:space="preserve"> </w:t>
      </w:r>
      <w:r>
        <w:rPr>
          <w:b/>
          <w:bCs/>
          <w:lang w:val="en-US"/>
        </w:rPr>
        <w:t>SHALL</w:t>
      </w:r>
      <w:r w:rsidR="00113CAB">
        <w:t xml:space="preserve"> generate and propagate </w:t>
      </w:r>
      <w:r>
        <w:rPr>
          <w:lang w:val="en-US"/>
        </w:rPr>
        <w:t xml:space="preserve">to its sellers (if any) </w:t>
      </w:r>
      <w:r w:rsidR="00113CAB">
        <w:t xml:space="preserve">performance reports triggered by its </w:t>
      </w:r>
      <w:r>
        <w:rPr>
          <w:lang w:val="en-US"/>
        </w:rPr>
        <w:t>b</w:t>
      </w:r>
      <w:r w:rsidR="00113CAB">
        <w:t>uyer.</w:t>
      </w:r>
      <w:bookmarkStart w:id="317" w:name="_Hlk144817578"/>
    </w:p>
    <w:bookmarkStart w:id="318" w:name="_Hlk143521463"/>
    <w:p w14:paraId="03EEBF87" w14:textId="379169D3" w:rsidR="00253DE3" w:rsidRDefault="00253DE3" w:rsidP="00253DE3">
      <w:pPr>
        <w:pStyle w:val="MandatoryRequirement"/>
        <w:numPr>
          <w:ilvl w:val="0"/>
          <w:numId w:val="0"/>
        </w:numPr>
      </w:pPr>
      <w:r>
        <w:fldChar w:fldCharType="begin"/>
      </w:r>
      <w:r>
        <w:instrText xml:space="preserve"> REF _Ref143520883 \h </w:instrText>
      </w:r>
      <w:r>
        <w:fldChar w:fldCharType="separate"/>
      </w:r>
      <w:r>
        <w:t xml:space="preserve">Figure </w:t>
      </w:r>
      <w:r>
        <w:rPr>
          <w:noProof/>
        </w:rPr>
        <w:t>21</w:t>
      </w:r>
      <w:r>
        <w:fldChar w:fldCharType="end"/>
      </w:r>
      <w:r>
        <w:t xml:space="preserve"> </w:t>
      </w:r>
      <w:r w:rsidRPr="00326710">
        <w:t>depicts the process of monitoring and reporting of quality and performance in a supply chain.</w:t>
      </w:r>
    </w:p>
    <w:bookmarkEnd w:id="318"/>
    <w:p w14:paraId="79365197" w14:textId="77777777" w:rsidR="00253DE3" w:rsidRDefault="00253DE3" w:rsidP="009C05AB">
      <w:pPr>
        <w:pStyle w:val="MandatoryRequirement"/>
        <w:numPr>
          <w:ilvl w:val="0"/>
          <w:numId w:val="0"/>
        </w:numPr>
      </w:pPr>
      <w:r>
        <w:rPr>
          <w:noProof/>
        </w:rPr>
        <w:drawing>
          <wp:inline distT="0" distB="0" distL="0" distR="0" wp14:anchorId="752B2943" wp14:editId="13DAEB46">
            <wp:extent cx="6120765" cy="1771015"/>
            <wp:effectExtent l="0" t="0" r="635" b="0"/>
            <wp:docPr id="136006244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62441" name="Picture 1" descr="A diagram of a 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1771015"/>
                    </a:xfrm>
                    <a:prstGeom prst="rect">
                      <a:avLst/>
                    </a:prstGeom>
                  </pic:spPr>
                </pic:pic>
              </a:graphicData>
            </a:graphic>
          </wp:inline>
        </w:drawing>
      </w:r>
    </w:p>
    <w:p w14:paraId="645F182A" w14:textId="77777777" w:rsidR="00D46CFC" w:rsidRDefault="00253DE3" w:rsidP="00D46CFC">
      <w:pPr>
        <w:pStyle w:val="MandatoryRequirement"/>
        <w:numPr>
          <w:ilvl w:val="0"/>
          <w:numId w:val="0"/>
        </w:numPr>
        <w:ind w:left="851"/>
        <w:rPr>
          <w:b/>
          <w:bCs/>
        </w:rPr>
      </w:pPr>
      <w:bookmarkStart w:id="319" w:name="_Ref143520883"/>
      <w:bookmarkStart w:id="320" w:name="_Toc147418235"/>
      <w:r w:rsidRPr="00253DE3">
        <w:rPr>
          <w:b/>
          <w:bCs/>
        </w:rPr>
        <w:t xml:space="preserve">Figure </w:t>
      </w:r>
      <w:r w:rsidRPr="00253DE3">
        <w:rPr>
          <w:b/>
          <w:bCs/>
        </w:rPr>
        <w:fldChar w:fldCharType="begin"/>
      </w:r>
      <w:r w:rsidRPr="00253DE3">
        <w:rPr>
          <w:b/>
          <w:bCs/>
        </w:rPr>
        <w:instrText xml:space="preserve"> SEQ Figure \* ARABIC </w:instrText>
      </w:r>
      <w:r w:rsidRPr="00253DE3">
        <w:rPr>
          <w:b/>
          <w:bCs/>
        </w:rPr>
        <w:fldChar w:fldCharType="separate"/>
      </w:r>
      <w:r w:rsidR="00FD5EFA">
        <w:rPr>
          <w:b/>
          <w:bCs/>
          <w:noProof/>
        </w:rPr>
        <w:t>21</w:t>
      </w:r>
      <w:r w:rsidRPr="00253DE3">
        <w:rPr>
          <w:b/>
          <w:bCs/>
          <w:noProof/>
        </w:rPr>
        <w:fldChar w:fldCharType="end"/>
      </w:r>
      <w:bookmarkEnd w:id="319"/>
      <w:r w:rsidRPr="00253DE3">
        <w:rPr>
          <w:b/>
          <w:bCs/>
        </w:rPr>
        <w:t xml:space="preserve"> – Scheduled Monitoring and reporting quality and performance of service</w:t>
      </w:r>
      <w:bookmarkEnd w:id="320"/>
    </w:p>
    <w:p w14:paraId="5728E4DF" w14:textId="77777777" w:rsidR="00D46CFC" w:rsidRDefault="00D46CFC" w:rsidP="00D46CFC">
      <w:pPr>
        <w:pStyle w:val="Heading5"/>
      </w:pPr>
    </w:p>
    <w:p w14:paraId="70D4272D" w14:textId="0D42CFC1" w:rsidR="00113CAB" w:rsidRPr="00D46CFC" w:rsidRDefault="00113CAB" w:rsidP="00D46CFC">
      <w:pPr>
        <w:pStyle w:val="Heading5"/>
        <w:rPr>
          <w:b/>
          <w:bCs/>
        </w:rPr>
      </w:pPr>
      <w:bookmarkStart w:id="321" w:name="_Toc147418190"/>
      <w:r>
        <w:t>5.3.5.</w:t>
      </w:r>
      <w:r w:rsidR="00157277">
        <w:t>2</w:t>
      </w:r>
      <w:r>
        <w:t>.</w:t>
      </w:r>
      <w:r w:rsidR="00BE537C">
        <w:t>4</w:t>
      </w:r>
      <w:r>
        <w:tab/>
        <w:t>Non-Scheduled Report Request Propagation</w:t>
      </w:r>
      <w:bookmarkEnd w:id="321"/>
    </w:p>
    <w:bookmarkEnd w:id="317"/>
    <w:p w14:paraId="15EFE069" w14:textId="77777777" w:rsidR="00113CAB" w:rsidRPr="00BE537C" w:rsidRDefault="00113CAB" w:rsidP="00113CAB">
      <w:pPr>
        <w:pStyle w:val="Body"/>
        <w:rPr>
          <w:rFonts w:asciiTheme="majorBidi" w:hAnsiTheme="majorBidi" w:cstheme="majorBidi"/>
        </w:rPr>
      </w:pPr>
      <w:r w:rsidRPr="00BE537C">
        <w:rPr>
          <w:rFonts w:asciiTheme="majorBidi" w:hAnsiTheme="majorBidi" w:cstheme="majorBidi"/>
        </w:rPr>
        <w:t>Propagation of a request for a non-scheduled performance report:</w:t>
      </w:r>
    </w:p>
    <w:p w14:paraId="22476ECB" w14:textId="458BD1BF" w:rsidR="00113CAB" w:rsidRDefault="00113CAB" w:rsidP="00113CAB">
      <w:pPr>
        <w:pStyle w:val="MandatoryRequirement"/>
      </w:pPr>
      <w:r>
        <w:t xml:space="preserve">Upon receipt of request from </w:t>
      </w:r>
      <w:r w:rsidR="00BE537C">
        <w:rPr>
          <w:lang w:val="en-US"/>
        </w:rPr>
        <w:t>a buyer the seller</w:t>
      </w:r>
      <w:r>
        <w:t xml:space="preserve"> </w:t>
      </w:r>
      <w:r w:rsidR="00BE537C">
        <w:rPr>
          <w:b/>
          <w:bCs/>
          <w:lang w:val="en-US"/>
        </w:rPr>
        <w:t>SHALL</w:t>
      </w:r>
      <w:r w:rsidRPr="0091451B">
        <w:rPr>
          <w:b/>
          <w:bCs/>
        </w:rPr>
        <w:t xml:space="preserve"> </w:t>
      </w:r>
      <w:r>
        <w:t>request a</w:t>
      </w:r>
      <w:r w:rsidR="00BE537C">
        <w:rPr>
          <w:lang w:val="en-US"/>
        </w:rPr>
        <w:t>n internal</w:t>
      </w:r>
      <w:r>
        <w:t xml:space="preserve"> report for each and every internally-sourced Service Element.</w:t>
      </w:r>
    </w:p>
    <w:p w14:paraId="29722482" w14:textId="44138491" w:rsidR="00113CAB" w:rsidRDefault="00113CAB" w:rsidP="00113CAB">
      <w:pPr>
        <w:pStyle w:val="MandatoryRequirement"/>
      </w:pPr>
      <w:r>
        <w:t xml:space="preserve">Upon receipt of request from </w:t>
      </w:r>
      <w:r w:rsidR="00BE537C">
        <w:rPr>
          <w:lang w:val="en-US"/>
        </w:rPr>
        <w:t>a buyer the seller</w:t>
      </w:r>
      <w:r>
        <w:t xml:space="preserve"> </w:t>
      </w:r>
      <w:r w:rsidR="00BE537C">
        <w:rPr>
          <w:b/>
          <w:bCs/>
          <w:lang w:val="en-US"/>
        </w:rPr>
        <w:t>SHALL</w:t>
      </w:r>
      <w:r>
        <w:t xml:space="preserve"> request </w:t>
      </w:r>
      <w:r w:rsidR="00BE537C">
        <w:rPr>
          <w:lang w:val="en-US"/>
        </w:rPr>
        <w:t xml:space="preserve">an external report </w:t>
      </w:r>
      <w:r>
        <w:t xml:space="preserve">from each and every </w:t>
      </w:r>
      <w:r w:rsidR="00BE537C">
        <w:rPr>
          <w:lang w:val="en-US"/>
        </w:rPr>
        <w:t xml:space="preserve">seller providing an </w:t>
      </w:r>
      <w:r>
        <w:t>externally-sourced Service Element</w:t>
      </w:r>
      <w:r w:rsidR="00BE537C">
        <w:rPr>
          <w:lang w:val="en-US"/>
        </w:rPr>
        <w:t xml:space="preserve"> for said service</w:t>
      </w:r>
      <w:r>
        <w:t>.</w:t>
      </w:r>
    </w:p>
    <w:p w14:paraId="64CFB27D" w14:textId="5D481A2F" w:rsidR="00FD5EFA" w:rsidRPr="00FD5EFA" w:rsidRDefault="00FD5EFA" w:rsidP="009C05AB">
      <w:pPr>
        <w:rPr>
          <w:lang w:val="en-US"/>
        </w:rPr>
      </w:pPr>
      <w:r w:rsidRPr="00FD5EFA">
        <w:rPr>
          <w:lang w:val="en-US"/>
        </w:rPr>
        <w:fldChar w:fldCharType="begin"/>
      </w:r>
      <w:r w:rsidRPr="00FD5EFA">
        <w:rPr>
          <w:lang w:val="en-US"/>
        </w:rPr>
        <w:instrText xml:space="preserve"> REF _Ref144819044 \h </w:instrText>
      </w:r>
      <w:r>
        <w:rPr>
          <w:lang w:val="en-US"/>
        </w:rPr>
        <w:instrText xml:space="preserve"> \* MERGEFORMAT </w:instrText>
      </w:r>
      <w:r w:rsidRPr="00FD5EFA">
        <w:rPr>
          <w:lang w:val="en-US"/>
        </w:rPr>
      </w:r>
      <w:r w:rsidRPr="00FD5EFA">
        <w:rPr>
          <w:lang w:val="en-US"/>
        </w:rPr>
        <w:fldChar w:fldCharType="separate"/>
      </w:r>
      <w:r w:rsidRPr="00FD5EFA">
        <w:t xml:space="preserve">Figure </w:t>
      </w:r>
      <w:r w:rsidRPr="00FD5EFA">
        <w:rPr>
          <w:noProof/>
        </w:rPr>
        <w:t>22</w:t>
      </w:r>
      <w:r w:rsidRPr="00FD5EFA">
        <w:rPr>
          <w:lang w:val="en-US"/>
        </w:rPr>
        <w:fldChar w:fldCharType="end"/>
      </w:r>
      <w:r w:rsidRPr="00FD5EFA">
        <w:rPr>
          <w:lang w:val="en-US"/>
        </w:rPr>
        <w:t xml:space="preserve"> depicts the process of non-scheduled reporting. Steps A’-Z’ are recursive and optional hence they only occur in the event that the seller is using an external supplier for the delivery of the service.</w:t>
      </w:r>
    </w:p>
    <w:p w14:paraId="42552DD5" w14:textId="58825754" w:rsidR="00BE537C" w:rsidRDefault="00FD5EFA" w:rsidP="009C05AB">
      <w:r>
        <w:rPr>
          <w:noProof/>
        </w:rPr>
        <w:drawing>
          <wp:inline distT="0" distB="0" distL="0" distR="0" wp14:anchorId="1B5D0DC1" wp14:editId="6306AD17">
            <wp:extent cx="6120765" cy="1722755"/>
            <wp:effectExtent l="0" t="0" r="635" b="4445"/>
            <wp:docPr id="830278242"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78242" name="Picture 1" descr="A diagram of a syste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1722755"/>
                    </a:xfrm>
                    <a:prstGeom prst="rect">
                      <a:avLst/>
                    </a:prstGeom>
                  </pic:spPr>
                </pic:pic>
              </a:graphicData>
            </a:graphic>
          </wp:inline>
        </w:drawing>
      </w:r>
    </w:p>
    <w:p w14:paraId="77694172" w14:textId="29FE71BC" w:rsidR="00FD5EFA" w:rsidRPr="009C05AB" w:rsidRDefault="00FD5EFA" w:rsidP="009C05AB">
      <w:pPr>
        <w:jc w:val="center"/>
        <w:rPr>
          <w:b/>
          <w:bCs/>
        </w:rPr>
      </w:pPr>
      <w:bookmarkStart w:id="322" w:name="_Ref144819044"/>
      <w:bookmarkStart w:id="323" w:name="_Toc147418236"/>
      <w:r w:rsidRPr="009C05AB">
        <w:rPr>
          <w:b/>
          <w:bCs/>
        </w:rPr>
        <w:t xml:space="preserve">Figure </w:t>
      </w:r>
      <w:r w:rsidRPr="009C05AB">
        <w:rPr>
          <w:b/>
          <w:bCs/>
        </w:rPr>
        <w:fldChar w:fldCharType="begin"/>
      </w:r>
      <w:r w:rsidRPr="009C05AB">
        <w:rPr>
          <w:b/>
          <w:bCs/>
        </w:rPr>
        <w:instrText xml:space="preserve"> SEQ Figure \* ARABIC </w:instrText>
      </w:r>
      <w:r w:rsidRPr="009C05AB">
        <w:rPr>
          <w:b/>
          <w:bCs/>
        </w:rPr>
        <w:fldChar w:fldCharType="separate"/>
      </w:r>
      <w:r w:rsidRPr="009C05AB">
        <w:rPr>
          <w:b/>
          <w:bCs/>
          <w:noProof/>
        </w:rPr>
        <w:t>22</w:t>
      </w:r>
      <w:r w:rsidRPr="009C05AB">
        <w:rPr>
          <w:b/>
          <w:bCs/>
        </w:rPr>
        <w:fldChar w:fldCharType="end"/>
      </w:r>
      <w:bookmarkEnd w:id="322"/>
      <w:r w:rsidRPr="009C05AB">
        <w:rPr>
          <w:b/>
          <w:bCs/>
          <w:lang w:val="en-US"/>
        </w:rPr>
        <w:t xml:space="preserve"> - Non-Scheduled service monitoring and reporting process</w:t>
      </w:r>
      <w:bookmarkEnd w:id="323"/>
    </w:p>
    <w:p w14:paraId="10C71715" w14:textId="2A174137" w:rsidR="00113CAB" w:rsidRDefault="00113CAB" w:rsidP="00AA4152">
      <w:pPr>
        <w:pStyle w:val="Heading5"/>
      </w:pPr>
      <w:bookmarkStart w:id="324" w:name="_Toc147418191"/>
      <w:r>
        <w:t>5.3.5.</w:t>
      </w:r>
      <w:r w:rsidR="00157277">
        <w:t>2</w:t>
      </w:r>
      <w:r>
        <w:t>.</w:t>
      </w:r>
      <w:r w:rsidR="00BE537C">
        <w:t>5</w:t>
      </w:r>
      <w:r>
        <w:tab/>
        <w:t>Performance Reporting Process</w:t>
      </w:r>
      <w:bookmarkEnd w:id="324"/>
    </w:p>
    <w:p w14:paraId="40CD3082" w14:textId="5EFD8D27" w:rsidR="00113CAB" w:rsidRDefault="00113CAB" w:rsidP="00113CAB">
      <w:r>
        <w:t xml:space="preserve">Collection and aggregation of report data in performance reports </w:t>
      </w:r>
      <w:r w:rsidR="00FD5EFA">
        <w:t>varies between</w:t>
      </w:r>
      <w:r>
        <w:t xml:space="preserve"> scheduled and unscheduled performance reports.</w:t>
      </w:r>
      <w:r w:rsidR="00BE537C">
        <w:t xml:space="preserve"> The process</w:t>
      </w:r>
      <w:r w:rsidR="00FD5EFA">
        <w:t>es</w:t>
      </w:r>
      <w:r w:rsidR="00BE537C">
        <w:t xml:space="preserve"> </w:t>
      </w:r>
      <w:r w:rsidR="00FD5EFA">
        <w:t>are</w:t>
      </w:r>
      <w:r w:rsidR="00BE537C">
        <w:t xml:space="preserve"> depicted in </w:t>
      </w:r>
      <w:r w:rsidR="00BE537C">
        <w:fldChar w:fldCharType="begin"/>
      </w:r>
      <w:r w:rsidR="00BE537C">
        <w:instrText xml:space="preserve"> REF _Ref143520883 \h </w:instrText>
      </w:r>
      <w:r w:rsidR="00BE537C">
        <w:fldChar w:fldCharType="separate"/>
      </w:r>
      <w:r w:rsidR="00BE537C">
        <w:t xml:space="preserve">Figure </w:t>
      </w:r>
      <w:r w:rsidR="00BE537C">
        <w:rPr>
          <w:noProof/>
        </w:rPr>
        <w:t>21</w:t>
      </w:r>
      <w:r w:rsidR="00BE537C">
        <w:fldChar w:fldCharType="end"/>
      </w:r>
      <w:r w:rsidR="00BE537C">
        <w:t xml:space="preserve"> </w:t>
      </w:r>
      <w:r w:rsidR="00FD5EFA">
        <w:t xml:space="preserve">and </w:t>
      </w:r>
      <w:r w:rsidR="00FD5EFA">
        <w:fldChar w:fldCharType="begin"/>
      </w:r>
      <w:r w:rsidR="00FD5EFA">
        <w:instrText xml:space="preserve"> REF _Ref144819044 \h </w:instrText>
      </w:r>
      <w:r w:rsidR="00FD5EFA">
        <w:fldChar w:fldCharType="separate"/>
      </w:r>
      <w:r w:rsidR="00FD5EFA">
        <w:t xml:space="preserve">Figure </w:t>
      </w:r>
      <w:r w:rsidR="00FD5EFA">
        <w:rPr>
          <w:noProof/>
        </w:rPr>
        <w:t>22</w:t>
      </w:r>
      <w:r w:rsidR="00FD5EFA">
        <w:fldChar w:fldCharType="end"/>
      </w:r>
      <w:r w:rsidR="00FD5EFA">
        <w:t xml:space="preserve"> </w:t>
      </w:r>
      <w:r w:rsidR="00BE537C">
        <w:t>above.</w:t>
      </w:r>
      <w:r w:rsidR="00FD5EFA">
        <w:t xml:space="preserve"> </w:t>
      </w:r>
    </w:p>
    <w:p w14:paraId="223348B0" w14:textId="25A9BA1E" w:rsidR="00FD5EFA" w:rsidRDefault="00FD5EFA" w:rsidP="00113CAB">
      <w:r>
        <w:lastRenderedPageBreak/>
        <w:t>There are certain commonalities in both cases as defined below:</w:t>
      </w:r>
    </w:p>
    <w:p w14:paraId="1ACAC7B1" w14:textId="5DF11661" w:rsidR="00113CAB" w:rsidRDefault="00BE537C" w:rsidP="00113CAB">
      <w:pPr>
        <w:pStyle w:val="MandatoryRequirement"/>
      </w:pPr>
      <w:r>
        <w:rPr>
          <w:lang w:val="en-US"/>
        </w:rPr>
        <w:t>P</w:t>
      </w:r>
      <w:r w:rsidR="00113CAB">
        <w:t>erformance report</w:t>
      </w:r>
      <w:r>
        <w:rPr>
          <w:lang w:val="en-US"/>
        </w:rPr>
        <w:t>s</w:t>
      </w:r>
      <w:r w:rsidR="00113CAB">
        <w:t xml:space="preserve"> from </w:t>
      </w:r>
      <w:r>
        <w:rPr>
          <w:lang w:val="en-US"/>
        </w:rPr>
        <w:t>both the</w:t>
      </w:r>
      <w:r w:rsidR="00113CAB">
        <w:t xml:space="preserve"> </w:t>
      </w:r>
      <w:r>
        <w:rPr>
          <w:lang w:val="en-US"/>
        </w:rPr>
        <w:t>s</w:t>
      </w:r>
      <w:r w:rsidR="00113CAB">
        <w:t>eller</w:t>
      </w:r>
      <w:r>
        <w:rPr>
          <w:lang w:val="en-US"/>
        </w:rPr>
        <w:t xml:space="preserve"> and buyer</w:t>
      </w:r>
      <w:r w:rsidR="00113CAB">
        <w:t xml:space="preserve"> </w:t>
      </w:r>
      <w:r>
        <w:rPr>
          <w:b/>
          <w:bCs/>
          <w:lang w:val="en-US"/>
        </w:rPr>
        <w:t>SHALL</w:t>
      </w:r>
      <w:r w:rsidR="00113CAB">
        <w:t xml:space="preserve"> </w:t>
      </w:r>
      <w:r>
        <w:rPr>
          <w:lang w:val="en-US"/>
        </w:rPr>
        <w:t>be logged to</w:t>
      </w:r>
      <w:r w:rsidR="00113CAB">
        <w:t xml:space="preserve"> </w:t>
      </w:r>
      <w:r>
        <w:rPr>
          <w:lang w:val="en-US"/>
        </w:rPr>
        <w:t xml:space="preserve">the </w:t>
      </w:r>
      <w:r w:rsidR="00113CAB">
        <w:t>Bilateral Ledger.</w:t>
      </w:r>
    </w:p>
    <w:p w14:paraId="039E7487" w14:textId="36752E55" w:rsidR="00113CAB" w:rsidRPr="00113CAB" w:rsidRDefault="00253DE3" w:rsidP="00253DE3">
      <w:pPr>
        <w:pStyle w:val="MandatoryRequirement"/>
      </w:pPr>
      <w:r>
        <w:rPr>
          <w:lang w:val="en-US"/>
        </w:rPr>
        <w:t>The seller</w:t>
      </w:r>
      <w:r w:rsidR="00113CAB">
        <w:t xml:space="preserve"> </w:t>
      </w:r>
      <w:r>
        <w:rPr>
          <w:b/>
          <w:bCs/>
          <w:lang w:val="en-US"/>
        </w:rPr>
        <w:t>SHALL</w:t>
      </w:r>
      <w:r w:rsidR="00113CAB">
        <w:t xml:space="preserve"> aggregate the performance data for all internally and externally-sourced Service Elements based on chaining sequence and topology</w:t>
      </w:r>
      <w:r>
        <w:rPr>
          <w:lang w:val="en-US"/>
        </w:rPr>
        <w:t xml:space="preserve">, </w:t>
      </w:r>
      <w:r w:rsidR="00113CAB">
        <w:t>generate</w:t>
      </w:r>
      <w:r>
        <w:rPr>
          <w:lang w:val="en-US"/>
        </w:rPr>
        <w:t xml:space="preserve"> a</w:t>
      </w:r>
      <w:r w:rsidR="00113CAB">
        <w:t xml:space="preserve"> </w:t>
      </w:r>
      <w:r>
        <w:rPr>
          <w:lang w:val="en-US"/>
        </w:rPr>
        <w:t>Seller</w:t>
      </w:r>
      <w:r w:rsidR="00113CAB">
        <w:t>-End performance report</w:t>
      </w:r>
      <w:r>
        <w:rPr>
          <w:lang w:val="en-US"/>
        </w:rPr>
        <w:t xml:space="preserve"> and send such report to the buyer.</w:t>
      </w:r>
    </w:p>
    <w:p w14:paraId="5EEEE681" w14:textId="20F874D2" w:rsidR="00C539C2" w:rsidRDefault="00C539C2" w:rsidP="00157277">
      <w:pPr>
        <w:pStyle w:val="Heading4"/>
      </w:pPr>
      <w:bookmarkStart w:id="325" w:name="_Ref143600695"/>
      <w:bookmarkStart w:id="326" w:name="_Ref143600723"/>
      <w:bookmarkStart w:id="327" w:name="_Ref143600731"/>
      <w:bookmarkStart w:id="328" w:name="_Ref143600764"/>
      <w:bookmarkStart w:id="329" w:name="_Toc147418192"/>
      <w:r>
        <w:t>5.3.5.</w:t>
      </w:r>
      <w:r w:rsidR="00157277">
        <w:t>3</w:t>
      </w:r>
      <w:r>
        <w:tab/>
      </w:r>
      <w:bookmarkStart w:id="330" w:name="_Hlk143521541"/>
      <w:r>
        <w:t xml:space="preserve">Measuring usage of service </w:t>
      </w:r>
      <w:bookmarkEnd w:id="330"/>
      <w:r>
        <w:t>(where applicable)</w:t>
      </w:r>
      <w:bookmarkEnd w:id="325"/>
      <w:bookmarkEnd w:id="326"/>
      <w:bookmarkEnd w:id="327"/>
      <w:bookmarkEnd w:id="328"/>
      <w:bookmarkEnd w:id="329"/>
    </w:p>
    <w:p w14:paraId="099F265B" w14:textId="6A048C37" w:rsidR="00730373" w:rsidRDefault="00730373" w:rsidP="009A3F83">
      <w:pPr>
        <w:pStyle w:val="MandatoryRequirement"/>
      </w:pPr>
      <w:r>
        <w:rPr>
          <w:lang w:val="en-US"/>
        </w:rPr>
        <w:t xml:space="preserve">The requirements listed in this clause </w:t>
      </w:r>
      <w:r w:rsidR="00EE4656">
        <w:rPr>
          <w:lang w:val="en-US"/>
        </w:rPr>
        <w:fldChar w:fldCharType="begin"/>
      </w:r>
      <w:r w:rsidR="00EE4656">
        <w:rPr>
          <w:lang w:val="en-US"/>
        </w:rPr>
        <w:instrText xml:space="preserve"> REF _Ref143600764 \h </w:instrText>
      </w:r>
      <w:r w:rsidR="00EE4656">
        <w:rPr>
          <w:lang w:val="en-US"/>
        </w:rPr>
      </w:r>
      <w:r w:rsidR="00EE4656">
        <w:rPr>
          <w:lang w:val="en-US"/>
        </w:rPr>
        <w:fldChar w:fldCharType="separate"/>
      </w:r>
      <w:r w:rsidR="00157277">
        <w:t>5.3.5.3</w:t>
      </w:r>
      <w:r w:rsidR="00EE4656">
        <w:rPr>
          <w:lang w:val="en-US"/>
        </w:rPr>
        <w:fldChar w:fldCharType="end"/>
      </w:r>
      <w:r w:rsidR="00EE4656">
        <w:rPr>
          <w:lang w:val="en-US"/>
        </w:rPr>
        <w:fldChar w:fldCharType="begin"/>
      </w:r>
      <w:r w:rsidR="00EE4656">
        <w:rPr>
          <w:lang w:val="en-US"/>
        </w:rPr>
        <w:instrText xml:space="preserve"> REF _Ref143600695 \r \h </w:instrText>
      </w:r>
      <w:r w:rsidR="00EE4656">
        <w:rPr>
          <w:lang w:val="en-US"/>
        </w:rPr>
      </w:r>
      <w:r w:rsidR="00000000">
        <w:rPr>
          <w:lang w:val="en-US"/>
        </w:rPr>
        <w:fldChar w:fldCharType="separate"/>
      </w:r>
      <w:r w:rsidR="00EE4656">
        <w:rPr>
          <w:lang w:val="en-US"/>
        </w:rPr>
        <w:fldChar w:fldCharType="end"/>
      </w:r>
      <w:r>
        <w:rPr>
          <w:lang w:val="en-US"/>
        </w:rPr>
        <w:t xml:space="preserve"> </w:t>
      </w:r>
      <w:r w:rsidRPr="00730373">
        <w:rPr>
          <w:b/>
          <w:bCs/>
          <w:lang w:val="en-US"/>
        </w:rPr>
        <w:t>SHALL NOT</w:t>
      </w:r>
      <w:r>
        <w:rPr>
          <w:lang w:val="en-US"/>
        </w:rPr>
        <w:t xml:space="preserve"> be valid if all buyers and sellers involved in the delivery of such service agree that usage of service is not to be measured or in case usage of service is not measurable. </w:t>
      </w:r>
    </w:p>
    <w:p w14:paraId="6060EC80" w14:textId="261B8A8E" w:rsidR="009A3F83" w:rsidRDefault="009A3F83" w:rsidP="009A3F83">
      <w:pPr>
        <w:pStyle w:val="MandatoryRequirement"/>
      </w:pPr>
      <w:r>
        <w:t xml:space="preserve">Usage </w:t>
      </w:r>
      <w:r w:rsidRPr="009A3F83">
        <w:rPr>
          <w:b/>
          <w:bCs/>
        </w:rPr>
        <w:t>SHALL</w:t>
      </w:r>
      <w:r>
        <w:t xml:space="preserve"> be measured and reported using methods agreed upon by all participants in the supply chain.</w:t>
      </w:r>
    </w:p>
    <w:p w14:paraId="7FE40F07" w14:textId="7AC19780" w:rsidR="001D0923" w:rsidRDefault="001D0923" w:rsidP="001D0923">
      <w:pPr>
        <w:pStyle w:val="DesirableRequirement"/>
      </w:pPr>
      <w:r>
        <w:t xml:space="preserve">Smart contracts </w:t>
      </w:r>
      <w:r w:rsidRPr="001D0923">
        <w:rPr>
          <w:b/>
          <w:bCs/>
        </w:rPr>
        <w:t>SHOULD</w:t>
      </w:r>
      <w:r>
        <w:t xml:space="preserve"> be used to ensure conformance of reports with such agreed methods.</w:t>
      </w:r>
    </w:p>
    <w:p w14:paraId="39E52FEF" w14:textId="77777777" w:rsidR="00D025D5" w:rsidRDefault="00D025D5" w:rsidP="00D025D5"/>
    <w:p w14:paraId="320B5878" w14:textId="3FBD59A5" w:rsidR="00D025D5" w:rsidRDefault="00D025D5" w:rsidP="00D025D5">
      <w:r>
        <w:fldChar w:fldCharType="begin"/>
      </w:r>
      <w:r>
        <w:instrText xml:space="preserve"> REF _Ref143521586 \h </w:instrText>
      </w:r>
      <w:r>
        <w:fldChar w:fldCharType="separate"/>
      </w:r>
      <w:r w:rsidR="00D975E8">
        <w:t xml:space="preserve">Figure </w:t>
      </w:r>
      <w:r w:rsidR="00D975E8">
        <w:rPr>
          <w:noProof/>
        </w:rPr>
        <w:t>23</w:t>
      </w:r>
      <w:r>
        <w:fldChar w:fldCharType="end"/>
      </w:r>
      <w:r>
        <w:t xml:space="preserve"> </w:t>
      </w:r>
      <w:r w:rsidRPr="00326710">
        <w:t xml:space="preserve">depicts the process of </w:t>
      </w:r>
      <w:r>
        <w:t>measuring usage</w:t>
      </w:r>
      <w:r w:rsidRPr="00326710">
        <w:t xml:space="preserve"> and reporting of </w:t>
      </w:r>
      <w:r>
        <w:t>usage</w:t>
      </w:r>
      <w:r w:rsidRPr="00326710">
        <w:t xml:space="preserve"> in a supply chain.</w:t>
      </w:r>
    </w:p>
    <w:p w14:paraId="4D6239FD" w14:textId="7C2A2C95" w:rsidR="00D025D5" w:rsidRDefault="00D025D5" w:rsidP="00D025D5">
      <w:r>
        <w:rPr>
          <w:noProof/>
        </w:rPr>
        <w:drawing>
          <wp:inline distT="0" distB="0" distL="0" distR="0" wp14:anchorId="78FD5606" wp14:editId="701B8098">
            <wp:extent cx="6120765" cy="1896745"/>
            <wp:effectExtent l="0" t="0" r="635" b="0"/>
            <wp:docPr id="340488522"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8522" name="Picture 2" descr="A diagram of a 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1896745"/>
                    </a:xfrm>
                    <a:prstGeom prst="rect">
                      <a:avLst/>
                    </a:prstGeom>
                  </pic:spPr>
                </pic:pic>
              </a:graphicData>
            </a:graphic>
          </wp:inline>
        </w:drawing>
      </w:r>
    </w:p>
    <w:p w14:paraId="2FA33F53" w14:textId="71B12417" w:rsidR="00D025D5" w:rsidRDefault="00D025D5" w:rsidP="00D025D5">
      <w:pPr>
        <w:pStyle w:val="Caption"/>
        <w:jc w:val="center"/>
        <w:rPr>
          <w:lang w:val="en-US"/>
        </w:rPr>
      </w:pPr>
      <w:bookmarkStart w:id="331" w:name="_Ref143521586"/>
      <w:bookmarkStart w:id="332" w:name="_Toc147418237"/>
      <w:r>
        <w:t xml:space="preserve">Figure </w:t>
      </w:r>
      <w:r w:rsidR="00000000">
        <w:fldChar w:fldCharType="begin"/>
      </w:r>
      <w:r w:rsidR="00000000">
        <w:instrText xml:space="preserve"> SEQ Figure \* ARABIC </w:instrText>
      </w:r>
      <w:r w:rsidR="00000000">
        <w:fldChar w:fldCharType="separate"/>
      </w:r>
      <w:r w:rsidR="00FD5EFA">
        <w:rPr>
          <w:noProof/>
        </w:rPr>
        <w:t>23</w:t>
      </w:r>
      <w:r w:rsidR="00000000">
        <w:rPr>
          <w:noProof/>
        </w:rPr>
        <w:fldChar w:fldCharType="end"/>
      </w:r>
      <w:bookmarkEnd w:id="331"/>
      <w:r>
        <w:rPr>
          <w:lang w:val="en-US"/>
        </w:rPr>
        <w:t xml:space="preserve"> - </w:t>
      </w:r>
      <w:r w:rsidRPr="004B1BC9">
        <w:rPr>
          <w:lang w:val="en-US"/>
        </w:rPr>
        <w:t>Measuring usage of service</w:t>
      </w:r>
      <w:bookmarkEnd w:id="332"/>
    </w:p>
    <w:p w14:paraId="0542C72E" w14:textId="77777777" w:rsidR="00957ABE" w:rsidRPr="00957ABE" w:rsidRDefault="00D025D5" w:rsidP="00957ABE">
      <w:pPr>
        <w:rPr>
          <w:rFonts w:asciiTheme="majorBidi" w:hAnsiTheme="majorBidi" w:cstheme="majorBidi"/>
          <w:lang w:val="en-US"/>
        </w:rPr>
      </w:pPr>
      <w:r>
        <w:rPr>
          <w:lang w:val="en-US"/>
        </w:rPr>
        <w:t xml:space="preserve">The methods of measurement of usage vary depending on the use-case and feature/metric being measured and their </w:t>
      </w:r>
      <w:r w:rsidRPr="00957ABE">
        <w:rPr>
          <w:rFonts w:asciiTheme="majorBidi" w:hAnsiTheme="majorBidi" w:cstheme="majorBidi"/>
          <w:lang w:val="en-US"/>
        </w:rPr>
        <w:t>description is beyond the scope of this document. However, there are certain concepts to consider:</w:t>
      </w:r>
    </w:p>
    <w:p w14:paraId="4C8D9CD7" w14:textId="494482B2" w:rsidR="00957ABE" w:rsidRDefault="00D025D5" w:rsidP="007417D3">
      <w:pPr>
        <w:pStyle w:val="ListParagraph"/>
        <w:numPr>
          <w:ilvl w:val="0"/>
          <w:numId w:val="42"/>
        </w:numPr>
        <w:rPr>
          <w:rFonts w:asciiTheme="majorBidi" w:hAnsiTheme="majorBidi" w:cstheme="majorBidi"/>
          <w:lang w:val="en-US"/>
        </w:rPr>
      </w:pPr>
      <w:r w:rsidRPr="00957ABE">
        <w:rPr>
          <w:rFonts w:asciiTheme="majorBidi" w:hAnsiTheme="majorBidi" w:cstheme="majorBidi"/>
          <w:lang w:val="en-US"/>
        </w:rPr>
        <w:t xml:space="preserve">Certain metrics are uniform across the entire supply chain and thus only need to be measured once (e.g., the bandwidth used in a communication line that flows across multiple supplies is the same end to end and does not need to be measured by </w:t>
      </w:r>
      <w:r w:rsidR="00957ABE" w:rsidRPr="00957ABE">
        <w:rPr>
          <w:rFonts w:asciiTheme="majorBidi" w:hAnsiTheme="majorBidi" w:cstheme="majorBidi"/>
          <w:lang w:val="en-US"/>
        </w:rPr>
        <w:t xml:space="preserve">all supply chain participants for usage purposes except for one participant. Other supply chain participants may still choose to monitor and record the usage to be able to provide proof in case of a dispute). It is thus </w:t>
      </w:r>
      <w:r w:rsidR="00957ABE" w:rsidRPr="00730373">
        <w:rPr>
          <w:rFonts w:asciiTheme="majorBidi" w:hAnsiTheme="majorBidi" w:cstheme="majorBidi"/>
          <w:b/>
          <w:bCs/>
          <w:i/>
          <w:iCs/>
          <w:lang w:val="en-US"/>
        </w:rPr>
        <w:t>recommended</w:t>
      </w:r>
      <w:r w:rsidR="00957ABE" w:rsidRPr="00957ABE">
        <w:rPr>
          <w:rFonts w:asciiTheme="majorBidi" w:hAnsiTheme="majorBidi" w:cstheme="majorBidi"/>
          <w:lang w:val="en-US"/>
        </w:rPr>
        <w:t xml:space="preserve"> </w:t>
      </w:r>
      <w:r w:rsidR="00730373" w:rsidRPr="00730373">
        <w:rPr>
          <w:rFonts w:asciiTheme="majorBidi" w:hAnsiTheme="majorBidi" w:cstheme="majorBidi"/>
          <w:b/>
          <w:bCs/>
          <w:i/>
          <w:iCs/>
          <w:lang w:val="en-US"/>
        </w:rPr>
        <w:t>but not mandated</w:t>
      </w:r>
      <w:r w:rsidR="00730373">
        <w:rPr>
          <w:rFonts w:asciiTheme="majorBidi" w:hAnsiTheme="majorBidi" w:cstheme="majorBidi"/>
          <w:lang w:val="en-US"/>
        </w:rPr>
        <w:t xml:space="preserve"> </w:t>
      </w:r>
      <w:r w:rsidR="00957ABE" w:rsidRPr="00957ABE">
        <w:rPr>
          <w:rFonts w:asciiTheme="majorBidi" w:hAnsiTheme="majorBidi" w:cstheme="majorBidi"/>
          <w:lang w:val="en-US"/>
        </w:rPr>
        <w:t>that all supply chain participants measure and report usage. A discrepancy may indicate a fault, either in the measurement or in the functional operation of the service.</w:t>
      </w:r>
    </w:p>
    <w:p w14:paraId="588CE006" w14:textId="77777777" w:rsidR="00957ABE" w:rsidRPr="00957ABE" w:rsidRDefault="00957ABE" w:rsidP="00957ABE">
      <w:pPr>
        <w:pStyle w:val="ListParagraph"/>
        <w:ind w:left="720"/>
        <w:rPr>
          <w:rFonts w:asciiTheme="majorBidi" w:hAnsiTheme="majorBidi" w:cstheme="majorBidi"/>
          <w:lang w:val="en-US"/>
        </w:rPr>
      </w:pPr>
    </w:p>
    <w:p w14:paraId="5618D932" w14:textId="5EC60DD9" w:rsidR="00957ABE" w:rsidRPr="00D86F12" w:rsidRDefault="00957ABE" w:rsidP="007417D3">
      <w:pPr>
        <w:pStyle w:val="ListParagraph"/>
        <w:numPr>
          <w:ilvl w:val="0"/>
          <w:numId w:val="42"/>
        </w:numPr>
        <w:rPr>
          <w:rFonts w:asciiTheme="majorBidi" w:hAnsiTheme="majorBidi" w:cstheme="majorBidi"/>
          <w:lang w:val="en-US"/>
        </w:rPr>
      </w:pPr>
      <w:r w:rsidRPr="00957ABE">
        <w:rPr>
          <w:rFonts w:asciiTheme="majorBidi" w:hAnsiTheme="majorBidi" w:cstheme="majorBidi"/>
          <w:lang w:val="en-US"/>
        </w:rPr>
        <w:t>Certain metrics can only be measured by a subset of the supply chain participants. (e.g., The volume of storage on a device that is part of a supply chain can only be measured by the supply chain partner operating that device).</w:t>
      </w:r>
    </w:p>
    <w:p w14:paraId="1174800C" w14:textId="20F01C98" w:rsidR="00D86F12" w:rsidRDefault="00D86F12" w:rsidP="00D86F12">
      <w:pPr>
        <w:pStyle w:val="MandatoryRequirement"/>
      </w:pPr>
      <w:r>
        <w:t xml:space="preserve">Supply chain partners </w:t>
      </w:r>
      <w:r w:rsidRPr="00730373">
        <w:rPr>
          <w:b/>
          <w:bCs/>
        </w:rPr>
        <w:t>SHALL</w:t>
      </w:r>
      <w:r>
        <w:t xml:space="preserve"> measure the metrics of elements of the service they deliver internally and report such metrics to the buyer.</w:t>
      </w:r>
    </w:p>
    <w:p w14:paraId="29368BFE" w14:textId="20FDA572" w:rsidR="00730373" w:rsidRPr="00730373" w:rsidRDefault="00730373" w:rsidP="00730373">
      <w:pPr>
        <w:pStyle w:val="DesirableRequirement"/>
      </w:pPr>
      <w:r>
        <w:t xml:space="preserve">Supply chain partners </w:t>
      </w:r>
      <w:r w:rsidRPr="00730373">
        <w:rPr>
          <w:b/>
          <w:bCs/>
        </w:rPr>
        <w:t>SHOULD</w:t>
      </w:r>
      <w:r>
        <w:t xml:space="preserve"> measure the metrics of elements of services they participate in delivery of.</w:t>
      </w:r>
    </w:p>
    <w:p w14:paraId="34AEA66B" w14:textId="51A68E34" w:rsidR="00D86F12" w:rsidRDefault="00D86F12" w:rsidP="00D86F12">
      <w:pPr>
        <w:pStyle w:val="MandatoryRequirement"/>
      </w:pPr>
      <w:r>
        <w:t xml:space="preserve">In the event the metric measured by a supply chain partner deviates from the same metric reported by a downstream partner in a manner that exceeds an agreed upon tolerance, the supply chain partner </w:t>
      </w:r>
      <w:r w:rsidRPr="00730373">
        <w:rPr>
          <w:b/>
          <w:bCs/>
        </w:rPr>
        <w:t>SHALL</w:t>
      </w:r>
      <w:r>
        <w:t xml:space="preserve"> report an error in measurement both to the buyer and to the downstream supply chain partner.</w:t>
      </w:r>
    </w:p>
    <w:p w14:paraId="0727B314" w14:textId="576B64F9" w:rsidR="00D86F12" w:rsidRDefault="00D86F12" w:rsidP="00D86F12">
      <w:pPr>
        <w:pStyle w:val="MandatoryRequirement"/>
      </w:pPr>
      <w:r>
        <w:t xml:space="preserve">In the event a metric reported by a downstream supply chain partner (seller) is not measurable by the supply chain partner, that supply chain partner </w:t>
      </w:r>
      <w:r w:rsidRPr="00730373">
        <w:rPr>
          <w:b/>
          <w:bCs/>
        </w:rPr>
        <w:t>SHALL</w:t>
      </w:r>
      <w:r>
        <w:t xml:space="preserve"> pass the metric as-is to their buyer.</w:t>
      </w:r>
    </w:p>
    <w:p w14:paraId="19AD3F1F" w14:textId="3B01F561" w:rsidR="00EE4656" w:rsidRPr="00EE4656" w:rsidRDefault="00EE4656" w:rsidP="006E3A3E">
      <w:pPr>
        <w:pStyle w:val="MandatoryRequirement"/>
      </w:pPr>
      <w:r>
        <w:lastRenderedPageBreak/>
        <w:t xml:space="preserve">In a PDL based supply chain PDL </w:t>
      </w:r>
      <w:r>
        <w:rPr>
          <w:b/>
          <w:bCs/>
        </w:rPr>
        <w:t>SHOULD</w:t>
      </w:r>
      <w:r>
        <w:t xml:space="preserve"> be used to record the </w:t>
      </w:r>
      <w:r>
        <w:rPr>
          <w:lang w:val="en-US"/>
        </w:rPr>
        <w:t>usage</w:t>
      </w:r>
      <w:r w:rsidR="006E3A3E">
        <w:rPr>
          <w:lang w:val="en-US"/>
        </w:rPr>
        <w:t xml:space="preserve"> details</w:t>
      </w:r>
      <w:r>
        <w:t xml:space="preserve"> captured by a seller and the </w:t>
      </w:r>
      <w:r w:rsidR="006E3A3E">
        <w:rPr>
          <w:lang w:val="en-US"/>
        </w:rPr>
        <w:t>usage details</w:t>
      </w:r>
      <w:r>
        <w:t xml:space="preserve"> exchanged between buyers and sellers.</w:t>
      </w:r>
    </w:p>
    <w:p w14:paraId="17FAF5F6" w14:textId="2AF6D860" w:rsidR="00C539C2" w:rsidRDefault="00C539C2" w:rsidP="00157277">
      <w:pPr>
        <w:pStyle w:val="Heading4"/>
      </w:pPr>
      <w:bookmarkStart w:id="333" w:name="_Ref143614898"/>
      <w:bookmarkStart w:id="334" w:name="_Hlk144814725"/>
      <w:bookmarkStart w:id="335" w:name="_Toc147418193"/>
      <w:r>
        <w:t>5.3.5.</w:t>
      </w:r>
      <w:r w:rsidR="00157277">
        <w:t>4</w:t>
      </w:r>
      <w:r>
        <w:tab/>
        <w:t>Fault identification and repair</w:t>
      </w:r>
      <w:bookmarkEnd w:id="333"/>
      <w:bookmarkEnd w:id="335"/>
    </w:p>
    <w:p w14:paraId="2C57625A" w14:textId="40ED04C6" w:rsidR="009B4666" w:rsidRPr="009B4666" w:rsidRDefault="009B4666" w:rsidP="00157277">
      <w:pPr>
        <w:pStyle w:val="Heading5"/>
      </w:pPr>
      <w:bookmarkStart w:id="336" w:name="_Hlk143611987"/>
      <w:bookmarkStart w:id="337" w:name="_Toc147418194"/>
      <w:bookmarkEnd w:id="334"/>
      <w:r>
        <w:t>5.3.5.</w:t>
      </w:r>
      <w:r w:rsidR="00157277">
        <w:t>4</w:t>
      </w:r>
      <w:r>
        <w:t>.1</w:t>
      </w:r>
      <w:r>
        <w:tab/>
        <w:t>Decision Tree</w:t>
      </w:r>
      <w:bookmarkEnd w:id="337"/>
    </w:p>
    <w:p w14:paraId="7DB34535" w14:textId="60BB4B81" w:rsidR="001D0923" w:rsidRDefault="001D0923" w:rsidP="001D0923">
      <w:pPr>
        <w:pStyle w:val="MandatoryRequirement"/>
      </w:pPr>
      <w:bookmarkStart w:id="338" w:name="_Hlk139292040"/>
      <w:bookmarkEnd w:id="336"/>
      <w:r>
        <w:t xml:space="preserve">When a monitoring function detects a fault or failure to meet the agreed upon quality criteria it </w:t>
      </w:r>
      <w:r w:rsidRPr="001D0923">
        <w:rPr>
          <w:b/>
          <w:bCs/>
        </w:rPr>
        <w:t>SHALL</w:t>
      </w:r>
      <w:r>
        <w:t xml:space="preserve"> create a notification and mark the time of the event, the Service Level criteria that has not been met, and the actual values measured.</w:t>
      </w:r>
    </w:p>
    <w:bookmarkEnd w:id="338"/>
    <w:p w14:paraId="61DE57A0" w14:textId="1F48264E" w:rsidR="001D0923" w:rsidRDefault="001D0923" w:rsidP="001D0923">
      <w:pPr>
        <w:pStyle w:val="MandatoryRequirement"/>
        <w:rPr>
          <w:lang w:val="en-US"/>
        </w:rPr>
      </w:pPr>
      <w:r>
        <w:t xml:space="preserve">When a monitoring function detects </w:t>
      </w:r>
      <w:r>
        <w:rPr>
          <w:lang w:val="en-US"/>
        </w:rPr>
        <w:t>that the service has returned to normal Service Level</w:t>
      </w:r>
      <w:r>
        <w:t xml:space="preserve"> it </w:t>
      </w:r>
      <w:r w:rsidRPr="001D0923">
        <w:rPr>
          <w:b/>
          <w:bCs/>
        </w:rPr>
        <w:t>SHALL</w:t>
      </w:r>
      <w:r>
        <w:t xml:space="preserve"> create a notification and mark the time of the event, the Service Level criteria that has been met, and the actual values measured.</w:t>
      </w:r>
      <w:r>
        <w:rPr>
          <w:lang w:val="en-US"/>
        </w:rPr>
        <w:t xml:space="preserve"> It shall also calculate and record the duration between failure and resumption to normal Service Level.</w:t>
      </w:r>
    </w:p>
    <w:p w14:paraId="4D752C4C" w14:textId="758A894B" w:rsidR="001D0923" w:rsidRDefault="001D0923" w:rsidP="001D0923">
      <w:pPr>
        <w:pStyle w:val="DesirableRequirement"/>
      </w:pPr>
      <w:r>
        <w:t xml:space="preserve">All notifications and reports listed in this section 5.3.5 </w:t>
      </w:r>
      <w:r w:rsidRPr="001D0923">
        <w:rPr>
          <w:b/>
          <w:bCs/>
        </w:rPr>
        <w:t>SHOULD</w:t>
      </w:r>
      <w:r>
        <w:t xml:space="preserve"> be recorded on the bilateral PDL.</w:t>
      </w:r>
    </w:p>
    <w:p w14:paraId="4114BDA6" w14:textId="2FDA27C6" w:rsidR="002C5AA6" w:rsidRDefault="002C5AA6" w:rsidP="002C5AA6">
      <w:pPr>
        <w:pStyle w:val="OptionalRequirement"/>
      </w:pPr>
      <w:r>
        <w:t xml:space="preserve">Smart Contracts </w:t>
      </w:r>
      <w:r w:rsidRPr="002C5AA6">
        <w:rPr>
          <w:b/>
          <w:bCs/>
        </w:rPr>
        <w:t>MAY</w:t>
      </w:r>
      <w:r>
        <w:t xml:space="preserve"> be used to automate and manage the actions described in this section 5.3.5. </w:t>
      </w:r>
    </w:p>
    <w:p w14:paraId="689632CD" w14:textId="4839E9E9" w:rsidR="00C91F43" w:rsidRPr="00C91F43" w:rsidRDefault="00C91F43" w:rsidP="00C91F43">
      <w:pPr>
        <w:pStyle w:val="Body"/>
        <w:rPr>
          <w:rFonts w:asciiTheme="majorBidi" w:hAnsiTheme="majorBidi" w:cstheme="majorBidi"/>
          <w:lang w:val="en-US"/>
        </w:rPr>
      </w:pPr>
      <w:r w:rsidRPr="00C91F43">
        <w:rPr>
          <w:rFonts w:asciiTheme="majorBidi" w:hAnsiTheme="majorBidi" w:cstheme="majorBidi"/>
          <w:lang w:val="en-US"/>
        </w:rPr>
        <w:t>When encountering a fault, the following questions should be addressed:</w:t>
      </w:r>
    </w:p>
    <w:p w14:paraId="1B029158" w14:textId="4C6BE2C4" w:rsidR="00C91F43" w:rsidRPr="00C91F43" w:rsidRDefault="00C91F43" w:rsidP="007417D3">
      <w:pPr>
        <w:pStyle w:val="Body"/>
        <w:numPr>
          <w:ilvl w:val="0"/>
          <w:numId w:val="43"/>
        </w:numPr>
        <w:rPr>
          <w:rFonts w:asciiTheme="majorBidi" w:hAnsiTheme="majorBidi" w:cstheme="majorBidi"/>
          <w:lang w:val="en-US"/>
        </w:rPr>
      </w:pPr>
      <w:r w:rsidRPr="00C91F43">
        <w:rPr>
          <w:rFonts w:asciiTheme="majorBidi" w:hAnsiTheme="majorBidi" w:cstheme="majorBidi"/>
          <w:lang w:val="en-US"/>
        </w:rPr>
        <w:t xml:space="preserve">Is the fault affecting a live (in-operation) service? </w:t>
      </w:r>
    </w:p>
    <w:p w14:paraId="013E4557" w14:textId="2D6DD57D" w:rsidR="00C91F43" w:rsidRPr="00C91F43" w:rsidRDefault="00C91F43" w:rsidP="007417D3">
      <w:pPr>
        <w:pStyle w:val="Body"/>
        <w:numPr>
          <w:ilvl w:val="0"/>
          <w:numId w:val="43"/>
        </w:numPr>
        <w:rPr>
          <w:rFonts w:asciiTheme="majorBidi" w:hAnsiTheme="majorBidi" w:cstheme="majorBidi"/>
          <w:lang w:val="en-US"/>
        </w:rPr>
      </w:pPr>
      <w:r w:rsidRPr="00C91F43">
        <w:rPr>
          <w:rFonts w:asciiTheme="majorBidi" w:hAnsiTheme="majorBidi" w:cstheme="majorBidi"/>
          <w:lang w:val="en-US"/>
        </w:rPr>
        <w:t>Following a Root Cause Analysis should the service be restored? Should the Service be abandoned? Should the fault be ignored so that the service continues (perhaps degraded) operation albeit the fault?</w:t>
      </w:r>
    </w:p>
    <w:p w14:paraId="13190AC8" w14:textId="1519ED37" w:rsidR="00C91F43" w:rsidRDefault="00C91F43" w:rsidP="007417D3">
      <w:pPr>
        <w:pStyle w:val="Body"/>
        <w:numPr>
          <w:ilvl w:val="0"/>
          <w:numId w:val="43"/>
        </w:numPr>
        <w:rPr>
          <w:rFonts w:asciiTheme="majorBidi" w:hAnsiTheme="majorBidi" w:cstheme="majorBidi"/>
          <w:lang w:val="en-US"/>
        </w:rPr>
      </w:pPr>
      <w:r w:rsidRPr="00C91F43">
        <w:rPr>
          <w:rFonts w:asciiTheme="majorBidi" w:hAnsiTheme="majorBidi" w:cstheme="majorBidi"/>
          <w:lang w:val="en-US"/>
        </w:rPr>
        <w:t>Is the source of the fault internal (caused by an element of service provided by the Seller) or external (caused by a downstream supply chain partner)?</w:t>
      </w:r>
    </w:p>
    <w:p w14:paraId="12639B5A" w14:textId="7FDCB10F" w:rsidR="00AF648B" w:rsidRPr="00AF648B" w:rsidRDefault="00AF648B" w:rsidP="007417D3">
      <w:pPr>
        <w:pStyle w:val="Body"/>
        <w:numPr>
          <w:ilvl w:val="0"/>
          <w:numId w:val="43"/>
        </w:numPr>
        <w:rPr>
          <w:rFonts w:asciiTheme="majorBidi" w:hAnsiTheme="majorBidi" w:cstheme="majorBidi"/>
          <w:lang w:val="en-US"/>
        </w:rPr>
      </w:pPr>
      <w:r w:rsidRPr="00AF648B">
        <w:rPr>
          <w:rFonts w:asciiTheme="majorBidi" w:hAnsiTheme="majorBidi" w:cstheme="majorBidi"/>
          <w:lang w:val="en-US"/>
        </w:rPr>
        <w:t>Will Outage (downtime) be required in order to carry out the repair?</w:t>
      </w:r>
    </w:p>
    <w:p w14:paraId="3D0B0CAA" w14:textId="409E5369" w:rsidR="00AF648B" w:rsidRPr="00AF648B" w:rsidRDefault="00AF648B" w:rsidP="007417D3">
      <w:pPr>
        <w:pStyle w:val="Body"/>
        <w:numPr>
          <w:ilvl w:val="0"/>
          <w:numId w:val="43"/>
        </w:numPr>
        <w:rPr>
          <w:rFonts w:asciiTheme="majorBidi" w:hAnsiTheme="majorBidi" w:cstheme="majorBidi"/>
          <w:lang w:val="en-US"/>
        </w:rPr>
      </w:pPr>
      <w:r w:rsidRPr="00AF648B">
        <w:rPr>
          <w:rFonts w:asciiTheme="majorBidi" w:hAnsiTheme="majorBidi" w:cstheme="majorBidi"/>
          <w:lang w:val="en-US"/>
        </w:rPr>
        <w:t>Are there external, downstream, suppliers to the Seller?</w:t>
      </w:r>
    </w:p>
    <w:p w14:paraId="5E62CF8A" w14:textId="46D1A60D" w:rsidR="00C91F43" w:rsidRDefault="00C91F43" w:rsidP="00C91F43">
      <w:pPr>
        <w:pStyle w:val="Body"/>
        <w:rPr>
          <w:rFonts w:asciiTheme="majorBidi" w:hAnsiTheme="majorBidi" w:cstheme="majorBidi"/>
          <w:lang w:val="en-US"/>
        </w:rPr>
      </w:pPr>
      <w:r w:rsidRPr="00C91F43">
        <w:rPr>
          <w:rFonts w:asciiTheme="majorBidi" w:hAnsiTheme="majorBidi" w:cstheme="majorBidi"/>
          <w:lang w:val="en-US"/>
        </w:rPr>
        <w:t>The course of action is determined by the answers to those questions.</w:t>
      </w:r>
    </w:p>
    <w:p w14:paraId="4D5A7FAF" w14:textId="3D3CB849" w:rsidR="00C91F43" w:rsidRDefault="00AF648B" w:rsidP="00C91F43">
      <w:pPr>
        <w:pStyle w:val="Body"/>
        <w:rPr>
          <w:rFonts w:asciiTheme="majorBidi" w:hAnsiTheme="majorBidi" w:cstheme="majorBidi"/>
          <w:lang w:val="en-US"/>
        </w:rPr>
      </w:pPr>
      <w:r w:rsidRPr="00AF648B">
        <w:rPr>
          <w:rFonts w:asciiTheme="majorBidi" w:hAnsiTheme="majorBidi" w:cstheme="majorBidi"/>
          <w:lang w:val="en-US"/>
        </w:rPr>
        <w:fldChar w:fldCharType="begin"/>
      </w:r>
      <w:r w:rsidRPr="00AF648B">
        <w:rPr>
          <w:rFonts w:asciiTheme="majorBidi" w:hAnsiTheme="majorBidi" w:cstheme="majorBidi"/>
          <w:lang w:val="en-US"/>
        </w:rPr>
        <w:instrText xml:space="preserve"> REF _Ref143611425 \h </w:instrText>
      </w:r>
      <w:r>
        <w:rPr>
          <w:rFonts w:asciiTheme="majorBidi" w:hAnsiTheme="majorBidi" w:cstheme="majorBidi"/>
          <w:lang w:val="en-US"/>
        </w:rPr>
        <w:instrText xml:space="preserve"> \* MERGEFORMAT </w:instrText>
      </w:r>
      <w:r w:rsidRPr="00AF648B">
        <w:rPr>
          <w:rFonts w:asciiTheme="majorBidi" w:hAnsiTheme="majorBidi" w:cstheme="majorBidi"/>
          <w:lang w:val="en-US"/>
        </w:rPr>
      </w:r>
      <w:r w:rsidRPr="00AF648B">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23</w:t>
      </w:r>
      <w:r w:rsidRPr="00AF648B">
        <w:rPr>
          <w:rFonts w:asciiTheme="majorBidi" w:hAnsiTheme="majorBidi" w:cstheme="majorBidi"/>
          <w:lang w:val="en-US"/>
        </w:rPr>
        <w:fldChar w:fldCharType="end"/>
      </w:r>
      <w:r w:rsidR="00C91F43" w:rsidRPr="00AF648B">
        <w:rPr>
          <w:rFonts w:asciiTheme="majorBidi" w:hAnsiTheme="majorBidi" w:cstheme="majorBidi"/>
          <w:lang w:val="en-US"/>
        </w:rPr>
        <w:t xml:space="preserve"> </w:t>
      </w:r>
      <w:r w:rsidR="00D67A89" w:rsidRPr="00AF648B">
        <w:rPr>
          <w:rFonts w:asciiTheme="majorBidi" w:hAnsiTheme="majorBidi" w:cstheme="majorBidi"/>
          <w:lang w:val="en-US"/>
        </w:rPr>
        <w:t>shows</w:t>
      </w:r>
      <w:r w:rsidR="00D67A89">
        <w:rPr>
          <w:rFonts w:asciiTheme="majorBidi" w:hAnsiTheme="majorBidi" w:cstheme="majorBidi"/>
          <w:lang w:val="en-US"/>
        </w:rPr>
        <w:t xml:space="preserve"> the decision tree used in order to select the appropriate course of action (defined in Scenarios A through K in the following sections).</w:t>
      </w:r>
    </w:p>
    <w:p w14:paraId="7AEB86B7" w14:textId="6C423E5F" w:rsidR="00D67A89" w:rsidRDefault="00D67A89" w:rsidP="00C91F43">
      <w:pPr>
        <w:pStyle w:val="Body"/>
        <w:rPr>
          <w:rFonts w:asciiTheme="majorBidi" w:hAnsiTheme="majorBidi" w:cstheme="majorBidi"/>
          <w:lang w:val="en-US"/>
        </w:rPr>
      </w:pPr>
      <w:r>
        <w:rPr>
          <w:rFonts w:asciiTheme="majorBidi" w:hAnsiTheme="majorBidi" w:cstheme="majorBidi"/>
          <w:lang w:val="en-US"/>
        </w:rPr>
        <w:t>A seller may identify a fault through its own monitoring capabilities and may also be informed of a fault through a notification from the buyer or from a downstream participant.</w:t>
      </w:r>
      <w:r w:rsidR="003F5D41">
        <w:rPr>
          <w:rFonts w:asciiTheme="majorBidi" w:hAnsiTheme="majorBidi" w:cstheme="majorBidi"/>
          <w:lang w:val="en-US"/>
        </w:rPr>
        <w:t xml:space="preserve"> When a fault has been identified internally or notified by an external party the Seller performs a Root Cause Analysis where the fault is explored and investigated and until the root cause has been identified.</w:t>
      </w:r>
    </w:p>
    <w:p w14:paraId="116A67D4" w14:textId="3F73A940" w:rsidR="003F5D41" w:rsidRDefault="003F5D41" w:rsidP="003F5D41">
      <w:pPr>
        <w:pStyle w:val="MandatoryRequirement"/>
      </w:pPr>
      <w:r>
        <w:t xml:space="preserve">The Seller </w:t>
      </w:r>
      <w:r w:rsidRPr="003F5D41">
        <w:rPr>
          <w:b/>
          <w:bCs/>
        </w:rPr>
        <w:t>SHALL</w:t>
      </w:r>
      <w:r>
        <w:t xml:space="preserve"> perform a Root Cause Analysis upon identifying or being notified of a fault.</w:t>
      </w:r>
    </w:p>
    <w:p w14:paraId="5AA3A1FF" w14:textId="489DF3B1" w:rsidR="003F5D41" w:rsidRDefault="003F5D41" w:rsidP="003F5D41">
      <w:pPr>
        <w:pStyle w:val="OptionalRequirement"/>
      </w:pPr>
      <w:r>
        <w:t xml:space="preserve">Such Root Cause Analysis </w:t>
      </w:r>
      <w:r w:rsidRPr="003F5D41">
        <w:rPr>
          <w:b/>
          <w:bCs/>
        </w:rPr>
        <w:t>MAY</w:t>
      </w:r>
      <w:r>
        <w:t xml:space="preserve"> be done manually or using automated tools.</w:t>
      </w:r>
    </w:p>
    <w:p w14:paraId="2E26B5C7" w14:textId="73B42731" w:rsidR="00E45DF3" w:rsidRPr="00E45DF3" w:rsidRDefault="00E45DF3" w:rsidP="00E45DF3">
      <w:pPr>
        <w:pStyle w:val="DesirableRequirement"/>
      </w:pPr>
      <w:r>
        <w:t xml:space="preserve">Smart Contracts </w:t>
      </w:r>
      <w:r w:rsidRPr="00E45DF3">
        <w:rPr>
          <w:b/>
          <w:bCs/>
        </w:rPr>
        <w:t>SHOULD</w:t>
      </w:r>
      <w:r>
        <w:t xml:space="preserve"> be used to facilitate the </w:t>
      </w:r>
      <w:r>
        <w:rPr>
          <w:lang w:val="en-US"/>
        </w:rPr>
        <w:t xml:space="preserve">flow of actions, the logging of information and the exchange of information between the supply chain partners as defined in the scenarios defined in clause </w:t>
      </w:r>
      <w:r>
        <w:rPr>
          <w:lang w:val="en-US"/>
        </w:rPr>
        <w:fldChar w:fldCharType="begin"/>
      </w:r>
      <w:r>
        <w:rPr>
          <w:lang w:val="en-US"/>
        </w:rPr>
        <w:instrText xml:space="preserve"> REF _Ref143614898 \h </w:instrText>
      </w:r>
      <w:r>
        <w:rPr>
          <w:lang w:val="en-US"/>
        </w:rPr>
      </w:r>
      <w:r>
        <w:rPr>
          <w:lang w:val="en-US"/>
        </w:rPr>
        <w:fldChar w:fldCharType="separate"/>
      </w:r>
      <w:r>
        <w:t>5.3.5.1.3</w:t>
      </w:r>
      <w:r>
        <w:rPr>
          <w:lang w:val="en-US"/>
        </w:rPr>
        <w:t xml:space="preserve"> (</w:t>
      </w:r>
      <w:r>
        <w:t>Fault identification and repair</w:t>
      </w:r>
      <w:r>
        <w:rPr>
          <w:lang w:val="en-US"/>
        </w:rPr>
        <w:fldChar w:fldCharType="end"/>
      </w:r>
      <w:r>
        <w:rPr>
          <w:lang w:val="en-US"/>
        </w:rPr>
        <w:t>).</w:t>
      </w:r>
    </w:p>
    <w:p w14:paraId="7DBA3E0E" w14:textId="72295596" w:rsidR="003F5D41" w:rsidRDefault="00AF648B" w:rsidP="003F5D41">
      <w:pPr>
        <w:pStyle w:val="Body"/>
      </w:pPr>
      <w:r>
        <w:rPr>
          <w:noProof/>
        </w:rPr>
        <w:lastRenderedPageBreak/>
        <w:drawing>
          <wp:inline distT="0" distB="0" distL="0" distR="0" wp14:anchorId="36C54EBC" wp14:editId="071CD5D1">
            <wp:extent cx="6120765" cy="3339465"/>
            <wp:effectExtent l="0" t="0" r="635" b="635"/>
            <wp:docPr id="1759230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30120" name="Picture 175923012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3339465"/>
                    </a:xfrm>
                    <a:prstGeom prst="rect">
                      <a:avLst/>
                    </a:prstGeom>
                  </pic:spPr>
                </pic:pic>
              </a:graphicData>
            </a:graphic>
          </wp:inline>
        </w:drawing>
      </w:r>
    </w:p>
    <w:p w14:paraId="0CD20B91" w14:textId="61BBFCD1" w:rsidR="00AF648B" w:rsidRPr="003F5D41" w:rsidRDefault="00AF648B" w:rsidP="00AF648B">
      <w:pPr>
        <w:pStyle w:val="Caption"/>
        <w:jc w:val="center"/>
      </w:pPr>
      <w:bookmarkStart w:id="339" w:name="_Ref143611425"/>
      <w:bookmarkStart w:id="340" w:name="_Toc147418238"/>
      <w:r>
        <w:t xml:space="preserve">Figure </w:t>
      </w:r>
      <w:r w:rsidR="00000000">
        <w:fldChar w:fldCharType="begin"/>
      </w:r>
      <w:r w:rsidR="00000000">
        <w:instrText xml:space="preserve"> SEQ Figure \* ARABIC </w:instrText>
      </w:r>
      <w:r w:rsidR="00000000">
        <w:fldChar w:fldCharType="separate"/>
      </w:r>
      <w:r w:rsidR="00FD5EFA">
        <w:rPr>
          <w:noProof/>
        </w:rPr>
        <w:t>24</w:t>
      </w:r>
      <w:r w:rsidR="00000000">
        <w:rPr>
          <w:noProof/>
        </w:rPr>
        <w:fldChar w:fldCharType="end"/>
      </w:r>
      <w:bookmarkEnd w:id="339"/>
      <w:r>
        <w:rPr>
          <w:lang w:val="en-US"/>
        </w:rPr>
        <w:t xml:space="preserve"> - Fault identification and repair decision tree</w:t>
      </w:r>
      <w:bookmarkEnd w:id="340"/>
    </w:p>
    <w:p w14:paraId="72243C9A" w14:textId="5EE9144F" w:rsidR="00D67A89" w:rsidRDefault="00AF648B" w:rsidP="00C91F43">
      <w:pPr>
        <w:pStyle w:val="Body"/>
        <w:rPr>
          <w:rFonts w:asciiTheme="majorBidi" w:hAnsiTheme="majorBidi" w:cstheme="majorBidi"/>
          <w:lang w:val="en-US"/>
        </w:rPr>
      </w:pPr>
      <w:r>
        <w:rPr>
          <w:rFonts w:asciiTheme="majorBidi" w:hAnsiTheme="majorBidi" w:cstheme="majorBidi"/>
          <w:lang w:val="en-US"/>
        </w:rPr>
        <w:t xml:space="preserve">The following sections describe the flow of actions for each of the scenarios </w:t>
      </w:r>
      <w:r w:rsidR="009B4666">
        <w:rPr>
          <w:rFonts w:asciiTheme="majorBidi" w:hAnsiTheme="majorBidi" w:cstheme="majorBidi"/>
          <w:lang w:val="en-US"/>
        </w:rPr>
        <w:t xml:space="preserve">defined in the decision </w:t>
      </w:r>
      <w:r w:rsidR="009B4666" w:rsidRPr="009B4666">
        <w:rPr>
          <w:rFonts w:asciiTheme="majorBidi" w:hAnsiTheme="majorBidi" w:cstheme="majorBidi"/>
          <w:lang w:val="en-US"/>
        </w:rPr>
        <w:t xml:space="preserve">tree in </w:t>
      </w:r>
      <w:r w:rsidR="009B4666" w:rsidRPr="009B4666">
        <w:rPr>
          <w:rFonts w:asciiTheme="majorBidi" w:hAnsiTheme="majorBidi" w:cstheme="majorBidi"/>
          <w:lang w:val="en-US"/>
        </w:rPr>
        <w:fldChar w:fldCharType="begin"/>
      </w:r>
      <w:r w:rsidR="009B4666" w:rsidRPr="009B4666">
        <w:rPr>
          <w:rFonts w:asciiTheme="majorBidi" w:hAnsiTheme="majorBidi" w:cstheme="majorBidi"/>
          <w:lang w:val="en-US"/>
        </w:rPr>
        <w:instrText xml:space="preserve"> REF _Ref143611425 \h </w:instrText>
      </w:r>
      <w:r w:rsidR="009B4666">
        <w:rPr>
          <w:rFonts w:asciiTheme="majorBidi" w:hAnsiTheme="majorBidi" w:cstheme="majorBidi"/>
          <w:lang w:val="en-US"/>
        </w:rPr>
        <w:instrText xml:space="preserve"> \* MERGEFORMAT </w:instrText>
      </w:r>
      <w:r w:rsidR="009B4666" w:rsidRPr="009B4666">
        <w:rPr>
          <w:rFonts w:asciiTheme="majorBidi" w:hAnsiTheme="majorBidi" w:cstheme="majorBidi"/>
          <w:lang w:val="en-US"/>
        </w:rPr>
      </w:r>
      <w:r w:rsidR="009B4666" w:rsidRPr="009B4666">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23</w:t>
      </w:r>
      <w:r w:rsidR="009B4666" w:rsidRPr="009B4666">
        <w:rPr>
          <w:rFonts w:asciiTheme="majorBidi" w:hAnsiTheme="majorBidi" w:cstheme="majorBidi"/>
          <w:lang w:val="en-US"/>
        </w:rPr>
        <w:fldChar w:fldCharType="end"/>
      </w:r>
      <w:r w:rsidR="009B4666">
        <w:rPr>
          <w:rFonts w:asciiTheme="majorBidi" w:hAnsiTheme="majorBidi" w:cstheme="majorBidi"/>
          <w:lang w:val="en-US"/>
        </w:rPr>
        <w:t>.</w:t>
      </w:r>
    </w:p>
    <w:p w14:paraId="48003F5B" w14:textId="363E89D7" w:rsidR="009B4666" w:rsidRPr="009B4666" w:rsidRDefault="009B4666" w:rsidP="00157277">
      <w:pPr>
        <w:pStyle w:val="Heading5"/>
      </w:pPr>
      <w:bookmarkStart w:id="341" w:name="_Toc147418195"/>
      <w:r>
        <w:t>5.3.5.</w:t>
      </w:r>
      <w:r w:rsidR="00157277">
        <w:t>4</w:t>
      </w:r>
      <w:r>
        <w:t>.2</w:t>
      </w:r>
      <w:r>
        <w:tab/>
        <w:t>Fault Management Scenarios when abandoning a faulty service</w:t>
      </w:r>
      <w:r w:rsidR="00F9213F">
        <w:t xml:space="preserve"> that is in </w:t>
      </w:r>
      <w:r w:rsidR="00157277">
        <w:t>operation.</w:t>
      </w:r>
      <w:bookmarkEnd w:id="341"/>
    </w:p>
    <w:p w14:paraId="35B1E8A7" w14:textId="44A86293" w:rsidR="0094501D" w:rsidRDefault="009B4666" w:rsidP="00C91F43">
      <w:pPr>
        <w:pStyle w:val="Body"/>
        <w:rPr>
          <w:rFonts w:asciiTheme="majorBidi" w:hAnsiTheme="majorBidi" w:cstheme="majorBidi"/>
          <w:lang w:val="en-GB"/>
        </w:rPr>
      </w:pPr>
      <w:r>
        <w:rPr>
          <w:rFonts w:asciiTheme="majorBidi" w:hAnsiTheme="majorBidi" w:cstheme="majorBidi"/>
          <w:lang w:val="en-GB"/>
        </w:rPr>
        <w:t xml:space="preserve">When a decision has been made to abandon a faulty </w:t>
      </w:r>
      <w:r w:rsidR="0094501D">
        <w:rPr>
          <w:rFonts w:asciiTheme="majorBidi" w:hAnsiTheme="majorBidi" w:cstheme="majorBidi"/>
          <w:lang w:val="en-GB"/>
        </w:rPr>
        <w:t>service</w:t>
      </w:r>
      <w:r w:rsidR="00F9213F">
        <w:rPr>
          <w:rFonts w:asciiTheme="majorBidi" w:hAnsiTheme="majorBidi" w:cstheme="majorBidi"/>
          <w:lang w:val="en-GB"/>
        </w:rPr>
        <w:t xml:space="preserve"> that is currently in operation</w:t>
      </w:r>
      <w:r w:rsidR="0094501D">
        <w:rPr>
          <w:rFonts w:asciiTheme="majorBidi" w:hAnsiTheme="majorBidi" w:cstheme="majorBidi"/>
          <w:lang w:val="en-GB"/>
        </w:rPr>
        <w:t>,</w:t>
      </w:r>
      <w:r>
        <w:rPr>
          <w:rFonts w:asciiTheme="majorBidi" w:hAnsiTheme="majorBidi" w:cstheme="majorBidi"/>
          <w:lang w:val="en-GB"/>
        </w:rPr>
        <w:t xml:space="preserve"> the following </w:t>
      </w:r>
      <w:r w:rsidR="0094501D">
        <w:rPr>
          <w:rFonts w:asciiTheme="majorBidi" w:hAnsiTheme="majorBidi" w:cstheme="majorBidi"/>
          <w:lang w:val="en-GB"/>
        </w:rPr>
        <w:t>actions</w:t>
      </w:r>
      <w:r>
        <w:rPr>
          <w:rFonts w:asciiTheme="majorBidi" w:hAnsiTheme="majorBidi" w:cstheme="majorBidi"/>
          <w:lang w:val="en-GB"/>
        </w:rPr>
        <w:t xml:space="preserve"> have to take </w:t>
      </w:r>
      <w:bookmarkStart w:id="342" w:name="_Hlk143616612"/>
      <w:r w:rsidR="0094501D">
        <w:rPr>
          <w:rFonts w:asciiTheme="majorBidi" w:hAnsiTheme="majorBidi" w:cstheme="majorBidi"/>
          <w:lang w:val="en-GB"/>
        </w:rPr>
        <w:t>place</w:t>
      </w:r>
      <w:r>
        <w:rPr>
          <w:rFonts w:asciiTheme="majorBidi" w:hAnsiTheme="majorBidi" w:cstheme="majorBidi"/>
          <w:lang w:val="en-GB"/>
        </w:rPr>
        <w:t xml:space="preserve"> at the Seller and on any downstream supply chain partner</w:t>
      </w:r>
      <w:r w:rsidR="0094501D">
        <w:rPr>
          <w:rFonts w:asciiTheme="majorBidi" w:hAnsiTheme="majorBidi" w:cstheme="majorBidi"/>
          <w:lang w:val="en-GB"/>
        </w:rPr>
        <w:t xml:space="preserve"> involved in the delivery of said service</w:t>
      </w:r>
      <w:r w:rsidR="00E45DF3">
        <w:rPr>
          <w:rFonts w:asciiTheme="majorBidi" w:hAnsiTheme="majorBidi" w:cstheme="majorBidi"/>
          <w:lang w:val="en-GB"/>
        </w:rPr>
        <w:t>.</w:t>
      </w:r>
      <w:bookmarkEnd w:id="342"/>
    </w:p>
    <w:p w14:paraId="639FE214" w14:textId="32A52E9D" w:rsidR="0094501D" w:rsidRDefault="0094501D" w:rsidP="0094501D">
      <w:pPr>
        <w:pStyle w:val="MandatoryRequirement"/>
      </w:pPr>
      <w:r>
        <w:t xml:space="preserve">The faulty element (if one exists) </w:t>
      </w:r>
      <w:r w:rsidRPr="0094501D">
        <w:rPr>
          <w:b/>
          <w:bCs/>
        </w:rPr>
        <w:t>SHALL</w:t>
      </w:r>
      <w:r>
        <w:t xml:space="preserve"> be removed from inventory.</w:t>
      </w:r>
    </w:p>
    <w:p w14:paraId="552061F3" w14:textId="1959A69D" w:rsidR="0094501D" w:rsidRDefault="0094501D" w:rsidP="0094501D">
      <w:pPr>
        <w:pStyle w:val="OptionalRequirement"/>
      </w:pPr>
      <w:r>
        <w:t xml:space="preserve">The faulty element </w:t>
      </w:r>
      <w:r w:rsidRPr="0094501D">
        <w:rPr>
          <w:b/>
          <w:bCs/>
        </w:rPr>
        <w:t>MAY</w:t>
      </w:r>
      <w:r>
        <w:t xml:space="preserve"> be repaired and returned to inventory for future use.</w:t>
      </w:r>
    </w:p>
    <w:p w14:paraId="0D6392C2" w14:textId="4AE7806F" w:rsidR="0094501D" w:rsidRPr="0094501D" w:rsidRDefault="0094501D" w:rsidP="0094501D">
      <w:pPr>
        <w:pStyle w:val="MandatoryRequirement"/>
      </w:pPr>
      <w:r>
        <w:t xml:space="preserve">The service </w:t>
      </w:r>
      <w:r w:rsidRPr="0094501D">
        <w:rPr>
          <w:b/>
          <w:bCs/>
        </w:rPr>
        <w:t>SHALL</w:t>
      </w:r>
      <w:r>
        <w:t xml:space="preserve"> be terminated with all downstream supply chain partners (if any).</w:t>
      </w:r>
    </w:p>
    <w:p w14:paraId="669DD2F7" w14:textId="4E605BCA" w:rsidR="009B4666" w:rsidRDefault="009B4666" w:rsidP="00C91F43">
      <w:pPr>
        <w:pStyle w:val="Body"/>
        <w:rPr>
          <w:rFonts w:asciiTheme="majorBidi" w:hAnsiTheme="majorBidi" w:cstheme="majorBidi"/>
          <w:lang w:val="en-US"/>
        </w:rPr>
      </w:pPr>
      <w:r w:rsidRPr="00F9213F">
        <w:rPr>
          <w:rFonts w:asciiTheme="majorBidi" w:hAnsiTheme="majorBidi" w:cstheme="majorBidi"/>
          <w:b/>
          <w:bCs/>
          <w:i/>
          <w:iCs/>
          <w:lang w:val="en-US"/>
        </w:rPr>
        <w:t>Scenario A</w:t>
      </w:r>
      <w:r w:rsidR="00AD4F9D">
        <w:rPr>
          <w:rFonts w:asciiTheme="majorBidi" w:hAnsiTheme="majorBidi" w:cstheme="majorBidi"/>
          <w:lang w:val="en-US"/>
        </w:rPr>
        <w:t xml:space="preserve"> </w:t>
      </w:r>
      <w:r w:rsidR="00F9213F">
        <w:rPr>
          <w:rFonts w:asciiTheme="majorBidi" w:hAnsiTheme="majorBidi" w:cstheme="majorBidi"/>
          <w:lang w:val="en-US"/>
        </w:rPr>
        <w:t>is a situation where the source fault is internal to the seller and there are no external suppliers.</w:t>
      </w:r>
    </w:p>
    <w:p w14:paraId="057316AE" w14:textId="58051FAB" w:rsidR="00F9213F" w:rsidRDefault="00F9213F" w:rsidP="00C91F43">
      <w:pPr>
        <w:pStyle w:val="Body"/>
        <w:rPr>
          <w:rFonts w:asciiTheme="majorBidi" w:hAnsiTheme="majorBidi" w:cstheme="majorBidi"/>
          <w:lang w:val="en-US"/>
        </w:rPr>
      </w:pPr>
      <w:r w:rsidRPr="00F9213F">
        <w:rPr>
          <w:rFonts w:asciiTheme="majorBidi" w:hAnsiTheme="majorBidi" w:cstheme="majorBidi"/>
          <w:b/>
          <w:bCs/>
          <w:i/>
          <w:iCs/>
          <w:lang w:val="en-US"/>
        </w:rPr>
        <w:t>Scenario B</w:t>
      </w:r>
      <w:r>
        <w:rPr>
          <w:rFonts w:asciiTheme="majorBidi" w:hAnsiTheme="majorBidi" w:cstheme="majorBidi"/>
          <w:lang w:val="en-US"/>
        </w:rPr>
        <w:t xml:space="preserve"> is a situation where the source of the fault is internal to the seller and there are external, downstream, supply chain partners whose elements of service are not at fault.</w:t>
      </w:r>
    </w:p>
    <w:p w14:paraId="33B5026E" w14:textId="3A9CE33A" w:rsidR="00F9213F" w:rsidRDefault="00F9213F" w:rsidP="00C91F43">
      <w:pPr>
        <w:pStyle w:val="Body"/>
        <w:rPr>
          <w:rFonts w:asciiTheme="majorBidi" w:hAnsiTheme="majorBidi" w:cstheme="majorBidi"/>
          <w:lang w:val="en-US"/>
        </w:rPr>
      </w:pPr>
      <w:r w:rsidRPr="00F9213F">
        <w:rPr>
          <w:rFonts w:asciiTheme="majorBidi" w:hAnsiTheme="majorBidi" w:cstheme="majorBidi"/>
          <w:lang w:val="en-US"/>
        </w:rPr>
        <w:fldChar w:fldCharType="begin"/>
      </w:r>
      <w:r w:rsidRPr="00F9213F">
        <w:rPr>
          <w:rFonts w:asciiTheme="majorBidi" w:hAnsiTheme="majorBidi" w:cstheme="majorBidi"/>
          <w:lang w:val="en-US"/>
        </w:rPr>
        <w:instrText xml:space="preserve"> REF _Ref143614188 \h </w:instrText>
      </w:r>
      <w:r>
        <w:rPr>
          <w:rFonts w:asciiTheme="majorBidi" w:hAnsiTheme="majorBidi" w:cstheme="majorBidi"/>
          <w:lang w:val="en-US"/>
        </w:rPr>
        <w:instrText xml:space="preserve"> \* MERGEFORMAT </w:instrText>
      </w:r>
      <w:r w:rsidRPr="00F9213F">
        <w:rPr>
          <w:rFonts w:asciiTheme="majorBidi" w:hAnsiTheme="majorBidi" w:cstheme="majorBidi"/>
          <w:lang w:val="en-US"/>
        </w:rPr>
      </w:r>
      <w:r w:rsidRPr="00F9213F">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24</w:t>
      </w:r>
      <w:r w:rsidRPr="00F9213F">
        <w:rPr>
          <w:rFonts w:asciiTheme="majorBidi" w:hAnsiTheme="majorBidi" w:cstheme="majorBidi"/>
          <w:lang w:val="en-US"/>
        </w:rPr>
        <w:fldChar w:fldCharType="end"/>
      </w:r>
      <w:r w:rsidRPr="00F9213F">
        <w:rPr>
          <w:rFonts w:asciiTheme="majorBidi" w:hAnsiTheme="majorBidi" w:cstheme="majorBidi"/>
          <w:lang w:val="en-US"/>
        </w:rPr>
        <w:t xml:space="preserve"> </w:t>
      </w:r>
      <w:bookmarkStart w:id="343" w:name="_Hlk143618414"/>
      <w:r w:rsidRPr="00F9213F">
        <w:rPr>
          <w:rFonts w:asciiTheme="majorBidi" w:hAnsiTheme="majorBidi" w:cstheme="majorBidi"/>
          <w:lang w:val="en-US"/>
        </w:rPr>
        <w:t>describes the</w:t>
      </w:r>
      <w:r>
        <w:rPr>
          <w:rFonts w:asciiTheme="majorBidi" w:hAnsiTheme="majorBidi" w:cstheme="majorBidi"/>
          <w:lang w:val="en-US"/>
        </w:rPr>
        <w:t xml:space="preserve"> flow of actions that are taken for Scenarios A and B</w:t>
      </w:r>
      <w:bookmarkEnd w:id="343"/>
      <w:r>
        <w:rPr>
          <w:rFonts w:asciiTheme="majorBidi" w:hAnsiTheme="majorBidi" w:cstheme="majorBidi"/>
          <w:lang w:val="en-US"/>
        </w:rPr>
        <w:t>.</w:t>
      </w:r>
    </w:p>
    <w:p w14:paraId="42733C67" w14:textId="60D77C17" w:rsidR="00F9213F" w:rsidRDefault="00F9213F" w:rsidP="00C91F43">
      <w:pPr>
        <w:pStyle w:val="Body"/>
        <w:rPr>
          <w:rFonts w:asciiTheme="majorBidi" w:hAnsiTheme="majorBidi" w:cstheme="majorBidi"/>
          <w:lang w:val="en-US"/>
        </w:rPr>
      </w:pPr>
      <w:r>
        <w:rPr>
          <w:rFonts w:asciiTheme="majorBidi" w:hAnsiTheme="majorBidi" w:cstheme="majorBidi"/>
          <w:noProof/>
          <w:lang w:val="en-US"/>
        </w:rPr>
        <w:lastRenderedPageBreak/>
        <w:drawing>
          <wp:inline distT="0" distB="0" distL="0" distR="0" wp14:anchorId="45C075B7" wp14:editId="6DF408C0">
            <wp:extent cx="6120765" cy="2559050"/>
            <wp:effectExtent l="0" t="0" r="635" b="6350"/>
            <wp:docPr id="22317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7244" name="Picture 2231724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2559050"/>
                    </a:xfrm>
                    <a:prstGeom prst="rect">
                      <a:avLst/>
                    </a:prstGeom>
                  </pic:spPr>
                </pic:pic>
              </a:graphicData>
            </a:graphic>
          </wp:inline>
        </w:drawing>
      </w:r>
    </w:p>
    <w:p w14:paraId="011C0589" w14:textId="4E4DE648" w:rsidR="00F9213F" w:rsidRDefault="00F9213F" w:rsidP="00F9213F">
      <w:pPr>
        <w:pStyle w:val="Caption"/>
        <w:jc w:val="center"/>
        <w:rPr>
          <w:rFonts w:asciiTheme="majorBidi" w:hAnsiTheme="majorBidi" w:cstheme="majorBidi"/>
          <w:lang w:val="en-US"/>
        </w:rPr>
      </w:pPr>
      <w:bookmarkStart w:id="344" w:name="_Ref143614188"/>
      <w:bookmarkStart w:id="345" w:name="_Toc147418239"/>
      <w:r>
        <w:t xml:space="preserve">Figure </w:t>
      </w:r>
      <w:r w:rsidR="00000000">
        <w:fldChar w:fldCharType="begin"/>
      </w:r>
      <w:r w:rsidR="00000000">
        <w:instrText xml:space="preserve"> SEQ Figure \* ARABIC </w:instrText>
      </w:r>
      <w:r w:rsidR="00000000">
        <w:fldChar w:fldCharType="separate"/>
      </w:r>
      <w:r w:rsidR="00FD5EFA">
        <w:rPr>
          <w:noProof/>
        </w:rPr>
        <w:t>25</w:t>
      </w:r>
      <w:r w:rsidR="00000000">
        <w:rPr>
          <w:noProof/>
        </w:rPr>
        <w:fldChar w:fldCharType="end"/>
      </w:r>
      <w:bookmarkEnd w:id="344"/>
      <w:r>
        <w:rPr>
          <w:lang w:val="en-US"/>
        </w:rPr>
        <w:t xml:space="preserve"> - Fault management scenarios A &amp; B</w:t>
      </w:r>
      <w:bookmarkEnd w:id="345"/>
    </w:p>
    <w:p w14:paraId="24584370" w14:textId="6950009A" w:rsidR="009B4666" w:rsidRDefault="00F9213F" w:rsidP="00C91F43">
      <w:pPr>
        <w:pStyle w:val="Body"/>
        <w:rPr>
          <w:rFonts w:asciiTheme="majorBidi" w:hAnsiTheme="majorBidi" w:cstheme="majorBidi"/>
          <w:lang w:val="en-US"/>
        </w:rPr>
      </w:pPr>
      <w:r w:rsidRPr="00F9213F">
        <w:rPr>
          <w:rFonts w:asciiTheme="majorBidi" w:hAnsiTheme="majorBidi" w:cstheme="majorBidi"/>
          <w:b/>
          <w:bCs/>
          <w:i/>
          <w:iCs/>
          <w:lang w:val="en-US"/>
        </w:rPr>
        <w:t>Scenario C</w:t>
      </w:r>
      <w:r>
        <w:rPr>
          <w:rFonts w:asciiTheme="majorBidi" w:hAnsiTheme="majorBidi" w:cstheme="majorBidi"/>
          <w:lang w:val="en-US"/>
        </w:rPr>
        <w:t xml:space="preserve"> is a situation where the source of the fault is external.</w:t>
      </w:r>
    </w:p>
    <w:p w14:paraId="1AB0EE93" w14:textId="53B2EDAF" w:rsidR="00F9213F" w:rsidRDefault="00F9213F" w:rsidP="00C91F43">
      <w:pPr>
        <w:pStyle w:val="Body"/>
        <w:rPr>
          <w:rFonts w:asciiTheme="majorBidi" w:hAnsiTheme="majorBidi" w:cstheme="majorBidi"/>
          <w:lang w:val="en-US"/>
        </w:rPr>
      </w:pPr>
      <w:r w:rsidRPr="00F9213F">
        <w:rPr>
          <w:rFonts w:asciiTheme="majorBidi" w:hAnsiTheme="majorBidi" w:cstheme="majorBidi"/>
          <w:lang w:val="en-US"/>
        </w:rPr>
        <w:fldChar w:fldCharType="begin"/>
      </w:r>
      <w:r w:rsidRPr="00F9213F">
        <w:rPr>
          <w:rFonts w:asciiTheme="majorBidi" w:hAnsiTheme="majorBidi" w:cstheme="majorBidi"/>
          <w:lang w:val="en-US"/>
        </w:rPr>
        <w:instrText xml:space="preserve"> REF _Ref143614456 \h </w:instrText>
      </w:r>
      <w:r>
        <w:rPr>
          <w:rFonts w:asciiTheme="majorBidi" w:hAnsiTheme="majorBidi" w:cstheme="majorBidi"/>
          <w:lang w:val="en-US"/>
        </w:rPr>
        <w:instrText xml:space="preserve"> \* MERGEFORMAT </w:instrText>
      </w:r>
      <w:r w:rsidRPr="00F9213F">
        <w:rPr>
          <w:rFonts w:asciiTheme="majorBidi" w:hAnsiTheme="majorBidi" w:cstheme="majorBidi"/>
          <w:lang w:val="en-US"/>
        </w:rPr>
      </w:r>
      <w:r w:rsidRPr="00F9213F">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25</w:t>
      </w:r>
      <w:r w:rsidRPr="00F9213F">
        <w:rPr>
          <w:rFonts w:asciiTheme="majorBidi" w:hAnsiTheme="majorBidi" w:cstheme="majorBidi"/>
          <w:lang w:val="en-US"/>
        </w:rPr>
        <w:fldChar w:fldCharType="end"/>
      </w:r>
      <w:r w:rsidRPr="00F9213F">
        <w:rPr>
          <w:rFonts w:asciiTheme="majorBidi" w:hAnsiTheme="majorBidi" w:cstheme="majorBidi"/>
          <w:lang w:val="en-US"/>
        </w:rPr>
        <w:t xml:space="preserve"> describes</w:t>
      </w:r>
      <w:r>
        <w:rPr>
          <w:rFonts w:asciiTheme="majorBidi" w:hAnsiTheme="majorBidi" w:cstheme="majorBidi"/>
          <w:lang w:val="en-US"/>
        </w:rPr>
        <w:t xml:space="preserve"> the flow of actions that are taken for Scenario C.</w:t>
      </w:r>
    </w:p>
    <w:p w14:paraId="10D1E0AF" w14:textId="328BE590" w:rsidR="00F9213F" w:rsidRDefault="00F9213F" w:rsidP="00C91F43">
      <w:pPr>
        <w:pStyle w:val="Body"/>
        <w:rPr>
          <w:rFonts w:asciiTheme="majorBidi" w:hAnsiTheme="majorBidi" w:cstheme="majorBidi"/>
          <w:lang w:val="en-US"/>
        </w:rPr>
      </w:pPr>
      <w:r>
        <w:rPr>
          <w:rFonts w:asciiTheme="majorBidi" w:hAnsiTheme="majorBidi" w:cstheme="majorBidi"/>
          <w:noProof/>
          <w:lang w:val="en-US"/>
        </w:rPr>
        <w:drawing>
          <wp:inline distT="0" distB="0" distL="0" distR="0" wp14:anchorId="3BF299C2" wp14:editId="3452F7AA">
            <wp:extent cx="6120765" cy="1513840"/>
            <wp:effectExtent l="0" t="0" r="635" b="0"/>
            <wp:docPr id="1566049956" name="Picture 3" descr="A diagram of a 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49956" name="Picture 3" descr="A diagram of a mail&#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1513840"/>
                    </a:xfrm>
                    <a:prstGeom prst="rect">
                      <a:avLst/>
                    </a:prstGeom>
                  </pic:spPr>
                </pic:pic>
              </a:graphicData>
            </a:graphic>
          </wp:inline>
        </w:drawing>
      </w:r>
    </w:p>
    <w:p w14:paraId="46069461" w14:textId="4160E23A" w:rsidR="00F9213F" w:rsidRDefault="00F9213F" w:rsidP="00F9213F">
      <w:pPr>
        <w:pStyle w:val="Caption"/>
        <w:jc w:val="center"/>
        <w:rPr>
          <w:lang w:val="en-US"/>
        </w:rPr>
      </w:pPr>
      <w:bookmarkStart w:id="346" w:name="_Ref143614456"/>
      <w:bookmarkStart w:id="347" w:name="_Toc147418240"/>
      <w:r>
        <w:t xml:space="preserve">Figure </w:t>
      </w:r>
      <w:r w:rsidR="00000000">
        <w:fldChar w:fldCharType="begin"/>
      </w:r>
      <w:r w:rsidR="00000000">
        <w:instrText xml:space="preserve"> SEQ Figure \* ARABIC </w:instrText>
      </w:r>
      <w:r w:rsidR="00000000">
        <w:fldChar w:fldCharType="separate"/>
      </w:r>
      <w:r w:rsidR="00FD5EFA">
        <w:rPr>
          <w:noProof/>
        </w:rPr>
        <w:t>26</w:t>
      </w:r>
      <w:r w:rsidR="00000000">
        <w:rPr>
          <w:noProof/>
        </w:rPr>
        <w:fldChar w:fldCharType="end"/>
      </w:r>
      <w:bookmarkEnd w:id="346"/>
      <w:r>
        <w:rPr>
          <w:lang w:val="en-US"/>
        </w:rPr>
        <w:t xml:space="preserve"> - Fault management scenario C</w:t>
      </w:r>
      <w:bookmarkEnd w:id="347"/>
    </w:p>
    <w:p w14:paraId="222C90DC" w14:textId="56852745" w:rsidR="00E45DF3" w:rsidRDefault="00E45DF3" w:rsidP="00E45DF3">
      <w:pPr>
        <w:rPr>
          <w:lang w:val="en-US"/>
        </w:rPr>
      </w:pPr>
      <w:r>
        <w:rPr>
          <w:lang w:val="en-US"/>
        </w:rPr>
        <w:t>The commercial implications of terminating a service are subject to agreements between the supply chain partners and are beyond the scope of the current document.</w:t>
      </w:r>
    </w:p>
    <w:p w14:paraId="33C9D8B7" w14:textId="7C770940" w:rsidR="00635D51" w:rsidRDefault="00635D51" w:rsidP="00157277">
      <w:pPr>
        <w:pStyle w:val="Heading5"/>
      </w:pPr>
      <w:bookmarkStart w:id="348" w:name="_Toc147418196"/>
      <w:r>
        <w:t>5.3.5.</w:t>
      </w:r>
      <w:r w:rsidR="00157277">
        <w:t>4</w:t>
      </w:r>
      <w:r>
        <w:t>.3</w:t>
      </w:r>
      <w:r w:rsidR="007D6461">
        <w:tab/>
      </w:r>
      <w:r>
        <w:t xml:space="preserve">Fault Management Scenarios when repairing a faulty service that is in </w:t>
      </w:r>
      <w:r w:rsidR="00157277">
        <w:t>operation.</w:t>
      </w:r>
      <w:bookmarkEnd w:id="348"/>
    </w:p>
    <w:p w14:paraId="21DBA9B4" w14:textId="3316CE1E" w:rsidR="00635D51" w:rsidRDefault="00635D51" w:rsidP="00635D51">
      <w:bookmarkStart w:id="349" w:name="_Hlk143623280"/>
      <w:r>
        <w:t xml:space="preserve">When a decision has been made to repair a faulty service that is currently in operation the following considerations and actions are required </w:t>
      </w:r>
      <w:r>
        <w:rPr>
          <w:rFonts w:asciiTheme="majorBidi" w:hAnsiTheme="majorBidi" w:cstheme="majorBidi"/>
        </w:rPr>
        <w:t>at the Seller and on any downstream supply chain partner involved in the delivery of said service</w:t>
      </w:r>
      <w:bookmarkEnd w:id="349"/>
      <w:r>
        <w:rPr>
          <w:rFonts w:asciiTheme="majorBidi" w:hAnsiTheme="majorBidi" w:cstheme="majorBidi"/>
        </w:rPr>
        <w:t>:</w:t>
      </w:r>
      <w:r>
        <w:t xml:space="preserve"> </w:t>
      </w:r>
    </w:p>
    <w:p w14:paraId="307803EA" w14:textId="605AB80F" w:rsidR="00635D51" w:rsidRDefault="00635D51" w:rsidP="00B22AEE">
      <w:pPr>
        <w:pStyle w:val="MandatoryRequirement"/>
      </w:pPr>
      <w:r>
        <w:t xml:space="preserve">The seller </w:t>
      </w:r>
      <w:r w:rsidRPr="00B22AEE">
        <w:rPr>
          <w:b/>
          <w:bCs/>
        </w:rPr>
        <w:t>SHALL</w:t>
      </w:r>
      <w:r>
        <w:t xml:space="preserve"> determine if downtime is required in order to repair the fault.</w:t>
      </w:r>
    </w:p>
    <w:p w14:paraId="20561FA1" w14:textId="08F3B221" w:rsidR="00635D51" w:rsidRDefault="00635D51" w:rsidP="00B22AEE">
      <w:pPr>
        <w:pStyle w:val="MandatoryRequirement"/>
      </w:pPr>
      <w:r>
        <w:t xml:space="preserve">In the event that the fault is of an element of service supplied by a supply chain partner the </w:t>
      </w:r>
      <w:r w:rsidR="0085744A">
        <w:rPr>
          <w:lang w:val="en-US"/>
        </w:rPr>
        <w:t>s</w:t>
      </w:r>
      <w:r>
        <w:t xml:space="preserve">eller </w:t>
      </w:r>
      <w:r w:rsidRPr="00B22AEE">
        <w:rPr>
          <w:b/>
          <w:bCs/>
        </w:rPr>
        <w:t>SHALL</w:t>
      </w:r>
      <w:r>
        <w:t xml:space="preserve"> </w:t>
      </w:r>
      <w:r w:rsidR="0085744A">
        <w:rPr>
          <w:lang w:val="en-US"/>
        </w:rPr>
        <w:t>open a trouble ticket</w:t>
      </w:r>
      <w:r>
        <w:t xml:space="preserve"> with </w:t>
      </w:r>
      <w:r w:rsidR="0085744A">
        <w:rPr>
          <w:lang w:val="en-US"/>
        </w:rPr>
        <w:t>that</w:t>
      </w:r>
      <w:r>
        <w:t xml:space="preserve"> supply chain partner</w:t>
      </w:r>
      <w:r w:rsidR="0085744A">
        <w:rPr>
          <w:lang w:val="en-US"/>
        </w:rPr>
        <w:t xml:space="preserve"> and check with them</w:t>
      </w:r>
      <w:r>
        <w:t xml:space="preserve"> if downtime is required in order to repair the fault.</w:t>
      </w:r>
    </w:p>
    <w:p w14:paraId="11A50F09" w14:textId="77F4094F" w:rsidR="00B22AEE" w:rsidRDefault="00B22AEE" w:rsidP="00B22AEE">
      <w:pPr>
        <w:pStyle w:val="MandatoryRequirement"/>
      </w:pPr>
      <w:r>
        <w:t xml:space="preserve">If it is determined that downtime is required, the seller </w:t>
      </w:r>
      <w:r w:rsidRPr="00B22AEE">
        <w:rPr>
          <w:b/>
          <w:bCs/>
        </w:rPr>
        <w:t>SHALL</w:t>
      </w:r>
      <w:r>
        <w:t xml:space="preserve"> coordinate a maintenance window with the buyer and communicate such window to the downstream suppliers where necessary or applicable.</w:t>
      </w:r>
    </w:p>
    <w:p w14:paraId="45242400" w14:textId="4C786A25" w:rsidR="00B22AEE" w:rsidRDefault="00B22AEE" w:rsidP="00B22AEE">
      <w:pPr>
        <w:pStyle w:val="MandatoryRequirement"/>
      </w:pPr>
      <w:r>
        <w:t xml:space="preserve">The supply chain partner whose element of service is at fault </w:t>
      </w:r>
      <w:r w:rsidRPr="00B22AEE">
        <w:rPr>
          <w:b/>
          <w:bCs/>
        </w:rPr>
        <w:t>SHALL</w:t>
      </w:r>
      <w:r>
        <w:t xml:space="preserve"> repair the fault during the maintenance window and report completion upstream.</w:t>
      </w:r>
    </w:p>
    <w:bookmarkStart w:id="350" w:name="_Hlk143618557"/>
    <w:bookmarkStart w:id="351" w:name="_Hlk143623982"/>
    <w:p w14:paraId="270DFBB2" w14:textId="3E91C4B0" w:rsidR="0085744A" w:rsidRPr="0085744A" w:rsidRDefault="00B13EF4" w:rsidP="0085744A">
      <w:pPr>
        <w:pStyle w:val="Body"/>
        <w:rPr>
          <w:lang w:val="en-US"/>
        </w:rPr>
      </w:pPr>
      <w:r w:rsidRPr="00B13EF4">
        <w:rPr>
          <w:rFonts w:asciiTheme="majorBidi" w:hAnsiTheme="majorBidi" w:cstheme="majorBidi"/>
          <w:lang w:val="en-US"/>
        </w:rPr>
        <w:fldChar w:fldCharType="begin"/>
      </w:r>
      <w:r w:rsidRPr="00B13EF4">
        <w:rPr>
          <w:rFonts w:asciiTheme="majorBidi" w:hAnsiTheme="majorBidi" w:cstheme="majorBidi"/>
          <w:lang w:val="en-US"/>
        </w:rPr>
        <w:instrText xml:space="preserve"> REF _Ref143618522 \h </w:instrText>
      </w:r>
      <w:r>
        <w:rPr>
          <w:rFonts w:asciiTheme="majorBidi" w:hAnsiTheme="majorBidi" w:cstheme="majorBidi"/>
          <w:lang w:val="en-US"/>
        </w:rPr>
        <w:instrText xml:space="preserve"> \* MERGEFORMAT </w:instrText>
      </w:r>
      <w:r w:rsidRPr="00B13EF4">
        <w:rPr>
          <w:rFonts w:asciiTheme="majorBidi" w:hAnsiTheme="majorBidi" w:cstheme="majorBidi"/>
          <w:lang w:val="en-US"/>
        </w:rPr>
      </w:r>
      <w:r w:rsidRPr="00B13EF4">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26</w:t>
      </w:r>
      <w:r w:rsidRPr="00B13EF4">
        <w:rPr>
          <w:rFonts w:asciiTheme="majorBidi" w:hAnsiTheme="majorBidi" w:cstheme="majorBidi"/>
          <w:lang w:val="en-US"/>
        </w:rPr>
        <w:fldChar w:fldCharType="end"/>
      </w:r>
      <w:r w:rsidRPr="00B13EF4">
        <w:rPr>
          <w:rFonts w:asciiTheme="majorBidi" w:hAnsiTheme="majorBidi" w:cstheme="majorBidi"/>
          <w:lang w:val="en-US"/>
        </w:rPr>
        <w:t xml:space="preserve"> </w:t>
      </w:r>
      <w:r w:rsidR="0085744A" w:rsidRPr="00B13EF4">
        <w:rPr>
          <w:rFonts w:asciiTheme="majorBidi" w:hAnsiTheme="majorBidi" w:cstheme="majorBidi"/>
          <w:lang w:val="en-US"/>
        </w:rPr>
        <w:t>describes</w:t>
      </w:r>
      <w:r w:rsidR="0085744A" w:rsidRPr="00F9213F">
        <w:rPr>
          <w:rFonts w:asciiTheme="majorBidi" w:hAnsiTheme="majorBidi" w:cstheme="majorBidi"/>
          <w:lang w:val="en-US"/>
        </w:rPr>
        <w:t xml:space="preserve"> the</w:t>
      </w:r>
      <w:r w:rsidR="0085744A">
        <w:rPr>
          <w:rFonts w:asciiTheme="majorBidi" w:hAnsiTheme="majorBidi" w:cstheme="majorBidi"/>
          <w:lang w:val="en-US"/>
        </w:rPr>
        <w:t xml:space="preserve"> flow of actions that are taken for Scenarios D and E.</w:t>
      </w:r>
    </w:p>
    <w:p w14:paraId="7810BCFE" w14:textId="72A22536" w:rsidR="00B22AEE" w:rsidRDefault="00B22AEE" w:rsidP="00B22AEE">
      <w:pPr>
        <w:pStyle w:val="Body"/>
        <w:rPr>
          <w:rFonts w:asciiTheme="majorBidi" w:hAnsiTheme="majorBidi" w:cstheme="majorBidi"/>
          <w:lang w:val="en-US"/>
        </w:rPr>
      </w:pPr>
      <w:bookmarkStart w:id="352" w:name="_Hlk143617903"/>
      <w:bookmarkStart w:id="353" w:name="_Hlk143618300"/>
      <w:bookmarkEnd w:id="350"/>
      <w:r w:rsidRPr="0085744A">
        <w:rPr>
          <w:rFonts w:asciiTheme="majorBidi" w:hAnsiTheme="majorBidi" w:cstheme="majorBidi"/>
          <w:b/>
          <w:bCs/>
          <w:i/>
          <w:iCs/>
          <w:lang w:val="en-US"/>
        </w:rPr>
        <w:t>Scenario D</w:t>
      </w:r>
      <w:r w:rsidR="0085744A" w:rsidRPr="0085744A">
        <w:rPr>
          <w:rFonts w:asciiTheme="majorBidi" w:hAnsiTheme="majorBidi" w:cstheme="majorBidi"/>
          <w:lang w:val="en-US"/>
        </w:rPr>
        <w:t xml:space="preserve"> is a situation where the source of the fault is external, and an outage (maintenance window) is required.</w:t>
      </w:r>
      <w:bookmarkEnd w:id="352"/>
    </w:p>
    <w:p w14:paraId="4B727C81" w14:textId="6953A999" w:rsidR="0085744A" w:rsidRDefault="0085744A" w:rsidP="001D0923">
      <w:pPr>
        <w:pStyle w:val="Body"/>
        <w:rPr>
          <w:highlight w:val="yellow"/>
          <w:lang w:val="en-US"/>
        </w:rPr>
      </w:pPr>
      <w:r w:rsidRPr="0085744A">
        <w:rPr>
          <w:rFonts w:asciiTheme="majorBidi" w:hAnsiTheme="majorBidi" w:cstheme="majorBidi"/>
          <w:b/>
          <w:bCs/>
          <w:i/>
          <w:iCs/>
          <w:lang w:val="en-US"/>
        </w:rPr>
        <w:t xml:space="preserve">Scenario </w:t>
      </w:r>
      <w:r>
        <w:rPr>
          <w:rFonts w:asciiTheme="majorBidi" w:hAnsiTheme="majorBidi" w:cstheme="majorBidi"/>
          <w:b/>
          <w:bCs/>
          <w:i/>
          <w:iCs/>
          <w:lang w:val="en-US"/>
        </w:rPr>
        <w:t>E</w:t>
      </w:r>
      <w:r w:rsidRPr="0085744A">
        <w:rPr>
          <w:rFonts w:asciiTheme="majorBidi" w:hAnsiTheme="majorBidi" w:cstheme="majorBidi"/>
          <w:lang w:val="en-US"/>
        </w:rPr>
        <w:t xml:space="preserve"> is a situation where the source of the fault is external, and an outage (maintenance window) is </w:t>
      </w:r>
      <w:r>
        <w:rPr>
          <w:rFonts w:asciiTheme="majorBidi" w:hAnsiTheme="majorBidi" w:cstheme="majorBidi"/>
          <w:lang w:val="en-US"/>
        </w:rPr>
        <w:t xml:space="preserve">not </w:t>
      </w:r>
      <w:r w:rsidRPr="0085744A">
        <w:rPr>
          <w:rFonts w:asciiTheme="majorBidi" w:hAnsiTheme="majorBidi" w:cstheme="majorBidi"/>
          <w:lang w:val="en-US"/>
        </w:rPr>
        <w:t>required.</w:t>
      </w:r>
      <w:r w:rsidRPr="005D0816">
        <w:rPr>
          <w:highlight w:val="yellow"/>
          <w:lang w:val="en-US"/>
        </w:rPr>
        <w:t xml:space="preserve"> </w:t>
      </w:r>
    </w:p>
    <w:bookmarkEnd w:id="351"/>
    <w:bookmarkEnd w:id="353"/>
    <w:p w14:paraId="13CD0609" w14:textId="73A53A64" w:rsidR="0085744A" w:rsidRDefault="0085744A" w:rsidP="001D0923">
      <w:pPr>
        <w:pStyle w:val="Body"/>
        <w:rPr>
          <w:highlight w:val="yellow"/>
          <w:lang w:val="en-US"/>
        </w:rPr>
      </w:pPr>
      <w:r>
        <w:rPr>
          <w:noProof/>
          <w:lang w:val="en-US"/>
        </w:rPr>
        <w:lastRenderedPageBreak/>
        <w:drawing>
          <wp:inline distT="0" distB="0" distL="0" distR="0" wp14:anchorId="24BDF0DC" wp14:editId="3D956BAF">
            <wp:extent cx="6120765" cy="2108200"/>
            <wp:effectExtent l="0" t="0" r="635" b="0"/>
            <wp:docPr id="326953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53460" name="Picture 32695346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2108200"/>
                    </a:xfrm>
                    <a:prstGeom prst="rect">
                      <a:avLst/>
                    </a:prstGeom>
                  </pic:spPr>
                </pic:pic>
              </a:graphicData>
            </a:graphic>
          </wp:inline>
        </w:drawing>
      </w:r>
    </w:p>
    <w:p w14:paraId="6DA5CA5C" w14:textId="389C24A1" w:rsidR="0085744A" w:rsidRDefault="0085744A" w:rsidP="0085744A">
      <w:pPr>
        <w:pStyle w:val="Caption"/>
        <w:jc w:val="center"/>
        <w:rPr>
          <w:highlight w:val="yellow"/>
          <w:lang w:val="en-US"/>
        </w:rPr>
      </w:pPr>
      <w:bookmarkStart w:id="354" w:name="_Ref143618522"/>
      <w:bookmarkStart w:id="355" w:name="_Toc147418241"/>
      <w:r>
        <w:t xml:space="preserve">Figure </w:t>
      </w:r>
      <w:r w:rsidR="00000000">
        <w:fldChar w:fldCharType="begin"/>
      </w:r>
      <w:r w:rsidR="00000000">
        <w:instrText xml:space="preserve"> SEQ Figure \* ARABIC </w:instrText>
      </w:r>
      <w:r w:rsidR="00000000">
        <w:fldChar w:fldCharType="separate"/>
      </w:r>
      <w:r w:rsidR="00FD5EFA">
        <w:rPr>
          <w:noProof/>
        </w:rPr>
        <w:t>27</w:t>
      </w:r>
      <w:r w:rsidR="00000000">
        <w:rPr>
          <w:noProof/>
        </w:rPr>
        <w:fldChar w:fldCharType="end"/>
      </w:r>
      <w:bookmarkEnd w:id="354"/>
      <w:r>
        <w:rPr>
          <w:lang w:val="en-US"/>
        </w:rPr>
        <w:t xml:space="preserve"> - Fault management scenarios D &amp; E</w:t>
      </w:r>
      <w:bookmarkEnd w:id="355"/>
    </w:p>
    <w:p w14:paraId="4065CDE3" w14:textId="5B9CF924" w:rsidR="00B13EF4" w:rsidRPr="0085744A" w:rsidRDefault="00B13EF4" w:rsidP="00B13EF4">
      <w:pPr>
        <w:pStyle w:val="Body"/>
        <w:rPr>
          <w:lang w:val="en-US"/>
        </w:rPr>
      </w:pPr>
      <w:r w:rsidRPr="00B13EF4">
        <w:rPr>
          <w:rFonts w:asciiTheme="majorBidi" w:hAnsiTheme="majorBidi" w:cstheme="majorBidi"/>
          <w:lang w:val="en-US"/>
        </w:rPr>
        <w:fldChar w:fldCharType="begin"/>
      </w:r>
      <w:r w:rsidRPr="00B13EF4">
        <w:rPr>
          <w:rFonts w:asciiTheme="majorBidi" w:hAnsiTheme="majorBidi" w:cstheme="majorBidi"/>
          <w:lang w:val="en-US"/>
        </w:rPr>
        <w:instrText xml:space="preserve"> REF _Ref143618852 \h </w:instrText>
      </w:r>
      <w:r>
        <w:rPr>
          <w:rFonts w:asciiTheme="majorBidi" w:hAnsiTheme="majorBidi" w:cstheme="majorBidi"/>
          <w:lang w:val="en-US"/>
        </w:rPr>
        <w:instrText xml:space="preserve"> \* MERGEFORMAT </w:instrText>
      </w:r>
      <w:r w:rsidRPr="00B13EF4">
        <w:rPr>
          <w:rFonts w:asciiTheme="majorBidi" w:hAnsiTheme="majorBidi" w:cstheme="majorBidi"/>
          <w:lang w:val="en-US"/>
        </w:rPr>
      </w:r>
      <w:r w:rsidRPr="00B13EF4">
        <w:rPr>
          <w:rFonts w:asciiTheme="majorBidi" w:hAnsiTheme="majorBidi" w:cstheme="majorBidi"/>
          <w:lang w:val="en-US"/>
        </w:rPr>
        <w:fldChar w:fldCharType="separate"/>
      </w:r>
      <w:r w:rsidR="00D975E8" w:rsidRPr="00D975E8">
        <w:rPr>
          <w:rFonts w:asciiTheme="majorBidi" w:hAnsiTheme="majorBidi" w:cstheme="majorBidi"/>
        </w:rPr>
        <w:t xml:space="preserve">Figure </w:t>
      </w:r>
      <w:r w:rsidR="00D975E8" w:rsidRPr="00D975E8">
        <w:rPr>
          <w:rFonts w:asciiTheme="majorBidi" w:hAnsiTheme="majorBidi" w:cstheme="majorBidi"/>
          <w:noProof/>
        </w:rPr>
        <w:t>27</w:t>
      </w:r>
      <w:r w:rsidRPr="00B13EF4">
        <w:rPr>
          <w:rFonts w:asciiTheme="majorBidi" w:hAnsiTheme="majorBidi" w:cstheme="majorBidi"/>
          <w:lang w:val="en-US"/>
        </w:rPr>
        <w:fldChar w:fldCharType="end"/>
      </w:r>
      <w:r w:rsidRPr="00B13EF4">
        <w:rPr>
          <w:rFonts w:asciiTheme="majorBidi" w:hAnsiTheme="majorBidi" w:cstheme="majorBidi"/>
          <w:lang w:val="en-US"/>
        </w:rPr>
        <w:t xml:space="preserve"> describes</w:t>
      </w:r>
      <w:r w:rsidRPr="00F9213F">
        <w:rPr>
          <w:rFonts w:asciiTheme="majorBidi" w:hAnsiTheme="majorBidi" w:cstheme="majorBidi"/>
          <w:lang w:val="en-US"/>
        </w:rPr>
        <w:t xml:space="preserve"> the</w:t>
      </w:r>
      <w:r>
        <w:rPr>
          <w:rFonts w:asciiTheme="majorBidi" w:hAnsiTheme="majorBidi" w:cstheme="majorBidi"/>
          <w:lang w:val="en-US"/>
        </w:rPr>
        <w:t xml:space="preserve"> flow of actions that are taken for Scenarios F and G.</w:t>
      </w:r>
    </w:p>
    <w:p w14:paraId="2984A89D" w14:textId="0CB61AA2" w:rsidR="0085744A" w:rsidRDefault="0085744A" w:rsidP="0085744A">
      <w:pPr>
        <w:pStyle w:val="Body"/>
        <w:rPr>
          <w:rFonts w:asciiTheme="majorBidi" w:hAnsiTheme="majorBidi" w:cstheme="majorBidi"/>
          <w:lang w:val="en-US"/>
        </w:rPr>
      </w:pPr>
      <w:r w:rsidRPr="0085744A">
        <w:rPr>
          <w:rFonts w:asciiTheme="majorBidi" w:hAnsiTheme="majorBidi" w:cstheme="majorBidi"/>
          <w:b/>
          <w:bCs/>
          <w:i/>
          <w:iCs/>
          <w:lang w:val="en-US"/>
        </w:rPr>
        <w:t xml:space="preserve">Scenario </w:t>
      </w:r>
      <w:r>
        <w:rPr>
          <w:rFonts w:asciiTheme="majorBidi" w:hAnsiTheme="majorBidi" w:cstheme="majorBidi"/>
          <w:b/>
          <w:bCs/>
          <w:i/>
          <w:iCs/>
          <w:lang w:val="en-US"/>
        </w:rPr>
        <w:t>F</w:t>
      </w:r>
      <w:r w:rsidRPr="0085744A">
        <w:rPr>
          <w:rFonts w:asciiTheme="majorBidi" w:hAnsiTheme="majorBidi" w:cstheme="majorBidi"/>
          <w:lang w:val="en-US"/>
        </w:rPr>
        <w:t xml:space="preserve"> is a situation where the source of the fault is </w:t>
      </w:r>
      <w:r w:rsidR="00B13EF4">
        <w:rPr>
          <w:rFonts w:asciiTheme="majorBidi" w:hAnsiTheme="majorBidi" w:cstheme="majorBidi"/>
          <w:lang w:val="en-US"/>
        </w:rPr>
        <w:t>internal</w:t>
      </w:r>
      <w:r w:rsidRPr="0085744A">
        <w:rPr>
          <w:rFonts w:asciiTheme="majorBidi" w:hAnsiTheme="majorBidi" w:cstheme="majorBidi"/>
          <w:lang w:val="en-US"/>
        </w:rPr>
        <w:t>, and an outage (maintenance window) is required.</w:t>
      </w:r>
    </w:p>
    <w:p w14:paraId="614557F0" w14:textId="0614E084" w:rsidR="0085744A" w:rsidRDefault="0085744A" w:rsidP="0085744A">
      <w:pPr>
        <w:pStyle w:val="Body"/>
        <w:rPr>
          <w:highlight w:val="yellow"/>
          <w:lang w:val="en-US"/>
        </w:rPr>
      </w:pPr>
      <w:r w:rsidRPr="0085744A">
        <w:rPr>
          <w:rFonts w:asciiTheme="majorBidi" w:hAnsiTheme="majorBidi" w:cstheme="majorBidi"/>
          <w:b/>
          <w:bCs/>
          <w:i/>
          <w:iCs/>
          <w:lang w:val="en-US"/>
        </w:rPr>
        <w:t xml:space="preserve">Scenario </w:t>
      </w:r>
      <w:r>
        <w:rPr>
          <w:rFonts w:asciiTheme="majorBidi" w:hAnsiTheme="majorBidi" w:cstheme="majorBidi"/>
          <w:b/>
          <w:bCs/>
          <w:i/>
          <w:iCs/>
          <w:lang w:val="en-US"/>
        </w:rPr>
        <w:t>G</w:t>
      </w:r>
      <w:r w:rsidRPr="0085744A">
        <w:rPr>
          <w:rFonts w:asciiTheme="majorBidi" w:hAnsiTheme="majorBidi" w:cstheme="majorBidi"/>
          <w:lang w:val="en-US"/>
        </w:rPr>
        <w:t xml:space="preserve"> is a situation where the source of the fault is </w:t>
      </w:r>
      <w:r w:rsidR="00B13EF4">
        <w:rPr>
          <w:rFonts w:asciiTheme="majorBidi" w:hAnsiTheme="majorBidi" w:cstheme="majorBidi"/>
          <w:lang w:val="en-US"/>
        </w:rPr>
        <w:t>internal</w:t>
      </w:r>
      <w:r w:rsidRPr="0085744A">
        <w:rPr>
          <w:rFonts w:asciiTheme="majorBidi" w:hAnsiTheme="majorBidi" w:cstheme="majorBidi"/>
          <w:lang w:val="en-US"/>
        </w:rPr>
        <w:t xml:space="preserve">, and an outage (maintenance window) is </w:t>
      </w:r>
      <w:r>
        <w:rPr>
          <w:rFonts w:asciiTheme="majorBidi" w:hAnsiTheme="majorBidi" w:cstheme="majorBidi"/>
          <w:lang w:val="en-US"/>
        </w:rPr>
        <w:t xml:space="preserve">not </w:t>
      </w:r>
      <w:r w:rsidRPr="0085744A">
        <w:rPr>
          <w:rFonts w:asciiTheme="majorBidi" w:hAnsiTheme="majorBidi" w:cstheme="majorBidi"/>
          <w:lang w:val="en-US"/>
        </w:rPr>
        <w:t>required.</w:t>
      </w:r>
      <w:r w:rsidRPr="005D0816">
        <w:rPr>
          <w:highlight w:val="yellow"/>
          <w:lang w:val="en-US"/>
        </w:rPr>
        <w:t xml:space="preserve"> </w:t>
      </w:r>
    </w:p>
    <w:p w14:paraId="607A2B7B" w14:textId="529D9239" w:rsidR="0085744A" w:rsidRDefault="00B13EF4" w:rsidP="001D0923">
      <w:pPr>
        <w:pStyle w:val="Body"/>
        <w:rPr>
          <w:highlight w:val="yellow"/>
          <w:lang w:val="en-US"/>
        </w:rPr>
      </w:pPr>
      <w:r>
        <w:rPr>
          <w:noProof/>
          <w:lang w:val="en-US"/>
        </w:rPr>
        <w:drawing>
          <wp:inline distT="0" distB="0" distL="0" distR="0" wp14:anchorId="01FF7F09" wp14:editId="3D4AF199">
            <wp:extent cx="6120765" cy="2048510"/>
            <wp:effectExtent l="0" t="0" r="635" b="0"/>
            <wp:docPr id="1450556037" name="Picture 6" descr="A diagram of a repair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56037" name="Picture 6" descr="A diagram of a repair proces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2048510"/>
                    </a:xfrm>
                    <a:prstGeom prst="rect">
                      <a:avLst/>
                    </a:prstGeom>
                  </pic:spPr>
                </pic:pic>
              </a:graphicData>
            </a:graphic>
          </wp:inline>
        </w:drawing>
      </w:r>
    </w:p>
    <w:p w14:paraId="146D5029" w14:textId="69964070" w:rsidR="00B13EF4" w:rsidRDefault="00B13EF4" w:rsidP="00B13EF4">
      <w:pPr>
        <w:pStyle w:val="Caption"/>
        <w:jc w:val="center"/>
        <w:rPr>
          <w:highlight w:val="yellow"/>
          <w:lang w:val="en-US"/>
        </w:rPr>
      </w:pPr>
      <w:bookmarkStart w:id="356" w:name="_Ref143618852"/>
      <w:bookmarkStart w:id="357" w:name="_Toc147418242"/>
      <w:r>
        <w:t xml:space="preserve">Figure </w:t>
      </w:r>
      <w:r w:rsidR="00000000">
        <w:fldChar w:fldCharType="begin"/>
      </w:r>
      <w:r w:rsidR="00000000">
        <w:instrText xml:space="preserve"> SEQ Figure \* ARABIC </w:instrText>
      </w:r>
      <w:r w:rsidR="00000000">
        <w:fldChar w:fldCharType="separate"/>
      </w:r>
      <w:r w:rsidR="00FD5EFA">
        <w:rPr>
          <w:noProof/>
        </w:rPr>
        <w:t>28</w:t>
      </w:r>
      <w:r w:rsidR="00000000">
        <w:rPr>
          <w:noProof/>
        </w:rPr>
        <w:fldChar w:fldCharType="end"/>
      </w:r>
      <w:bookmarkEnd w:id="356"/>
      <w:r>
        <w:rPr>
          <w:lang w:val="en-US"/>
        </w:rPr>
        <w:t xml:space="preserve"> - Fault management scenarios F and G</w:t>
      </w:r>
      <w:bookmarkEnd w:id="357"/>
    </w:p>
    <w:p w14:paraId="3C8BF8BA" w14:textId="26CA071A" w:rsidR="00BB2324" w:rsidRDefault="00BB2324" w:rsidP="00157277">
      <w:pPr>
        <w:pStyle w:val="Heading5"/>
      </w:pPr>
      <w:bookmarkStart w:id="358" w:name="_Hlk143625548"/>
      <w:bookmarkStart w:id="359" w:name="_Toc147418197"/>
      <w:r>
        <w:t>5.3.5.</w:t>
      </w:r>
      <w:r w:rsidR="00157277">
        <w:t>4</w:t>
      </w:r>
      <w:r>
        <w:t>.4</w:t>
      </w:r>
      <w:bookmarkEnd w:id="358"/>
      <w:r w:rsidR="007D6461">
        <w:tab/>
      </w:r>
      <w:r>
        <w:t xml:space="preserve">Fault Management Scenarios when repairing a faulty service that is not in </w:t>
      </w:r>
      <w:r w:rsidR="00157277">
        <w:t>operation.</w:t>
      </w:r>
      <w:bookmarkEnd w:id="359"/>
    </w:p>
    <w:p w14:paraId="0398E62E" w14:textId="77777777" w:rsidR="00331DDC" w:rsidRDefault="00331DDC" w:rsidP="001D0923">
      <w:pPr>
        <w:pStyle w:val="Body"/>
        <w:rPr>
          <w:rFonts w:asciiTheme="majorBidi" w:hAnsiTheme="majorBidi" w:cstheme="majorBidi"/>
          <w:lang w:val="en-GB"/>
        </w:rPr>
      </w:pPr>
      <w:r w:rsidRPr="00331DDC">
        <w:rPr>
          <w:rFonts w:asciiTheme="majorBidi" w:hAnsiTheme="majorBidi" w:cstheme="majorBidi"/>
        </w:rPr>
        <w:t xml:space="preserve">When a decision has been made to repair a faulty service that is currently </w:t>
      </w:r>
      <w:r w:rsidRPr="00331DDC">
        <w:rPr>
          <w:rFonts w:asciiTheme="majorBidi" w:hAnsiTheme="majorBidi" w:cstheme="majorBidi"/>
          <w:b/>
          <w:bCs/>
          <w:i/>
          <w:iCs/>
          <w:lang w:val="en-US"/>
        </w:rPr>
        <w:t>not</w:t>
      </w:r>
      <w:r w:rsidRPr="00331DDC">
        <w:rPr>
          <w:rFonts w:asciiTheme="majorBidi" w:hAnsiTheme="majorBidi" w:cstheme="majorBidi"/>
          <w:lang w:val="en-US"/>
        </w:rPr>
        <w:t xml:space="preserve"> </w:t>
      </w:r>
      <w:r w:rsidRPr="00331DDC">
        <w:rPr>
          <w:rFonts w:asciiTheme="majorBidi" w:hAnsiTheme="majorBidi" w:cstheme="majorBidi"/>
        </w:rPr>
        <w:t xml:space="preserve">in operation the following considerations and actions are required </w:t>
      </w:r>
      <w:r w:rsidRPr="00331DDC">
        <w:rPr>
          <w:rFonts w:asciiTheme="majorBidi" w:hAnsiTheme="majorBidi" w:cstheme="majorBidi"/>
          <w:lang w:val="en-GB"/>
        </w:rPr>
        <w:t>at the Seller and on any downstream supply chain partner involved in the delivery of said service</w:t>
      </w:r>
      <w:r>
        <w:rPr>
          <w:rFonts w:asciiTheme="majorBidi" w:hAnsiTheme="majorBidi" w:cstheme="majorBidi"/>
          <w:lang w:val="en-GB"/>
        </w:rPr>
        <w:t>:</w:t>
      </w:r>
    </w:p>
    <w:p w14:paraId="28C9B9A6" w14:textId="77777777" w:rsidR="00331DDC" w:rsidRDefault="00331DDC" w:rsidP="00331DDC">
      <w:pPr>
        <w:pStyle w:val="MandatoryRequirement"/>
      </w:pPr>
      <w:r>
        <w:t xml:space="preserve">The seller </w:t>
      </w:r>
      <w:r w:rsidRPr="00331DDC">
        <w:rPr>
          <w:b/>
          <w:bCs/>
        </w:rPr>
        <w:t>SHALL</w:t>
      </w:r>
      <w:r>
        <w:t xml:space="preserve"> remove the faulty element from inventory.</w:t>
      </w:r>
    </w:p>
    <w:p w14:paraId="356E299C" w14:textId="77777777" w:rsidR="00331DDC" w:rsidRDefault="00331DDC" w:rsidP="00331DDC">
      <w:pPr>
        <w:pStyle w:val="OptionalRequirement"/>
      </w:pPr>
      <w:r>
        <w:t xml:space="preserve">If the faulty element is repairable the seller </w:t>
      </w:r>
      <w:r w:rsidRPr="00331DDC">
        <w:rPr>
          <w:b/>
          <w:bCs/>
        </w:rPr>
        <w:t>MAY</w:t>
      </w:r>
      <w:r>
        <w:t xml:space="preserve"> repair the faulty element and return it to inventory for future use.</w:t>
      </w:r>
    </w:p>
    <w:p w14:paraId="0DC66C5D" w14:textId="2AF279FF" w:rsidR="00331DDC" w:rsidRPr="00331DDC" w:rsidRDefault="00331DDC" w:rsidP="00331DDC">
      <w:pPr>
        <w:pStyle w:val="MandatoryRequirement"/>
      </w:pPr>
      <w:r>
        <w:t xml:space="preserve">If the faulty element was supplied by a downstream supply chain </w:t>
      </w:r>
      <w:r w:rsidRPr="00331DDC">
        <w:t xml:space="preserve">partner the seller </w:t>
      </w:r>
      <w:r w:rsidRPr="00331DDC">
        <w:rPr>
          <w:b/>
          <w:bCs/>
        </w:rPr>
        <w:t>SHALL</w:t>
      </w:r>
      <w:r w:rsidRPr="00331DDC">
        <w:t xml:space="preserve"> notify said partner of the fault.</w:t>
      </w:r>
    </w:p>
    <w:p w14:paraId="371D832D" w14:textId="0269D99D" w:rsidR="00331DDC" w:rsidRDefault="00331DDC" w:rsidP="00E1588F">
      <w:pPr>
        <w:pStyle w:val="DesirableRequirement"/>
      </w:pPr>
      <w:r w:rsidRPr="00331DDC">
        <w:t xml:space="preserve">Said supply chain partner </w:t>
      </w:r>
      <w:r w:rsidRPr="00331DDC">
        <w:rPr>
          <w:b/>
          <w:bCs/>
        </w:rPr>
        <w:t>SHOULD</w:t>
      </w:r>
      <w:r w:rsidRPr="00331DDC">
        <w:t xml:space="preserve"> </w:t>
      </w:r>
      <w:r w:rsidR="00E1588F">
        <w:rPr>
          <w:lang w:val="en-US"/>
        </w:rPr>
        <w:t>recourse Scenarios J and K until resolved</w:t>
      </w:r>
      <w:r w:rsidRPr="00331DDC">
        <w:t>.</w:t>
      </w:r>
    </w:p>
    <w:p w14:paraId="4EB86231" w14:textId="77777777" w:rsidR="00E1588F" w:rsidRDefault="00E1588F" w:rsidP="00E1588F"/>
    <w:p w14:paraId="5F633C02" w14:textId="33BCEA48" w:rsidR="00E1588F" w:rsidRPr="0085744A" w:rsidRDefault="00B6731D" w:rsidP="00E1588F">
      <w:r>
        <w:fldChar w:fldCharType="begin"/>
      </w:r>
      <w:r>
        <w:instrText xml:space="preserve"> REF _Ref143625307 \h </w:instrText>
      </w:r>
      <w:r>
        <w:fldChar w:fldCharType="separate"/>
      </w:r>
      <w:r w:rsidR="00D975E8">
        <w:t xml:space="preserve">Figure </w:t>
      </w:r>
      <w:r w:rsidR="00D975E8">
        <w:rPr>
          <w:noProof/>
        </w:rPr>
        <w:t>28</w:t>
      </w:r>
      <w:r>
        <w:fldChar w:fldCharType="end"/>
      </w:r>
      <w:r w:rsidR="00E1588F" w:rsidRPr="00B13EF4">
        <w:t xml:space="preserve"> describes</w:t>
      </w:r>
      <w:r w:rsidR="00E1588F" w:rsidRPr="00F9213F">
        <w:t xml:space="preserve"> the</w:t>
      </w:r>
      <w:r w:rsidR="00E1588F">
        <w:t xml:space="preserve"> flow of actions that are taken for Scenarios </w:t>
      </w:r>
      <w:r w:rsidR="00E1588F">
        <w:rPr>
          <w:lang w:val="en-US"/>
        </w:rPr>
        <w:t>J</w:t>
      </w:r>
      <w:r w:rsidR="00E1588F">
        <w:t xml:space="preserve"> and </w:t>
      </w:r>
      <w:r w:rsidR="00E1588F">
        <w:rPr>
          <w:lang w:val="en-US"/>
        </w:rPr>
        <w:t>K</w:t>
      </w:r>
      <w:r w:rsidR="00E1588F">
        <w:t>.</w:t>
      </w:r>
    </w:p>
    <w:p w14:paraId="7D02066B" w14:textId="1100A340" w:rsidR="00E1588F" w:rsidRDefault="00E1588F" w:rsidP="00E1588F">
      <w:r w:rsidRPr="0085744A">
        <w:rPr>
          <w:b/>
          <w:bCs/>
          <w:i/>
          <w:iCs/>
        </w:rPr>
        <w:t xml:space="preserve">Scenario </w:t>
      </w:r>
      <w:r>
        <w:rPr>
          <w:b/>
          <w:bCs/>
          <w:i/>
          <w:iCs/>
        </w:rPr>
        <w:t>J</w:t>
      </w:r>
      <w:r w:rsidRPr="0085744A">
        <w:t xml:space="preserve"> is a situation where the source of the fault is external, and </w:t>
      </w:r>
      <w:bookmarkStart w:id="360" w:name="_Hlk143625145"/>
      <w:r>
        <w:t>the service is not in operation</w:t>
      </w:r>
      <w:bookmarkEnd w:id="360"/>
      <w:r w:rsidRPr="0085744A">
        <w:t>.</w:t>
      </w:r>
    </w:p>
    <w:p w14:paraId="51BD3413" w14:textId="5FBE3ED2" w:rsidR="00E1588F" w:rsidRDefault="00E1588F" w:rsidP="00E1588F">
      <w:pPr>
        <w:rPr>
          <w:highlight w:val="yellow"/>
        </w:rPr>
      </w:pPr>
      <w:bookmarkStart w:id="361" w:name="_Hlk143626614"/>
      <w:r w:rsidRPr="0085744A">
        <w:rPr>
          <w:b/>
          <w:bCs/>
          <w:i/>
          <w:iCs/>
        </w:rPr>
        <w:t xml:space="preserve">Scenario </w:t>
      </w:r>
      <w:r w:rsidR="007A5426">
        <w:rPr>
          <w:b/>
          <w:bCs/>
          <w:i/>
          <w:iCs/>
        </w:rPr>
        <w:t>K</w:t>
      </w:r>
      <w:r w:rsidRPr="0085744A">
        <w:t xml:space="preserve"> is a situation where the source of the fault is </w:t>
      </w:r>
      <w:r w:rsidR="00B6731D">
        <w:t>internal</w:t>
      </w:r>
      <w:r w:rsidRPr="0085744A">
        <w:t xml:space="preserve">, and </w:t>
      </w:r>
      <w:r w:rsidR="00B6731D">
        <w:t>the service is not in operation</w:t>
      </w:r>
      <w:bookmarkEnd w:id="361"/>
      <w:r w:rsidRPr="0085744A">
        <w:t>.</w:t>
      </w:r>
      <w:r w:rsidRPr="005D0816">
        <w:rPr>
          <w:highlight w:val="yellow"/>
        </w:rPr>
        <w:t xml:space="preserve"> </w:t>
      </w:r>
    </w:p>
    <w:p w14:paraId="670C217E" w14:textId="3F6C9900" w:rsidR="00E1588F" w:rsidRDefault="00B6731D" w:rsidP="00E1588F">
      <w:pPr>
        <w:pStyle w:val="Body"/>
        <w:rPr>
          <w:lang w:val="en-GB"/>
        </w:rPr>
      </w:pPr>
      <w:r>
        <w:rPr>
          <w:noProof/>
          <w:lang w:val="en-GB"/>
        </w:rPr>
        <w:lastRenderedPageBreak/>
        <w:drawing>
          <wp:inline distT="0" distB="0" distL="0" distR="0" wp14:anchorId="44365E6E" wp14:editId="3E809B44">
            <wp:extent cx="6120765" cy="2084070"/>
            <wp:effectExtent l="0" t="0" r="635" b="0"/>
            <wp:docPr id="1720863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63797" name="Picture 172086379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2084070"/>
                    </a:xfrm>
                    <a:prstGeom prst="rect">
                      <a:avLst/>
                    </a:prstGeom>
                  </pic:spPr>
                </pic:pic>
              </a:graphicData>
            </a:graphic>
          </wp:inline>
        </w:drawing>
      </w:r>
    </w:p>
    <w:p w14:paraId="1589D1EB" w14:textId="309C8B4D" w:rsidR="00B6731D" w:rsidRDefault="00B6731D" w:rsidP="00B6731D">
      <w:pPr>
        <w:pStyle w:val="Caption"/>
        <w:jc w:val="center"/>
        <w:rPr>
          <w:lang w:val="en-US"/>
        </w:rPr>
      </w:pPr>
      <w:bookmarkStart w:id="362" w:name="_Ref143625307"/>
      <w:bookmarkStart w:id="363" w:name="_Toc147418243"/>
      <w:r>
        <w:t xml:space="preserve">Figure </w:t>
      </w:r>
      <w:r w:rsidR="00000000">
        <w:fldChar w:fldCharType="begin"/>
      </w:r>
      <w:r w:rsidR="00000000">
        <w:instrText xml:space="preserve"> SEQ Figure \* ARABIC </w:instrText>
      </w:r>
      <w:r w:rsidR="00000000">
        <w:fldChar w:fldCharType="separate"/>
      </w:r>
      <w:r w:rsidR="00FD5EFA">
        <w:rPr>
          <w:noProof/>
        </w:rPr>
        <w:t>29</w:t>
      </w:r>
      <w:r w:rsidR="00000000">
        <w:rPr>
          <w:noProof/>
        </w:rPr>
        <w:fldChar w:fldCharType="end"/>
      </w:r>
      <w:bookmarkEnd w:id="362"/>
      <w:r>
        <w:rPr>
          <w:lang w:val="en-US"/>
        </w:rPr>
        <w:t xml:space="preserve"> - Fault management scenarios J and K</w:t>
      </w:r>
      <w:bookmarkEnd w:id="363"/>
    </w:p>
    <w:p w14:paraId="7F09DA4D" w14:textId="728B1137" w:rsidR="007A5426" w:rsidRDefault="007A5426" w:rsidP="00157277">
      <w:pPr>
        <w:pStyle w:val="Heading5"/>
      </w:pPr>
      <w:bookmarkStart w:id="364" w:name="_Hlk143625609"/>
      <w:bookmarkStart w:id="365" w:name="_Toc147418198"/>
      <w:r>
        <w:t>5.3.5.</w:t>
      </w:r>
      <w:r w:rsidR="00157277">
        <w:t>4</w:t>
      </w:r>
      <w:r>
        <w:t>.5</w:t>
      </w:r>
      <w:r>
        <w:tab/>
        <w:t xml:space="preserve">Fault management when ignoring the </w:t>
      </w:r>
      <w:r w:rsidR="00157277">
        <w:t>fault.</w:t>
      </w:r>
      <w:bookmarkEnd w:id="365"/>
      <w:r w:rsidRPr="00D51F95">
        <w:t xml:space="preserve"> </w:t>
      </w:r>
    </w:p>
    <w:p w14:paraId="030D3D48" w14:textId="7FCDC6F3" w:rsidR="007A5426" w:rsidRDefault="007A5426" w:rsidP="007A5426">
      <w:r w:rsidRPr="0085744A">
        <w:rPr>
          <w:b/>
          <w:bCs/>
          <w:i/>
          <w:iCs/>
        </w:rPr>
        <w:t xml:space="preserve">Scenario </w:t>
      </w:r>
      <w:r>
        <w:rPr>
          <w:b/>
          <w:bCs/>
          <w:i/>
          <w:iCs/>
        </w:rPr>
        <w:t>H</w:t>
      </w:r>
      <w:r w:rsidRPr="0085744A">
        <w:t xml:space="preserve"> is a situation where the </w:t>
      </w:r>
      <w:r>
        <w:t xml:space="preserve">service is in operation, and it had been decided to ignore the fault and continue using the service as-is. </w:t>
      </w:r>
    </w:p>
    <w:p w14:paraId="2DF4989F" w14:textId="50423844" w:rsidR="007A5426" w:rsidRDefault="007A5426" w:rsidP="007A5426">
      <w:pPr>
        <w:pStyle w:val="DesirableRequirement"/>
      </w:pPr>
      <w:r>
        <w:t xml:space="preserve">In such case the respective supply chain participants </w:t>
      </w:r>
      <w:r w:rsidRPr="007A5426">
        <w:rPr>
          <w:b/>
          <w:bCs/>
        </w:rPr>
        <w:t>SHOULD</w:t>
      </w:r>
      <w:r>
        <w:t xml:space="preserve"> notify each other of their decision to ignore the fault and continue operations.</w:t>
      </w:r>
    </w:p>
    <w:p w14:paraId="69EEC98D" w14:textId="77777777" w:rsidR="00D975E8" w:rsidRDefault="00D975E8" w:rsidP="007A5426"/>
    <w:p w14:paraId="1DAA1694" w14:textId="55B9C2E7" w:rsidR="007A5426" w:rsidRPr="007A5426" w:rsidRDefault="007A5426" w:rsidP="00157277">
      <w:pPr>
        <w:rPr>
          <w:lang w:val="en-US"/>
        </w:rPr>
      </w:pPr>
      <w:r>
        <w:t>A decision to ignore the fault does not nullify the SLA performance considerations and the buyer may be eligible to service credits as per agreement.</w:t>
      </w:r>
    </w:p>
    <w:p w14:paraId="31D4BE48" w14:textId="0C9C7755" w:rsidR="00E37F75" w:rsidRDefault="00E37F75" w:rsidP="00157277">
      <w:pPr>
        <w:pStyle w:val="Heading5"/>
      </w:pPr>
      <w:bookmarkStart w:id="366" w:name="_Hlk143626615"/>
      <w:bookmarkStart w:id="367" w:name="_Toc147418199"/>
      <w:r>
        <w:t>5.3.5.</w:t>
      </w:r>
      <w:r w:rsidR="00157277">
        <w:t>4</w:t>
      </w:r>
      <w:r>
        <w:t>.</w:t>
      </w:r>
      <w:r w:rsidR="007A5426">
        <w:t>6</w:t>
      </w:r>
      <w:r w:rsidR="000070BC">
        <w:tab/>
      </w:r>
      <w:r w:rsidRPr="00D51F95">
        <w:t xml:space="preserve">Proactive </w:t>
      </w:r>
      <w:r>
        <w:t>Fault Management</w:t>
      </w:r>
      <w:bookmarkEnd w:id="367"/>
      <w:r w:rsidRPr="00D51F95">
        <w:t xml:space="preserve"> </w:t>
      </w:r>
    </w:p>
    <w:bookmarkEnd w:id="364"/>
    <w:bookmarkEnd w:id="366"/>
    <w:p w14:paraId="4994A6C6" w14:textId="77777777" w:rsidR="00E37F75" w:rsidRPr="00D2598E" w:rsidRDefault="00E37F75" w:rsidP="007D6461">
      <w:r>
        <w:t>Each Participant SP may proactively handle faults that it has identified.</w:t>
      </w:r>
    </w:p>
    <w:p w14:paraId="66CED2DE" w14:textId="40E30C33" w:rsidR="00E37F75" w:rsidRDefault="007D6461" w:rsidP="00E37F75">
      <w:pPr>
        <w:pStyle w:val="DesirableRequirement"/>
      </w:pPr>
      <w:r>
        <w:rPr>
          <w:lang w:val="en-US"/>
        </w:rPr>
        <w:t>The Seller</w:t>
      </w:r>
      <w:r w:rsidR="00E37F75">
        <w:t xml:space="preserve"> </w:t>
      </w:r>
      <w:r w:rsidR="00E37F75" w:rsidRPr="0091451B">
        <w:rPr>
          <w:b/>
          <w:bCs/>
        </w:rPr>
        <w:t>SHOULD</w:t>
      </w:r>
      <w:r w:rsidR="00E37F75" w:rsidRPr="00D51F95">
        <w:t xml:space="preserve"> be able to proactively identify</w:t>
      </w:r>
      <w:r w:rsidR="00E37F75">
        <w:t>, and trigger handling of, service</w:t>
      </w:r>
      <w:r w:rsidR="00E37F75" w:rsidRPr="00D51F95">
        <w:t xml:space="preserve"> faults. </w:t>
      </w:r>
    </w:p>
    <w:p w14:paraId="277C7FCB" w14:textId="2D5D3508" w:rsidR="00E37F75" w:rsidRPr="0067762A" w:rsidRDefault="00E37F75" w:rsidP="00E37F75">
      <w:pPr>
        <w:pStyle w:val="OptionalRequirement"/>
      </w:pPr>
      <w:r>
        <w:t xml:space="preserve">If the Buyer has not opened a ticket for said fault, the </w:t>
      </w:r>
      <w:r w:rsidR="007D6461">
        <w:rPr>
          <w:lang w:val="en-US"/>
        </w:rPr>
        <w:t>Seller</w:t>
      </w:r>
      <w:r>
        <w:t xml:space="preserve"> </w:t>
      </w:r>
      <w:r w:rsidRPr="0091451B">
        <w:rPr>
          <w:b/>
          <w:bCs/>
        </w:rPr>
        <w:t>MAY</w:t>
      </w:r>
      <w:r>
        <w:t xml:space="preserve"> open an internal ticket.</w:t>
      </w:r>
    </w:p>
    <w:p w14:paraId="2E0D6377" w14:textId="0BF1F513" w:rsidR="007D6461" w:rsidRDefault="007D6461" w:rsidP="00157277">
      <w:pPr>
        <w:pStyle w:val="Heading5"/>
      </w:pPr>
      <w:bookmarkStart w:id="368" w:name="_Toc147418200"/>
      <w:r>
        <w:t>5.3.5.</w:t>
      </w:r>
      <w:r w:rsidR="00157277">
        <w:t>4</w:t>
      </w:r>
      <w:r>
        <w:t>.</w:t>
      </w:r>
      <w:r w:rsidR="007A5426">
        <w:t>7</w:t>
      </w:r>
      <w:r w:rsidR="000070BC">
        <w:tab/>
      </w:r>
      <w:r>
        <w:t>Reactive</w:t>
      </w:r>
      <w:r w:rsidRPr="00D51F95">
        <w:t xml:space="preserve"> </w:t>
      </w:r>
      <w:r>
        <w:t>Fault Management</w:t>
      </w:r>
      <w:bookmarkEnd w:id="368"/>
      <w:r w:rsidRPr="00D51F95">
        <w:t xml:space="preserve"> </w:t>
      </w:r>
    </w:p>
    <w:p w14:paraId="0D748405" w14:textId="50924AEC" w:rsidR="00E37F75" w:rsidRDefault="00E37F75" w:rsidP="007D6461">
      <w:r>
        <w:t>Tickets may be</w:t>
      </w:r>
      <w:r w:rsidRPr="00D51F95">
        <w:t xml:space="preserve"> opened by</w:t>
      </w:r>
      <w:r>
        <w:t xml:space="preserve"> the Buyer </w:t>
      </w:r>
      <w:r w:rsidRPr="00D51F95">
        <w:t xml:space="preserve">through a message sent from </w:t>
      </w:r>
      <w:r w:rsidR="007D6461">
        <w:t xml:space="preserve">the </w:t>
      </w:r>
      <w:r>
        <w:t xml:space="preserve">Buyer </w:t>
      </w:r>
      <w:r w:rsidRPr="00D51F95">
        <w:t xml:space="preserve">to </w:t>
      </w:r>
      <w:r w:rsidR="007D6461">
        <w:t>the Seller</w:t>
      </w:r>
      <w:r>
        <w:t xml:space="preserve">. </w:t>
      </w:r>
    </w:p>
    <w:p w14:paraId="49F95D1A" w14:textId="77777777" w:rsidR="00E37F75" w:rsidRDefault="00E37F75" w:rsidP="00E37F75">
      <w:pPr>
        <w:pStyle w:val="OptionalRequirement"/>
      </w:pPr>
      <w:r>
        <w:t xml:space="preserve">Seller </w:t>
      </w:r>
      <w:r w:rsidRPr="0091451B">
        <w:rPr>
          <w:b/>
          <w:bCs/>
        </w:rPr>
        <w:t>MAY</w:t>
      </w:r>
      <w:r>
        <w:t xml:space="preserve"> open a trouble ticket with one or more of its Sellers in the event of identifying a fault or being notified of a fault by its Buyer. </w:t>
      </w:r>
    </w:p>
    <w:p w14:paraId="6AA05CAC" w14:textId="725EF0C0" w:rsidR="00D975E8" w:rsidRPr="00D975E8" w:rsidRDefault="00D975E8" w:rsidP="00D975E8">
      <w:pPr>
        <w:pStyle w:val="DesirableRequirement"/>
      </w:pPr>
      <w:r>
        <w:t xml:space="preserve">A Seller </w:t>
      </w:r>
      <w:r w:rsidRPr="00D975E8">
        <w:rPr>
          <w:b/>
          <w:bCs/>
        </w:rPr>
        <w:t>SHOULD</w:t>
      </w:r>
      <w:r>
        <w:t xml:space="preserve"> take actions to remedy a fault once it is identified. </w:t>
      </w:r>
    </w:p>
    <w:p w14:paraId="26A9532F" w14:textId="77777777" w:rsidR="00E37F75" w:rsidRPr="00E37F75" w:rsidRDefault="00E37F75" w:rsidP="00E37F75">
      <w:pPr>
        <w:rPr>
          <w:lang w:val="en-IL"/>
        </w:rPr>
      </w:pPr>
    </w:p>
    <w:p w14:paraId="26F0DE02" w14:textId="09552CE4" w:rsidR="007E2F89" w:rsidRDefault="00D975E8" w:rsidP="00157277">
      <w:pPr>
        <w:pStyle w:val="Heading4"/>
      </w:pPr>
      <w:bookmarkStart w:id="369" w:name="_Toc147418201"/>
      <w:r>
        <w:t>5.3.5.</w:t>
      </w:r>
      <w:r w:rsidR="00157277">
        <w:t>5</w:t>
      </w:r>
      <w:r>
        <w:tab/>
        <w:t xml:space="preserve">Other </w:t>
      </w:r>
      <w:r w:rsidR="007E2F89">
        <w:t xml:space="preserve">Operations and Management </w:t>
      </w:r>
      <w:r>
        <w:t>activities</w:t>
      </w:r>
      <w:bookmarkEnd w:id="369"/>
    </w:p>
    <w:p w14:paraId="66F48E7E" w14:textId="46FBBF32" w:rsidR="005770A9" w:rsidRDefault="005770A9" w:rsidP="005770A9">
      <w:r>
        <w:t xml:space="preserve">Services provided by a seller to a buyer may require </w:t>
      </w:r>
      <w:r w:rsidR="00D975E8">
        <w:t>additional</w:t>
      </w:r>
      <w:r>
        <w:t xml:space="preserve"> maintenance and management support</w:t>
      </w:r>
      <w:r w:rsidR="00D975E8">
        <w:t xml:space="preserve"> activities such as</w:t>
      </w:r>
      <w:r w:rsidR="00E05944">
        <w:t>:</w:t>
      </w:r>
    </w:p>
    <w:p w14:paraId="489DECE2" w14:textId="641B5827" w:rsidR="005770A9" w:rsidRPr="005770A9" w:rsidRDefault="005770A9" w:rsidP="007417D3">
      <w:pPr>
        <w:pStyle w:val="ListParagraph"/>
        <w:numPr>
          <w:ilvl w:val="0"/>
          <w:numId w:val="26"/>
        </w:numPr>
        <w:rPr>
          <w:rFonts w:asciiTheme="majorBidi" w:hAnsiTheme="majorBidi" w:cstheme="majorBidi"/>
        </w:rPr>
      </w:pPr>
      <w:r w:rsidRPr="005770A9">
        <w:rPr>
          <w:rFonts w:asciiTheme="majorBidi" w:hAnsiTheme="majorBidi" w:cstheme="majorBidi"/>
        </w:rPr>
        <w:t>Software activation</w:t>
      </w:r>
    </w:p>
    <w:p w14:paraId="3306CE3E" w14:textId="6E824BD3" w:rsidR="005770A9" w:rsidRPr="00E05944" w:rsidRDefault="00E05944" w:rsidP="007417D3">
      <w:pPr>
        <w:pStyle w:val="ListParagraph"/>
        <w:numPr>
          <w:ilvl w:val="0"/>
          <w:numId w:val="26"/>
        </w:numPr>
        <w:rPr>
          <w:rFonts w:asciiTheme="majorBidi" w:hAnsiTheme="majorBidi" w:cstheme="majorBidi"/>
        </w:rPr>
      </w:pPr>
      <w:r>
        <w:rPr>
          <w:rFonts w:asciiTheme="majorBidi" w:hAnsiTheme="majorBidi" w:cstheme="majorBidi"/>
          <w:lang w:val="en-US"/>
        </w:rPr>
        <w:t>Software u</w:t>
      </w:r>
      <w:r w:rsidR="005770A9" w:rsidRPr="005770A9">
        <w:rPr>
          <w:rFonts w:asciiTheme="majorBidi" w:hAnsiTheme="majorBidi" w:cstheme="majorBidi"/>
          <w:lang w:val="en-US"/>
        </w:rPr>
        <w:t>pgrades</w:t>
      </w:r>
      <w:r>
        <w:rPr>
          <w:rFonts w:asciiTheme="majorBidi" w:hAnsiTheme="majorBidi" w:cstheme="majorBidi"/>
          <w:lang w:val="en-US"/>
        </w:rPr>
        <w:t xml:space="preserve"> (e.g., new software release. E.g., applying a security patch).</w:t>
      </w:r>
    </w:p>
    <w:p w14:paraId="7A8F01E1" w14:textId="40828BC8" w:rsidR="00E05944" w:rsidRPr="00E05944" w:rsidRDefault="00E05944" w:rsidP="007417D3">
      <w:pPr>
        <w:pStyle w:val="ListParagraph"/>
        <w:numPr>
          <w:ilvl w:val="0"/>
          <w:numId w:val="26"/>
        </w:numPr>
        <w:rPr>
          <w:rFonts w:asciiTheme="majorBidi" w:hAnsiTheme="majorBidi" w:cstheme="majorBidi"/>
        </w:rPr>
      </w:pPr>
      <w:r>
        <w:rPr>
          <w:rFonts w:asciiTheme="majorBidi" w:hAnsiTheme="majorBidi" w:cstheme="majorBidi"/>
          <w:lang w:val="en-US"/>
        </w:rPr>
        <w:t>Hardware upgrades (e.g., adding memory or storage</w:t>
      </w:r>
      <w:r w:rsidR="00A24EBE">
        <w:rPr>
          <w:rFonts w:asciiTheme="majorBidi" w:hAnsiTheme="majorBidi" w:cstheme="majorBidi"/>
          <w:lang w:val="en-US"/>
        </w:rPr>
        <w:t xml:space="preserve"> or computational capacity)</w:t>
      </w:r>
    </w:p>
    <w:p w14:paraId="34CDD237" w14:textId="2BA842F5" w:rsidR="00E05944" w:rsidRPr="00A24EBE" w:rsidRDefault="00E05944" w:rsidP="007417D3">
      <w:pPr>
        <w:pStyle w:val="ListParagraph"/>
        <w:numPr>
          <w:ilvl w:val="0"/>
          <w:numId w:val="26"/>
        </w:numPr>
        <w:rPr>
          <w:rFonts w:asciiTheme="majorBidi" w:hAnsiTheme="majorBidi" w:cstheme="majorBidi"/>
        </w:rPr>
      </w:pPr>
      <w:r>
        <w:rPr>
          <w:rFonts w:asciiTheme="majorBidi" w:hAnsiTheme="majorBidi" w:cstheme="majorBidi"/>
          <w:lang w:val="en-US"/>
        </w:rPr>
        <w:t>Preventive maintenance (e.g., improvement of ventilation/cooling capacity)</w:t>
      </w:r>
    </w:p>
    <w:p w14:paraId="0A2B23D1" w14:textId="584D4C42" w:rsidR="00A24EBE" w:rsidRPr="00824808" w:rsidRDefault="00A24EBE" w:rsidP="007417D3">
      <w:pPr>
        <w:pStyle w:val="ListParagraph"/>
        <w:numPr>
          <w:ilvl w:val="0"/>
          <w:numId w:val="26"/>
        </w:numPr>
        <w:rPr>
          <w:rFonts w:asciiTheme="majorBidi" w:hAnsiTheme="majorBidi" w:cstheme="majorBidi"/>
        </w:rPr>
      </w:pPr>
      <w:r>
        <w:rPr>
          <w:rFonts w:asciiTheme="majorBidi" w:hAnsiTheme="majorBidi" w:cstheme="majorBidi"/>
          <w:lang w:val="en-US"/>
        </w:rPr>
        <w:t xml:space="preserve">Other </w:t>
      </w:r>
      <w:r w:rsidR="00824808">
        <w:rPr>
          <w:rFonts w:asciiTheme="majorBidi" w:hAnsiTheme="majorBidi" w:cstheme="majorBidi"/>
          <w:lang w:val="en-US"/>
        </w:rPr>
        <w:t>activities not listed in the current document.</w:t>
      </w:r>
    </w:p>
    <w:p w14:paraId="0F00BF72" w14:textId="77777777" w:rsidR="00824808" w:rsidRPr="00E05944" w:rsidRDefault="00824808" w:rsidP="00824808">
      <w:pPr>
        <w:pStyle w:val="ListParagraph"/>
        <w:ind w:left="720"/>
        <w:rPr>
          <w:rFonts w:asciiTheme="majorBidi" w:hAnsiTheme="majorBidi" w:cstheme="majorBidi"/>
        </w:rPr>
      </w:pPr>
    </w:p>
    <w:p w14:paraId="3A6B4EBF" w14:textId="3BB28A18" w:rsidR="00E05944" w:rsidRDefault="00E05944" w:rsidP="00E05944">
      <w:pPr>
        <w:rPr>
          <w:rFonts w:asciiTheme="majorBidi" w:hAnsiTheme="majorBidi" w:cstheme="majorBidi"/>
        </w:rPr>
      </w:pPr>
      <w:r>
        <w:rPr>
          <w:rFonts w:asciiTheme="majorBidi" w:hAnsiTheme="majorBidi" w:cstheme="majorBidi"/>
        </w:rPr>
        <w:t>Such activities may require downtime of one or more operational services, as well as temporary suspension of certain inventory items temporarily preventing them from being used to establish new services.</w:t>
      </w:r>
    </w:p>
    <w:p w14:paraId="08D65399" w14:textId="18417486" w:rsidR="00E05944" w:rsidRDefault="00E05944" w:rsidP="00A24EBE">
      <w:pPr>
        <w:pStyle w:val="DesirableRequirement"/>
      </w:pPr>
      <w:r>
        <w:t xml:space="preserve">Software and hardware activation, upgrade and maintenance that affects services in operation </w:t>
      </w:r>
      <w:r w:rsidR="00A24EBE">
        <w:rPr>
          <w:b/>
          <w:bCs/>
          <w:lang w:val="en-US"/>
        </w:rPr>
        <w:t>SHOULD</w:t>
      </w:r>
      <w:r>
        <w:t xml:space="preserve"> be coordinated with the buyer of such services and be performed during a maintenance window agreed between the buyer and seller.</w:t>
      </w:r>
    </w:p>
    <w:p w14:paraId="2F980D6D" w14:textId="1F6E2D33" w:rsidR="00A24EBE" w:rsidRDefault="00E05944" w:rsidP="00A24EBE">
      <w:pPr>
        <w:pStyle w:val="OptionalRequirement"/>
        <w:rPr>
          <w:lang w:val="en-US"/>
        </w:rPr>
      </w:pPr>
      <w:r>
        <w:lastRenderedPageBreak/>
        <w:t>In the event of an emergen</w:t>
      </w:r>
      <w:r w:rsidR="00A24EBE">
        <w:t xml:space="preserve">cy operation where the seller has not been able to coordinate a maintenance window with the buyer, the seller MAY perform such maintenance and notify the buyer after the act. </w:t>
      </w:r>
    </w:p>
    <w:p w14:paraId="77354320" w14:textId="6B452A04" w:rsidR="00A24EBE" w:rsidRDefault="00A24EBE" w:rsidP="00A24EBE">
      <w:pPr>
        <w:pStyle w:val="MandatoryRequirement"/>
      </w:pPr>
      <w:r>
        <w:t xml:space="preserve">The downtime related to maintenance windows (coordinated in advance and emergency) </w:t>
      </w:r>
      <w:r w:rsidRPr="00A24EBE">
        <w:rPr>
          <w:b/>
          <w:bCs/>
        </w:rPr>
        <w:t>SHALL</w:t>
      </w:r>
      <w:r>
        <w:t xml:space="preserve"> be subject to an SLA signed between the buyer and the seller.</w:t>
      </w:r>
    </w:p>
    <w:p w14:paraId="2DE899F5" w14:textId="4E8335F0" w:rsidR="00A24EBE" w:rsidRDefault="00A24EBE" w:rsidP="00A24EBE">
      <w:pPr>
        <w:pStyle w:val="OptionalRequirement"/>
      </w:pPr>
      <w:r>
        <w:rPr>
          <w:lang w:val="en-US"/>
        </w:rPr>
        <w:t>An</w:t>
      </w:r>
      <w:r>
        <w:t xml:space="preserve"> SLA </w:t>
      </w:r>
      <w:r w:rsidRPr="00A24EBE">
        <w:rPr>
          <w:b/>
          <w:bCs/>
        </w:rPr>
        <w:t>MAY</w:t>
      </w:r>
      <w:r>
        <w:t xml:space="preserve"> consider planned maintenance differently than it considers emergency maintenance and may state different penalties and/or credits, if any, for different scenarios. </w:t>
      </w:r>
    </w:p>
    <w:p w14:paraId="187C8036" w14:textId="26907599" w:rsidR="00824808" w:rsidRPr="00824808" w:rsidRDefault="00824808" w:rsidP="00824808">
      <w:pPr>
        <w:pStyle w:val="MandatoryRequirement"/>
      </w:pPr>
      <w:r>
        <w:t xml:space="preserve">When inventory items and resources become temporarily unavailable for use they </w:t>
      </w:r>
      <w:r w:rsidRPr="00824808">
        <w:rPr>
          <w:b/>
          <w:bCs/>
        </w:rPr>
        <w:t>SHALL</w:t>
      </w:r>
      <w:r>
        <w:t xml:space="preserve"> be removed from list of available items/resources until such time that they become available.</w:t>
      </w:r>
    </w:p>
    <w:p w14:paraId="7856FEE5" w14:textId="77777777" w:rsidR="00A24EBE" w:rsidRPr="00A24EBE" w:rsidRDefault="00A24EBE" w:rsidP="00A24EBE">
      <w:pPr>
        <w:pStyle w:val="Body"/>
        <w:rPr>
          <w:lang w:val="en-US"/>
        </w:rPr>
      </w:pPr>
    </w:p>
    <w:p w14:paraId="066C3D5B" w14:textId="48C39D5D" w:rsidR="003E077D" w:rsidRPr="00824808" w:rsidRDefault="003E077D" w:rsidP="00824808">
      <w:pPr>
        <w:pStyle w:val="Heading3"/>
      </w:pPr>
      <w:bookmarkStart w:id="370" w:name="_Toc147418202"/>
      <w:r>
        <w:t>5.</w:t>
      </w:r>
      <w:r w:rsidR="00824808">
        <w:t>3</w:t>
      </w:r>
      <w:r>
        <w:t>.</w:t>
      </w:r>
      <w:r w:rsidR="00824808">
        <w:t>6</w:t>
      </w:r>
      <w:r>
        <w:tab/>
      </w:r>
      <w:r w:rsidRPr="00824808">
        <w:t>Settlement</w:t>
      </w:r>
      <w:bookmarkEnd w:id="370"/>
    </w:p>
    <w:p w14:paraId="4D26CC76" w14:textId="35C9B073" w:rsidR="005770A9" w:rsidRDefault="005770A9" w:rsidP="00157277">
      <w:pPr>
        <w:pStyle w:val="Heading4"/>
      </w:pPr>
      <w:bookmarkStart w:id="371" w:name="_Toc147418203"/>
      <w:r>
        <w:t>5.</w:t>
      </w:r>
      <w:r w:rsidR="00157277">
        <w:t>3</w:t>
      </w:r>
      <w:r>
        <w:t>.6.1</w:t>
      </w:r>
      <w:r>
        <w:tab/>
        <w:t>Once-off settlement</w:t>
      </w:r>
      <w:bookmarkEnd w:id="371"/>
    </w:p>
    <w:p w14:paraId="746B6FDE" w14:textId="408174A8" w:rsidR="005770A9" w:rsidRDefault="005770A9" w:rsidP="005770A9">
      <w:r>
        <w:t>Certain goods and services are procured as a once-off transaction where the buyer pays for the good or services and is not required to make any further payments. An example would be buying a theatre ticket or a snack.</w:t>
      </w:r>
    </w:p>
    <w:p w14:paraId="416520C1" w14:textId="5B3BD4D7" w:rsidR="005770A9" w:rsidRDefault="005770A9" w:rsidP="005770A9">
      <w:r>
        <w:t xml:space="preserve">Such settlement is typically handled in advance where the goods or services are being paid prior to provisioning of the goods or services. </w:t>
      </w:r>
    </w:p>
    <w:p w14:paraId="216125E8" w14:textId="6AE10436" w:rsidR="005770A9" w:rsidRPr="005770A9" w:rsidRDefault="005770A9" w:rsidP="005770A9">
      <w:r>
        <w:t xml:space="preserve">However – there are scenarios where the final bill is only known after the goods or services are delivered. In such cases the settlement will </w:t>
      </w:r>
      <w:r w:rsidR="006F14FB">
        <w:t xml:space="preserve">occur in arears. An example is a </w:t>
      </w:r>
      <w:r w:rsidR="00157277">
        <w:t>periodical</w:t>
      </w:r>
      <w:r w:rsidR="006F14FB">
        <w:t xml:space="preserve"> service to a vehicle where the final bill depends on the number of items replaced/maintained and the number of hours of work</w:t>
      </w:r>
      <w:r w:rsidR="00157277">
        <w:t xml:space="preserve"> spent</w:t>
      </w:r>
      <w:r w:rsidR="006F14FB">
        <w:t>.</w:t>
      </w:r>
    </w:p>
    <w:p w14:paraId="14A0D699" w14:textId="18ADA8DE" w:rsidR="005770A9" w:rsidRDefault="005770A9" w:rsidP="005770A9">
      <w:pPr>
        <w:pStyle w:val="Heading5"/>
      </w:pPr>
      <w:bookmarkStart w:id="372" w:name="_Hlk146024324"/>
      <w:bookmarkStart w:id="373" w:name="_Toc147418204"/>
      <w:r w:rsidRPr="00157277">
        <w:rPr>
          <w:rStyle w:val="Heading4Char"/>
        </w:rPr>
        <w:t>5.</w:t>
      </w:r>
      <w:r w:rsidR="00157277" w:rsidRPr="00157277">
        <w:rPr>
          <w:rStyle w:val="Heading4Char"/>
        </w:rPr>
        <w:t>3</w:t>
      </w:r>
      <w:r w:rsidRPr="00157277">
        <w:rPr>
          <w:rStyle w:val="Heading4Char"/>
        </w:rPr>
        <w:t>.6.2</w:t>
      </w:r>
      <w:r w:rsidRPr="00157277">
        <w:rPr>
          <w:rStyle w:val="Heading4Char"/>
        </w:rPr>
        <w:tab/>
        <w:t>Periodical settlement</w:t>
      </w:r>
      <w:bookmarkEnd w:id="373"/>
      <w:r>
        <w:t xml:space="preserve"> </w:t>
      </w:r>
    </w:p>
    <w:p w14:paraId="319D655A" w14:textId="52EB8274" w:rsidR="006F14FB" w:rsidRDefault="006F14FB" w:rsidP="006F14FB">
      <w:r>
        <w:t>Certain goods and service</w:t>
      </w:r>
      <w:r w:rsidR="008625EC">
        <w:t>s</w:t>
      </w:r>
      <w:r>
        <w:t xml:space="preserve"> involve a periodical settlement. Those are typically:</w:t>
      </w:r>
    </w:p>
    <w:bookmarkEnd w:id="372"/>
    <w:p w14:paraId="5A734B83" w14:textId="3D77DDA0" w:rsidR="006F14FB" w:rsidRPr="004B6F8C" w:rsidRDefault="006F14FB" w:rsidP="007417D3">
      <w:pPr>
        <w:pStyle w:val="ListParagraph"/>
        <w:numPr>
          <w:ilvl w:val="0"/>
          <w:numId w:val="27"/>
        </w:numPr>
        <w:rPr>
          <w:rFonts w:asciiTheme="majorBidi" w:hAnsiTheme="majorBidi" w:cstheme="majorBidi"/>
        </w:rPr>
      </w:pPr>
      <w:r w:rsidRPr="004B6F8C">
        <w:rPr>
          <w:rFonts w:asciiTheme="majorBidi" w:hAnsiTheme="majorBidi" w:cstheme="majorBidi"/>
          <w:lang w:val="en-US"/>
        </w:rPr>
        <w:t>S</w:t>
      </w:r>
      <w:r w:rsidRPr="004B6F8C">
        <w:rPr>
          <w:rFonts w:asciiTheme="majorBidi" w:hAnsiTheme="majorBidi" w:cstheme="majorBidi"/>
        </w:rPr>
        <w:t>cenarios where goods are consumed and need to be replenished periodically (e.g., a water filter in an espresso machine may need to be replaced every 6 months, thus the seller will ship a new filter ahead of the replacement due date and will charge the buyer for that filter using an agreed upon payment method)</w:t>
      </w:r>
      <w:r w:rsidRPr="004B6F8C">
        <w:rPr>
          <w:rFonts w:asciiTheme="majorBidi" w:hAnsiTheme="majorBidi" w:cstheme="majorBidi"/>
          <w:lang w:val="en-US"/>
        </w:rPr>
        <w:t>.</w:t>
      </w:r>
      <w:r w:rsidRPr="004B6F8C">
        <w:rPr>
          <w:rFonts w:asciiTheme="majorBidi" w:hAnsiTheme="majorBidi" w:cstheme="majorBidi"/>
        </w:rPr>
        <w:t xml:space="preserve"> </w:t>
      </w:r>
    </w:p>
    <w:p w14:paraId="098C0D71" w14:textId="560C4D0B" w:rsidR="006F14FB" w:rsidRPr="004B6F8C" w:rsidRDefault="006F14FB" w:rsidP="007417D3">
      <w:pPr>
        <w:pStyle w:val="ListParagraph"/>
        <w:numPr>
          <w:ilvl w:val="0"/>
          <w:numId w:val="27"/>
        </w:numPr>
        <w:rPr>
          <w:rFonts w:asciiTheme="majorBidi" w:hAnsiTheme="majorBidi" w:cstheme="majorBidi"/>
        </w:rPr>
      </w:pPr>
      <w:r w:rsidRPr="004B6F8C">
        <w:rPr>
          <w:rFonts w:asciiTheme="majorBidi" w:hAnsiTheme="majorBidi" w:cstheme="majorBidi"/>
          <w:lang w:val="en-US"/>
        </w:rPr>
        <w:t>A</w:t>
      </w:r>
      <w:r w:rsidRPr="004B6F8C">
        <w:rPr>
          <w:rFonts w:asciiTheme="majorBidi" w:hAnsiTheme="majorBidi" w:cstheme="majorBidi"/>
        </w:rPr>
        <w:t xml:space="preserve"> service is in use for prolonged durations and is paid for on a periodical basis</w:t>
      </w:r>
      <w:r w:rsidRPr="004B6F8C">
        <w:rPr>
          <w:rFonts w:asciiTheme="majorBidi" w:hAnsiTheme="majorBidi" w:cstheme="majorBidi"/>
          <w:lang w:val="en-US"/>
        </w:rPr>
        <w:t xml:space="preserve"> (e.g., </w:t>
      </w:r>
      <w:r w:rsidR="00157277">
        <w:rPr>
          <w:rFonts w:asciiTheme="majorBidi" w:hAnsiTheme="majorBidi" w:cstheme="majorBidi"/>
          <w:lang w:val="en-US"/>
        </w:rPr>
        <w:t>a 36 month term m</w:t>
      </w:r>
      <w:r w:rsidRPr="004B6F8C">
        <w:rPr>
          <w:rFonts w:asciiTheme="majorBidi" w:hAnsiTheme="majorBidi" w:cstheme="majorBidi"/>
          <w:lang w:val="en-US"/>
        </w:rPr>
        <w:t xml:space="preserve">obile phone service </w:t>
      </w:r>
      <w:r w:rsidR="00157277">
        <w:rPr>
          <w:rFonts w:asciiTheme="majorBidi" w:hAnsiTheme="majorBidi" w:cstheme="majorBidi"/>
          <w:lang w:val="en-US"/>
        </w:rPr>
        <w:t xml:space="preserve">billed monthly </w:t>
      </w:r>
      <w:r w:rsidRPr="004B6F8C">
        <w:rPr>
          <w:rFonts w:asciiTheme="majorBidi" w:hAnsiTheme="majorBidi" w:cstheme="majorBidi"/>
          <w:lang w:val="en-US"/>
        </w:rPr>
        <w:t>where the bill includes certain fixed elements and certain usage-based elements)</w:t>
      </w:r>
      <w:r w:rsidRPr="004B6F8C">
        <w:rPr>
          <w:rFonts w:asciiTheme="majorBidi" w:hAnsiTheme="majorBidi" w:cstheme="majorBidi"/>
        </w:rPr>
        <w:t>.</w:t>
      </w:r>
    </w:p>
    <w:p w14:paraId="76E65B43" w14:textId="2D9D651B" w:rsidR="006F14FB" w:rsidRPr="004B6F8C" w:rsidRDefault="006F14FB" w:rsidP="007417D3">
      <w:pPr>
        <w:pStyle w:val="ListParagraph"/>
        <w:numPr>
          <w:ilvl w:val="0"/>
          <w:numId w:val="27"/>
        </w:numPr>
        <w:rPr>
          <w:rFonts w:asciiTheme="majorBidi" w:hAnsiTheme="majorBidi" w:cstheme="majorBidi"/>
        </w:rPr>
      </w:pPr>
      <w:r w:rsidRPr="004B6F8C">
        <w:rPr>
          <w:rFonts w:asciiTheme="majorBidi" w:hAnsiTheme="majorBidi" w:cstheme="majorBidi"/>
          <w:lang w:val="en-US"/>
        </w:rPr>
        <w:t xml:space="preserve">Threshold based settlement where a transaction occurs once a certain threshold had been reached (e.g., a debit card is </w:t>
      </w:r>
      <w:r w:rsidR="004B6F8C" w:rsidRPr="004B6F8C">
        <w:rPr>
          <w:rFonts w:asciiTheme="majorBidi" w:hAnsiTheme="majorBidi" w:cstheme="majorBidi"/>
          <w:lang w:val="en-US"/>
        </w:rPr>
        <w:t>topped-up once the remaining funds drop below a certain amount).</w:t>
      </w:r>
    </w:p>
    <w:p w14:paraId="72AF6C72" w14:textId="55FAE018" w:rsidR="008625EC" w:rsidRDefault="008625EC" w:rsidP="008625EC">
      <w:pPr>
        <w:pStyle w:val="Heading5"/>
      </w:pPr>
      <w:bookmarkStart w:id="374" w:name="_Toc147418205"/>
      <w:r w:rsidRPr="00157277">
        <w:rPr>
          <w:rStyle w:val="Heading4Char"/>
        </w:rPr>
        <w:t>5.3.6.</w:t>
      </w:r>
      <w:r>
        <w:rPr>
          <w:rStyle w:val="Heading4Char"/>
        </w:rPr>
        <w:t>3</w:t>
      </w:r>
      <w:r w:rsidRPr="00157277">
        <w:rPr>
          <w:rStyle w:val="Heading4Char"/>
        </w:rPr>
        <w:tab/>
      </w:r>
      <w:r>
        <w:rPr>
          <w:rStyle w:val="Heading4Char"/>
        </w:rPr>
        <w:t>Usage-based</w:t>
      </w:r>
      <w:r w:rsidRPr="00157277">
        <w:rPr>
          <w:rStyle w:val="Heading4Char"/>
        </w:rPr>
        <w:t xml:space="preserve"> settlement</w:t>
      </w:r>
      <w:bookmarkEnd w:id="374"/>
      <w:r>
        <w:t xml:space="preserve"> </w:t>
      </w:r>
    </w:p>
    <w:p w14:paraId="38465AC5" w14:textId="77777777" w:rsidR="008625EC" w:rsidRDefault="008625EC" w:rsidP="008625EC">
      <w:r>
        <w:t xml:space="preserve">Settlement of certain services may be based on level of usage of such services. E.g., A telephone bill where the amount to be settled is based on the number of calls made, their duration and destinations. </w:t>
      </w:r>
    </w:p>
    <w:p w14:paraId="4EE057D6" w14:textId="50491704" w:rsidR="008625EC" w:rsidRDefault="008625EC" w:rsidP="008625EC">
      <w:pPr>
        <w:pStyle w:val="MandatoryRequirement"/>
      </w:pPr>
      <w:r>
        <w:t xml:space="preserve">For usage-based services to be implemented at least one party (buyer, seller or a designated third party) </w:t>
      </w:r>
      <w:r w:rsidRPr="008625EC">
        <w:rPr>
          <w:b/>
          <w:bCs/>
        </w:rPr>
        <w:t>SHALL</w:t>
      </w:r>
      <w:r>
        <w:t xml:space="preserve"> measure the usage of such service.</w:t>
      </w:r>
    </w:p>
    <w:p w14:paraId="3E1876E1" w14:textId="3346ADDB" w:rsidR="005C3E9A" w:rsidRPr="005C3E9A" w:rsidRDefault="005C3E9A" w:rsidP="005C3E9A">
      <w:pPr>
        <w:pStyle w:val="DesirableRequirement"/>
      </w:pPr>
      <w:r>
        <w:t xml:space="preserve">Usage records </w:t>
      </w:r>
      <w:r w:rsidRPr="005C3E9A">
        <w:rPr>
          <w:b/>
          <w:bCs/>
        </w:rPr>
        <w:t>SHOULD</w:t>
      </w:r>
      <w:r>
        <w:t xml:space="preserve"> be logged onto the bilateral ledger by any party performing such measurements.</w:t>
      </w:r>
    </w:p>
    <w:p w14:paraId="6BD80E13" w14:textId="599C1DC5" w:rsidR="00157277" w:rsidRPr="005C3E9A" w:rsidRDefault="008625EC" w:rsidP="005C3E9A">
      <w:pPr>
        <w:pStyle w:val="MandatoryRequirement"/>
        <w:tabs>
          <w:tab w:val="num" w:pos="851"/>
        </w:tabs>
        <w:ind w:left="851" w:hanging="851"/>
      </w:pPr>
      <w:r w:rsidRPr="00610F2A">
        <w:t xml:space="preserve">When more than one </w:t>
      </w:r>
      <w:r w:rsidR="00610F2A" w:rsidRPr="00610F2A">
        <w:t xml:space="preserve">party measures usage the parties </w:t>
      </w:r>
      <w:r w:rsidR="00610F2A" w:rsidRPr="00610F2A">
        <w:rPr>
          <w:b/>
          <w:bCs/>
        </w:rPr>
        <w:t>SHALL</w:t>
      </w:r>
      <w:r w:rsidR="00610F2A" w:rsidRPr="00610F2A">
        <w:t xml:space="preserve"> agree on the process of resolving differences in measurements</w:t>
      </w:r>
      <w:r w:rsidR="00610F2A">
        <w:rPr>
          <w:lang w:val="en-US"/>
        </w:rPr>
        <w:t xml:space="preserve"> if such differences exist</w:t>
      </w:r>
      <w:r w:rsidR="00610F2A" w:rsidRPr="00610F2A">
        <w:t>.</w:t>
      </w:r>
    </w:p>
    <w:p w14:paraId="6CCDEA37" w14:textId="5AD5468F" w:rsidR="00157277" w:rsidRDefault="00157277" w:rsidP="00157277">
      <w:pPr>
        <w:pStyle w:val="Heading4"/>
      </w:pPr>
      <w:bookmarkStart w:id="375" w:name="_Toc147418206"/>
      <w:r>
        <w:t>5.3.6.</w:t>
      </w:r>
      <w:r w:rsidR="008625EC">
        <w:t>4</w:t>
      </w:r>
      <w:r>
        <w:tab/>
        <w:t>Payment process</w:t>
      </w:r>
      <w:bookmarkEnd w:id="375"/>
    </w:p>
    <w:p w14:paraId="1564DE56" w14:textId="38FB504B" w:rsidR="003919FB" w:rsidRDefault="003919FB" w:rsidP="00157277">
      <w:r>
        <w:t xml:space="preserve">Seller sends an invoice to the buyer and, unless disputed by the buyer, </w:t>
      </w:r>
      <w:r w:rsidR="00157277" w:rsidRPr="007A5005">
        <w:t xml:space="preserve">the parties settle through </w:t>
      </w:r>
      <w:r>
        <w:t xml:space="preserve">an agreed upon </w:t>
      </w:r>
      <w:r w:rsidR="00157277" w:rsidRPr="007A5005">
        <w:t xml:space="preserve">payment </w:t>
      </w:r>
      <w:r>
        <w:t>method on an agreed upon schedule</w:t>
      </w:r>
      <w:r w:rsidR="00157277" w:rsidRPr="007A5005">
        <w:t>.</w:t>
      </w:r>
      <w:r>
        <w:t xml:space="preserve"> E.g., the parties may agree on a 30-day payment terms where the buyer has to pay an undisputed invoice within 30 days of its issuance by the seller. </w:t>
      </w:r>
    </w:p>
    <w:p w14:paraId="09592F7E" w14:textId="3BA19BB4" w:rsidR="003919FB" w:rsidRDefault="003919FB" w:rsidP="003919FB">
      <w:pPr>
        <w:pStyle w:val="MandatoryRequirement"/>
      </w:pPr>
      <w:r>
        <w:t xml:space="preserve">The seller </w:t>
      </w:r>
      <w:r w:rsidRPr="003919FB">
        <w:rPr>
          <w:b/>
          <w:bCs/>
        </w:rPr>
        <w:t>SHALL</w:t>
      </w:r>
      <w:r>
        <w:t xml:space="preserve"> invoice the buyer in accordance with an agreement signed between the buyer and the seller.</w:t>
      </w:r>
    </w:p>
    <w:p w14:paraId="0BE106AC" w14:textId="6FA75280" w:rsidR="00157277" w:rsidRDefault="003919FB" w:rsidP="003919FB">
      <w:pPr>
        <w:pStyle w:val="DesirableRequirement"/>
      </w:pPr>
      <w:r>
        <w:t xml:space="preserve">When the buyer disputes the invoice both parties </w:t>
      </w:r>
      <w:r w:rsidRPr="003919FB">
        <w:rPr>
          <w:b/>
          <w:bCs/>
        </w:rPr>
        <w:t>SHOULD</w:t>
      </w:r>
      <w:r>
        <w:t xml:space="preserve"> negotiate the dispute and arrive at a conclusion.</w:t>
      </w:r>
      <w:r w:rsidR="00157277" w:rsidRPr="007A5005">
        <w:t xml:space="preserve"> </w:t>
      </w:r>
    </w:p>
    <w:p w14:paraId="4C9678B3" w14:textId="569A0BAC" w:rsidR="003919FB" w:rsidRDefault="003919FB" w:rsidP="003919FB">
      <w:pPr>
        <w:pStyle w:val="MandatoryRequirement"/>
      </w:pPr>
      <w:r>
        <w:lastRenderedPageBreak/>
        <w:t xml:space="preserve">The buyer </w:t>
      </w:r>
      <w:r w:rsidRPr="003919FB">
        <w:rPr>
          <w:b/>
          <w:bCs/>
        </w:rPr>
        <w:t>SHALL</w:t>
      </w:r>
      <w:r>
        <w:t xml:space="preserve"> pay an undisputed invoice according to an agreed upon schedule</w:t>
      </w:r>
      <w:r>
        <w:rPr>
          <w:lang w:val="en-US"/>
        </w:rPr>
        <w:t xml:space="preserve"> </w:t>
      </w:r>
      <w:r w:rsidRPr="000511ED">
        <w:t xml:space="preserve">in accordance </w:t>
      </w:r>
      <w:r>
        <w:rPr>
          <w:lang w:val="en-US"/>
        </w:rPr>
        <w:t>with</w:t>
      </w:r>
      <w:r w:rsidRPr="000511ED">
        <w:t xml:space="preserve"> the terms stipulated in the agreement</w:t>
      </w:r>
      <w:r>
        <w:t>.</w:t>
      </w:r>
    </w:p>
    <w:p w14:paraId="3A224F14" w14:textId="0238BC22" w:rsidR="003919FB" w:rsidRPr="003919FB" w:rsidRDefault="003919FB" w:rsidP="003919FB">
      <w:pPr>
        <w:pStyle w:val="OptionalRequirement"/>
      </w:pPr>
      <w:r>
        <w:t xml:space="preserve">The agreement, invoice and payment </w:t>
      </w:r>
      <w:r w:rsidRPr="003919FB">
        <w:rPr>
          <w:b/>
          <w:bCs/>
        </w:rPr>
        <w:t>MAY</w:t>
      </w:r>
      <w:r>
        <w:t xml:space="preserve"> take any agreed upon form and format, including digital format, smart contracts, digital currency transfers as well as paper based and traditional banking processes.</w:t>
      </w:r>
    </w:p>
    <w:p w14:paraId="14961A54" w14:textId="1051E438" w:rsidR="005770A9" w:rsidRDefault="00157277" w:rsidP="00D46CFC">
      <w:pPr>
        <w:pStyle w:val="MandatoryRequirement"/>
      </w:pPr>
      <w:r w:rsidRPr="001B620B">
        <w:t xml:space="preserve">The form of payment </w:t>
      </w:r>
      <w:r w:rsidR="00C61EFD">
        <w:rPr>
          <w:b/>
          <w:bCs/>
          <w:lang w:val="en-US"/>
        </w:rPr>
        <w:t>SHALL</w:t>
      </w:r>
      <w:r w:rsidRPr="001B620B">
        <w:t xml:space="preserve"> be agreed upon by both parties</w:t>
      </w:r>
      <w:r>
        <w:t xml:space="preserve"> in the contract</w:t>
      </w:r>
      <w:r w:rsidRPr="001B620B">
        <w:t>.</w:t>
      </w:r>
    </w:p>
    <w:p w14:paraId="535F32DC" w14:textId="51FBAD8A" w:rsidR="005C3E9A" w:rsidRPr="005C3E9A" w:rsidRDefault="005C3E9A" w:rsidP="005C3E9A">
      <w:pPr>
        <w:pStyle w:val="DesirableRequirement"/>
      </w:pPr>
      <w:r>
        <w:t xml:space="preserve">All transactions </w:t>
      </w:r>
      <w:r w:rsidRPr="005C3E9A">
        <w:rPr>
          <w:b/>
          <w:bCs/>
        </w:rPr>
        <w:t>SHOULD</w:t>
      </w:r>
      <w:r>
        <w:t xml:space="preserve"> be logged in the bilateral ledger.</w:t>
      </w:r>
    </w:p>
    <w:p w14:paraId="14028BAC" w14:textId="40ED1A6A" w:rsidR="00D46CFC" w:rsidRDefault="00D46CFC" w:rsidP="00D46CFC">
      <w:pPr>
        <w:pStyle w:val="Body"/>
        <w:rPr>
          <w:rFonts w:asciiTheme="majorBidi" w:hAnsiTheme="majorBidi" w:cstheme="majorBidi"/>
          <w:lang w:val="en-US"/>
        </w:rPr>
      </w:pPr>
      <w:r w:rsidRPr="00D46CFC">
        <w:rPr>
          <w:rFonts w:asciiTheme="majorBidi" w:hAnsiTheme="majorBidi" w:cstheme="majorBidi"/>
          <w:lang w:val="en-US"/>
        </w:rPr>
        <w:t>Dispute resolution is beyond the scope of the current document.</w:t>
      </w:r>
    </w:p>
    <w:p w14:paraId="367791CA" w14:textId="057FBE9A" w:rsidR="00EC2624" w:rsidRPr="00D46CFC" w:rsidRDefault="00EC2624" w:rsidP="00D46CFC">
      <w:pPr>
        <w:pStyle w:val="Body"/>
        <w:rPr>
          <w:rFonts w:asciiTheme="majorBidi" w:hAnsiTheme="majorBidi" w:cstheme="majorBidi"/>
          <w:lang w:val="en-US"/>
        </w:rPr>
      </w:pPr>
      <w:r>
        <w:rPr>
          <w:rFonts w:asciiTheme="majorBidi" w:hAnsiTheme="majorBidi" w:cstheme="majorBidi"/>
          <w:lang w:val="en-US"/>
        </w:rPr>
        <w:t>The use of cryptographic currency for settlement is beyond the scope of the current document.</w:t>
      </w:r>
    </w:p>
    <w:p w14:paraId="06EB438B" w14:textId="3E800A1E" w:rsidR="00D46CFC" w:rsidRPr="00D46CFC" w:rsidRDefault="00D46CFC" w:rsidP="00D46CFC">
      <w:pPr>
        <w:pStyle w:val="DesirableRequirement"/>
      </w:pPr>
      <w:r>
        <w:t xml:space="preserve">The agreement between the parties </w:t>
      </w:r>
      <w:r w:rsidRPr="00D46CFC">
        <w:rPr>
          <w:b/>
          <w:bCs/>
        </w:rPr>
        <w:t>SHOULD</w:t>
      </w:r>
      <w:r>
        <w:t xml:space="preserve"> include clauses defining the required actions in the event of a dispute.</w:t>
      </w:r>
    </w:p>
    <w:p w14:paraId="0128BD39" w14:textId="77777777" w:rsidR="007417D3" w:rsidRDefault="007417D3" w:rsidP="00EC2624">
      <w:pPr>
        <w:overflowPunct/>
        <w:autoSpaceDE/>
        <w:autoSpaceDN/>
        <w:adjustRightInd/>
        <w:spacing w:after="0"/>
        <w:textAlignment w:val="auto"/>
      </w:pPr>
      <w:bookmarkStart w:id="376" w:name="_Toc49441516"/>
    </w:p>
    <w:p w14:paraId="21E0F84C" w14:textId="77777777" w:rsidR="007417D3" w:rsidRDefault="007417D3">
      <w:pPr>
        <w:overflowPunct/>
        <w:autoSpaceDE/>
        <w:autoSpaceDN/>
        <w:adjustRightInd/>
        <w:spacing w:after="0"/>
        <w:textAlignment w:val="auto"/>
        <w:rPr>
          <w:rFonts w:ascii="Arial" w:hAnsi="Arial"/>
          <w:sz w:val="36"/>
        </w:rPr>
      </w:pPr>
      <w:bookmarkStart w:id="377" w:name="_Toc147412415"/>
      <w:r>
        <w:br w:type="page"/>
      </w:r>
    </w:p>
    <w:p w14:paraId="57CE30AF" w14:textId="77777777" w:rsidR="007417D3" w:rsidRDefault="007417D3" w:rsidP="007417D3">
      <w:pPr>
        <w:pStyle w:val="Heading1"/>
      </w:pPr>
      <w:bookmarkStart w:id="378" w:name="_Toc147418207"/>
      <w:r>
        <w:lastRenderedPageBreak/>
        <w:t>Annex A (informative):</w:t>
      </w:r>
      <w:bookmarkEnd w:id="378"/>
    </w:p>
    <w:p w14:paraId="1CCBFCFF" w14:textId="09E26844" w:rsidR="007417D3" w:rsidRPr="00560A3A" w:rsidRDefault="007417D3" w:rsidP="00560A3A">
      <w:pPr>
        <w:pStyle w:val="Heading1"/>
        <w:rPr>
          <w:lang w:val="en-IL"/>
        </w:rPr>
      </w:pPr>
      <w:bookmarkStart w:id="379" w:name="_Toc147418208"/>
      <w:r w:rsidRPr="007417D3">
        <w:t xml:space="preserve">Use case 1: Distributed Bilateral Network </w:t>
      </w:r>
      <w:r w:rsidRPr="00560A3A">
        <w:t>Slicing</w:t>
      </w:r>
      <w:r w:rsidRPr="007417D3">
        <w:t xml:space="preserve"> Bilatera</w:t>
      </w:r>
      <w:r>
        <w:t>l</w:t>
      </w:r>
      <w:r w:rsidR="00560A3A">
        <w:t xml:space="preserve"> </w:t>
      </w:r>
      <w:r w:rsidRPr="007417D3">
        <w:t>Marketplace</w:t>
      </w:r>
      <w:bookmarkStart w:id="380" w:name="_Toc127182307"/>
      <w:bookmarkEnd w:id="377"/>
      <w:r w:rsidR="00560A3A" w:rsidRPr="00560A3A">
        <w:rPr>
          <w:lang w:val="en-IL"/>
        </w:rPr>
        <w:t xml:space="preserve"> (</w:t>
      </w:r>
      <w:r w:rsidRPr="00560A3A">
        <w:t>Network Slicing and Resource Allocation</w:t>
      </w:r>
      <w:bookmarkEnd w:id="380"/>
      <w:r w:rsidR="00560A3A" w:rsidRPr="00560A3A">
        <w:rPr>
          <w:lang w:val="en-IL"/>
        </w:rPr>
        <w:t>)</w:t>
      </w:r>
      <w:bookmarkEnd w:id="379"/>
    </w:p>
    <w:p w14:paraId="4137F113" w14:textId="769AC6A3" w:rsidR="00560A3A" w:rsidRDefault="00560A3A" w:rsidP="00560A3A">
      <w:pPr>
        <w:pStyle w:val="Heading2"/>
      </w:pPr>
      <w:bookmarkStart w:id="381" w:name="_Toc147418209"/>
      <w:r>
        <w:t>A1.1</w:t>
      </w:r>
      <w:r>
        <w:tab/>
      </w:r>
      <w:r w:rsidR="007417D3" w:rsidRPr="000340DA">
        <w:t xml:space="preserve">Use case </w:t>
      </w:r>
      <w:r w:rsidRPr="000340DA">
        <w:t>Background.</w:t>
      </w:r>
      <w:bookmarkEnd w:id="381"/>
    </w:p>
    <w:p w14:paraId="58B57F1A" w14:textId="660DF9E0" w:rsidR="007417D3" w:rsidRDefault="007417D3" w:rsidP="007417D3">
      <w:r>
        <w:t xml:space="preserve">Network slicing is a solution designed to address the diverse infrastructure and resource requirements of modern telecommunication networks. It achieves this by generating virtual instances of an end-to-end network on physical infrastructure. These virtual networks, known as slices, cater to specific applications and services with varying demands, such as smart cities, healthcare, emergency services, and Industry 4.0. A network slice comprises various resources, including Radio Access Network (RAN), computing, and storage, required for providing services over a network. These slices are treated as commodities and can be leased for specific time slots with predefined quantitative measures. The critical factors in defining a network slice include its composition, duration of leasing, and metrics to ensure expected performance, usually outlined in a Service Level Agreement (SLA). Resource trading in the network slicing market involves sellers, who are resource providers (Infrastructure Providers - InPs, Mobile Virtual Network Operators - MVNOs), and buyers, who are service providers or slice requesters. Sellers specify the resources they can offer, detailing type, capacity, and pricing. Buyers bid for resources based on their slice requirements and financial constraints. Auction mechanisms facilitate this resource allocation, optimizing the match between buyers and sellers. </w:t>
      </w:r>
    </w:p>
    <w:p w14:paraId="45D9F8B0" w14:textId="2EFE2318" w:rsidR="007417D3" w:rsidRPr="00171A54" w:rsidRDefault="00560A3A" w:rsidP="007417D3">
      <w:pPr>
        <w:rPr>
          <w:b/>
          <w:bCs/>
        </w:rPr>
      </w:pPr>
      <w:bookmarkStart w:id="382" w:name="_Toc147418210"/>
      <w:r>
        <w:rPr>
          <w:rStyle w:val="Heading2Char"/>
        </w:rPr>
        <w:t>A1.2</w:t>
      </w:r>
      <w:r>
        <w:rPr>
          <w:rStyle w:val="Heading2Char"/>
        </w:rPr>
        <w:tab/>
      </w:r>
      <w:r w:rsidR="007417D3" w:rsidRPr="00560A3A">
        <w:rPr>
          <w:rStyle w:val="Heading2Char"/>
        </w:rPr>
        <w:t>Distributed Slice Brokering for Bilateral Trading and PDL</w:t>
      </w:r>
      <w:bookmarkEnd w:id="382"/>
      <w:r w:rsidR="007417D3">
        <w:rPr>
          <w:b/>
          <w:bCs/>
        </w:rPr>
        <w:br/>
      </w:r>
      <w:r w:rsidR="007417D3">
        <w:t>The brokering mechanism for network slicing can be centralized or distributed. In a distributed model, it aims to eliminate biases and ensure impartiality in resource allocation. Blockchain technology plays a pivotal role in securing and anonymizing transactions in this context. Smart contracts, residing on the blockchain, automate the brokering processes and enhance trust and transparency. Blockchain-based slice brokers provide security and transparency. Consensus mechanisms such as PoW or Raft, are used depending on the specific use case and network requirements. In enterprise ecosystems, such as telecoms, permissioned blockchains are preferred as they facilitate known participants, ensuring trust and efficiency.</w:t>
      </w:r>
    </w:p>
    <w:p w14:paraId="56265586" w14:textId="0E38DA73" w:rsidR="007417D3" w:rsidRPr="00986094" w:rsidRDefault="00560A3A" w:rsidP="007417D3">
      <w:bookmarkStart w:id="383" w:name="_Toc147418211"/>
      <w:r w:rsidRPr="00560A3A">
        <w:rPr>
          <w:rStyle w:val="Heading2Char"/>
        </w:rPr>
        <w:t>A1.3</w:t>
      </w:r>
      <w:r w:rsidRPr="00560A3A">
        <w:rPr>
          <w:rStyle w:val="Heading2Char"/>
        </w:rPr>
        <w:tab/>
      </w:r>
      <w:r w:rsidR="007417D3" w:rsidRPr="00560A3A">
        <w:rPr>
          <w:rStyle w:val="Heading2Char"/>
        </w:rPr>
        <w:t>Double Auction mechanism as a Smart Contract</w:t>
      </w:r>
      <w:bookmarkEnd w:id="383"/>
      <w:r w:rsidR="007417D3">
        <w:rPr>
          <w:b/>
          <w:bCs/>
        </w:rPr>
        <w:br/>
      </w:r>
      <w:r w:rsidR="007417D3" w:rsidRPr="000A5301">
        <w:rPr>
          <w:lang w:val="en-IE"/>
        </w:rPr>
        <w:t>A double-sided auction mechanism</w:t>
      </w:r>
      <w:r w:rsidR="007417D3">
        <w:rPr>
          <w:lang w:val="en-IE"/>
        </w:rPr>
        <w:t xml:space="preserve"> [1]</w:t>
      </w:r>
      <w:r w:rsidR="007417D3" w:rsidRPr="000A5301">
        <w:rPr>
          <w:lang w:val="en-IE"/>
        </w:rPr>
        <w:t xml:space="preserve"> facilitates the bilateral exchange of various components required to create a network slice. For instance, consider a scenario where one network operator possesses surplus RAN (Radio Access Network) resources that they intend to monetize. Simultaneously, this operator requires additional storage resources in a different operational region to construct a network slice for a new customer. In such a situation, the auction mechanism plays a crucial role in competitively allocating network resources by bringing multiple buyers and sellers together</w:t>
      </w:r>
      <w:r w:rsidR="007417D3">
        <w:rPr>
          <w:lang w:val="en-IE"/>
        </w:rPr>
        <w:t xml:space="preserve"> (based on bid/ask prices). </w:t>
      </w:r>
      <w:r w:rsidR="007417D3" w:rsidRPr="000A5301">
        <w:rPr>
          <w:lang w:val="en-IE"/>
        </w:rPr>
        <w:t>The primary objective of the brokering mechanism can vary, but in the majority of cases, its aim is to maximize the collective social welfare of all participants in the market. This auction mechanism is then implemented as a smart contract, wherein the endorsement policy determines the number of market participants required to execute the smart contract and provide their approval for the transaction.</w:t>
      </w:r>
      <w:r w:rsidR="007417D3">
        <w:rPr>
          <w:lang w:val="en-IE"/>
        </w:rPr>
        <w:t xml:space="preserve"> Figure 1 </w:t>
      </w:r>
      <w:r w:rsidR="007417D3">
        <w:t>presents a scenario in mobile network slicing supply chain, in which real-time bilateral trade of Radio Access Network, Computing, and storage is enabled through a double-sided auction mechanism.</w:t>
      </w:r>
    </w:p>
    <w:p w14:paraId="17ABCA80" w14:textId="77777777" w:rsidR="007417D3" w:rsidRDefault="007417D3" w:rsidP="007417D3">
      <w:r w:rsidRPr="00252330">
        <w:rPr>
          <w:noProof/>
          <w:lang w:val="en-IE" w:bidi="fa-IR"/>
        </w:rPr>
        <w:drawing>
          <wp:inline distT="0" distB="0" distL="0" distR="0" wp14:anchorId="3A781379" wp14:editId="2B8FD2EA">
            <wp:extent cx="5731510" cy="1857375"/>
            <wp:effectExtent l="0" t="0" r="0" b="0"/>
            <wp:docPr id="1333821818"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21818" name="Picture 1" descr="A diagram of a diagram&#10;&#10;Description automatically generated with medium confidence"/>
                    <pic:cNvPicPr/>
                  </pic:nvPicPr>
                  <pic:blipFill>
                    <a:blip r:embed="rId50"/>
                    <a:stretch>
                      <a:fillRect/>
                    </a:stretch>
                  </pic:blipFill>
                  <pic:spPr>
                    <a:xfrm>
                      <a:off x="0" y="0"/>
                      <a:ext cx="5731510" cy="1857375"/>
                    </a:xfrm>
                    <a:prstGeom prst="rect">
                      <a:avLst/>
                    </a:prstGeom>
                  </pic:spPr>
                </pic:pic>
              </a:graphicData>
            </a:graphic>
          </wp:inline>
        </w:drawing>
      </w:r>
    </w:p>
    <w:p w14:paraId="34845BA7" w14:textId="77777777" w:rsidR="007417D3" w:rsidRDefault="007417D3" w:rsidP="007417D3"/>
    <w:p w14:paraId="54BCF6A0" w14:textId="77777777" w:rsidR="007417D3" w:rsidRDefault="007417D3" w:rsidP="007417D3">
      <w:r>
        <w:lastRenderedPageBreak/>
        <w:t>Figure 2 shows the processes involved in enabling bilateral trade between the network operators through smart contracts. The process is initiated by announcements of available resources and demand in addition to per unit bid/ask prices to the broker (Blockchain Client). The broker executes the auction smart contract and re distributes the results (in the format of trade transactions) to all market participants for endorsement. Once all the necessary peers have executed the smart contract for endorsement, the endorsement results are then sent back to the broker. Finally, the broker sends the verified transaction to be included in the next ordering phase that will assure the transaction will be included in the next block generation.</w:t>
      </w:r>
    </w:p>
    <w:p w14:paraId="704E339C" w14:textId="77777777" w:rsidR="007417D3" w:rsidRDefault="007417D3" w:rsidP="007417D3">
      <w:r w:rsidRPr="0067446C">
        <w:rPr>
          <w:noProof/>
        </w:rPr>
        <w:drawing>
          <wp:inline distT="0" distB="0" distL="0" distR="0" wp14:anchorId="479B1933" wp14:editId="24228A3A">
            <wp:extent cx="5731510" cy="2332990"/>
            <wp:effectExtent l="0" t="0" r="0" b="3810"/>
            <wp:docPr id="165634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45418" name=""/>
                    <pic:cNvPicPr/>
                  </pic:nvPicPr>
                  <pic:blipFill>
                    <a:blip r:embed="rId51"/>
                    <a:stretch>
                      <a:fillRect/>
                    </a:stretch>
                  </pic:blipFill>
                  <pic:spPr>
                    <a:xfrm>
                      <a:off x="0" y="0"/>
                      <a:ext cx="5731510" cy="2332990"/>
                    </a:xfrm>
                    <a:prstGeom prst="rect">
                      <a:avLst/>
                    </a:prstGeom>
                  </pic:spPr>
                </pic:pic>
              </a:graphicData>
            </a:graphic>
          </wp:inline>
        </w:drawing>
      </w:r>
    </w:p>
    <w:p w14:paraId="031EDF90" w14:textId="77777777" w:rsidR="007417D3" w:rsidRPr="00986094" w:rsidRDefault="007417D3" w:rsidP="007417D3">
      <w:pPr>
        <w:rPr>
          <w:lang w:val="en-IE"/>
        </w:rPr>
      </w:pPr>
      <w:r>
        <w:rPr>
          <w:lang w:val="en-IE"/>
        </w:rPr>
        <w:t xml:space="preserve">[1] </w:t>
      </w:r>
      <w:r w:rsidRPr="00986094">
        <w:rPr>
          <w:lang w:val="en-IE"/>
        </w:rPr>
        <w:t>N. Afraz and M. Ruffini, "5G Network Slice Brokering: A Distributed Blockchain-based Market," </w:t>
      </w:r>
      <w:r w:rsidRPr="00986094">
        <w:rPr>
          <w:i/>
          <w:iCs/>
          <w:lang w:val="en-IE"/>
        </w:rPr>
        <w:t>2020 European Conference on Networks and Communications (EuCNC)</w:t>
      </w:r>
      <w:r w:rsidRPr="00986094">
        <w:rPr>
          <w:lang w:val="en-IE"/>
        </w:rPr>
        <w:t>, Dubrovnik, Croatia, 2020, pp. 23-27, doi: 10.1109/EuCNC48522.2020.9200915.</w:t>
      </w:r>
    </w:p>
    <w:p w14:paraId="52733C67" w14:textId="77777777" w:rsidR="007417D3" w:rsidRPr="00986094" w:rsidRDefault="007417D3" w:rsidP="007417D3">
      <w:pPr>
        <w:rPr>
          <w:lang w:val="en-IE"/>
        </w:rPr>
      </w:pPr>
    </w:p>
    <w:p w14:paraId="29E111E4" w14:textId="77777777" w:rsidR="007417D3" w:rsidRDefault="007417D3" w:rsidP="007417D3"/>
    <w:p w14:paraId="5CA9F9EC" w14:textId="589F9DC8" w:rsidR="00D46CFC" w:rsidRDefault="00D46CFC" w:rsidP="00EC2624">
      <w:pPr>
        <w:overflowPunct/>
        <w:autoSpaceDE/>
        <w:autoSpaceDN/>
        <w:adjustRightInd/>
        <w:spacing w:after="0"/>
        <w:textAlignment w:val="auto"/>
        <w:rPr>
          <w:rFonts w:ascii="Arial" w:hAnsi="Arial"/>
          <w:sz w:val="32"/>
        </w:rPr>
      </w:pPr>
      <w:r>
        <w:br w:type="page"/>
      </w:r>
    </w:p>
    <w:p w14:paraId="659CB05C" w14:textId="77777777" w:rsidR="00E71784" w:rsidRPr="00E71784" w:rsidRDefault="00E71784" w:rsidP="00D04C54">
      <w:pPr>
        <w:pStyle w:val="Heading8"/>
      </w:pPr>
      <w:bookmarkStart w:id="384" w:name="_Toc451533959"/>
      <w:bookmarkStart w:id="385" w:name="_Toc484178394"/>
      <w:bookmarkStart w:id="386" w:name="_Toc484178424"/>
      <w:bookmarkStart w:id="387" w:name="_Toc487532008"/>
      <w:bookmarkStart w:id="388" w:name="_Toc527987206"/>
      <w:bookmarkStart w:id="389" w:name="_Toc529802490"/>
      <w:bookmarkStart w:id="390" w:name="_Toc67667399"/>
      <w:bookmarkStart w:id="391" w:name="_Toc147418212"/>
      <w:bookmarkEnd w:id="376"/>
      <w:r w:rsidRPr="00E71784">
        <w:lastRenderedPageBreak/>
        <w:t xml:space="preserve">Annex </w:t>
      </w:r>
      <w:r w:rsidRPr="00E71784">
        <w:rPr>
          <w:color w:val="000000"/>
        </w:rPr>
        <w:t>(informative)</w:t>
      </w:r>
      <w:r w:rsidRPr="00E71784">
        <w:t>:</w:t>
      </w:r>
      <w:r w:rsidRPr="00E71784">
        <w:br/>
        <w:t>Bibliography</w:t>
      </w:r>
      <w:bookmarkEnd w:id="384"/>
      <w:bookmarkEnd w:id="385"/>
      <w:bookmarkEnd w:id="386"/>
      <w:bookmarkEnd w:id="387"/>
      <w:bookmarkEnd w:id="388"/>
      <w:bookmarkEnd w:id="389"/>
      <w:bookmarkEnd w:id="390"/>
      <w:bookmarkEnd w:id="391"/>
    </w:p>
    <w:p w14:paraId="472699DB" w14:textId="77777777" w:rsidR="00E71784" w:rsidRPr="00E71784" w:rsidRDefault="00E71784" w:rsidP="00E71784">
      <w:pPr>
        <w:pStyle w:val="B1"/>
      </w:pPr>
    </w:p>
    <w:p w14:paraId="2EE937A2" w14:textId="77777777" w:rsidR="006B54F6" w:rsidRDefault="006B54F6">
      <w:pPr>
        <w:overflowPunct/>
        <w:autoSpaceDE/>
        <w:autoSpaceDN/>
        <w:adjustRightInd/>
        <w:spacing w:after="0"/>
        <w:textAlignment w:val="auto"/>
        <w:rPr>
          <w:rStyle w:val="Guidance"/>
          <w:noProof w:val="0"/>
          <w:lang w:val="en-GB"/>
        </w:rPr>
      </w:pPr>
      <w:r>
        <w:rPr>
          <w:rStyle w:val="Guidance"/>
          <w:noProof w:val="0"/>
          <w:lang w:val="en-GB"/>
        </w:rPr>
        <w:br w:type="page"/>
      </w:r>
    </w:p>
    <w:p w14:paraId="440809DC" w14:textId="77777777" w:rsidR="00E71784" w:rsidRPr="00E71784" w:rsidRDefault="00E71784" w:rsidP="00D04C54">
      <w:pPr>
        <w:pStyle w:val="Heading8"/>
      </w:pPr>
      <w:bookmarkStart w:id="392" w:name="_Toc451533960"/>
      <w:bookmarkStart w:id="393" w:name="_Toc484178395"/>
      <w:bookmarkStart w:id="394" w:name="_Toc484178425"/>
      <w:bookmarkStart w:id="395" w:name="_Toc487532009"/>
      <w:bookmarkStart w:id="396" w:name="_Toc527987207"/>
      <w:bookmarkStart w:id="397" w:name="_Toc529802491"/>
      <w:bookmarkStart w:id="398" w:name="_Toc67667400"/>
      <w:bookmarkStart w:id="399" w:name="_Toc147418213"/>
      <w:r w:rsidRPr="00E71784">
        <w:lastRenderedPageBreak/>
        <w:t xml:space="preserve">Annex </w:t>
      </w:r>
      <w:r w:rsidRPr="00E71784">
        <w:rPr>
          <w:color w:val="000000"/>
        </w:rPr>
        <w:t>(informative)</w:t>
      </w:r>
      <w:r w:rsidRPr="00E71784">
        <w:t>:</w:t>
      </w:r>
      <w:r w:rsidRPr="00E71784">
        <w:br/>
        <w:t>Change History</w:t>
      </w:r>
      <w:bookmarkEnd w:id="392"/>
      <w:bookmarkEnd w:id="393"/>
      <w:bookmarkEnd w:id="394"/>
      <w:bookmarkEnd w:id="395"/>
      <w:bookmarkEnd w:id="396"/>
      <w:bookmarkEnd w:id="397"/>
      <w:bookmarkEnd w:id="398"/>
      <w:bookmarkEnd w:id="399"/>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E71784" w:rsidRPr="00E71784" w14:paraId="2B2EE762" w14:textId="77777777" w:rsidTr="00E71784">
        <w:trPr>
          <w:tblHeader/>
          <w:jc w:val="center"/>
        </w:trPr>
        <w:tc>
          <w:tcPr>
            <w:tcW w:w="1566" w:type="dxa"/>
            <w:shd w:val="pct10" w:color="auto" w:fill="auto"/>
            <w:vAlign w:val="center"/>
          </w:tcPr>
          <w:p w14:paraId="036F05C2" w14:textId="77777777" w:rsidR="00E71784" w:rsidRPr="00E71784" w:rsidRDefault="00E71784" w:rsidP="00E71784">
            <w:pPr>
              <w:pStyle w:val="TAH"/>
            </w:pPr>
            <w:r w:rsidRPr="00E71784">
              <w:t>Date</w:t>
            </w:r>
          </w:p>
        </w:tc>
        <w:tc>
          <w:tcPr>
            <w:tcW w:w="810" w:type="dxa"/>
            <w:shd w:val="pct10" w:color="auto" w:fill="auto"/>
            <w:vAlign w:val="center"/>
          </w:tcPr>
          <w:p w14:paraId="553C85DE" w14:textId="77777777" w:rsidR="00E71784" w:rsidRPr="00E71784" w:rsidRDefault="00E71784" w:rsidP="00E71784">
            <w:pPr>
              <w:pStyle w:val="TAH"/>
            </w:pPr>
            <w:r w:rsidRPr="00E71784">
              <w:t>Version</w:t>
            </w:r>
          </w:p>
        </w:tc>
        <w:tc>
          <w:tcPr>
            <w:tcW w:w="7194" w:type="dxa"/>
            <w:shd w:val="pct10" w:color="auto" w:fill="auto"/>
            <w:vAlign w:val="center"/>
          </w:tcPr>
          <w:p w14:paraId="0DE87DCD" w14:textId="77777777" w:rsidR="00E71784" w:rsidRPr="00E71784" w:rsidRDefault="00E71784" w:rsidP="00E71784">
            <w:pPr>
              <w:pStyle w:val="TAH"/>
            </w:pPr>
            <w:r w:rsidRPr="00E71784">
              <w:t>Information about changes</w:t>
            </w:r>
          </w:p>
        </w:tc>
      </w:tr>
      <w:tr w:rsidR="006B54F6" w:rsidRPr="00F72149" w14:paraId="77ACE2DB" w14:textId="77777777" w:rsidTr="00EF6B47">
        <w:trPr>
          <w:jc w:val="center"/>
        </w:trPr>
        <w:tc>
          <w:tcPr>
            <w:tcW w:w="1566" w:type="dxa"/>
            <w:vAlign w:val="center"/>
          </w:tcPr>
          <w:p w14:paraId="416F6023" w14:textId="77777777" w:rsidR="006B54F6" w:rsidRPr="00F72149" w:rsidRDefault="006B54F6" w:rsidP="00EF6B47">
            <w:pPr>
              <w:pStyle w:val="TAL"/>
            </w:pPr>
            <w:r>
              <w:t>&lt;Month year&gt;</w:t>
            </w:r>
          </w:p>
        </w:tc>
        <w:tc>
          <w:tcPr>
            <w:tcW w:w="810" w:type="dxa"/>
            <w:vAlign w:val="center"/>
          </w:tcPr>
          <w:p w14:paraId="68C7E7C5" w14:textId="77777777" w:rsidR="006B54F6" w:rsidRPr="00F72149" w:rsidRDefault="006B54F6" w:rsidP="00EF6B47">
            <w:pPr>
              <w:pStyle w:val="TAC"/>
            </w:pPr>
            <w:r>
              <w:t>&lt;#&gt;</w:t>
            </w:r>
          </w:p>
        </w:tc>
        <w:tc>
          <w:tcPr>
            <w:tcW w:w="7194" w:type="dxa"/>
            <w:vAlign w:val="center"/>
          </w:tcPr>
          <w:p w14:paraId="58134E3A" w14:textId="77777777" w:rsidR="006B54F6" w:rsidRPr="00F72149" w:rsidRDefault="006B54F6" w:rsidP="00EF6B47">
            <w:pPr>
              <w:pStyle w:val="TAL"/>
            </w:pPr>
            <w:r>
              <w:t>&lt;Changes made are listed in this cell&gt;</w:t>
            </w:r>
          </w:p>
        </w:tc>
      </w:tr>
      <w:tr w:rsidR="00E71784" w:rsidRPr="00E71784" w14:paraId="78EB8BA9" w14:textId="77777777" w:rsidTr="00E71784">
        <w:trPr>
          <w:jc w:val="center"/>
        </w:trPr>
        <w:tc>
          <w:tcPr>
            <w:tcW w:w="1566" w:type="dxa"/>
            <w:vAlign w:val="center"/>
          </w:tcPr>
          <w:p w14:paraId="3E87D8F4" w14:textId="77777777" w:rsidR="00E71784" w:rsidRPr="00E71784" w:rsidRDefault="00E71784" w:rsidP="00E71784">
            <w:pPr>
              <w:pStyle w:val="TAL"/>
            </w:pPr>
          </w:p>
        </w:tc>
        <w:tc>
          <w:tcPr>
            <w:tcW w:w="810" w:type="dxa"/>
            <w:vAlign w:val="center"/>
          </w:tcPr>
          <w:p w14:paraId="7C9AE9F8" w14:textId="77777777" w:rsidR="00E71784" w:rsidRPr="00E71784" w:rsidRDefault="00E71784" w:rsidP="00E71784">
            <w:pPr>
              <w:pStyle w:val="TAC"/>
            </w:pPr>
          </w:p>
        </w:tc>
        <w:tc>
          <w:tcPr>
            <w:tcW w:w="7194" w:type="dxa"/>
            <w:vAlign w:val="center"/>
          </w:tcPr>
          <w:p w14:paraId="5E0ECD6C" w14:textId="77777777" w:rsidR="00E71784" w:rsidRPr="00E71784" w:rsidRDefault="00E71784" w:rsidP="00E71784">
            <w:pPr>
              <w:pStyle w:val="TAL"/>
            </w:pPr>
          </w:p>
        </w:tc>
      </w:tr>
      <w:tr w:rsidR="00E71784" w:rsidRPr="00E71784" w14:paraId="5ACA8817" w14:textId="77777777" w:rsidTr="00E71784">
        <w:trPr>
          <w:jc w:val="center"/>
        </w:trPr>
        <w:tc>
          <w:tcPr>
            <w:tcW w:w="1566" w:type="dxa"/>
            <w:vAlign w:val="center"/>
          </w:tcPr>
          <w:p w14:paraId="7F59D404" w14:textId="77777777" w:rsidR="00E71784" w:rsidRPr="00E71784" w:rsidRDefault="00E71784" w:rsidP="00E71784">
            <w:pPr>
              <w:pStyle w:val="TAL"/>
            </w:pPr>
          </w:p>
        </w:tc>
        <w:tc>
          <w:tcPr>
            <w:tcW w:w="810" w:type="dxa"/>
            <w:vAlign w:val="center"/>
          </w:tcPr>
          <w:p w14:paraId="3427A6F3" w14:textId="77777777" w:rsidR="00E71784" w:rsidRPr="00E71784" w:rsidRDefault="00E71784" w:rsidP="00E71784">
            <w:pPr>
              <w:pStyle w:val="TAC"/>
            </w:pPr>
          </w:p>
        </w:tc>
        <w:tc>
          <w:tcPr>
            <w:tcW w:w="7194" w:type="dxa"/>
            <w:vAlign w:val="center"/>
          </w:tcPr>
          <w:p w14:paraId="703C77BD" w14:textId="77777777" w:rsidR="00E71784" w:rsidRPr="00E71784" w:rsidRDefault="00E71784" w:rsidP="00E71784">
            <w:pPr>
              <w:pStyle w:val="TAL"/>
            </w:pPr>
          </w:p>
        </w:tc>
      </w:tr>
      <w:tr w:rsidR="00E71784" w:rsidRPr="00E71784" w14:paraId="291DE41E" w14:textId="77777777" w:rsidTr="00E71784">
        <w:trPr>
          <w:jc w:val="center"/>
        </w:trPr>
        <w:tc>
          <w:tcPr>
            <w:tcW w:w="1566" w:type="dxa"/>
            <w:vAlign w:val="center"/>
          </w:tcPr>
          <w:p w14:paraId="26D3D311" w14:textId="77777777" w:rsidR="00E71784" w:rsidRPr="00E71784" w:rsidRDefault="00E71784" w:rsidP="00E71784">
            <w:pPr>
              <w:pStyle w:val="TAL"/>
            </w:pPr>
          </w:p>
        </w:tc>
        <w:tc>
          <w:tcPr>
            <w:tcW w:w="810" w:type="dxa"/>
            <w:vAlign w:val="center"/>
          </w:tcPr>
          <w:p w14:paraId="2754FE8E" w14:textId="77777777" w:rsidR="00E71784" w:rsidRPr="00E71784" w:rsidRDefault="00E71784" w:rsidP="00E71784">
            <w:pPr>
              <w:pStyle w:val="TAC"/>
            </w:pPr>
          </w:p>
        </w:tc>
        <w:tc>
          <w:tcPr>
            <w:tcW w:w="7194" w:type="dxa"/>
            <w:vAlign w:val="center"/>
          </w:tcPr>
          <w:p w14:paraId="02B65D17" w14:textId="77777777" w:rsidR="00E71784" w:rsidRPr="00E71784" w:rsidRDefault="00E71784" w:rsidP="00E71784">
            <w:pPr>
              <w:pStyle w:val="TAL"/>
            </w:pPr>
          </w:p>
        </w:tc>
      </w:tr>
    </w:tbl>
    <w:p w14:paraId="7AC5258B" w14:textId="77777777" w:rsidR="00E71784" w:rsidRPr="00E71784" w:rsidRDefault="00E71784" w:rsidP="00E71784"/>
    <w:p w14:paraId="783E43BF" w14:textId="77777777" w:rsidR="006B54F6" w:rsidRDefault="006B54F6">
      <w:pPr>
        <w:overflowPunct/>
        <w:autoSpaceDE/>
        <w:autoSpaceDN/>
        <w:adjustRightInd/>
        <w:spacing w:after="0"/>
        <w:textAlignment w:val="auto"/>
        <w:rPr>
          <w:rFonts w:ascii="Arial" w:hAnsi="Arial"/>
          <w:sz w:val="36"/>
        </w:rPr>
      </w:pPr>
      <w:r>
        <w:br w:type="page"/>
      </w:r>
    </w:p>
    <w:p w14:paraId="07B9F924" w14:textId="77777777" w:rsidR="00E71784" w:rsidRPr="00E71784" w:rsidRDefault="00E71784" w:rsidP="00E71784">
      <w:pPr>
        <w:pStyle w:val="Heading1"/>
      </w:pPr>
      <w:bookmarkStart w:id="400" w:name="_Toc451533961"/>
      <w:bookmarkStart w:id="401" w:name="_Toc484178396"/>
      <w:bookmarkStart w:id="402" w:name="_Toc484178426"/>
      <w:bookmarkStart w:id="403" w:name="_Toc487532010"/>
      <w:bookmarkStart w:id="404" w:name="_Toc527987208"/>
      <w:bookmarkStart w:id="405" w:name="_Toc529802492"/>
      <w:bookmarkStart w:id="406" w:name="_Toc67667401"/>
      <w:bookmarkStart w:id="407" w:name="_Toc147418214"/>
      <w:r w:rsidRPr="00E71784">
        <w:lastRenderedPageBreak/>
        <w:t>History</w:t>
      </w:r>
      <w:bookmarkEnd w:id="400"/>
      <w:bookmarkEnd w:id="401"/>
      <w:bookmarkEnd w:id="402"/>
      <w:bookmarkEnd w:id="403"/>
      <w:bookmarkEnd w:id="404"/>
      <w:bookmarkEnd w:id="405"/>
      <w:bookmarkEnd w:id="406"/>
      <w:bookmarkEnd w:id="407"/>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E71784" w:rsidRPr="00E71784" w14:paraId="44EA9496" w14:textId="77777777" w:rsidTr="006B54F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4978C36" w14:textId="77777777" w:rsidR="00E71784" w:rsidRPr="00E71784" w:rsidRDefault="00E71784" w:rsidP="00E71784">
            <w:pPr>
              <w:spacing w:before="60" w:after="60"/>
              <w:jc w:val="center"/>
              <w:rPr>
                <w:b/>
                <w:sz w:val="24"/>
              </w:rPr>
            </w:pPr>
            <w:r w:rsidRPr="00E71784">
              <w:rPr>
                <w:b/>
                <w:sz w:val="24"/>
              </w:rPr>
              <w:t>Document history</w:t>
            </w:r>
          </w:p>
        </w:tc>
      </w:tr>
      <w:tr w:rsidR="00E71784" w:rsidRPr="00E71784" w14:paraId="16F754F8"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76531555" w14:textId="77777777" w:rsidR="00E71784" w:rsidRPr="00E71784" w:rsidRDefault="00E71784" w:rsidP="00E71784">
            <w:pPr>
              <w:pStyle w:val="FP"/>
              <w:spacing w:before="80" w:after="80"/>
              <w:ind w:left="57"/>
            </w:pPr>
            <w:r w:rsidRPr="00E71784">
              <w:t>&lt;Version&gt;</w:t>
            </w:r>
          </w:p>
        </w:tc>
        <w:tc>
          <w:tcPr>
            <w:tcW w:w="1588" w:type="dxa"/>
            <w:tcBorders>
              <w:top w:val="single" w:sz="6" w:space="0" w:color="auto"/>
              <w:left w:val="single" w:sz="6" w:space="0" w:color="auto"/>
              <w:bottom w:val="single" w:sz="6" w:space="0" w:color="auto"/>
              <w:right w:val="single" w:sz="6" w:space="0" w:color="auto"/>
            </w:tcBorders>
          </w:tcPr>
          <w:p w14:paraId="6C664BB9" w14:textId="77777777" w:rsidR="00E71784" w:rsidRPr="00E71784" w:rsidRDefault="00E71784" w:rsidP="00E71784">
            <w:pPr>
              <w:pStyle w:val="FP"/>
              <w:spacing w:before="80" w:after="80"/>
              <w:ind w:left="57"/>
            </w:pPr>
            <w:r w:rsidRPr="00E71784">
              <w:t>&lt;Date&gt;</w:t>
            </w:r>
          </w:p>
        </w:tc>
        <w:tc>
          <w:tcPr>
            <w:tcW w:w="6804" w:type="dxa"/>
            <w:tcBorders>
              <w:top w:val="single" w:sz="6" w:space="0" w:color="auto"/>
              <w:bottom w:val="single" w:sz="6" w:space="0" w:color="auto"/>
              <w:right w:val="single" w:sz="6" w:space="0" w:color="auto"/>
            </w:tcBorders>
          </w:tcPr>
          <w:p w14:paraId="2B73DD23" w14:textId="77777777" w:rsidR="00E71784" w:rsidRPr="00E71784" w:rsidRDefault="00E71784" w:rsidP="00E71784">
            <w:pPr>
              <w:pStyle w:val="FP"/>
              <w:tabs>
                <w:tab w:val="left" w:pos="3118"/>
              </w:tabs>
              <w:spacing w:before="80" w:after="80"/>
              <w:ind w:left="57"/>
            </w:pPr>
            <w:r w:rsidRPr="00E71784">
              <w:t>&lt;Milestone&gt;</w:t>
            </w:r>
          </w:p>
        </w:tc>
      </w:tr>
      <w:tr w:rsidR="00E71784" w:rsidRPr="00E71784" w14:paraId="57BDBFA3"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29836BFC"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1D27DBC"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732E714E" w14:textId="77777777" w:rsidR="00E71784" w:rsidRPr="00E71784" w:rsidRDefault="00E71784" w:rsidP="00E71784">
            <w:pPr>
              <w:pStyle w:val="FP"/>
              <w:tabs>
                <w:tab w:val="left" w:pos="3118"/>
              </w:tabs>
              <w:spacing w:before="80" w:after="80"/>
              <w:ind w:left="57"/>
            </w:pPr>
          </w:p>
        </w:tc>
      </w:tr>
      <w:tr w:rsidR="00E71784" w:rsidRPr="00E71784" w14:paraId="3CA270F9"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256DA543"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A69B508"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4452EEDD" w14:textId="77777777" w:rsidR="00E71784" w:rsidRPr="00E71784" w:rsidRDefault="00E71784" w:rsidP="00E71784">
            <w:pPr>
              <w:pStyle w:val="FP"/>
              <w:tabs>
                <w:tab w:val="left" w:pos="3261"/>
                <w:tab w:val="left" w:pos="4395"/>
              </w:tabs>
              <w:spacing w:before="80" w:after="80"/>
              <w:ind w:left="57"/>
            </w:pPr>
          </w:p>
        </w:tc>
      </w:tr>
      <w:tr w:rsidR="00E71784" w:rsidRPr="00E71784" w14:paraId="4B1F0ED8"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3ED4CE62"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4FE5BD9"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2D1649EF" w14:textId="77777777" w:rsidR="00E71784" w:rsidRPr="00E71784" w:rsidRDefault="00E71784" w:rsidP="00E71784">
            <w:pPr>
              <w:pStyle w:val="FP"/>
              <w:tabs>
                <w:tab w:val="left" w:pos="3261"/>
                <w:tab w:val="left" w:pos="4395"/>
              </w:tabs>
              <w:spacing w:before="80" w:after="80"/>
              <w:ind w:left="57"/>
            </w:pPr>
          </w:p>
        </w:tc>
      </w:tr>
      <w:tr w:rsidR="00E71784" w:rsidRPr="00E71784" w14:paraId="64072E5E"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01895714"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CDE4F3E"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4792C11C" w14:textId="77777777" w:rsidR="00E71784" w:rsidRPr="00E71784" w:rsidRDefault="00E71784" w:rsidP="00E71784">
            <w:pPr>
              <w:pStyle w:val="FP"/>
              <w:tabs>
                <w:tab w:val="left" w:pos="3261"/>
                <w:tab w:val="left" w:pos="4395"/>
              </w:tabs>
              <w:spacing w:before="80" w:after="80"/>
              <w:ind w:left="57"/>
            </w:pPr>
          </w:p>
        </w:tc>
      </w:tr>
    </w:tbl>
    <w:p w14:paraId="028AB08E" w14:textId="77777777" w:rsidR="00E71784" w:rsidRPr="00E71784" w:rsidRDefault="00E71784" w:rsidP="00E71784"/>
    <w:p w14:paraId="1DA3FA59" w14:textId="1C0C44A3" w:rsidR="00415A26" w:rsidRPr="00E71784" w:rsidRDefault="00E71784" w:rsidP="00E71784">
      <w:pPr>
        <w:rPr>
          <w:rFonts w:ascii="Arial" w:hAnsi="Arial" w:cs="Arial"/>
          <w:i/>
          <w:color w:val="76923C"/>
          <w:sz w:val="18"/>
          <w:szCs w:val="18"/>
        </w:rPr>
      </w:pPr>
      <w:r w:rsidRPr="00E71784">
        <w:rPr>
          <w:rFonts w:ascii="Arial" w:hAnsi="Arial" w:cs="Arial"/>
          <w:i/>
          <w:color w:val="76923C"/>
          <w:sz w:val="18"/>
          <w:szCs w:val="18"/>
        </w:rPr>
        <w:t xml:space="preserve">Latest changes made on </w:t>
      </w:r>
      <w:r w:rsidR="00690F2F">
        <w:rPr>
          <w:rFonts w:ascii="Arial" w:hAnsi="Arial" w:cs="Arial"/>
          <w:i/>
          <w:color w:val="76923C"/>
          <w:sz w:val="18"/>
          <w:szCs w:val="18"/>
        </w:rPr>
        <w:t>2022</w:t>
      </w:r>
      <w:r w:rsidR="003656EB">
        <w:rPr>
          <w:rFonts w:ascii="Arial" w:hAnsi="Arial" w:cs="Arial"/>
          <w:i/>
          <w:color w:val="76923C"/>
          <w:sz w:val="18"/>
          <w:szCs w:val="18"/>
        </w:rPr>
        <w:t>-</w:t>
      </w:r>
      <w:r w:rsidR="00690F2F">
        <w:rPr>
          <w:rFonts w:ascii="Arial" w:hAnsi="Arial" w:cs="Arial"/>
          <w:i/>
          <w:color w:val="76923C"/>
          <w:sz w:val="18"/>
          <w:szCs w:val="18"/>
        </w:rPr>
        <w:t>03</w:t>
      </w:r>
      <w:r w:rsidR="00FA3062">
        <w:rPr>
          <w:rFonts w:ascii="Arial" w:hAnsi="Arial" w:cs="Arial"/>
          <w:i/>
          <w:color w:val="76923C"/>
          <w:sz w:val="18"/>
          <w:szCs w:val="18"/>
        </w:rPr>
        <w:t>-</w:t>
      </w:r>
      <w:r w:rsidR="00690F2F">
        <w:rPr>
          <w:rFonts w:ascii="Arial" w:hAnsi="Arial" w:cs="Arial"/>
          <w:i/>
          <w:color w:val="76923C"/>
          <w:sz w:val="18"/>
          <w:szCs w:val="18"/>
        </w:rPr>
        <w:t>14</w:t>
      </w:r>
    </w:p>
    <w:sectPr w:rsidR="00415A26" w:rsidRPr="00E71784">
      <w:headerReference w:type="default" r:id="rId52"/>
      <w:footerReference w:type="default" r:id="rId53"/>
      <w:footnotePr>
        <w:numRestart w:val="eachSect"/>
      </w:foot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0652D" w14:textId="77777777" w:rsidR="009E0EB2" w:rsidRDefault="009E0EB2">
      <w:r>
        <w:separator/>
      </w:r>
    </w:p>
  </w:endnote>
  <w:endnote w:type="continuationSeparator" w:id="0">
    <w:p w14:paraId="2763C93C" w14:textId="77777777" w:rsidR="009E0EB2" w:rsidRDefault="009E0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ansation">
    <w:altName w:val="Calibri"/>
    <w:panose1 w:val="020B0604020202020204"/>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FF57" w14:textId="77777777" w:rsidR="009B4C6D" w:rsidRDefault="009B4C6D">
    <w:pPr>
      <w:pStyle w:val="Footer"/>
    </w:pPr>
  </w:p>
  <w:p w14:paraId="6D7A69E5" w14:textId="77777777" w:rsidR="009B4C6D" w:rsidRDefault="009B4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B3DB" w14:textId="77777777" w:rsidR="009B4C6D" w:rsidRDefault="009B4C6D">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24BA9" w14:textId="77777777" w:rsidR="009E0EB2" w:rsidRDefault="009E0EB2">
      <w:r>
        <w:separator/>
      </w:r>
    </w:p>
  </w:footnote>
  <w:footnote w:type="continuationSeparator" w:id="0">
    <w:p w14:paraId="4E5CE120" w14:textId="77777777" w:rsidR="009E0EB2" w:rsidRDefault="009E0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EBDE" w14:textId="77777777" w:rsidR="009B4C6D" w:rsidRDefault="009B4C6D">
    <w:pPr>
      <w:pStyle w:val="Header"/>
    </w:pPr>
    <w:r>
      <w:rPr>
        <w:lang w:eastAsia="en-GB"/>
      </w:rPr>
      <w:drawing>
        <wp:anchor distT="0" distB="0" distL="114300" distR="114300" simplePos="0" relativeHeight="251657728" behindDoc="1" locked="0" layoutInCell="1" allowOverlap="1" wp14:anchorId="5AD0C0D9" wp14:editId="15832EC9">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AE1E" w14:textId="66FA6093" w:rsidR="009B4C6D" w:rsidRDefault="009B4C6D">
    <w:pPr>
      <w:pStyle w:val="Header"/>
      <w:framePr w:wrap="auto" w:vAnchor="text" w:hAnchor="margin" w:xAlign="right" w:y="1"/>
    </w:pPr>
    <w:r>
      <w:fldChar w:fldCharType="begin"/>
    </w:r>
    <w:r>
      <w:instrText xml:space="preserve">styleref ZA </w:instrText>
    </w:r>
    <w:r>
      <w:fldChar w:fldCharType="separate"/>
    </w:r>
    <w:r w:rsidR="00E673FB">
      <w:t>ETSI GS ISG PDL 022 V0.0.4 (2023-10)</w:t>
    </w:r>
    <w:r>
      <w:fldChar w:fldCharType="end"/>
    </w:r>
  </w:p>
  <w:p w14:paraId="72006E71" w14:textId="77777777" w:rsidR="009B4C6D" w:rsidRDefault="009B4C6D">
    <w:pPr>
      <w:pStyle w:val="Header"/>
      <w:framePr w:wrap="auto" w:vAnchor="text" w:hAnchor="margin" w:xAlign="center" w:y="1"/>
    </w:pPr>
    <w:r>
      <w:fldChar w:fldCharType="begin"/>
    </w:r>
    <w:r>
      <w:instrText xml:space="preserve">page </w:instrText>
    </w:r>
    <w:r>
      <w:fldChar w:fldCharType="separate"/>
    </w:r>
    <w:r w:rsidR="006871A9">
      <w:t>10</w:t>
    </w:r>
    <w:r>
      <w:fldChar w:fldCharType="end"/>
    </w:r>
  </w:p>
  <w:p w14:paraId="1599D213" w14:textId="791E67DD" w:rsidR="009B4C6D" w:rsidRDefault="009B4C6D" w:rsidP="00A301A6">
    <w:pPr>
      <w:pStyle w:val="Header"/>
      <w:framePr w:wrap="auto" w:vAnchor="text" w:hAnchor="margin" w:y="1"/>
    </w:pPr>
    <w:r>
      <w:fldChar w:fldCharType="begin"/>
    </w:r>
    <w:r>
      <w:instrText xml:space="preserve">styleref ZGSM </w:instrText>
    </w:r>
    <w:r>
      <w:fldChar w:fldCharType="separate"/>
    </w:r>
    <w:r w:rsidR="00E673FB">
      <w:t>Release 1</w:t>
    </w:r>
    <w:r>
      <w:fldChar w:fldCharType="end"/>
    </w:r>
  </w:p>
  <w:p w14:paraId="491CE178" w14:textId="77777777" w:rsidR="009B4C6D" w:rsidRDefault="009B4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A278B9"/>
    <w:multiLevelType w:val="hybridMultilevel"/>
    <w:tmpl w:val="68282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CC2650"/>
    <w:multiLevelType w:val="hybridMultilevel"/>
    <w:tmpl w:val="041E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472CA"/>
    <w:multiLevelType w:val="multilevel"/>
    <w:tmpl w:val="2B70E43C"/>
    <w:styleLink w:val="AppendixHeadings"/>
    <w:lvl w:ilvl="0">
      <w:start w:val="1"/>
      <w:numFmt w:val="upperLetter"/>
      <w:lvlText w:val="Appendix %1"/>
      <w:lvlJc w:val="left"/>
      <w:pPr>
        <w:tabs>
          <w:tab w:val="num" w:pos="2520"/>
        </w:tabs>
        <w:ind w:left="2520" w:hanging="360"/>
      </w:pPr>
      <w:rPr>
        <w:rFonts w:ascii="Arial" w:hAnsi="Arial" w:hint="default"/>
        <w:b/>
        <w:sz w:val="28"/>
      </w:rPr>
    </w:lvl>
    <w:lvl w:ilvl="1">
      <w:start w:val="1"/>
      <w:numFmt w:val="decimal"/>
      <w:lvlText w:val="%1.%2"/>
      <w:lvlJc w:val="left"/>
      <w:pPr>
        <w:tabs>
          <w:tab w:val="num" w:pos="2880"/>
        </w:tabs>
        <w:ind w:left="2880" w:hanging="360"/>
      </w:pPr>
      <w:rPr>
        <w:rFonts w:ascii="Arial" w:hAnsi="Arial" w:hint="default"/>
        <w:b/>
        <w:sz w:val="24"/>
      </w:rPr>
    </w:lvl>
    <w:lvl w:ilvl="2">
      <w:start w:val="1"/>
      <w:numFmt w:val="decimal"/>
      <w:lvlText w:val="%1.%2.%3"/>
      <w:lvlJc w:val="left"/>
      <w:pPr>
        <w:tabs>
          <w:tab w:val="num" w:pos="3240"/>
        </w:tabs>
        <w:ind w:left="3240" w:hanging="360"/>
      </w:pPr>
      <w:rPr>
        <w:rFonts w:ascii="Arial" w:hAnsi="Arial" w:hint="default"/>
        <w:b/>
        <w:sz w:val="22"/>
      </w:rPr>
    </w:lvl>
    <w:lvl w:ilvl="3">
      <w:start w:val="1"/>
      <w:numFmt w:val="decimal"/>
      <w:lvlText w:val="%1.%2.%3.%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6" w15:restartNumberingAfterBreak="0">
    <w:nsid w:val="079461E1"/>
    <w:multiLevelType w:val="hybridMultilevel"/>
    <w:tmpl w:val="16E83B68"/>
    <w:lvl w:ilvl="0" w:tplc="17709C0E">
      <w:start w:val="1"/>
      <w:numFmt w:val="decimal"/>
      <w:pStyle w:val="OptionalRequirement"/>
      <w:lvlText w:val="[O%1]"/>
      <w:lvlJc w:val="left"/>
      <w:pPr>
        <w:tabs>
          <w:tab w:val="num" w:pos="850"/>
        </w:tabs>
        <w:ind w:left="778" w:hanging="648"/>
      </w:pPr>
      <w:rPr>
        <w:rFonts w:hint="default"/>
        <w:b/>
        <w:i w:val="0"/>
        <w:em w:val="none"/>
      </w:rPr>
    </w:lvl>
    <w:lvl w:ilvl="1" w:tplc="04090001">
      <w:start w:val="1"/>
      <w:numFmt w:val="bullet"/>
      <w:lvlText w:val=""/>
      <w:lvlJc w:val="left"/>
      <w:pPr>
        <w:tabs>
          <w:tab w:val="num" w:pos="490"/>
        </w:tabs>
        <w:ind w:left="490" w:hanging="360"/>
      </w:pPr>
      <w:rPr>
        <w:rFonts w:ascii="Symbol" w:hAnsi="Symbol" w:hint="default"/>
        <w:b/>
        <w:i w:val="0"/>
        <w:em w:val="none"/>
      </w:rPr>
    </w:lvl>
    <w:lvl w:ilvl="2" w:tplc="0409001B">
      <w:start w:val="1"/>
      <w:numFmt w:val="lowerRoman"/>
      <w:lvlText w:val="%3."/>
      <w:lvlJc w:val="right"/>
      <w:pPr>
        <w:tabs>
          <w:tab w:val="num" w:pos="1210"/>
        </w:tabs>
        <w:ind w:left="1210" w:hanging="180"/>
      </w:pPr>
    </w:lvl>
    <w:lvl w:ilvl="3" w:tplc="0409000F" w:tentative="1">
      <w:start w:val="1"/>
      <w:numFmt w:val="decimal"/>
      <w:lvlText w:val="%4."/>
      <w:lvlJc w:val="left"/>
      <w:pPr>
        <w:tabs>
          <w:tab w:val="num" w:pos="1930"/>
        </w:tabs>
        <w:ind w:left="1930" w:hanging="360"/>
      </w:pPr>
    </w:lvl>
    <w:lvl w:ilvl="4" w:tplc="04090019" w:tentative="1">
      <w:start w:val="1"/>
      <w:numFmt w:val="lowerLetter"/>
      <w:lvlText w:val="%5."/>
      <w:lvlJc w:val="left"/>
      <w:pPr>
        <w:tabs>
          <w:tab w:val="num" w:pos="2650"/>
        </w:tabs>
        <w:ind w:left="2650" w:hanging="360"/>
      </w:pPr>
    </w:lvl>
    <w:lvl w:ilvl="5" w:tplc="0409001B" w:tentative="1">
      <w:start w:val="1"/>
      <w:numFmt w:val="lowerRoman"/>
      <w:lvlText w:val="%6."/>
      <w:lvlJc w:val="right"/>
      <w:pPr>
        <w:tabs>
          <w:tab w:val="num" w:pos="3370"/>
        </w:tabs>
        <w:ind w:left="3370" w:hanging="180"/>
      </w:pPr>
    </w:lvl>
    <w:lvl w:ilvl="6" w:tplc="0409000F" w:tentative="1">
      <w:start w:val="1"/>
      <w:numFmt w:val="decimal"/>
      <w:lvlText w:val="%7."/>
      <w:lvlJc w:val="left"/>
      <w:pPr>
        <w:tabs>
          <w:tab w:val="num" w:pos="4090"/>
        </w:tabs>
        <w:ind w:left="4090" w:hanging="360"/>
      </w:pPr>
    </w:lvl>
    <w:lvl w:ilvl="7" w:tplc="04090019" w:tentative="1">
      <w:start w:val="1"/>
      <w:numFmt w:val="lowerLetter"/>
      <w:lvlText w:val="%8."/>
      <w:lvlJc w:val="left"/>
      <w:pPr>
        <w:tabs>
          <w:tab w:val="num" w:pos="4810"/>
        </w:tabs>
        <w:ind w:left="4810" w:hanging="360"/>
      </w:pPr>
    </w:lvl>
    <w:lvl w:ilvl="8" w:tplc="0409001B" w:tentative="1">
      <w:start w:val="1"/>
      <w:numFmt w:val="lowerRoman"/>
      <w:lvlText w:val="%9."/>
      <w:lvlJc w:val="right"/>
      <w:pPr>
        <w:tabs>
          <w:tab w:val="num" w:pos="5530"/>
        </w:tabs>
        <w:ind w:left="5530" w:hanging="180"/>
      </w:pPr>
    </w:lvl>
  </w:abstractNum>
  <w:abstractNum w:abstractNumId="7" w15:restartNumberingAfterBreak="0">
    <w:nsid w:val="08A55BD0"/>
    <w:multiLevelType w:val="multilevel"/>
    <w:tmpl w:val="59F2F112"/>
    <w:styleLink w:val="Bullet"/>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1A0E64"/>
    <w:multiLevelType w:val="hybridMultilevel"/>
    <w:tmpl w:val="9D58DA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5C1E3E"/>
    <w:multiLevelType w:val="hybridMultilevel"/>
    <w:tmpl w:val="B22273B6"/>
    <w:lvl w:ilvl="0" w:tplc="8482E88E">
      <w:start w:val="1"/>
      <w:numFmt w:val="decimal"/>
      <w:pStyle w:val="MandatoryRequirement"/>
      <w:lvlText w:val="[R%1]"/>
      <w:lvlJc w:val="left"/>
      <w:pPr>
        <w:tabs>
          <w:tab w:val="num" w:pos="936"/>
        </w:tabs>
        <w:ind w:left="936" w:hanging="936"/>
      </w:pPr>
      <w:rPr>
        <w:rFonts w:hint="default"/>
        <w:b/>
        <w:i w:val="0"/>
        <w:strike w:val="0"/>
        <w:em w:val="none"/>
      </w:rPr>
    </w:lvl>
    <w:lvl w:ilvl="1" w:tplc="0409000F">
      <w:start w:val="1"/>
      <w:numFmt w:val="decimal"/>
      <w:lvlText w:val="%2."/>
      <w:lvlJc w:val="left"/>
      <w:pPr>
        <w:tabs>
          <w:tab w:val="num" w:pos="540"/>
        </w:tabs>
        <w:ind w:left="540" w:hanging="360"/>
      </w:pPr>
      <w:rPr>
        <w:rFonts w:hint="default"/>
        <w:b/>
        <w:i w:val="0"/>
        <w:strike w:val="0"/>
        <w:em w:val="none"/>
      </w:rPr>
    </w:lvl>
    <w:lvl w:ilvl="2" w:tplc="F57E8FC6">
      <w:start w:val="1"/>
      <w:numFmt w:val="bullet"/>
      <w:lvlText w:val=""/>
      <w:lvlJc w:val="left"/>
      <w:pPr>
        <w:tabs>
          <w:tab w:val="num" w:pos="1440"/>
        </w:tabs>
        <w:ind w:left="1440" w:hanging="360"/>
      </w:pPr>
      <w:rPr>
        <w:rFonts w:ascii="Symbol" w:hAnsi="Symbol" w:hint="default"/>
        <w:b/>
        <w:i w:val="0"/>
        <w:strike w:val="0"/>
        <w:color w:val="auto"/>
        <w:em w:val="none"/>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0"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0E45B9"/>
    <w:multiLevelType w:val="hybridMultilevel"/>
    <w:tmpl w:val="4192C85E"/>
    <w:lvl w:ilvl="0" w:tplc="FFFFFFFF">
      <w:start w:val="1"/>
      <w:numFmt w:val="lowerLetter"/>
      <w:lvlText w:val="%1)"/>
      <w:lvlJc w:val="left"/>
      <w:pPr>
        <w:ind w:left="720" w:hanging="360"/>
      </w:pPr>
      <w:rPr>
        <w:rFonts w:hint="default"/>
      </w:rPr>
    </w:lvl>
    <w:lvl w:ilvl="1" w:tplc="46A45A60">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4C7A26"/>
    <w:multiLevelType w:val="multilevel"/>
    <w:tmpl w:val="B90ED3FC"/>
    <w:styleLink w:val="Numbered"/>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50F144E"/>
    <w:multiLevelType w:val="hybridMultilevel"/>
    <w:tmpl w:val="3E048C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3870C3"/>
    <w:multiLevelType w:val="multilevel"/>
    <w:tmpl w:val="3984C840"/>
    <w:styleLink w:val="TableBullet1"/>
    <w:lvl w:ilvl="0">
      <w:start w:val="1"/>
      <w:numFmt w:val="bullet"/>
      <w:lvlText w:val=""/>
      <w:lvlJc w:val="left"/>
      <w:pPr>
        <w:tabs>
          <w:tab w:val="num" w:pos="284"/>
        </w:tabs>
        <w:ind w:left="284" w:hanging="284"/>
      </w:pPr>
      <w:rPr>
        <w:rFonts w:ascii="Symbol" w:hAnsi="Symbol" w:hint="default"/>
        <w:sz w:val="24"/>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ind w:left="3248" w:hanging="360"/>
      </w:pPr>
      <w:rPr>
        <w:rFonts w:ascii="Symbol" w:hAnsi="Symbol" w:hint="default"/>
      </w:rPr>
    </w:lvl>
    <w:lvl w:ilvl="4">
      <w:start w:val="1"/>
      <w:numFmt w:val="bullet"/>
      <w:lvlText w:val="o"/>
      <w:lvlJc w:val="left"/>
      <w:pPr>
        <w:ind w:left="3968" w:hanging="360"/>
      </w:pPr>
      <w:rPr>
        <w:rFonts w:ascii="Courier New" w:hAnsi="Courier New" w:cs="Courier New" w:hint="default"/>
      </w:rPr>
    </w:lvl>
    <w:lvl w:ilvl="5">
      <w:start w:val="1"/>
      <w:numFmt w:val="bullet"/>
      <w:lvlText w:val=""/>
      <w:lvlJc w:val="left"/>
      <w:pPr>
        <w:ind w:left="4688" w:hanging="360"/>
      </w:pPr>
      <w:rPr>
        <w:rFonts w:ascii="Wingdings" w:hAnsi="Wingdings" w:hint="default"/>
      </w:rPr>
    </w:lvl>
    <w:lvl w:ilvl="6">
      <w:start w:val="1"/>
      <w:numFmt w:val="bullet"/>
      <w:lvlText w:val=""/>
      <w:lvlJc w:val="left"/>
      <w:pPr>
        <w:ind w:left="5408" w:hanging="360"/>
      </w:pPr>
      <w:rPr>
        <w:rFonts w:ascii="Symbol" w:hAnsi="Symbol" w:hint="default"/>
      </w:rPr>
    </w:lvl>
    <w:lvl w:ilvl="7">
      <w:start w:val="1"/>
      <w:numFmt w:val="bullet"/>
      <w:lvlText w:val="o"/>
      <w:lvlJc w:val="left"/>
      <w:pPr>
        <w:ind w:left="6128" w:hanging="360"/>
      </w:pPr>
      <w:rPr>
        <w:rFonts w:ascii="Courier New" w:hAnsi="Courier New" w:cs="Courier New" w:hint="default"/>
      </w:rPr>
    </w:lvl>
    <w:lvl w:ilvl="8">
      <w:start w:val="1"/>
      <w:numFmt w:val="bullet"/>
      <w:lvlText w:val=""/>
      <w:lvlJc w:val="left"/>
      <w:pPr>
        <w:ind w:left="6848" w:hanging="360"/>
      </w:pPr>
      <w:rPr>
        <w:rFonts w:ascii="Wingdings" w:hAnsi="Wingdings" w:hint="default"/>
      </w:rPr>
    </w:lvl>
  </w:abstractNum>
  <w:abstractNum w:abstractNumId="15" w15:restartNumberingAfterBreak="0">
    <w:nsid w:val="24D54A51"/>
    <w:multiLevelType w:val="hybridMultilevel"/>
    <w:tmpl w:val="7E18F5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67896"/>
    <w:multiLevelType w:val="hybridMultilevel"/>
    <w:tmpl w:val="AA9CD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0030A7"/>
    <w:multiLevelType w:val="hybridMultilevel"/>
    <w:tmpl w:val="308E2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8B6E21"/>
    <w:multiLevelType w:val="multilevel"/>
    <w:tmpl w:val="971EDDEE"/>
    <w:styleLink w:val="AppendixList"/>
    <w:lvl w:ilvl="0">
      <w:start w:val="1"/>
      <w:numFmt w:val="upperLetter"/>
      <w:pStyle w:val="AppendixH1"/>
      <w:lvlText w:val="Appendix %1"/>
      <w:lvlJc w:val="left"/>
      <w:pPr>
        <w:tabs>
          <w:tab w:val="num" w:pos="1440"/>
        </w:tabs>
        <w:ind w:left="1440" w:hanging="1440"/>
      </w:pPr>
      <w:rPr>
        <w:rFonts w:ascii="Sansation" w:hAnsi="Sansation" w:hint="default"/>
        <w:b/>
        <w:sz w:val="28"/>
      </w:rPr>
    </w:lvl>
    <w:lvl w:ilvl="1">
      <w:start w:val="1"/>
      <w:numFmt w:val="decimal"/>
      <w:pStyle w:val="AppendixH2"/>
      <w:lvlText w:val="%1.%2"/>
      <w:lvlJc w:val="left"/>
      <w:pPr>
        <w:tabs>
          <w:tab w:val="num" w:pos="720"/>
        </w:tabs>
        <w:ind w:left="720" w:hanging="720"/>
      </w:pPr>
      <w:rPr>
        <w:rFonts w:ascii="Sansation" w:hAnsi="Sansation" w:hint="default"/>
        <w:b/>
        <w:sz w:val="24"/>
      </w:rPr>
    </w:lvl>
    <w:lvl w:ilvl="2">
      <w:start w:val="1"/>
      <w:numFmt w:val="decimal"/>
      <w:pStyle w:val="AppendixH3"/>
      <w:lvlText w:val="%1.%2.%3"/>
      <w:lvlJc w:val="left"/>
      <w:pPr>
        <w:tabs>
          <w:tab w:val="num" w:pos="3960"/>
        </w:tabs>
        <w:ind w:left="3960" w:hanging="720"/>
      </w:pPr>
      <w:rPr>
        <w:rFonts w:ascii="Sansation" w:hAnsi="Sansation" w:hint="default"/>
        <w:b/>
        <w:sz w:val="22"/>
      </w:rPr>
    </w:lvl>
    <w:lvl w:ilvl="3">
      <w:start w:val="1"/>
      <w:numFmt w:val="decimal"/>
      <w:pStyle w:val="AppendixH4"/>
      <w:lvlText w:val="(%4)"/>
      <w:lvlJc w:val="left"/>
      <w:pPr>
        <w:ind w:left="10440" w:hanging="360"/>
      </w:pPr>
      <w:rPr>
        <w:rFonts w:hint="default"/>
      </w:rPr>
    </w:lvl>
    <w:lvl w:ilvl="4">
      <w:start w:val="1"/>
      <w:numFmt w:val="lowerLetter"/>
      <w:lvlText w:val="(%5)"/>
      <w:lvlJc w:val="left"/>
      <w:pPr>
        <w:ind w:left="10800" w:hanging="360"/>
      </w:pPr>
      <w:rPr>
        <w:rFonts w:hint="default"/>
      </w:rPr>
    </w:lvl>
    <w:lvl w:ilvl="5">
      <w:start w:val="1"/>
      <w:numFmt w:val="lowerRoman"/>
      <w:lvlText w:val="(%6)"/>
      <w:lvlJc w:val="left"/>
      <w:pPr>
        <w:ind w:left="11160" w:hanging="360"/>
      </w:pPr>
      <w:rPr>
        <w:rFonts w:hint="default"/>
      </w:rPr>
    </w:lvl>
    <w:lvl w:ilvl="6">
      <w:start w:val="1"/>
      <w:numFmt w:val="decimal"/>
      <w:lvlText w:val="%7."/>
      <w:lvlJc w:val="left"/>
      <w:pPr>
        <w:ind w:left="11520" w:hanging="360"/>
      </w:pPr>
      <w:rPr>
        <w:rFonts w:hint="default"/>
      </w:rPr>
    </w:lvl>
    <w:lvl w:ilvl="7">
      <w:start w:val="1"/>
      <w:numFmt w:val="lowerLetter"/>
      <w:lvlText w:val="%8."/>
      <w:lvlJc w:val="left"/>
      <w:pPr>
        <w:ind w:left="11880" w:hanging="360"/>
      </w:pPr>
      <w:rPr>
        <w:rFonts w:hint="default"/>
      </w:rPr>
    </w:lvl>
    <w:lvl w:ilvl="8">
      <w:start w:val="1"/>
      <w:numFmt w:val="lowerRoman"/>
      <w:lvlText w:val="%9."/>
      <w:lvlJc w:val="left"/>
      <w:pPr>
        <w:ind w:left="12240" w:hanging="360"/>
      </w:pPr>
      <w:rPr>
        <w:rFonts w:hint="default"/>
      </w:r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4E4D1E"/>
    <w:multiLevelType w:val="hybridMultilevel"/>
    <w:tmpl w:val="F202CED6"/>
    <w:lvl w:ilvl="0" w:tplc="F9F01646">
      <w:start w:val="1"/>
      <w:numFmt w:val="decimal"/>
      <w:pStyle w:val="EditorNote"/>
      <w:lvlText w:val="Editor Note %1:"/>
      <w:lvlJc w:val="left"/>
      <w:pPr>
        <w:tabs>
          <w:tab w:val="num" w:pos="1728"/>
        </w:tabs>
        <w:ind w:left="1728" w:hanging="1728"/>
      </w:pPr>
      <w:rPr>
        <w:rFonts w:hint="default"/>
      </w:rPr>
    </w:lvl>
    <w:lvl w:ilvl="1" w:tplc="F57E8FC6">
      <w:start w:val="1"/>
      <w:numFmt w:val="bullet"/>
      <w:lvlText w:val=""/>
      <w:lvlJc w:val="left"/>
      <w:pPr>
        <w:tabs>
          <w:tab w:val="num" w:pos="1440"/>
        </w:tabs>
        <w:ind w:left="1440" w:hanging="360"/>
      </w:pPr>
      <w:rPr>
        <w:rFonts w:ascii="Symbol" w:hAnsi="Symbol" w:hint="default"/>
        <w:color w:val="auto"/>
      </w:rPr>
    </w:lvl>
    <w:lvl w:ilvl="2" w:tplc="03902474">
      <w:start w:val="1"/>
      <w:numFmt w:val="decimal"/>
      <w:lvlText w:val="%3."/>
      <w:lvlJc w:val="left"/>
      <w:pPr>
        <w:ind w:left="2340" w:hanging="360"/>
      </w:pPr>
      <w:rPr>
        <w:rFonts w:hint="default"/>
      </w:rPr>
    </w:lvl>
    <w:lvl w:ilvl="3" w:tplc="69648B60">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ACD07F8"/>
    <w:multiLevelType w:val="hybridMultilevel"/>
    <w:tmpl w:val="C9C07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A56754"/>
    <w:multiLevelType w:val="hybridMultilevel"/>
    <w:tmpl w:val="8E86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6B7B08"/>
    <w:multiLevelType w:val="hybridMultilevel"/>
    <w:tmpl w:val="3B827A38"/>
    <w:lvl w:ilvl="0" w:tplc="3B8830C4">
      <w:start w:val="1"/>
      <w:numFmt w:val="decimal"/>
      <w:pStyle w:val="DesirableRequirement"/>
      <w:lvlText w:val="[D%1]"/>
      <w:lvlJc w:val="left"/>
      <w:pPr>
        <w:tabs>
          <w:tab w:val="num" w:pos="1800"/>
        </w:tabs>
        <w:ind w:left="1728" w:hanging="648"/>
      </w:pPr>
      <w:rPr>
        <w:rFonts w:hint="default"/>
        <w:b/>
        <w:i w:val="0"/>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0D26A8"/>
    <w:multiLevelType w:val="hybridMultilevel"/>
    <w:tmpl w:val="09CE97C6"/>
    <w:lvl w:ilvl="0" w:tplc="096CE520">
      <w:start w:val="1"/>
      <w:numFmt w:val="decimal"/>
      <w:pStyle w:val="reference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6D2EF3"/>
    <w:multiLevelType w:val="hybridMultilevel"/>
    <w:tmpl w:val="8228A0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1A6AE1"/>
    <w:multiLevelType w:val="hybridMultilevel"/>
    <w:tmpl w:val="0F64E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0E224F"/>
    <w:multiLevelType w:val="multilevel"/>
    <w:tmpl w:val="669244E2"/>
    <w:lvl w:ilvl="0">
      <w:start w:val="1"/>
      <w:numFmt w:val="decimal"/>
      <w:lvlText w:val="%1."/>
      <w:lvlJc w:val="left"/>
      <w:pPr>
        <w:ind w:left="720" w:hanging="360"/>
      </w:pPr>
    </w:lvl>
    <w:lvl w:ilvl="1">
      <w:start w:val="2"/>
      <w:numFmt w:val="decimal"/>
      <w:isLgl/>
      <w:lvlText w:val="%1.%2"/>
      <w:lvlJc w:val="left"/>
      <w:pPr>
        <w:ind w:left="1780" w:hanging="1420"/>
      </w:pPr>
      <w:rPr>
        <w:rFonts w:hint="default"/>
      </w:rPr>
    </w:lvl>
    <w:lvl w:ilvl="2">
      <w:start w:val="1"/>
      <w:numFmt w:val="decimal"/>
      <w:isLgl/>
      <w:lvlText w:val="%1.%2.%3"/>
      <w:lvlJc w:val="left"/>
      <w:pPr>
        <w:ind w:left="1780" w:hanging="1420"/>
      </w:pPr>
      <w:rPr>
        <w:rFonts w:hint="default"/>
      </w:rPr>
    </w:lvl>
    <w:lvl w:ilvl="3">
      <w:start w:val="2"/>
      <w:numFmt w:val="decimal"/>
      <w:isLgl/>
      <w:lvlText w:val="%1.%2.%3.%4"/>
      <w:lvlJc w:val="left"/>
      <w:pPr>
        <w:ind w:left="1780" w:hanging="1420"/>
      </w:pPr>
      <w:rPr>
        <w:rFonts w:hint="default"/>
      </w:rPr>
    </w:lvl>
    <w:lvl w:ilvl="4">
      <w:start w:val="1"/>
      <w:numFmt w:val="decimal"/>
      <w:isLgl/>
      <w:lvlText w:val="%1.%2.%3.%4.%5"/>
      <w:lvlJc w:val="left"/>
      <w:pPr>
        <w:ind w:left="1780" w:hanging="1420"/>
      </w:pPr>
      <w:rPr>
        <w:rFonts w:hint="default"/>
      </w:rPr>
    </w:lvl>
    <w:lvl w:ilvl="5">
      <w:start w:val="1"/>
      <w:numFmt w:val="decimal"/>
      <w:isLgl/>
      <w:lvlText w:val="%1.%2.%3.%4.%5.%6"/>
      <w:lvlJc w:val="left"/>
      <w:pPr>
        <w:ind w:left="1780" w:hanging="1420"/>
      </w:pPr>
      <w:rPr>
        <w:rFonts w:hint="default"/>
      </w:rPr>
    </w:lvl>
    <w:lvl w:ilvl="6">
      <w:start w:val="1"/>
      <w:numFmt w:val="decimal"/>
      <w:isLgl/>
      <w:lvlText w:val="%1.%2.%3.%4.%5.%6.%7"/>
      <w:lvlJc w:val="left"/>
      <w:pPr>
        <w:ind w:left="1780" w:hanging="142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DAF5006"/>
    <w:multiLevelType w:val="multilevel"/>
    <w:tmpl w:val="BB80A672"/>
    <w:lvl w:ilvl="0">
      <w:start w:val="1"/>
      <w:numFmt w:val="decimal"/>
      <w:pStyle w:val="ConditionalMandatoryRequirement"/>
      <w:suff w:val="nothing"/>
      <w:lvlText w:val="[CR%1]&lt;"/>
      <w:lvlJc w:val="left"/>
      <w:pPr>
        <w:ind w:left="2552" w:hanging="1650"/>
      </w:pPr>
      <w:rPr>
        <w:rFonts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1" w15:restartNumberingAfterBreak="0">
    <w:nsid w:val="625E0A8A"/>
    <w:multiLevelType w:val="hybridMultilevel"/>
    <w:tmpl w:val="EF1A7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EF7889"/>
    <w:multiLevelType w:val="hybridMultilevel"/>
    <w:tmpl w:val="EAD2FC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80C71E8"/>
    <w:multiLevelType w:val="hybridMultilevel"/>
    <w:tmpl w:val="E59425D2"/>
    <w:lvl w:ilvl="0" w:tplc="04090017">
      <w:start w:val="1"/>
      <w:numFmt w:val="lowerLetter"/>
      <w:lvlText w:val="%1)"/>
      <w:lvlJc w:val="left"/>
      <w:pPr>
        <w:ind w:left="50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E6001E"/>
    <w:multiLevelType w:val="hybridMultilevel"/>
    <w:tmpl w:val="9C14362A"/>
    <w:lvl w:ilvl="0" w:tplc="A796B418">
      <w:start w:val="1"/>
      <w:numFmt w:val="decimal"/>
      <w:pStyle w:val="ConditionalDesirableRequirement"/>
      <w:suff w:val="nothing"/>
      <w:lvlText w:val="[CD%1]&lt;"/>
      <w:lvlJc w:val="left"/>
      <w:pPr>
        <w:ind w:left="2552" w:hanging="165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86E2496">
      <w:start w:val="1"/>
      <w:numFmt w:val="decimal"/>
      <w:pStyle w:val="ConditionalOptionalRequirement"/>
      <w:suff w:val="nothing"/>
      <w:lvlText w:val="[CO%2]&lt;"/>
      <w:lvlJc w:val="left"/>
      <w:pPr>
        <w:ind w:left="902" w:firstLine="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90F3F18"/>
    <w:multiLevelType w:val="hybridMultilevel"/>
    <w:tmpl w:val="8474D6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2C0F92"/>
    <w:multiLevelType w:val="hybridMultilevel"/>
    <w:tmpl w:val="EEB0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F21BBD"/>
    <w:multiLevelType w:val="hybridMultilevel"/>
    <w:tmpl w:val="94A61A8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01D4B05"/>
    <w:multiLevelType w:val="multilevel"/>
    <w:tmpl w:val="971EDDEE"/>
    <w:numStyleLink w:val="AppendixList"/>
  </w:abstractNum>
  <w:abstractNum w:abstractNumId="3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0923D2"/>
    <w:multiLevelType w:val="hybridMultilevel"/>
    <w:tmpl w:val="E55CC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8B4FF2"/>
    <w:multiLevelType w:val="multilevel"/>
    <w:tmpl w:val="C77C8800"/>
    <w:styleLink w:val="Style1"/>
    <w:lvl w:ilvl="0">
      <w:start w:val="1"/>
      <w:numFmt w:val="decimal"/>
      <w:lvlText w:val="[CR%1]&lt;"/>
      <w:lvlJc w:val="left"/>
      <w:pPr>
        <w:tabs>
          <w:tab w:val="num" w:pos="1008"/>
        </w:tabs>
        <w:ind w:left="2520" w:hanging="1800"/>
      </w:pPr>
      <w:rPr>
        <w:rFonts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2" w15:restartNumberingAfterBreak="0">
    <w:nsid w:val="786B7C53"/>
    <w:multiLevelType w:val="hybridMultilevel"/>
    <w:tmpl w:val="7BFCD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5" w15:restartNumberingAfterBreak="0">
    <w:nsid w:val="7A00318D"/>
    <w:multiLevelType w:val="hybridMultilevel"/>
    <w:tmpl w:val="1890A8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2460625">
    <w:abstractNumId w:val="19"/>
  </w:num>
  <w:num w:numId="2" w16cid:durableId="1038892642">
    <w:abstractNumId w:val="43"/>
  </w:num>
  <w:num w:numId="3" w16cid:durableId="1645308086">
    <w:abstractNumId w:val="10"/>
  </w:num>
  <w:num w:numId="4" w16cid:durableId="2007660812">
    <w:abstractNumId w:val="21"/>
  </w:num>
  <w:num w:numId="5" w16cid:durableId="1717854049">
    <w:abstractNumId w:val="28"/>
  </w:num>
  <w:num w:numId="6" w16cid:durableId="520169604">
    <w:abstractNumId w:val="2"/>
  </w:num>
  <w:num w:numId="7" w16cid:durableId="920220425">
    <w:abstractNumId w:val="1"/>
  </w:num>
  <w:num w:numId="8" w16cid:durableId="889615308">
    <w:abstractNumId w:val="0"/>
  </w:num>
  <w:num w:numId="9" w16cid:durableId="1222714462">
    <w:abstractNumId w:val="39"/>
  </w:num>
  <w:num w:numId="10" w16cid:durableId="1076394020">
    <w:abstractNumId w:val="44"/>
  </w:num>
  <w:num w:numId="11" w16cid:durableId="683020621">
    <w:abstractNumId w:val="25"/>
  </w:num>
  <w:num w:numId="12" w16cid:durableId="1859738497">
    <w:abstractNumId w:val="9"/>
  </w:num>
  <w:num w:numId="13" w16cid:durableId="535894974">
    <w:abstractNumId w:val="6"/>
  </w:num>
  <w:num w:numId="14" w16cid:durableId="78716518">
    <w:abstractNumId w:val="24"/>
  </w:num>
  <w:num w:numId="15" w16cid:durableId="1912546116">
    <w:abstractNumId w:val="20"/>
  </w:num>
  <w:num w:numId="16" w16cid:durableId="890724897">
    <w:abstractNumId w:val="34"/>
  </w:num>
  <w:num w:numId="17" w16cid:durableId="660279019">
    <w:abstractNumId w:val="41"/>
  </w:num>
  <w:num w:numId="18" w16cid:durableId="184951463">
    <w:abstractNumId w:val="30"/>
  </w:num>
  <w:num w:numId="19" w16cid:durableId="296688309">
    <w:abstractNumId w:val="5"/>
  </w:num>
  <w:num w:numId="20" w16cid:durableId="969047039">
    <w:abstractNumId w:val="18"/>
  </w:num>
  <w:num w:numId="21" w16cid:durableId="1862814153">
    <w:abstractNumId w:val="38"/>
    <w:lvlOverride w:ilvl="0">
      <w:lvl w:ilvl="0">
        <w:start w:val="1"/>
        <w:numFmt w:val="upperLetter"/>
        <w:pStyle w:val="AppendixH1"/>
        <w:lvlText w:val="Appendix %1"/>
        <w:lvlJc w:val="left"/>
        <w:pPr>
          <w:tabs>
            <w:tab w:val="num" w:pos="1440"/>
          </w:tabs>
          <w:ind w:left="1440" w:hanging="1440"/>
        </w:pPr>
        <w:rPr>
          <w:rFonts w:ascii="Sansation" w:hAnsi="Sansation" w:hint="default"/>
          <w:b/>
          <w:sz w:val="28"/>
        </w:rPr>
      </w:lvl>
    </w:lvlOverride>
  </w:num>
  <w:num w:numId="22" w16cid:durableId="1691250734">
    <w:abstractNumId w:val="7"/>
  </w:num>
  <w:num w:numId="23" w16cid:durableId="1810245398">
    <w:abstractNumId w:val="12"/>
  </w:num>
  <w:num w:numId="24" w16cid:durableId="1150562500">
    <w:abstractNumId w:val="14"/>
  </w:num>
  <w:num w:numId="25" w16cid:durableId="1374698799">
    <w:abstractNumId w:val="27"/>
  </w:num>
  <w:num w:numId="26" w16cid:durableId="469975994">
    <w:abstractNumId w:val="40"/>
  </w:num>
  <w:num w:numId="27" w16cid:durableId="1876581119">
    <w:abstractNumId w:val="26"/>
  </w:num>
  <w:num w:numId="28" w16cid:durableId="45492045">
    <w:abstractNumId w:val="32"/>
  </w:num>
  <w:num w:numId="29" w16cid:durableId="152993589">
    <w:abstractNumId w:val="42"/>
  </w:num>
  <w:num w:numId="30" w16cid:durableId="2044860560">
    <w:abstractNumId w:val="3"/>
  </w:num>
  <w:num w:numId="31" w16cid:durableId="416748887">
    <w:abstractNumId w:val="31"/>
  </w:num>
  <w:num w:numId="32" w16cid:durableId="1623920642">
    <w:abstractNumId w:val="29"/>
  </w:num>
  <w:num w:numId="33" w16cid:durableId="1617910450">
    <w:abstractNumId w:val="15"/>
  </w:num>
  <w:num w:numId="34" w16cid:durableId="966742506">
    <w:abstractNumId w:val="22"/>
  </w:num>
  <w:num w:numId="35" w16cid:durableId="1106192187">
    <w:abstractNumId w:val="23"/>
  </w:num>
  <w:num w:numId="36" w16cid:durableId="161286927">
    <w:abstractNumId w:val="4"/>
  </w:num>
  <w:num w:numId="37" w16cid:durableId="1047100129">
    <w:abstractNumId w:val="36"/>
  </w:num>
  <w:num w:numId="38" w16cid:durableId="1622419731">
    <w:abstractNumId w:val="33"/>
  </w:num>
  <w:num w:numId="39" w16cid:durableId="328559143">
    <w:abstractNumId w:val="11"/>
  </w:num>
  <w:num w:numId="40" w16cid:durableId="836922323">
    <w:abstractNumId w:val="45"/>
  </w:num>
  <w:num w:numId="41" w16cid:durableId="1418137246">
    <w:abstractNumId w:val="37"/>
  </w:num>
  <w:num w:numId="42" w16cid:durableId="607203561">
    <w:abstractNumId w:val="16"/>
  </w:num>
  <w:num w:numId="43" w16cid:durableId="1042094903">
    <w:abstractNumId w:val="35"/>
  </w:num>
  <w:num w:numId="44" w16cid:durableId="2023048143">
    <w:abstractNumId w:val="17"/>
  </w:num>
  <w:num w:numId="45" w16cid:durableId="175970092">
    <w:abstractNumId w:val="13"/>
  </w:num>
  <w:num w:numId="46" w16cid:durableId="1652755069">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BF"/>
    <w:rsid w:val="00001409"/>
    <w:rsid w:val="0000196F"/>
    <w:rsid w:val="000070BC"/>
    <w:rsid w:val="0002005A"/>
    <w:rsid w:val="000253AA"/>
    <w:rsid w:val="000355E3"/>
    <w:rsid w:val="00036227"/>
    <w:rsid w:val="00041796"/>
    <w:rsid w:val="00042246"/>
    <w:rsid w:val="00051752"/>
    <w:rsid w:val="00053179"/>
    <w:rsid w:val="000563FC"/>
    <w:rsid w:val="000627EC"/>
    <w:rsid w:val="00081817"/>
    <w:rsid w:val="00085A8F"/>
    <w:rsid w:val="000862BF"/>
    <w:rsid w:val="000A3CAA"/>
    <w:rsid w:val="000A464D"/>
    <w:rsid w:val="000B62FD"/>
    <w:rsid w:val="000E2572"/>
    <w:rsid w:val="000E2B6C"/>
    <w:rsid w:val="000F3A3D"/>
    <w:rsid w:val="00100D2E"/>
    <w:rsid w:val="00102FAB"/>
    <w:rsid w:val="00107A14"/>
    <w:rsid w:val="001106CD"/>
    <w:rsid w:val="0011126D"/>
    <w:rsid w:val="00113CAB"/>
    <w:rsid w:val="001209D6"/>
    <w:rsid w:val="00120F1B"/>
    <w:rsid w:val="00122762"/>
    <w:rsid w:val="00135D1C"/>
    <w:rsid w:val="00136FF8"/>
    <w:rsid w:val="0013779F"/>
    <w:rsid w:val="0014472B"/>
    <w:rsid w:val="00146067"/>
    <w:rsid w:val="00151010"/>
    <w:rsid w:val="001530C5"/>
    <w:rsid w:val="001541FB"/>
    <w:rsid w:val="00157277"/>
    <w:rsid w:val="00170F79"/>
    <w:rsid w:val="00172933"/>
    <w:rsid w:val="00177DD6"/>
    <w:rsid w:val="00182952"/>
    <w:rsid w:val="00191E77"/>
    <w:rsid w:val="001A1182"/>
    <w:rsid w:val="001A3089"/>
    <w:rsid w:val="001A33DC"/>
    <w:rsid w:val="001B7E7E"/>
    <w:rsid w:val="001C0050"/>
    <w:rsid w:val="001D0923"/>
    <w:rsid w:val="001F2032"/>
    <w:rsid w:val="001F3B0B"/>
    <w:rsid w:val="00201518"/>
    <w:rsid w:val="00211D77"/>
    <w:rsid w:val="00223527"/>
    <w:rsid w:val="00242EDC"/>
    <w:rsid w:val="00245C9C"/>
    <w:rsid w:val="00253DE3"/>
    <w:rsid w:val="00257FFB"/>
    <w:rsid w:val="0026012A"/>
    <w:rsid w:val="00263189"/>
    <w:rsid w:val="002766F0"/>
    <w:rsid w:val="00284AEB"/>
    <w:rsid w:val="00297761"/>
    <w:rsid w:val="002A12D0"/>
    <w:rsid w:val="002C0909"/>
    <w:rsid w:val="002C2B38"/>
    <w:rsid w:val="002C5AA6"/>
    <w:rsid w:val="002E42DD"/>
    <w:rsid w:val="002F5A5F"/>
    <w:rsid w:val="002F6D84"/>
    <w:rsid w:val="003020CC"/>
    <w:rsid w:val="0031065F"/>
    <w:rsid w:val="00310751"/>
    <w:rsid w:val="0032323A"/>
    <w:rsid w:val="00326710"/>
    <w:rsid w:val="00327F88"/>
    <w:rsid w:val="00331DDC"/>
    <w:rsid w:val="00344C6F"/>
    <w:rsid w:val="00345E80"/>
    <w:rsid w:val="00346206"/>
    <w:rsid w:val="0034705F"/>
    <w:rsid w:val="00351119"/>
    <w:rsid w:val="00352FAF"/>
    <w:rsid w:val="00362454"/>
    <w:rsid w:val="003656EB"/>
    <w:rsid w:val="00376EB9"/>
    <w:rsid w:val="00376EF1"/>
    <w:rsid w:val="00387AC7"/>
    <w:rsid w:val="003919FB"/>
    <w:rsid w:val="0039291C"/>
    <w:rsid w:val="003965C2"/>
    <w:rsid w:val="003A3182"/>
    <w:rsid w:val="003A5ED3"/>
    <w:rsid w:val="003A6D81"/>
    <w:rsid w:val="003A7906"/>
    <w:rsid w:val="003B4A00"/>
    <w:rsid w:val="003C18B3"/>
    <w:rsid w:val="003D2127"/>
    <w:rsid w:val="003D5BA9"/>
    <w:rsid w:val="003E077D"/>
    <w:rsid w:val="003E16E9"/>
    <w:rsid w:val="003E717B"/>
    <w:rsid w:val="003F3C88"/>
    <w:rsid w:val="003F5D41"/>
    <w:rsid w:val="003F7FE8"/>
    <w:rsid w:val="00415A26"/>
    <w:rsid w:val="004239FE"/>
    <w:rsid w:val="00430FFD"/>
    <w:rsid w:val="0043217D"/>
    <w:rsid w:val="00433DB3"/>
    <w:rsid w:val="00441076"/>
    <w:rsid w:val="004419BA"/>
    <w:rsid w:val="00444734"/>
    <w:rsid w:val="00444843"/>
    <w:rsid w:val="00451167"/>
    <w:rsid w:val="0046262A"/>
    <w:rsid w:val="00470D4B"/>
    <w:rsid w:val="00486101"/>
    <w:rsid w:val="00486FA9"/>
    <w:rsid w:val="00491EBF"/>
    <w:rsid w:val="004961D6"/>
    <w:rsid w:val="0049704D"/>
    <w:rsid w:val="004A20F0"/>
    <w:rsid w:val="004A6E20"/>
    <w:rsid w:val="004A7CA3"/>
    <w:rsid w:val="004B1A91"/>
    <w:rsid w:val="004B5451"/>
    <w:rsid w:val="004B6F8C"/>
    <w:rsid w:val="004C1AA6"/>
    <w:rsid w:val="004C3200"/>
    <w:rsid w:val="004C3815"/>
    <w:rsid w:val="004D0A11"/>
    <w:rsid w:val="004D4313"/>
    <w:rsid w:val="004E2E28"/>
    <w:rsid w:val="004E2EA5"/>
    <w:rsid w:val="004F0666"/>
    <w:rsid w:val="004F0B13"/>
    <w:rsid w:val="004F1A38"/>
    <w:rsid w:val="004F225F"/>
    <w:rsid w:val="004F45C9"/>
    <w:rsid w:val="005010C6"/>
    <w:rsid w:val="00501649"/>
    <w:rsid w:val="0050535D"/>
    <w:rsid w:val="00507D21"/>
    <w:rsid w:val="00516444"/>
    <w:rsid w:val="00517E75"/>
    <w:rsid w:val="00527306"/>
    <w:rsid w:val="0053756A"/>
    <w:rsid w:val="00546333"/>
    <w:rsid w:val="00555759"/>
    <w:rsid w:val="005578DD"/>
    <w:rsid w:val="00560A3A"/>
    <w:rsid w:val="005770A9"/>
    <w:rsid w:val="00581017"/>
    <w:rsid w:val="00583C84"/>
    <w:rsid w:val="00585BC1"/>
    <w:rsid w:val="00591A92"/>
    <w:rsid w:val="00596CD2"/>
    <w:rsid w:val="005A18BC"/>
    <w:rsid w:val="005A3F78"/>
    <w:rsid w:val="005B1BAE"/>
    <w:rsid w:val="005C3E9A"/>
    <w:rsid w:val="005D0816"/>
    <w:rsid w:val="005E03A2"/>
    <w:rsid w:val="005E29D0"/>
    <w:rsid w:val="005F409B"/>
    <w:rsid w:val="005F45A0"/>
    <w:rsid w:val="005F45AD"/>
    <w:rsid w:val="005F6F7C"/>
    <w:rsid w:val="00602D4C"/>
    <w:rsid w:val="00605096"/>
    <w:rsid w:val="00610F2A"/>
    <w:rsid w:val="0061205D"/>
    <w:rsid w:val="00620C0A"/>
    <w:rsid w:val="00622FD2"/>
    <w:rsid w:val="00623D51"/>
    <w:rsid w:val="00631A18"/>
    <w:rsid w:val="00632652"/>
    <w:rsid w:val="00633EE3"/>
    <w:rsid w:val="00635D51"/>
    <w:rsid w:val="006368A1"/>
    <w:rsid w:val="00637087"/>
    <w:rsid w:val="006516F1"/>
    <w:rsid w:val="00652D56"/>
    <w:rsid w:val="00655A3C"/>
    <w:rsid w:val="00661A28"/>
    <w:rsid w:val="00663768"/>
    <w:rsid w:val="006735EB"/>
    <w:rsid w:val="006871A9"/>
    <w:rsid w:val="00690F2F"/>
    <w:rsid w:val="00693D5A"/>
    <w:rsid w:val="006974F5"/>
    <w:rsid w:val="006A1A07"/>
    <w:rsid w:val="006A6B45"/>
    <w:rsid w:val="006B172C"/>
    <w:rsid w:val="006B5094"/>
    <w:rsid w:val="006B54F6"/>
    <w:rsid w:val="006B59B5"/>
    <w:rsid w:val="006C2005"/>
    <w:rsid w:val="006C7379"/>
    <w:rsid w:val="006D1AA6"/>
    <w:rsid w:val="006E3A3E"/>
    <w:rsid w:val="006E51F3"/>
    <w:rsid w:val="006E5952"/>
    <w:rsid w:val="006F14FB"/>
    <w:rsid w:val="006F2AFA"/>
    <w:rsid w:val="006F2C5C"/>
    <w:rsid w:val="006F2EC6"/>
    <w:rsid w:val="00710CFD"/>
    <w:rsid w:val="00711235"/>
    <w:rsid w:val="00712072"/>
    <w:rsid w:val="007222FC"/>
    <w:rsid w:val="007254BD"/>
    <w:rsid w:val="00726ADF"/>
    <w:rsid w:val="00730373"/>
    <w:rsid w:val="007319BC"/>
    <w:rsid w:val="007401C4"/>
    <w:rsid w:val="0074118F"/>
    <w:rsid w:val="007417D3"/>
    <w:rsid w:val="00741CD0"/>
    <w:rsid w:val="00746E29"/>
    <w:rsid w:val="007475A9"/>
    <w:rsid w:val="007554C7"/>
    <w:rsid w:val="00757D44"/>
    <w:rsid w:val="00762B05"/>
    <w:rsid w:val="00770E2F"/>
    <w:rsid w:val="00771B52"/>
    <w:rsid w:val="00773517"/>
    <w:rsid w:val="00773C32"/>
    <w:rsid w:val="00790E36"/>
    <w:rsid w:val="0079191A"/>
    <w:rsid w:val="007A45B7"/>
    <w:rsid w:val="007A5426"/>
    <w:rsid w:val="007A544F"/>
    <w:rsid w:val="007B2BBE"/>
    <w:rsid w:val="007B5D92"/>
    <w:rsid w:val="007C15FD"/>
    <w:rsid w:val="007C732A"/>
    <w:rsid w:val="007C7605"/>
    <w:rsid w:val="007D147A"/>
    <w:rsid w:val="007D206B"/>
    <w:rsid w:val="007D6461"/>
    <w:rsid w:val="007E2F89"/>
    <w:rsid w:val="007E79BA"/>
    <w:rsid w:val="007F6136"/>
    <w:rsid w:val="00800FB3"/>
    <w:rsid w:val="00802188"/>
    <w:rsid w:val="00804A52"/>
    <w:rsid w:val="008068D6"/>
    <w:rsid w:val="00812DB4"/>
    <w:rsid w:val="00814905"/>
    <w:rsid w:val="00824808"/>
    <w:rsid w:val="00824F11"/>
    <w:rsid w:val="0083781A"/>
    <w:rsid w:val="00840FD6"/>
    <w:rsid w:val="00844723"/>
    <w:rsid w:val="0085041A"/>
    <w:rsid w:val="00854D5D"/>
    <w:rsid w:val="0085744A"/>
    <w:rsid w:val="00857649"/>
    <w:rsid w:val="00857C1D"/>
    <w:rsid w:val="00860081"/>
    <w:rsid w:val="008625EC"/>
    <w:rsid w:val="0086712B"/>
    <w:rsid w:val="00870E02"/>
    <w:rsid w:val="00872752"/>
    <w:rsid w:val="008763C4"/>
    <w:rsid w:val="00884BBD"/>
    <w:rsid w:val="00891A98"/>
    <w:rsid w:val="0089787C"/>
    <w:rsid w:val="008A1010"/>
    <w:rsid w:val="008A54E2"/>
    <w:rsid w:val="008A6000"/>
    <w:rsid w:val="008A742E"/>
    <w:rsid w:val="008B3A6D"/>
    <w:rsid w:val="008B5EE0"/>
    <w:rsid w:val="008C187A"/>
    <w:rsid w:val="008D0944"/>
    <w:rsid w:val="008E1CB1"/>
    <w:rsid w:val="008F6D19"/>
    <w:rsid w:val="008F6F76"/>
    <w:rsid w:val="00900FAE"/>
    <w:rsid w:val="00904CB6"/>
    <w:rsid w:val="0091015B"/>
    <w:rsid w:val="009142B0"/>
    <w:rsid w:val="00915C50"/>
    <w:rsid w:val="00926C46"/>
    <w:rsid w:val="0094501D"/>
    <w:rsid w:val="00947393"/>
    <w:rsid w:val="0095073F"/>
    <w:rsid w:val="0095389A"/>
    <w:rsid w:val="00954681"/>
    <w:rsid w:val="00957ABE"/>
    <w:rsid w:val="00971E42"/>
    <w:rsid w:val="00972AEE"/>
    <w:rsid w:val="00975CBA"/>
    <w:rsid w:val="00982DE1"/>
    <w:rsid w:val="0098411D"/>
    <w:rsid w:val="0098599F"/>
    <w:rsid w:val="0099111C"/>
    <w:rsid w:val="009938DD"/>
    <w:rsid w:val="00997CC9"/>
    <w:rsid w:val="009A3F83"/>
    <w:rsid w:val="009B3573"/>
    <w:rsid w:val="009B4666"/>
    <w:rsid w:val="009B4C6D"/>
    <w:rsid w:val="009B5A7F"/>
    <w:rsid w:val="009B5FE7"/>
    <w:rsid w:val="009C05AB"/>
    <w:rsid w:val="009C0D52"/>
    <w:rsid w:val="009C216E"/>
    <w:rsid w:val="009C24A6"/>
    <w:rsid w:val="009C2611"/>
    <w:rsid w:val="009D33F8"/>
    <w:rsid w:val="009D348A"/>
    <w:rsid w:val="009D6435"/>
    <w:rsid w:val="009E0312"/>
    <w:rsid w:val="009E0EB2"/>
    <w:rsid w:val="009E1681"/>
    <w:rsid w:val="009F3D62"/>
    <w:rsid w:val="009F4E5E"/>
    <w:rsid w:val="009F7746"/>
    <w:rsid w:val="00A000FB"/>
    <w:rsid w:val="00A079A8"/>
    <w:rsid w:val="00A11A73"/>
    <w:rsid w:val="00A17EBB"/>
    <w:rsid w:val="00A24EBE"/>
    <w:rsid w:val="00A301A6"/>
    <w:rsid w:val="00A420D9"/>
    <w:rsid w:val="00A47583"/>
    <w:rsid w:val="00A80DBD"/>
    <w:rsid w:val="00A95E78"/>
    <w:rsid w:val="00AA17E5"/>
    <w:rsid w:val="00AA4152"/>
    <w:rsid w:val="00AA6859"/>
    <w:rsid w:val="00AB2FE0"/>
    <w:rsid w:val="00AD4F9D"/>
    <w:rsid w:val="00AF43CF"/>
    <w:rsid w:val="00AF648B"/>
    <w:rsid w:val="00AF710E"/>
    <w:rsid w:val="00B13EF4"/>
    <w:rsid w:val="00B15104"/>
    <w:rsid w:val="00B22AEE"/>
    <w:rsid w:val="00B2675F"/>
    <w:rsid w:val="00B30ADB"/>
    <w:rsid w:val="00B46E6A"/>
    <w:rsid w:val="00B46FB4"/>
    <w:rsid w:val="00B501F4"/>
    <w:rsid w:val="00B654E1"/>
    <w:rsid w:val="00B6617B"/>
    <w:rsid w:val="00B661B5"/>
    <w:rsid w:val="00B6731D"/>
    <w:rsid w:val="00B814C7"/>
    <w:rsid w:val="00B81AC7"/>
    <w:rsid w:val="00B835EC"/>
    <w:rsid w:val="00B8547D"/>
    <w:rsid w:val="00B85DE3"/>
    <w:rsid w:val="00B8609C"/>
    <w:rsid w:val="00B92F68"/>
    <w:rsid w:val="00BA0B10"/>
    <w:rsid w:val="00BA47E1"/>
    <w:rsid w:val="00BB2324"/>
    <w:rsid w:val="00BB65D1"/>
    <w:rsid w:val="00BC04BC"/>
    <w:rsid w:val="00BC34E2"/>
    <w:rsid w:val="00BC63E3"/>
    <w:rsid w:val="00BD1A12"/>
    <w:rsid w:val="00BD3BC7"/>
    <w:rsid w:val="00BD44F2"/>
    <w:rsid w:val="00BD7582"/>
    <w:rsid w:val="00BE537C"/>
    <w:rsid w:val="00BF1EE4"/>
    <w:rsid w:val="00BF2793"/>
    <w:rsid w:val="00BF5BA9"/>
    <w:rsid w:val="00C220A1"/>
    <w:rsid w:val="00C300FD"/>
    <w:rsid w:val="00C322B6"/>
    <w:rsid w:val="00C34DE9"/>
    <w:rsid w:val="00C539C2"/>
    <w:rsid w:val="00C54516"/>
    <w:rsid w:val="00C61EFD"/>
    <w:rsid w:val="00C63954"/>
    <w:rsid w:val="00C65317"/>
    <w:rsid w:val="00C66A69"/>
    <w:rsid w:val="00C8344F"/>
    <w:rsid w:val="00C838C9"/>
    <w:rsid w:val="00C91F43"/>
    <w:rsid w:val="00C9449F"/>
    <w:rsid w:val="00CA0CDC"/>
    <w:rsid w:val="00CB06E2"/>
    <w:rsid w:val="00CB3677"/>
    <w:rsid w:val="00CB54C1"/>
    <w:rsid w:val="00CB7429"/>
    <w:rsid w:val="00CC30C0"/>
    <w:rsid w:val="00CC49E4"/>
    <w:rsid w:val="00CE23C0"/>
    <w:rsid w:val="00CE4017"/>
    <w:rsid w:val="00CF0588"/>
    <w:rsid w:val="00CF2D74"/>
    <w:rsid w:val="00CF3EDF"/>
    <w:rsid w:val="00CF4B65"/>
    <w:rsid w:val="00D025D5"/>
    <w:rsid w:val="00D04C54"/>
    <w:rsid w:val="00D232CD"/>
    <w:rsid w:val="00D26F42"/>
    <w:rsid w:val="00D30941"/>
    <w:rsid w:val="00D31EC8"/>
    <w:rsid w:val="00D3566A"/>
    <w:rsid w:val="00D421C8"/>
    <w:rsid w:val="00D46CFC"/>
    <w:rsid w:val="00D523C6"/>
    <w:rsid w:val="00D52DE1"/>
    <w:rsid w:val="00D5771B"/>
    <w:rsid w:val="00D626BF"/>
    <w:rsid w:val="00D67A89"/>
    <w:rsid w:val="00D86F12"/>
    <w:rsid w:val="00D906DD"/>
    <w:rsid w:val="00D975E8"/>
    <w:rsid w:val="00DA045B"/>
    <w:rsid w:val="00DA2ED5"/>
    <w:rsid w:val="00DC0953"/>
    <w:rsid w:val="00DC3F36"/>
    <w:rsid w:val="00DD0B2D"/>
    <w:rsid w:val="00DE79A2"/>
    <w:rsid w:val="00E001DB"/>
    <w:rsid w:val="00E0177B"/>
    <w:rsid w:val="00E05944"/>
    <w:rsid w:val="00E06458"/>
    <w:rsid w:val="00E1588F"/>
    <w:rsid w:val="00E33688"/>
    <w:rsid w:val="00E33F01"/>
    <w:rsid w:val="00E37F75"/>
    <w:rsid w:val="00E45DF3"/>
    <w:rsid w:val="00E460F8"/>
    <w:rsid w:val="00E53721"/>
    <w:rsid w:val="00E5522F"/>
    <w:rsid w:val="00E57BB0"/>
    <w:rsid w:val="00E6169E"/>
    <w:rsid w:val="00E62094"/>
    <w:rsid w:val="00E673FB"/>
    <w:rsid w:val="00E71784"/>
    <w:rsid w:val="00E730D8"/>
    <w:rsid w:val="00E73383"/>
    <w:rsid w:val="00E914E2"/>
    <w:rsid w:val="00E958EC"/>
    <w:rsid w:val="00E978CE"/>
    <w:rsid w:val="00EA2224"/>
    <w:rsid w:val="00EA3774"/>
    <w:rsid w:val="00EA3A0A"/>
    <w:rsid w:val="00EB002A"/>
    <w:rsid w:val="00EB170F"/>
    <w:rsid w:val="00EB6858"/>
    <w:rsid w:val="00EB714D"/>
    <w:rsid w:val="00EC2624"/>
    <w:rsid w:val="00EC702F"/>
    <w:rsid w:val="00ED5387"/>
    <w:rsid w:val="00EE4656"/>
    <w:rsid w:val="00EF19D6"/>
    <w:rsid w:val="00EF39DF"/>
    <w:rsid w:val="00F01237"/>
    <w:rsid w:val="00F03453"/>
    <w:rsid w:val="00F03841"/>
    <w:rsid w:val="00F03CF4"/>
    <w:rsid w:val="00F059B0"/>
    <w:rsid w:val="00F115DD"/>
    <w:rsid w:val="00F1200C"/>
    <w:rsid w:val="00F13516"/>
    <w:rsid w:val="00F24FC5"/>
    <w:rsid w:val="00F356D2"/>
    <w:rsid w:val="00F36031"/>
    <w:rsid w:val="00F40716"/>
    <w:rsid w:val="00F432F9"/>
    <w:rsid w:val="00F52C10"/>
    <w:rsid w:val="00F52EF0"/>
    <w:rsid w:val="00F71860"/>
    <w:rsid w:val="00F82B8F"/>
    <w:rsid w:val="00F833EB"/>
    <w:rsid w:val="00F91B21"/>
    <w:rsid w:val="00F9213F"/>
    <w:rsid w:val="00F962F2"/>
    <w:rsid w:val="00FA3062"/>
    <w:rsid w:val="00FB5A8A"/>
    <w:rsid w:val="00FB5DF1"/>
    <w:rsid w:val="00FB7C3A"/>
    <w:rsid w:val="00FC41E1"/>
    <w:rsid w:val="00FC6233"/>
    <w:rsid w:val="00FD49A2"/>
    <w:rsid w:val="00FD5EFA"/>
    <w:rsid w:val="00FD7EA9"/>
    <w:rsid w:val="00FE3E0C"/>
    <w:rsid w:val="00FE590C"/>
    <w:rsid w:val="00FF0BA6"/>
    <w:rsid w:val="00FF24C2"/>
    <w:rsid w:val="00FF354B"/>
    <w:rsid w:val="00FF3E6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38C69"/>
  <w15:chartTrackingRefBased/>
  <w15:docId w15:val="{9BC6CFBA-7694-4044-969F-3C5D6C78D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qFormat="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2DE1"/>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900FA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uiPriority w:val="9"/>
    <w:qFormat/>
    <w:rsid w:val="00900FAE"/>
    <w:pPr>
      <w:pBdr>
        <w:top w:val="none" w:sz="0" w:space="0" w:color="auto"/>
      </w:pBdr>
      <w:spacing w:before="180"/>
      <w:outlineLvl w:val="1"/>
    </w:pPr>
    <w:rPr>
      <w:sz w:val="32"/>
    </w:rPr>
  </w:style>
  <w:style w:type="paragraph" w:styleId="Heading3">
    <w:name w:val="heading 3"/>
    <w:basedOn w:val="Heading2"/>
    <w:next w:val="Normal"/>
    <w:link w:val="Heading3Char"/>
    <w:uiPriority w:val="9"/>
    <w:qFormat/>
    <w:rsid w:val="00900FAE"/>
    <w:pPr>
      <w:spacing w:before="120"/>
      <w:outlineLvl w:val="2"/>
    </w:pPr>
    <w:rPr>
      <w:sz w:val="28"/>
    </w:rPr>
  </w:style>
  <w:style w:type="paragraph" w:styleId="Heading4">
    <w:name w:val="heading 4"/>
    <w:basedOn w:val="Heading3"/>
    <w:next w:val="Normal"/>
    <w:link w:val="Heading4Char"/>
    <w:uiPriority w:val="9"/>
    <w:qFormat/>
    <w:rsid w:val="00900FAE"/>
    <w:pPr>
      <w:ind w:left="1418" w:hanging="1418"/>
      <w:outlineLvl w:val="3"/>
    </w:pPr>
    <w:rPr>
      <w:sz w:val="24"/>
    </w:rPr>
  </w:style>
  <w:style w:type="paragraph" w:styleId="Heading5">
    <w:name w:val="heading 5"/>
    <w:basedOn w:val="Heading4"/>
    <w:next w:val="Normal"/>
    <w:link w:val="Heading5Char"/>
    <w:uiPriority w:val="9"/>
    <w:qFormat/>
    <w:rsid w:val="00900FAE"/>
    <w:pPr>
      <w:ind w:left="1701" w:hanging="1701"/>
      <w:outlineLvl w:val="4"/>
    </w:pPr>
    <w:rPr>
      <w:sz w:val="22"/>
    </w:rPr>
  </w:style>
  <w:style w:type="paragraph" w:styleId="Heading6">
    <w:name w:val="heading 6"/>
    <w:basedOn w:val="H6"/>
    <w:next w:val="Normal"/>
    <w:link w:val="Heading6Char"/>
    <w:uiPriority w:val="9"/>
    <w:qFormat/>
    <w:rsid w:val="00900FAE"/>
    <w:pPr>
      <w:outlineLvl w:val="5"/>
    </w:pPr>
  </w:style>
  <w:style w:type="paragraph" w:styleId="Heading7">
    <w:name w:val="heading 7"/>
    <w:basedOn w:val="H6"/>
    <w:next w:val="Normal"/>
    <w:link w:val="Heading7Char"/>
    <w:qFormat/>
    <w:rsid w:val="00900FAE"/>
    <w:pPr>
      <w:outlineLvl w:val="6"/>
    </w:pPr>
  </w:style>
  <w:style w:type="paragraph" w:styleId="Heading8">
    <w:name w:val="heading 8"/>
    <w:basedOn w:val="Heading1"/>
    <w:next w:val="Normal"/>
    <w:link w:val="Heading8Char"/>
    <w:qFormat/>
    <w:rsid w:val="00900FAE"/>
    <w:pPr>
      <w:ind w:left="0" w:firstLine="0"/>
      <w:outlineLvl w:val="7"/>
    </w:pPr>
  </w:style>
  <w:style w:type="paragraph" w:styleId="Heading9">
    <w:name w:val="heading 9"/>
    <w:basedOn w:val="Heading8"/>
    <w:next w:val="Normal"/>
    <w:link w:val="Heading9Char"/>
    <w:qFormat/>
    <w:rsid w:val="00900FA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00FAE"/>
    <w:pPr>
      <w:ind w:left="1985" w:hanging="1985"/>
      <w:outlineLvl w:val="9"/>
    </w:pPr>
    <w:rPr>
      <w:sz w:val="20"/>
    </w:rPr>
  </w:style>
  <w:style w:type="paragraph" w:styleId="TOC9">
    <w:name w:val="toc 9"/>
    <w:basedOn w:val="TOC8"/>
    <w:uiPriority w:val="39"/>
    <w:rsid w:val="00900FAE"/>
    <w:pPr>
      <w:ind w:left="1418" w:hanging="1418"/>
    </w:pPr>
  </w:style>
  <w:style w:type="paragraph" w:styleId="TOC8">
    <w:name w:val="toc 8"/>
    <w:basedOn w:val="TOC1"/>
    <w:uiPriority w:val="39"/>
    <w:rsid w:val="00900FAE"/>
    <w:pPr>
      <w:spacing w:before="180"/>
      <w:ind w:left="2693" w:hanging="2693"/>
    </w:pPr>
    <w:rPr>
      <w:b/>
    </w:rPr>
  </w:style>
  <w:style w:type="paragraph" w:styleId="TOC1">
    <w:name w:val="toc 1"/>
    <w:uiPriority w:val="39"/>
    <w:rsid w:val="00900FAE"/>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900FAE"/>
    <w:pPr>
      <w:keepLines/>
      <w:tabs>
        <w:tab w:val="center" w:pos="4536"/>
        <w:tab w:val="right" w:pos="9072"/>
      </w:tabs>
    </w:pPr>
    <w:rPr>
      <w:noProof/>
    </w:rPr>
  </w:style>
  <w:style w:type="character" w:customStyle="1" w:styleId="ZGSM">
    <w:name w:val="ZGSM"/>
    <w:rsid w:val="00900FAE"/>
  </w:style>
  <w:style w:type="paragraph" w:styleId="Header">
    <w:name w:val="header"/>
    <w:link w:val="HeaderChar"/>
    <w:rsid w:val="00900FAE"/>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900FAE"/>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900FAE"/>
    <w:pPr>
      <w:ind w:left="1701" w:hanging="1701"/>
    </w:pPr>
  </w:style>
  <w:style w:type="paragraph" w:styleId="TOC4">
    <w:name w:val="toc 4"/>
    <w:basedOn w:val="TOC3"/>
    <w:uiPriority w:val="39"/>
    <w:rsid w:val="00900FAE"/>
    <w:pPr>
      <w:ind w:left="1418" w:hanging="1418"/>
    </w:pPr>
  </w:style>
  <w:style w:type="paragraph" w:styleId="TOC3">
    <w:name w:val="toc 3"/>
    <w:basedOn w:val="TOC2"/>
    <w:uiPriority w:val="39"/>
    <w:rsid w:val="00900FAE"/>
    <w:pPr>
      <w:ind w:left="1134" w:hanging="1134"/>
    </w:pPr>
  </w:style>
  <w:style w:type="paragraph" w:styleId="TOC2">
    <w:name w:val="toc 2"/>
    <w:basedOn w:val="TOC1"/>
    <w:uiPriority w:val="39"/>
    <w:rsid w:val="00900FAE"/>
    <w:pPr>
      <w:spacing w:before="0"/>
      <w:ind w:left="851" w:hanging="851"/>
    </w:pPr>
    <w:rPr>
      <w:sz w:val="20"/>
    </w:rPr>
  </w:style>
  <w:style w:type="paragraph" w:styleId="Index1">
    <w:name w:val="index 1"/>
    <w:basedOn w:val="Normal"/>
    <w:semiHidden/>
    <w:rsid w:val="00900FAE"/>
    <w:pPr>
      <w:keepLines/>
    </w:pPr>
  </w:style>
  <w:style w:type="paragraph" w:styleId="Index2">
    <w:name w:val="index 2"/>
    <w:basedOn w:val="Index1"/>
    <w:semiHidden/>
    <w:rsid w:val="00900FAE"/>
    <w:pPr>
      <w:ind w:left="284"/>
    </w:pPr>
  </w:style>
  <w:style w:type="paragraph" w:customStyle="1" w:styleId="TT">
    <w:name w:val="TT"/>
    <w:basedOn w:val="Heading1"/>
    <w:next w:val="Normal"/>
    <w:rsid w:val="00900FAE"/>
    <w:pPr>
      <w:outlineLvl w:val="9"/>
    </w:pPr>
  </w:style>
  <w:style w:type="paragraph" w:styleId="Footer">
    <w:name w:val="footer"/>
    <w:basedOn w:val="Header"/>
    <w:link w:val="FooterChar"/>
    <w:rsid w:val="00900FAE"/>
    <w:pPr>
      <w:jc w:val="center"/>
    </w:pPr>
    <w:rPr>
      <w:i/>
    </w:rPr>
  </w:style>
  <w:style w:type="character" w:styleId="FootnoteReference">
    <w:name w:val="footnote reference"/>
    <w:basedOn w:val="DefaultParagraphFont"/>
    <w:semiHidden/>
    <w:rsid w:val="00900FAE"/>
    <w:rPr>
      <w:b/>
      <w:position w:val="6"/>
      <w:sz w:val="16"/>
    </w:rPr>
  </w:style>
  <w:style w:type="paragraph" w:styleId="FootnoteText">
    <w:name w:val="footnote text"/>
    <w:aliases w:val="Footnote Text Char2,Footnote Text Char Char1,Footnote Text Char1 Char Char,Footnote Text Char Char Char Char,Footnote Text Char1 Char Char Char Char,Footnote Text Char Char Char Char Char Char,Footnote Text Char1,Footnote Text Char Char"/>
    <w:basedOn w:val="Normal"/>
    <w:link w:val="FootnoteTextChar"/>
    <w:semiHidden/>
    <w:rsid w:val="00900FAE"/>
    <w:pPr>
      <w:keepLines/>
      <w:ind w:left="454" w:hanging="454"/>
    </w:pPr>
    <w:rPr>
      <w:sz w:val="16"/>
    </w:rPr>
  </w:style>
  <w:style w:type="paragraph" w:customStyle="1" w:styleId="NF">
    <w:name w:val="NF"/>
    <w:basedOn w:val="NO"/>
    <w:rsid w:val="00900FAE"/>
    <w:pPr>
      <w:keepNext/>
      <w:spacing w:after="0"/>
    </w:pPr>
    <w:rPr>
      <w:rFonts w:ascii="Arial" w:hAnsi="Arial"/>
      <w:sz w:val="18"/>
    </w:rPr>
  </w:style>
  <w:style w:type="paragraph" w:customStyle="1" w:styleId="NO">
    <w:name w:val="NO"/>
    <w:basedOn w:val="Normal"/>
    <w:link w:val="NOChar"/>
    <w:rsid w:val="00900FAE"/>
    <w:pPr>
      <w:keepLines/>
      <w:ind w:left="1135" w:hanging="851"/>
    </w:pPr>
  </w:style>
  <w:style w:type="paragraph" w:customStyle="1" w:styleId="PL">
    <w:name w:val="PL"/>
    <w:rsid w:val="00900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900FAE"/>
    <w:pPr>
      <w:jc w:val="right"/>
    </w:pPr>
  </w:style>
  <w:style w:type="paragraph" w:customStyle="1" w:styleId="TAL">
    <w:name w:val="TAL"/>
    <w:basedOn w:val="Normal"/>
    <w:rsid w:val="00900FAE"/>
    <w:pPr>
      <w:keepNext/>
      <w:keepLines/>
      <w:spacing w:after="0"/>
    </w:pPr>
    <w:rPr>
      <w:rFonts w:ascii="Arial" w:hAnsi="Arial"/>
      <w:sz w:val="18"/>
    </w:rPr>
  </w:style>
  <w:style w:type="paragraph" w:styleId="ListNumber2">
    <w:name w:val="List Number 2"/>
    <w:basedOn w:val="ListNumber"/>
    <w:rsid w:val="00900FAE"/>
    <w:pPr>
      <w:ind w:left="851"/>
    </w:pPr>
  </w:style>
  <w:style w:type="paragraph" w:styleId="ListNumber">
    <w:name w:val="List Number"/>
    <w:basedOn w:val="List"/>
    <w:rsid w:val="00900FAE"/>
  </w:style>
  <w:style w:type="paragraph" w:styleId="List">
    <w:name w:val="List"/>
    <w:basedOn w:val="Normal"/>
    <w:rsid w:val="00900FAE"/>
    <w:pPr>
      <w:ind w:left="568" w:hanging="284"/>
    </w:pPr>
  </w:style>
  <w:style w:type="paragraph" w:customStyle="1" w:styleId="TAH">
    <w:name w:val="TAH"/>
    <w:basedOn w:val="TAC"/>
    <w:rsid w:val="00900FAE"/>
    <w:rPr>
      <w:b/>
    </w:rPr>
  </w:style>
  <w:style w:type="paragraph" w:customStyle="1" w:styleId="TAC">
    <w:name w:val="TAC"/>
    <w:basedOn w:val="TAL"/>
    <w:rsid w:val="00900FAE"/>
    <w:pPr>
      <w:jc w:val="center"/>
    </w:pPr>
  </w:style>
  <w:style w:type="paragraph" w:customStyle="1" w:styleId="LD">
    <w:name w:val="LD"/>
    <w:rsid w:val="00900FAE"/>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900FAE"/>
    <w:pPr>
      <w:keepLines/>
      <w:ind w:left="1702" w:hanging="1418"/>
    </w:pPr>
  </w:style>
  <w:style w:type="paragraph" w:customStyle="1" w:styleId="FP">
    <w:name w:val="FP"/>
    <w:basedOn w:val="Normal"/>
    <w:rsid w:val="00900FAE"/>
    <w:pPr>
      <w:spacing w:after="0"/>
    </w:pPr>
  </w:style>
  <w:style w:type="paragraph" w:customStyle="1" w:styleId="NW">
    <w:name w:val="NW"/>
    <w:basedOn w:val="NO"/>
    <w:rsid w:val="00900FAE"/>
    <w:pPr>
      <w:spacing w:after="0"/>
    </w:pPr>
  </w:style>
  <w:style w:type="paragraph" w:customStyle="1" w:styleId="EW">
    <w:name w:val="EW"/>
    <w:basedOn w:val="EX"/>
    <w:rsid w:val="00900FAE"/>
    <w:pPr>
      <w:spacing w:after="0"/>
    </w:pPr>
  </w:style>
  <w:style w:type="paragraph" w:customStyle="1" w:styleId="B10">
    <w:name w:val="B1"/>
    <w:basedOn w:val="List"/>
    <w:rsid w:val="00900FAE"/>
    <w:pPr>
      <w:ind w:left="738" w:hanging="454"/>
    </w:pPr>
  </w:style>
  <w:style w:type="paragraph" w:styleId="TOC6">
    <w:name w:val="toc 6"/>
    <w:basedOn w:val="TOC5"/>
    <w:next w:val="Normal"/>
    <w:uiPriority w:val="39"/>
    <w:rsid w:val="00900FAE"/>
    <w:pPr>
      <w:ind w:left="1985" w:hanging="1985"/>
    </w:pPr>
  </w:style>
  <w:style w:type="paragraph" w:styleId="TOC7">
    <w:name w:val="toc 7"/>
    <w:basedOn w:val="TOC6"/>
    <w:next w:val="Normal"/>
    <w:uiPriority w:val="39"/>
    <w:rsid w:val="00900FAE"/>
    <w:pPr>
      <w:ind w:left="2268" w:hanging="2268"/>
    </w:pPr>
  </w:style>
  <w:style w:type="paragraph" w:styleId="ListBullet2">
    <w:name w:val="List Bullet 2"/>
    <w:basedOn w:val="ListBullet"/>
    <w:rsid w:val="00900FAE"/>
    <w:pPr>
      <w:ind w:left="851"/>
    </w:pPr>
  </w:style>
  <w:style w:type="paragraph" w:styleId="ListBullet">
    <w:name w:val="List Bullet"/>
    <w:basedOn w:val="List"/>
    <w:rsid w:val="00900FAE"/>
  </w:style>
  <w:style w:type="paragraph" w:customStyle="1" w:styleId="EditorsNote">
    <w:name w:val="Editor's Note"/>
    <w:basedOn w:val="NO"/>
    <w:rsid w:val="00900FAE"/>
    <w:rPr>
      <w:color w:val="FF0000"/>
    </w:rPr>
  </w:style>
  <w:style w:type="paragraph" w:customStyle="1" w:styleId="TH">
    <w:name w:val="TH"/>
    <w:basedOn w:val="FL"/>
    <w:next w:val="FL"/>
    <w:rsid w:val="00900FAE"/>
  </w:style>
  <w:style w:type="paragraph" w:customStyle="1" w:styleId="ZA">
    <w:name w:val="ZA"/>
    <w:rsid w:val="00900FA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900FA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900FAE"/>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900FA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900FAE"/>
    <w:pPr>
      <w:ind w:left="851" w:hanging="851"/>
    </w:pPr>
  </w:style>
  <w:style w:type="paragraph" w:customStyle="1" w:styleId="ZH">
    <w:name w:val="ZH"/>
    <w:rsid w:val="00900FAE"/>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900FAE"/>
    <w:pPr>
      <w:keepNext w:val="0"/>
      <w:spacing w:before="0" w:after="240"/>
    </w:pPr>
  </w:style>
  <w:style w:type="paragraph" w:customStyle="1" w:styleId="ZG">
    <w:name w:val="ZG"/>
    <w:rsid w:val="00900FAE"/>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900FAE"/>
    <w:pPr>
      <w:ind w:left="1135"/>
    </w:pPr>
  </w:style>
  <w:style w:type="paragraph" w:styleId="List2">
    <w:name w:val="List 2"/>
    <w:basedOn w:val="List"/>
    <w:rsid w:val="00900FAE"/>
    <w:pPr>
      <w:ind w:left="851"/>
    </w:pPr>
  </w:style>
  <w:style w:type="paragraph" w:styleId="List3">
    <w:name w:val="List 3"/>
    <w:basedOn w:val="List2"/>
    <w:rsid w:val="00900FAE"/>
    <w:pPr>
      <w:ind w:left="1135"/>
    </w:pPr>
  </w:style>
  <w:style w:type="paragraph" w:styleId="List4">
    <w:name w:val="List 4"/>
    <w:basedOn w:val="List3"/>
    <w:rsid w:val="00900FAE"/>
    <w:pPr>
      <w:ind w:left="1418"/>
    </w:pPr>
  </w:style>
  <w:style w:type="paragraph" w:styleId="List5">
    <w:name w:val="List 5"/>
    <w:basedOn w:val="List4"/>
    <w:rsid w:val="00900FAE"/>
    <w:pPr>
      <w:ind w:left="1702"/>
    </w:pPr>
  </w:style>
  <w:style w:type="paragraph" w:styleId="ListBullet4">
    <w:name w:val="List Bullet 4"/>
    <w:basedOn w:val="ListBullet3"/>
    <w:rsid w:val="00900FAE"/>
    <w:pPr>
      <w:ind w:left="1418"/>
    </w:pPr>
  </w:style>
  <w:style w:type="paragraph" w:styleId="ListBullet5">
    <w:name w:val="List Bullet 5"/>
    <w:basedOn w:val="ListBullet4"/>
    <w:rsid w:val="00900FAE"/>
    <w:pPr>
      <w:ind w:left="1702"/>
    </w:pPr>
  </w:style>
  <w:style w:type="paragraph" w:customStyle="1" w:styleId="B20">
    <w:name w:val="B2"/>
    <w:basedOn w:val="List2"/>
    <w:rsid w:val="00900FAE"/>
    <w:pPr>
      <w:ind w:left="1191" w:hanging="454"/>
    </w:pPr>
  </w:style>
  <w:style w:type="paragraph" w:customStyle="1" w:styleId="B30">
    <w:name w:val="B3"/>
    <w:basedOn w:val="List3"/>
    <w:rsid w:val="00900FAE"/>
    <w:pPr>
      <w:ind w:left="1645" w:hanging="454"/>
    </w:pPr>
  </w:style>
  <w:style w:type="paragraph" w:customStyle="1" w:styleId="B4">
    <w:name w:val="B4"/>
    <w:basedOn w:val="List4"/>
    <w:rsid w:val="00900FAE"/>
    <w:pPr>
      <w:ind w:left="2098" w:hanging="454"/>
    </w:pPr>
  </w:style>
  <w:style w:type="paragraph" w:customStyle="1" w:styleId="B5">
    <w:name w:val="B5"/>
    <w:basedOn w:val="List5"/>
    <w:rsid w:val="00900FAE"/>
    <w:pPr>
      <w:ind w:left="2552" w:hanging="454"/>
    </w:pPr>
  </w:style>
  <w:style w:type="paragraph" w:customStyle="1" w:styleId="ZTD">
    <w:name w:val="ZTD"/>
    <w:basedOn w:val="ZB"/>
    <w:rsid w:val="00900FAE"/>
    <w:pPr>
      <w:framePr w:hRule="auto" w:wrap="notBeside" w:y="852"/>
    </w:pPr>
    <w:rPr>
      <w:i w:val="0"/>
      <w:sz w:val="40"/>
    </w:rPr>
  </w:style>
  <w:style w:type="paragraph" w:customStyle="1" w:styleId="ZV">
    <w:name w:val="ZV"/>
    <w:basedOn w:val="ZU"/>
    <w:rsid w:val="00900FAE"/>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sid w:val="00A301A6"/>
    <w:rPr>
      <w:rFonts w:ascii="Arial" w:hAnsi="Arial" w:cs="Arial"/>
      <w:i/>
      <w:noProof/>
      <w:color w:val="76923C"/>
      <w:sz w:val="18"/>
      <w:szCs w:val="18"/>
      <w:lang w:val="en-U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900FAE"/>
    <w:pPr>
      <w:numPr>
        <w:numId w:val="3"/>
      </w:numPr>
      <w:tabs>
        <w:tab w:val="left" w:pos="1134"/>
      </w:tabs>
    </w:pPr>
  </w:style>
  <w:style w:type="paragraph" w:customStyle="1" w:styleId="B1">
    <w:name w:val="B1+"/>
    <w:basedOn w:val="B10"/>
    <w:rsid w:val="00900FAE"/>
    <w:pPr>
      <w:numPr>
        <w:numId w:val="1"/>
      </w:numPr>
    </w:pPr>
  </w:style>
  <w:style w:type="paragraph" w:customStyle="1" w:styleId="B2">
    <w:name w:val="B2+"/>
    <w:basedOn w:val="B20"/>
    <w:rsid w:val="00900FAE"/>
    <w:pPr>
      <w:numPr>
        <w:numId w:val="2"/>
      </w:numPr>
    </w:pPr>
  </w:style>
  <w:style w:type="paragraph" w:customStyle="1" w:styleId="BL">
    <w:name w:val="BL"/>
    <w:basedOn w:val="Normal"/>
    <w:rsid w:val="00900FAE"/>
    <w:pPr>
      <w:numPr>
        <w:numId w:val="5"/>
      </w:numPr>
      <w:tabs>
        <w:tab w:val="left" w:pos="851"/>
      </w:tabs>
    </w:pPr>
  </w:style>
  <w:style w:type="paragraph" w:customStyle="1" w:styleId="BN">
    <w:name w:val="BN"/>
    <w:basedOn w:val="Normal"/>
    <w:rsid w:val="00900FAE"/>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link w:val="CaptionChar"/>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1"/>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aliases w:val="Preformatted"/>
    <w:basedOn w:val="Normal"/>
    <w:link w:val="HTMLPreformattedChar"/>
    <w:qFormat/>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900FAE"/>
    <w:pPr>
      <w:keepNext/>
      <w:keepLines/>
      <w:spacing w:after="0"/>
      <w:jc w:val="both"/>
    </w:pPr>
    <w:rPr>
      <w:rFonts w:ascii="Arial" w:hAnsi="Arial"/>
      <w:sz w:val="18"/>
    </w:rPr>
  </w:style>
  <w:style w:type="paragraph" w:customStyle="1" w:styleId="FL">
    <w:name w:val="FL"/>
    <w:basedOn w:val="Normal"/>
    <w:rsid w:val="00900FAE"/>
    <w:pPr>
      <w:keepNext/>
      <w:keepLines/>
      <w:spacing w:before="60"/>
      <w:jc w:val="center"/>
    </w:pPr>
    <w:rPr>
      <w:rFonts w:ascii="Arial" w:hAnsi="Arial"/>
      <w:b/>
    </w:rPr>
  </w:style>
  <w:style w:type="paragraph" w:styleId="BalloonText">
    <w:name w:val="Balloon Text"/>
    <w:basedOn w:val="Normal"/>
    <w:link w:val="BalloonTextChar"/>
    <w:rsid w:val="00DA2ED5"/>
    <w:pPr>
      <w:spacing w:after="0"/>
    </w:pPr>
    <w:rPr>
      <w:rFonts w:ascii="Tahoma" w:hAnsi="Tahoma"/>
      <w:sz w:val="16"/>
      <w:szCs w:val="16"/>
      <w:lang w:val="x-none"/>
    </w:rPr>
  </w:style>
  <w:style w:type="character" w:customStyle="1" w:styleId="BalloonTextChar">
    <w:name w:val="Balloon Text Char"/>
    <w:link w:val="BalloonText"/>
    <w:rsid w:val="00DA2ED5"/>
    <w:rPr>
      <w:rFonts w:ascii="Tahoma" w:hAnsi="Tahoma" w:cs="Tahoma"/>
      <w:sz w:val="16"/>
      <w:szCs w:val="16"/>
      <w:lang w:eastAsia="en-US"/>
    </w:rPr>
  </w:style>
  <w:style w:type="character" w:customStyle="1" w:styleId="NOChar">
    <w:name w:val="NO Char"/>
    <w:link w:val="NO"/>
    <w:locked/>
    <w:rsid w:val="00415A26"/>
    <w:rPr>
      <w:lang w:eastAsia="en-US"/>
    </w:rPr>
  </w:style>
  <w:style w:type="character" w:customStyle="1" w:styleId="Heading2Char">
    <w:name w:val="Heading 2 Char"/>
    <w:link w:val="Heading2"/>
    <w:uiPriority w:val="9"/>
    <w:rsid w:val="00415A26"/>
    <w:rPr>
      <w:rFonts w:ascii="Arial" w:hAnsi="Arial"/>
      <w:sz w:val="32"/>
      <w:lang w:eastAsia="en-US"/>
    </w:rPr>
  </w:style>
  <w:style w:type="character" w:customStyle="1" w:styleId="FooterChar">
    <w:name w:val="Footer Char"/>
    <w:link w:val="Footer"/>
    <w:rsid w:val="00A80DBD"/>
    <w:rPr>
      <w:rFonts w:ascii="Arial" w:hAnsi="Arial"/>
      <w:b/>
      <w:i/>
      <w:noProof/>
      <w:sz w:val="18"/>
      <w:lang w:eastAsia="en-US"/>
    </w:rPr>
  </w:style>
  <w:style w:type="character" w:customStyle="1" w:styleId="Heading8Char">
    <w:name w:val="Heading 8 Char"/>
    <w:link w:val="Heading8"/>
    <w:rsid w:val="00FF3E6E"/>
    <w:rPr>
      <w:rFonts w:ascii="Arial" w:hAnsi="Arial"/>
      <w:sz w:val="36"/>
      <w:lang w:eastAsia="en-US"/>
    </w:rPr>
  </w:style>
  <w:style w:type="character" w:customStyle="1" w:styleId="HeaderChar">
    <w:name w:val="Header Char"/>
    <w:link w:val="Header"/>
    <w:rsid w:val="00A301A6"/>
    <w:rPr>
      <w:rFonts w:ascii="Arial" w:hAnsi="Arial"/>
      <w:b/>
      <w:noProof/>
      <w:sz w:val="18"/>
      <w:lang w:eastAsia="en-US"/>
    </w:rPr>
  </w:style>
  <w:style w:type="character" w:customStyle="1" w:styleId="Heading1Char">
    <w:name w:val="Heading 1 Char"/>
    <w:link w:val="Heading1"/>
    <w:rsid w:val="00A301A6"/>
    <w:rPr>
      <w:rFonts w:ascii="Arial" w:hAnsi="Arial"/>
      <w:sz w:val="36"/>
      <w:lang w:eastAsia="en-US"/>
    </w:rPr>
  </w:style>
  <w:style w:type="paragraph" w:customStyle="1" w:styleId="TB1">
    <w:name w:val="TB1"/>
    <w:basedOn w:val="Normal"/>
    <w:qFormat/>
    <w:rsid w:val="00900FAE"/>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900FAE"/>
    <w:pPr>
      <w:keepNext/>
      <w:keepLines/>
      <w:numPr>
        <w:numId w:val="10"/>
      </w:numPr>
      <w:tabs>
        <w:tab w:val="left" w:pos="1109"/>
      </w:tabs>
      <w:spacing w:after="0"/>
      <w:ind w:left="1100" w:hanging="380"/>
    </w:pPr>
    <w:rPr>
      <w:rFonts w:ascii="Arial" w:hAnsi="Arial"/>
      <w:sz w:val="18"/>
    </w:rPr>
  </w:style>
  <w:style w:type="character" w:customStyle="1" w:styleId="Heading3Char">
    <w:name w:val="Heading 3 Char"/>
    <w:basedOn w:val="DefaultParagraphFont"/>
    <w:link w:val="Heading3"/>
    <w:uiPriority w:val="9"/>
    <w:rsid w:val="009142B0"/>
    <w:rPr>
      <w:rFonts w:ascii="Arial" w:hAnsi="Arial"/>
      <w:sz w:val="28"/>
      <w:lang w:eastAsia="en-US"/>
    </w:rPr>
  </w:style>
  <w:style w:type="character" w:customStyle="1" w:styleId="Heading4Char">
    <w:name w:val="Heading 4 Char"/>
    <w:basedOn w:val="DefaultParagraphFont"/>
    <w:link w:val="Heading4"/>
    <w:uiPriority w:val="9"/>
    <w:rsid w:val="009142B0"/>
    <w:rPr>
      <w:rFonts w:ascii="Arial" w:hAnsi="Arial"/>
      <w:sz w:val="24"/>
      <w:lang w:eastAsia="en-US"/>
    </w:rPr>
  </w:style>
  <w:style w:type="character" w:customStyle="1" w:styleId="Heading5Char">
    <w:name w:val="Heading 5 Char"/>
    <w:basedOn w:val="DefaultParagraphFont"/>
    <w:link w:val="Heading5"/>
    <w:uiPriority w:val="9"/>
    <w:rsid w:val="009142B0"/>
    <w:rPr>
      <w:rFonts w:ascii="Arial" w:hAnsi="Arial"/>
      <w:sz w:val="22"/>
      <w:lang w:eastAsia="en-US"/>
    </w:rPr>
  </w:style>
  <w:style w:type="character" w:customStyle="1" w:styleId="Heading6Char">
    <w:name w:val="Heading 6 Char"/>
    <w:basedOn w:val="DefaultParagraphFont"/>
    <w:link w:val="Heading6"/>
    <w:uiPriority w:val="9"/>
    <w:rsid w:val="009142B0"/>
    <w:rPr>
      <w:rFonts w:ascii="Arial" w:hAnsi="Arial"/>
      <w:lang w:eastAsia="en-US"/>
    </w:rPr>
  </w:style>
  <w:style w:type="character" w:customStyle="1" w:styleId="Heading7Char">
    <w:name w:val="Heading 7 Char"/>
    <w:basedOn w:val="DefaultParagraphFont"/>
    <w:link w:val="Heading7"/>
    <w:rsid w:val="009142B0"/>
    <w:rPr>
      <w:rFonts w:ascii="Arial" w:hAnsi="Arial"/>
      <w:lang w:eastAsia="en-US"/>
    </w:rPr>
  </w:style>
  <w:style w:type="character" w:customStyle="1" w:styleId="Heading9Char">
    <w:name w:val="Heading 9 Char"/>
    <w:basedOn w:val="DefaultParagraphFont"/>
    <w:link w:val="Heading9"/>
    <w:rsid w:val="009142B0"/>
    <w:rPr>
      <w:rFonts w:ascii="Arial" w:hAnsi="Arial"/>
      <w:sz w:val="36"/>
      <w:lang w:eastAsia="en-US"/>
    </w:rPr>
  </w:style>
  <w:style w:type="paragraph" w:customStyle="1" w:styleId="Body">
    <w:name w:val="Body"/>
    <w:basedOn w:val="Normal"/>
    <w:qFormat/>
    <w:rsid w:val="009142B0"/>
    <w:pPr>
      <w:overflowPunct/>
      <w:autoSpaceDE/>
      <w:autoSpaceDN/>
      <w:adjustRightInd/>
      <w:spacing w:before="240" w:after="0"/>
      <w:jc w:val="both"/>
      <w:textAlignment w:val="auto"/>
    </w:pPr>
    <w:rPr>
      <w:rFonts w:asciiTheme="minorBidi" w:hAnsiTheme="minorBidi"/>
      <w:szCs w:val="24"/>
      <w:lang w:val="en-IL" w:bidi="he-IL"/>
    </w:rPr>
  </w:style>
  <w:style w:type="paragraph" w:customStyle="1" w:styleId="Tableheading">
    <w:name w:val="Table heading"/>
    <w:basedOn w:val="Normal"/>
    <w:qFormat/>
    <w:rsid w:val="009142B0"/>
    <w:pPr>
      <w:keepNext/>
      <w:overflowPunct/>
      <w:autoSpaceDE/>
      <w:autoSpaceDN/>
      <w:adjustRightInd/>
      <w:spacing w:after="0"/>
      <w:textAlignment w:val="auto"/>
    </w:pPr>
    <w:rPr>
      <w:rFonts w:asciiTheme="minorBidi" w:hAnsiTheme="minorBidi"/>
      <w:b/>
      <w:szCs w:val="24"/>
      <w:lang w:val="en-IL" w:bidi="he-IL"/>
    </w:rPr>
  </w:style>
  <w:style w:type="paragraph" w:customStyle="1" w:styleId="Tablecell">
    <w:name w:val="Table cell"/>
    <w:basedOn w:val="Normal"/>
    <w:qFormat/>
    <w:rsid w:val="009142B0"/>
    <w:pPr>
      <w:overflowPunct/>
      <w:autoSpaceDE/>
      <w:autoSpaceDN/>
      <w:adjustRightInd/>
      <w:spacing w:after="0"/>
      <w:textAlignment w:val="auto"/>
    </w:pPr>
    <w:rPr>
      <w:rFonts w:asciiTheme="minorBidi" w:hAnsiTheme="minorBidi"/>
      <w:szCs w:val="24"/>
      <w:lang w:val="en-IL" w:bidi="he-IL"/>
    </w:rPr>
  </w:style>
  <w:style w:type="numbering" w:customStyle="1" w:styleId="Bullet">
    <w:name w:val="Bullet"/>
    <w:basedOn w:val="NoList"/>
    <w:rsid w:val="009142B0"/>
    <w:pPr>
      <w:numPr>
        <w:numId w:val="22"/>
      </w:numPr>
    </w:pPr>
  </w:style>
  <w:style w:type="numbering" w:customStyle="1" w:styleId="Numbered">
    <w:name w:val="Numbered"/>
    <w:basedOn w:val="NoList"/>
    <w:rsid w:val="009142B0"/>
    <w:pPr>
      <w:numPr>
        <w:numId w:val="23"/>
      </w:numPr>
    </w:pPr>
  </w:style>
  <w:style w:type="paragraph" w:customStyle="1" w:styleId="DocumentTitle">
    <w:name w:val="Document Title"/>
    <w:basedOn w:val="Normal"/>
    <w:autoRedefine/>
    <w:rsid w:val="009142B0"/>
    <w:pPr>
      <w:overflowPunct/>
      <w:autoSpaceDE/>
      <w:autoSpaceDN/>
      <w:adjustRightInd/>
      <w:spacing w:before="120" w:after="120"/>
      <w:jc w:val="center"/>
      <w:textAlignment w:val="auto"/>
    </w:pPr>
    <w:rPr>
      <w:rFonts w:ascii="Sansation" w:hAnsi="Sansation"/>
      <w:b/>
      <w:noProof/>
      <w:sz w:val="44"/>
      <w:szCs w:val="44"/>
      <w:lang w:val="en-IL" w:bidi="he-IL"/>
    </w:rPr>
  </w:style>
  <w:style w:type="character" w:customStyle="1" w:styleId="FootnoteTextChar">
    <w:name w:val="Footnote Text Char"/>
    <w:aliases w:val="Footnote Text Char2 Char,Footnote Text Char Char1 Char,Footnote Text Char1 Char Char Char,Footnote Text Char Char Char Char Char,Footnote Text Char1 Char Char Char Char Char,Footnote Text Char Char Char Char Char Char Char"/>
    <w:basedOn w:val="DefaultParagraphFont"/>
    <w:link w:val="FootnoteText"/>
    <w:semiHidden/>
    <w:rsid w:val="009142B0"/>
    <w:rPr>
      <w:sz w:val="16"/>
      <w:lang w:eastAsia="en-US"/>
    </w:rPr>
  </w:style>
  <w:style w:type="paragraph" w:customStyle="1" w:styleId="referencelist">
    <w:name w:val="reference list"/>
    <w:basedOn w:val="Body"/>
    <w:qFormat/>
    <w:rsid w:val="009142B0"/>
    <w:pPr>
      <w:numPr>
        <w:numId w:val="11"/>
      </w:numPr>
      <w:jc w:val="left"/>
    </w:pPr>
  </w:style>
  <w:style w:type="character" w:customStyle="1" w:styleId="CommentTextChar">
    <w:name w:val="Comment Text Char"/>
    <w:basedOn w:val="DefaultParagraphFont"/>
    <w:semiHidden/>
    <w:rsid w:val="009142B0"/>
    <w:rPr>
      <w:rFonts w:asciiTheme="minorBidi" w:hAnsiTheme="minorBidi"/>
      <w:szCs w:val="24"/>
      <w:lang w:val="en-IL" w:bidi="he-IL"/>
    </w:rPr>
  </w:style>
  <w:style w:type="paragraph" w:styleId="CommentSubject">
    <w:name w:val="annotation subject"/>
    <w:basedOn w:val="CommentText"/>
    <w:next w:val="CommentText"/>
    <w:link w:val="CommentSubjectChar"/>
    <w:rsid w:val="009142B0"/>
    <w:pPr>
      <w:overflowPunct/>
      <w:autoSpaceDE/>
      <w:autoSpaceDN/>
      <w:adjustRightInd/>
      <w:spacing w:after="0"/>
      <w:textAlignment w:val="auto"/>
    </w:pPr>
    <w:rPr>
      <w:rFonts w:asciiTheme="minorBidi" w:hAnsiTheme="minorBidi"/>
      <w:b/>
      <w:bCs/>
      <w:szCs w:val="24"/>
      <w:lang w:val="en-IL" w:bidi="he-IL"/>
    </w:rPr>
  </w:style>
  <w:style w:type="character" w:customStyle="1" w:styleId="CommentTextChar1">
    <w:name w:val="Comment Text Char1"/>
    <w:basedOn w:val="DefaultParagraphFont"/>
    <w:link w:val="CommentText"/>
    <w:semiHidden/>
    <w:rsid w:val="009142B0"/>
    <w:rPr>
      <w:lang w:eastAsia="en-US"/>
    </w:rPr>
  </w:style>
  <w:style w:type="character" w:customStyle="1" w:styleId="CommentSubjectChar">
    <w:name w:val="Comment Subject Char"/>
    <w:basedOn w:val="CommentTextChar1"/>
    <w:link w:val="CommentSubject"/>
    <w:rsid w:val="009142B0"/>
    <w:rPr>
      <w:rFonts w:asciiTheme="minorBidi" w:hAnsiTheme="minorBidi"/>
      <w:b/>
      <w:bCs/>
      <w:szCs w:val="24"/>
      <w:lang w:val="en-IL" w:eastAsia="en-US" w:bidi="he-IL"/>
    </w:rPr>
  </w:style>
  <w:style w:type="table" w:styleId="TableGrid">
    <w:name w:val="Table Grid"/>
    <w:basedOn w:val="TableNormal"/>
    <w:rsid w:val="009142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rsid w:val="009142B0"/>
    <w:pPr>
      <w:keepNext/>
      <w:keepLines/>
      <w:overflowPunct/>
      <w:autoSpaceDE/>
      <w:autoSpaceDN/>
      <w:adjustRightInd/>
      <w:spacing w:after="120"/>
      <w:jc w:val="center"/>
      <w:textAlignment w:val="auto"/>
    </w:pPr>
    <w:rPr>
      <w:rFonts w:ascii="Sansation" w:hAnsi="Sansation"/>
      <w:b/>
      <w:sz w:val="28"/>
      <w:szCs w:val="28"/>
      <w:lang w:val="en-IL" w:bidi="he-IL"/>
    </w:rPr>
  </w:style>
  <w:style w:type="paragraph" w:customStyle="1" w:styleId="MandatoryRequirement">
    <w:name w:val="Mandatory Requirement"/>
    <w:basedOn w:val="Body"/>
    <w:next w:val="Body"/>
    <w:qFormat/>
    <w:rsid w:val="00BF2793"/>
    <w:pPr>
      <w:numPr>
        <w:numId w:val="12"/>
      </w:numPr>
      <w:spacing w:after="120"/>
    </w:pPr>
    <w:rPr>
      <w:rFonts w:asciiTheme="majorBidi" w:hAnsiTheme="majorBidi"/>
    </w:rPr>
  </w:style>
  <w:style w:type="paragraph" w:customStyle="1" w:styleId="OptionalRequirement">
    <w:name w:val="Optional Requirement"/>
    <w:basedOn w:val="Body"/>
    <w:next w:val="Body"/>
    <w:qFormat/>
    <w:rsid w:val="008B5EE0"/>
    <w:pPr>
      <w:numPr>
        <w:numId w:val="13"/>
      </w:numPr>
      <w:tabs>
        <w:tab w:val="num" w:pos="936"/>
        <w:tab w:val="left" w:pos="1837"/>
      </w:tabs>
      <w:spacing w:after="120"/>
      <w:ind w:left="930" w:hanging="930"/>
    </w:pPr>
    <w:rPr>
      <w:rFonts w:ascii="Times New Roman" w:hAnsi="Times New Roman"/>
    </w:rPr>
  </w:style>
  <w:style w:type="paragraph" w:customStyle="1" w:styleId="DesirableRequirement">
    <w:name w:val="Desirable Requirement"/>
    <w:basedOn w:val="Body"/>
    <w:next w:val="Body"/>
    <w:qFormat/>
    <w:rsid w:val="007D206B"/>
    <w:pPr>
      <w:numPr>
        <w:numId w:val="14"/>
      </w:numPr>
      <w:tabs>
        <w:tab w:val="clear" w:pos="1800"/>
        <w:tab w:val="left" w:pos="851"/>
        <w:tab w:val="left" w:pos="1837"/>
      </w:tabs>
      <w:ind w:left="851" w:hanging="851"/>
    </w:pPr>
    <w:rPr>
      <w:rFonts w:ascii="Times New Roman" w:hAnsi="Times New Roman"/>
    </w:rPr>
  </w:style>
  <w:style w:type="paragraph" w:customStyle="1" w:styleId="Figure">
    <w:name w:val="Figure"/>
    <w:basedOn w:val="Normal"/>
    <w:next w:val="Caption"/>
    <w:qFormat/>
    <w:rsid w:val="009142B0"/>
    <w:pPr>
      <w:keepNext/>
      <w:overflowPunct/>
      <w:autoSpaceDE/>
      <w:autoSpaceDN/>
      <w:adjustRightInd/>
      <w:spacing w:before="240" w:after="0"/>
      <w:jc w:val="center"/>
      <w:textAlignment w:val="auto"/>
    </w:pPr>
    <w:rPr>
      <w:rFonts w:asciiTheme="minorBidi" w:hAnsiTheme="minorBidi"/>
      <w:szCs w:val="24"/>
      <w:lang w:val="en-IL" w:bidi="he-IL"/>
    </w:rPr>
  </w:style>
  <w:style w:type="paragraph" w:customStyle="1" w:styleId="EditorNote">
    <w:name w:val="Editor Note"/>
    <w:basedOn w:val="Body"/>
    <w:qFormat/>
    <w:rsid w:val="009142B0"/>
    <w:pPr>
      <w:numPr>
        <w:numId w:val="15"/>
      </w:numPr>
    </w:pPr>
    <w:rPr>
      <w:i/>
    </w:rPr>
  </w:style>
  <w:style w:type="character" w:customStyle="1" w:styleId="CaptionChar">
    <w:name w:val="Caption Char"/>
    <w:link w:val="Caption"/>
    <w:locked/>
    <w:rsid w:val="009142B0"/>
    <w:rPr>
      <w:b/>
      <w:bCs/>
      <w:lang w:eastAsia="en-US"/>
    </w:rPr>
  </w:style>
  <w:style w:type="character" w:customStyle="1" w:styleId="HTMLPreformattedChar">
    <w:name w:val="HTML Preformatted Char"/>
    <w:aliases w:val="Preformatted Char"/>
    <w:basedOn w:val="DefaultParagraphFont"/>
    <w:link w:val="HTMLPreformatted"/>
    <w:rsid w:val="009142B0"/>
    <w:rPr>
      <w:rFonts w:ascii="Courier New" w:hAnsi="Courier New" w:cs="Courier New"/>
      <w:lang w:eastAsia="en-US"/>
    </w:rPr>
  </w:style>
  <w:style w:type="paragraph" w:customStyle="1" w:styleId="ConditionalOptionalRequirement">
    <w:name w:val="Conditional Optional Requirement"/>
    <w:basedOn w:val="Body"/>
    <w:next w:val="Body"/>
    <w:qFormat/>
    <w:rsid w:val="009142B0"/>
    <w:pPr>
      <w:numPr>
        <w:ilvl w:val="1"/>
        <w:numId w:val="16"/>
      </w:numPr>
      <w:tabs>
        <w:tab w:val="left" w:pos="2552"/>
      </w:tabs>
      <w:ind w:left="2552" w:hanging="1650"/>
    </w:pPr>
  </w:style>
  <w:style w:type="paragraph" w:customStyle="1" w:styleId="ConditionalMandatoryRequirement">
    <w:name w:val="Conditional Mandatory Requirement"/>
    <w:basedOn w:val="Normal"/>
    <w:next w:val="Body"/>
    <w:qFormat/>
    <w:rsid w:val="009142B0"/>
    <w:pPr>
      <w:numPr>
        <w:numId w:val="18"/>
      </w:numPr>
      <w:tabs>
        <w:tab w:val="left" w:pos="2552"/>
      </w:tabs>
      <w:overflowPunct/>
      <w:autoSpaceDE/>
      <w:autoSpaceDN/>
      <w:adjustRightInd/>
      <w:spacing w:before="240" w:after="0"/>
      <w:jc w:val="both"/>
      <w:textAlignment w:val="auto"/>
    </w:pPr>
    <w:rPr>
      <w:rFonts w:asciiTheme="minorBidi" w:hAnsiTheme="minorBidi"/>
      <w:szCs w:val="24"/>
      <w:lang w:val="en-IL" w:bidi="he-IL"/>
    </w:rPr>
  </w:style>
  <w:style w:type="paragraph" w:customStyle="1" w:styleId="ConditionalDesirableRequirement">
    <w:name w:val="Conditional Desirable Requirement"/>
    <w:basedOn w:val="Body"/>
    <w:next w:val="Body"/>
    <w:qFormat/>
    <w:rsid w:val="009142B0"/>
    <w:pPr>
      <w:numPr>
        <w:numId w:val="16"/>
      </w:numPr>
      <w:tabs>
        <w:tab w:val="left" w:pos="2552"/>
      </w:tabs>
    </w:pPr>
  </w:style>
  <w:style w:type="numbering" w:customStyle="1" w:styleId="Style1">
    <w:name w:val="Style1"/>
    <w:uiPriority w:val="99"/>
    <w:rsid w:val="009142B0"/>
    <w:pPr>
      <w:numPr>
        <w:numId w:val="17"/>
      </w:numPr>
    </w:pPr>
  </w:style>
  <w:style w:type="paragraph" w:customStyle="1" w:styleId="AppendixH1">
    <w:name w:val="Appendix H1"/>
    <w:basedOn w:val="Body"/>
    <w:next w:val="Body"/>
    <w:qFormat/>
    <w:rsid w:val="009142B0"/>
    <w:pPr>
      <w:numPr>
        <w:numId w:val="21"/>
      </w:numPr>
      <w:tabs>
        <w:tab w:val="clear" w:pos="1440"/>
        <w:tab w:val="num" w:pos="1980"/>
      </w:tabs>
      <w:ind w:left="1979" w:hanging="1979"/>
      <w:outlineLvl w:val="0"/>
    </w:pPr>
    <w:rPr>
      <w:rFonts w:ascii="Sansation" w:hAnsi="Sansation"/>
      <w:b/>
      <w:sz w:val="28"/>
    </w:rPr>
  </w:style>
  <w:style w:type="paragraph" w:customStyle="1" w:styleId="AppendixH2">
    <w:name w:val="Appendix H2"/>
    <w:basedOn w:val="Body"/>
    <w:next w:val="Body"/>
    <w:qFormat/>
    <w:rsid w:val="009142B0"/>
    <w:pPr>
      <w:keepNext/>
      <w:numPr>
        <w:ilvl w:val="1"/>
        <w:numId w:val="21"/>
      </w:numPr>
      <w:outlineLvl w:val="1"/>
    </w:pPr>
    <w:rPr>
      <w:rFonts w:ascii="Sansation" w:hAnsi="Sansation"/>
      <w:b/>
    </w:rPr>
  </w:style>
  <w:style w:type="paragraph" w:customStyle="1" w:styleId="AppendixH3">
    <w:name w:val="Appendix H3"/>
    <w:basedOn w:val="Body"/>
    <w:next w:val="Body"/>
    <w:qFormat/>
    <w:rsid w:val="009142B0"/>
    <w:pPr>
      <w:keepNext/>
      <w:numPr>
        <w:ilvl w:val="2"/>
        <w:numId w:val="21"/>
      </w:numPr>
      <w:tabs>
        <w:tab w:val="clear" w:pos="3960"/>
        <w:tab w:val="num" w:pos="720"/>
      </w:tabs>
      <w:ind w:left="720"/>
      <w:outlineLvl w:val="2"/>
    </w:pPr>
    <w:rPr>
      <w:rFonts w:ascii="Sansation" w:hAnsi="Sansation"/>
      <w:b/>
      <w:sz w:val="22"/>
    </w:rPr>
  </w:style>
  <w:style w:type="numbering" w:customStyle="1" w:styleId="AppendixHeadings">
    <w:name w:val="Appendix Headings"/>
    <w:uiPriority w:val="99"/>
    <w:rsid w:val="009142B0"/>
    <w:pPr>
      <w:numPr>
        <w:numId w:val="19"/>
      </w:numPr>
    </w:pPr>
  </w:style>
  <w:style w:type="numbering" w:customStyle="1" w:styleId="AppendixList">
    <w:name w:val="Appendix List"/>
    <w:uiPriority w:val="99"/>
    <w:rsid w:val="009142B0"/>
    <w:pPr>
      <w:numPr>
        <w:numId w:val="20"/>
      </w:numPr>
    </w:pPr>
  </w:style>
  <w:style w:type="paragraph" w:styleId="ListParagraph">
    <w:name w:val="List Paragraph"/>
    <w:basedOn w:val="Normal"/>
    <w:uiPriority w:val="34"/>
    <w:qFormat/>
    <w:rsid w:val="009142B0"/>
    <w:pPr>
      <w:overflowPunct/>
      <w:autoSpaceDE/>
      <w:autoSpaceDN/>
      <w:adjustRightInd/>
      <w:spacing w:before="240" w:after="0"/>
      <w:contextualSpacing/>
      <w:textAlignment w:val="auto"/>
    </w:pPr>
    <w:rPr>
      <w:rFonts w:asciiTheme="minorBidi" w:hAnsiTheme="minorBidi"/>
      <w:szCs w:val="24"/>
      <w:lang w:val="en-IL" w:bidi="he-IL"/>
    </w:rPr>
  </w:style>
  <w:style w:type="table" w:customStyle="1" w:styleId="TableGridMEF">
    <w:name w:val="Table Grid MEF"/>
    <w:basedOn w:val="TableNormal"/>
    <w:uiPriority w:val="99"/>
    <w:rsid w:val="009142B0"/>
    <w:rPr>
      <w:lang w:val="en-US" w:eastAsia="en-US"/>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cantSplit/>
      <w:jc w:val="center"/>
    </w:trPr>
    <w:tblStylePr w:type="firstRow">
      <w:tblPr/>
      <w:tcPr>
        <w:tcBorders>
          <w:top w:val="single" w:sz="12" w:space="0" w:color="auto"/>
          <w:left w:val="single" w:sz="12" w:space="0" w:color="auto"/>
          <w:bottom w:val="single" w:sz="12" w:space="0" w:color="auto"/>
          <w:right w:val="single" w:sz="12" w:space="0" w:color="auto"/>
          <w:insideH w:val="nil"/>
          <w:insideV w:val="single" w:sz="4" w:space="0" w:color="auto"/>
          <w:tl2br w:val="nil"/>
          <w:tr2bl w:val="nil"/>
        </w:tcBorders>
      </w:tcPr>
    </w:tblStylePr>
  </w:style>
  <w:style w:type="character" w:styleId="PlaceholderText">
    <w:name w:val="Placeholder Text"/>
    <w:basedOn w:val="DefaultParagraphFont"/>
    <w:uiPriority w:val="99"/>
    <w:semiHidden/>
    <w:rsid w:val="009142B0"/>
    <w:rPr>
      <w:color w:val="808080"/>
    </w:rPr>
  </w:style>
  <w:style w:type="paragraph" w:styleId="Revision">
    <w:name w:val="Revision"/>
    <w:hidden/>
    <w:uiPriority w:val="99"/>
    <w:semiHidden/>
    <w:rsid w:val="009142B0"/>
    <w:rPr>
      <w:sz w:val="24"/>
      <w:lang w:val="en-US" w:eastAsia="en-US"/>
    </w:rPr>
  </w:style>
  <w:style w:type="paragraph" w:customStyle="1" w:styleId="AppendixH4">
    <w:name w:val="Appendix H4"/>
    <w:basedOn w:val="Body"/>
    <w:next w:val="Body"/>
    <w:qFormat/>
    <w:rsid w:val="009142B0"/>
    <w:pPr>
      <w:numPr>
        <w:ilvl w:val="3"/>
        <w:numId w:val="21"/>
      </w:numPr>
      <w:ind w:left="862" w:hanging="862"/>
      <w:outlineLvl w:val="3"/>
    </w:pPr>
    <w:rPr>
      <w:rFonts w:ascii="Sansation" w:hAnsi="Sansation"/>
      <w:b/>
      <w:i/>
      <w:sz w:val="22"/>
    </w:rPr>
  </w:style>
  <w:style w:type="numbering" w:customStyle="1" w:styleId="TableBullet1">
    <w:name w:val="Table Bullet 1"/>
    <w:basedOn w:val="NoList"/>
    <w:rsid w:val="009142B0"/>
    <w:pPr>
      <w:numPr>
        <w:numId w:val="24"/>
      </w:numPr>
    </w:pPr>
  </w:style>
  <w:style w:type="character" w:customStyle="1" w:styleId="Instructions">
    <w:name w:val="Instructions"/>
    <w:uiPriority w:val="1"/>
    <w:rsid w:val="009142B0"/>
    <w:rPr>
      <w:i/>
      <w:color w:val="7B7B7B" w:themeColor="accent3" w:themeShade="BF"/>
    </w:rPr>
  </w:style>
  <w:style w:type="character" w:styleId="UnresolvedMention">
    <w:name w:val="Unresolved Mention"/>
    <w:basedOn w:val="DefaultParagraphFont"/>
    <w:uiPriority w:val="99"/>
    <w:semiHidden/>
    <w:unhideWhenUsed/>
    <w:rsid w:val="009142B0"/>
    <w:rPr>
      <w:color w:val="605E5C"/>
      <w:shd w:val="clear" w:color="auto" w:fill="E1DFDD"/>
    </w:rPr>
  </w:style>
  <w:style w:type="paragraph" w:customStyle="1" w:styleId="Default">
    <w:name w:val="Default"/>
    <w:rsid w:val="009142B0"/>
    <w:pPr>
      <w:autoSpaceDE w:val="0"/>
      <w:autoSpaceDN w:val="0"/>
      <w:adjustRightInd w:val="0"/>
    </w:pPr>
    <w:rPr>
      <w:rFonts w:ascii="Cambria Math" w:hAnsi="Cambria Math" w:cs="Cambria Math"/>
      <w:color w:val="000000"/>
      <w:sz w:val="24"/>
      <w:szCs w:val="24"/>
      <w:lang w:val="en-US" w:eastAsia="en-US" w:bidi="he-IL"/>
    </w:rPr>
  </w:style>
  <w:style w:type="character" w:customStyle="1" w:styleId="e24kjd">
    <w:name w:val="e24kjd"/>
    <w:basedOn w:val="DefaultParagraphFont"/>
    <w:rsid w:val="009142B0"/>
  </w:style>
  <w:style w:type="character" w:customStyle="1" w:styleId="apple-converted-space">
    <w:name w:val="apple-converted-space"/>
    <w:basedOn w:val="DefaultParagraphFont"/>
    <w:rsid w:val="009142B0"/>
  </w:style>
  <w:style w:type="character" w:customStyle="1" w:styleId="EndnoteTextChar">
    <w:name w:val="Endnote Text Char"/>
    <w:basedOn w:val="DefaultParagraphFont"/>
    <w:link w:val="EndnoteText"/>
    <w:semiHidden/>
    <w:rsid w:val="009142B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44642">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636494889">
      <w:bodyDiv w:val="1"/>
      <w:marLeft w:val="0"/>
      <w:marRight w:val="0"/>
      <w:marTop w:val="0"/>
      <w:marBottom w:val="0"/>
      <w:divBdr>
        <w:top w:val="none" w:sz="0" w:space="0" w:color="auto"/>
        <w:left w:val="none" w:sz="0" w:space="0" w:color="auto"/>
        <w:bottom w:val="none" w:sz="0" w:space="0" w:color="auto"/>
        <w:right w:val="none" w:sz="0" w:space="0" w:color="auto"/>
      </w:divBdr>
    </w:div>
    <w:div w:id="717095711">
      <w:bodyDiv w:val="1"/>
      <w:marLeft w:val="0"/>
      <w:marRight w:val="0"/>
      <w:marTop w:val="0"/>
      <w:marBottom w:val="0"/>
      <w:divBdr>
        <w:top w:val="none" w:sz="0" w:space="0" w:color="auto"/>
        <w:left w:val="none" w:sz="0" w:space="0" w:color="auto"/>
        <w:bottom w:val="none" w:sz="0" w:space="0" w:color="auto"/>
        <w:right w:val="none" w:sz="0" w:space="0" w:color="auto"/>
      </w:divBdr>
    </w:div>
    <w:div w:id="916137566">
      <w:bodyDiv w:val="1"/>
      <w:marLeft w:val="0"/>
      <w:marRight w:val="0"/>
      <w:marTop w:val="0"/>
      <w:marBottom w:val="0"/>
      <w:divBdr>
        <w:top w:val="none" w:sz="0" w:space="0" w:color="auto"/>
        <w:left w:val="none" w:sz="0" w:space="0" w:color="auto"/>
        <w:bottom w:val="none" w:sz="0" w:space="0" w:color="auto"/>
        <w:right w:val="none" w:sz="0" w:space="0" w:color="auto"/>
      </w:divBdr>
    </w:div>
    <w:div w:id="1094204423">
      <w:bodyDiv w:val="1"/>
      <w:marLeft w:val="0"/>
      <w:marRight w:val="0"/>
      <w:marTop w:val="0"/>
      <w:marBottom w:val="0"/>
      <w:divBdr>
        <w:top w:val="none" w:sz="0" w:space="0" w:color="auto"/>
        <w:left w:val="none" w:sz="0" w:space="0" w:color="auto"/>
        <w:bottom w:val="none" w:sz="0" w:space="0" w:color="auto"/>
        <w:right w:val="none" w:sz="0" w:space="0" w:color="auto"/>
      </w:divBdr>
    </w:div>
    <w:div w:id="1349990970">
      <w:bodyDiv w:val="1"/>
      <w:marLeft w:val="0"/>
      <w:marRight w:val="0"/>
      <w:marTop w:val="0"/>
      <w:marBottom w:val="0"/>
      <w:divBdr>
        <w:top w:val="none" w:sz="0" w:space="0" w:color="auto"/>
        <w:left w:val="none" w:sz="0" w:space="0" w:color="auto"/>
        <w:bottom w:val="none" w:sz="0" w:space="0" w:color="auto"/>
        <w:right w:val="none" w:sz="0" w:space="0" w:color="auto"/>
      </w:divBdr>
    </w:div>
    <w:div w:id="1453087614">
      <w:bodyDiv w:val="1"/>
      <w:marLeft w:val="0"/>
      <w:marRight w:val="0"/>
      <w:marTop w:val="0"/>
      <w:marBottom w:val="0"/>
      <w:divBdr>
        <w:top w:val="none" w:sz="0" w:space="0" w:color="auto"/>
        <w:left w:val="none" w:sz="0" w:space="0" w:color="auto"/>
        <w:bottom w:val="none" w:sz="0" w:space="0" w:color="auto"/>
        <w:right w:val="none" w:sz="0" w:space="0" w:color="auto"/>
      </w:divBdr>
    </w:div>
    <w:div w:id="1533566232">
      <w:bodyDiv w:val="1"/>
      <w:marLeft w:val="0"/>
      <w:marRight w:val="0"/>
      <w:marTop w:val="0"/>
      <w:marBottom w:val="0"/>
      <w:divBdr>
        <w:top w:val="none" w:sz="0" w:space="0" w:color="auto"/>
        <w:left w:val="none" w:sz="0" w:space="0" w:color="auto"/>
        <w:bottom w:val="none" w:sz="0" w:space="0" w:color="auto"/>
        <w:right w:val="none" w:sz="0" w:space="0" w:color="auto"/>
      </w:divBdr>
    </w:div>
    <w:div w:id="1568565685">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904559393">
      <w:bodyDiv w:val="1"/>
      <w:marLeft w:val="0"/>
      <w:marRight w:val="0"/>
      <w:marTop w:val="0"/>
      <w:marBottom w:val="0"/>
      <w:divBdr>
        <w:top w:val="none" w:sz="0" w:space="0" w:color="auto"/>
        <w:left w:val="none" w:sz="0" w:space="0" w:color="auto"/>
        <w:bottom w:val="none" w:sz="0" w:space="0" w:color="auto"/>
        <w:right w:val="none" w:sz="0" w:space="0" w:color="auto"/>
      </w:divBdr>
    </w:div>
    <w:div w:id="2030910562">
      <w:bodyDiv w:val="1"/>
      <w:marLeft w:val="0"/>
      <w:marRight w:val="0"/>
      <w:marTop w:val="0"/>
      <w:marBottom w:val="0"/>
      <w:divBdr>
        <w:top w:val="none" w:sz="0" w:space="0" w:color="auto"/>
        <w:left w:val="none" w:sz="0" w:space="0" w:color="auto"/>
        <w:bottom w:val="none" w:sz="0" w:space="0" w:color="auto"/>
        <w:right w:val="none" w:sz="0" w:space="0" w:color="auto"/>
      </w:divBdr>
      <w:divsChild>
        <w:div w:id="1733236314">
          <w:marLeft w:val="0"/>
          <w:marRight w:val="0"/>
          <w:marTop w:val="0"/>
          <w:marBottom w:val="0"/>
          <w:divBdr>
            <w:top w:val="none" w:sz="0" w:space="0" w:color="auto"/>
            <w:left w:val="none" w:sz="0" w:space="0" w:color="auto"/>
            <w:bottom w:val="none" w:sz="0" w:space="0" w:color="auto"/>
            <w:right w:val="none" w:sz="0" w:space="0" w:color="auto"/>
          </w:divBdr>
          <w:divsChild>
            <w:div w:id="720833359">
              <w:marLeft w:val="0"/>
              <w:marRight w:val="0"/>
              <w:marTop w:val="0"/>
              <w:marBottom w:val="0"/>
              <w:divBdr>
                <w:top w:val="none" w:sz="0" w:space="0" w:color="auto"/>
                <w:left w:val="none" w:sz="0" w:space="0" w:color="auto"/>
                <w:bottom w:val="none" w:sz="0" w:space="0" w:color="auto"/>
                <w:right w:val="none" w:sz="0" w:space="0" w:color="auto"/>
              </w:divBdr>
              <w:divsChild>
                <w:div w:id="109223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image" Target="media/image2.png"/><Relationship Id="rId26" Type="http://schemas.openxmlformats.org/officeDocument/2006/relationships/hyperlink" Target="https://www.merriam-webster.com/dictionary/transacting" TargetMode="External"/><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9" Type="http://schemas.openxmlformats.org/officeDocument/2006/relationships/image" Target="media/image11.png"/><Relationship Id="rId11" Type="http://schemas.openxmlformats.org/officeDocument/2006/relationships/hyperlink" Target="http://www.etsi.org/deliver"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www.mef.net/resources/technical-specifications/download?id=47&amp;fileid=file1" TargetMode="External"/><Relationship Id="rId45" Type="http://schemas.openxmlformats.org/officeDocument/2006/relationships/image" Target="media/image26.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www.etsi.org/standards-search" TargetMode="Externa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tsi.org/standards/coordinated-vulnerability-disclosure"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header" Target="header1.xml"/><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hyperlink" Target="https://docbox.etsi.org/Reference" TargetMode="External"/><Relationship Id="rId25" Type="http://schemas.openxmlformats.org/officeDocument/2006/relationships/hyperlink" Target="https://www.merriam-webster.com/dictionary/transfer"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pr.etsi.org/"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Mer</b:Tag>
    <b:SourceType>InternetSite</b:SourceType>
    <b:Guid>{72F713C9-A40C-8E47-B70A-A1B701AFD0B3}</b:Guid>
    <b:Title>Definition of transaction</b:Title>
    <b:Author>
      <b:Author>
        <b:NameList>
          <b:Person>
            <b:Last>dictionary</b:Last>
            <b:First>Meriam-Webster</b:First>
          </b:Person>
        </b:NameList>
      </b:Author>
    </b:Author>
    <b:URL>https://www.merriam-webster.com/dictionary/transaction</b:URL>
    <b:RefOrder>1</b:RefOrder>
  </b:Source>
</b:Sources>
</file>

<file path=customXml/itemProps1.xml><?xml version="1.0" encoding="utf-8"?>
<ds:datastoreItem xmlns:ds="http://schemas.openxmlformats.org/officeDocument/2006/customXml" ds:itemID="{E98333D3-7B57-B545-8650-75D15A558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1</TotalTime>
  <Pages>48</Pages>
  <Words>17559</Words>
  <Characters>100089</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117414</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dc:description>Remove mentions to ISBN</dc:description>
  <cp:lastModifiedBy>Shahar Steiff</cp:lastModifiedBy>
  <cp:revision>3</cp:revision>
  <cp:lastPrinted>2010-05-07T16:38:00Z</cp:lastPrinted>
  <dcterms:created xsi:type="dcterms:W3CDTF">2023-10-05T14:07:00Z</dcterms:created>
  <dcterms:modified xsi:type="dcterms:W3CDTF">2023-10-05T14:08:00Z</dcterms:modified>
</cp:coreProperties>
</file>