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5847990B" w:rsidR="00A80DBD" w:rsidRPr="00E71784" w:rsidRDefault="00A301A6" w:rsidP="00A80DBD">
      <w:pPr>
        <w:pStyle w:val="ZA"/>
        <w:framePr w:w="10563" w:h="782" w:hRule="exact" w:wrap="notBeside" w:hAnchor="page" w:x="661" w:y="646" w:anchorLock="1"/>
        <w:pBdr>
          <w:bottom w:val="none" w:sz="0" w:space="0" w:color="auto"/>
        </w:pBdr>
        <w:jc w:val="center"/>
        <w:rPr>
          <w:noProof w:val="0"/>
        </w:rPr>
      </w:pPr>
      <w:bookmarkStart w:id="0" w:name="pages12"/>
      <w:r w:rsidRPr="00E71784">
        <w:rPr>
          <w:noProof w:val="0"/>
          <w:sz w:val="64"/>
        </w:rPr>
        <w:t xml:space="preserve">ETSI </w:t>
      </w:r>
      <w:r w:rsidR="00430FFD">
        <w:rPr>
          <w:noProof w:val="0"/>
          <w:sz w:val="64"/>
        </w:rPr>
        <w:t>G</w:t>
      </w:r>
      <w:r w:rsidR="00A80DBD" w:rsidRPr="00E71784">
        <w:rPr>
          <w:noProof w:val="0"/>
          <w:sz w:val="64"/>
        </w:rPr>
        <w:t xml:space="preserve">S </w:t>
      </w:r>
      <w:bookmarkStart w:id="1" w:name="docnumber"/>
      <w:r w:rsidR="00C322B6">
        <w:rPr>
          <w:noProof w:val="0"/>
          <w:sz w:val="64"/>
        </w:rPr>
        <w:t>ISG</w:t>
      </w:r>
      <w:r w:rsidR="00BF1EE4" w:rsidRPr="00E71784">
        <w:rPr>
          <w:noProof w:val="0"/>
          <w:sz w:val="64"/>
        </w:rPr>
        <w:t xml:space="preserve"> </w:t>
      </w:r>
      <w:bookmarkEnd w:id="1"/>
      <w:r w:rsidR="00C322B6">
        <w:rPr>
          <w:noProof w:val="0"/>
          <w:sz w:val="64"/>
        </w:rPr>
        <w:t>PDL</w:t>
      </w:r>
      <w:r w:rsidR="009D33F8">
        <w:rPr>
          <w:rFonts w:hint="cs"/>
          <w:noProof w:val="0"/>
          <w:sz w:val="64"/>
          <w:rtl/>
          <w:lang w:bidi="he-IL"/>
        </w:rPr>
        <w:t xml:space="preserve"> </w:t>
      </w:r>
      <w:r w:rsidR="00C322B6">
        <w:rPr>
          <w:noProof w:val="0"/>
          <w:sz w:val="64"/>
        </w:rPr>
        <w:t>022</w:t>
      </w:r>
      <w:r w:rsidR="00A80DBD" w:rsidRPr="00E71784">
        <w:rPr>
          <w:noProof w:val="0"/>
          <w:sz w:val="64"/>
        </w:rPr>
        <w:t xml:space="preserve"> </w:t>
      </w:r>
      <w:r w:rsidR="00A80DBD" w:rsidRPr="00E71784">
        <w:rPr>
          <w:noProof w:val="0"/>
        </w:rPr>
        <w:t>V</w:t>
      </w:r>
      <w:bookmarkStart w:id="2" w:name="docversion"/>
      <w:r w:rsidR="00C322B6">
        <w:rPr>
          <w:noProof w:val="0"/>
        </w:rPr>
        <w:t>0</w:t>
      </w:r>
      <w:r w:rsidR="00A80DBD" w:rsidRPr="00E71784">
        <w:rPr>
          <w:noProof w:val="0"/>
        </w:rPr>
        <w:t>.</w:t>
      </w:r>
      <w:r w:rsidR="00C322B6">
        <w:rPr>
          <w:noProof w:val="0"/>
        </w:rPr>
        <w:t>0</w:t>
      </w:r>
      <w:r w:rsidR="00A80DBD" w:rsidRPr="00E71784">
        <w:rPr>
          <w:noProof w:val="0"/>
        </w:rPr>
        <w:t>.</w:t>
      </w:r>
      <w:bookmarkEnd w:id="2"/>
      <w:r w:rsidR="00A90C16">
        <w:rPr>
          <w:noProof w:val="0"/>
        </w:rPr>
        <w:t>5</w:t>
      </w:r>
      <w:r w:rsidR="00A80DBD" w:rsidRPr="00E71784">
        <w:rPr>
          <w:rStyle w:val="ZGSM"/>
          <w:noProof w:val="0"/>
        </w:rPr>
        <w:t xml:space="preserve"> </w:t>
      </w:r>
      <w:r w:rsidR="00A80DBD" w:rsidRPr="00E71784">
        <w:rPr>
          <w:noProof w:val="0"/>
          <w:sz w:val="32"/>
        </w:rPr>
        <w:t>(</w:t>
      </w:r>
      <w:bookmarkStart w:id="3" w:name="docdate"/>
      <w:r w:rsidR="00C322B6">
        <w:rPr>
          <w:noProof w:val="0"/>
          <w:sz w:val="32"/>
        </w:rPr>
        <w:t>2023</w:t>
      </w:r>
      <w:r w:rsidR="00A80DBD" w:rsidRPr="00E71784">
        <w:rPr>
          <w:noProof w:val="0"/>
          <w:sz w:val="32"/>
        </w:rPr>
        <w:t>-</w:t>
      </w:r>
      <w:bookmarkEnd w:id="3"/>
      <w:r w:rsidR="00560A3A">
        <w:rPr>
          <w:noProof w:val="0"/>
          <w:sz w:val="32"/>
        </w:rPr>
        <w:t>10</w:t>
      </w:r>
      <w:r w:rsidR="00A80DBD" w:rsidRPr="00E71784">
        <w:rPr>
          <w:noProof w:val="0"/>
          <w:sz w:val="32"/>
          <w:szCs w:val="32"/>
        </w:rPr>
        <w:t>)</w:t>
      </w:r>
    </w:p>
    <w:p w14:paraId="30700579" w14:textId="1A3103D8" w:rsidR="00A80DBD" w:rsidRPr="00E71784" w:rsidRDefault="00C322B6" w:rsidP="00FF3E6E">
      <w:pPr>
        <w:pStyle w:val="ZT"/>
        <w:framePr w:w="10206" w:h="3701" w:hRule="exact" w:wrap="notBeside" w:hAnchor="page" w:x="880" w:y="7094"/>
        <w:spacing w:line="240" w:lineRule="auto"/>
      </w:pPr>
      <w:bookmarkStart w:id="4" w:name="doctitle"/>
      <w:r>
        <w:t xml:space="preserve">PDL in Wholesale Supply Chain </w:t>
      </w:r>
      <w:proofErr w:type="gramStart"/>
      <w:r>
        <w:t>Management</w:t>
      </w:r>
      <w:r w:rsidR="00A80DBD" w:rsidRPr="00E71784">
        <w:t>;</w:t>
      </w:r>
      <w:proofErr w:type="gramEnd"/>
    </w:p>
    <w:p w14:paraId="548EB99D" w14:textId="19C63612" w:rsidR="00A80DBD" w:rsidRPr="00E71784" w:rsidRDefault="00C322B6" w:rsidP="00FF3E6E">
      <w:pPr>
        <w:pStyle w:val="ZT"/>
        <w:framePr w:w="10206" w:h="3701" w:hRule="exact" w:wrap="notBeside" w:hAnchor="page" w:x="880" w:y="7094"/>
        <w:spacing w:line="240" w:lineRule="auto"/>
      </w:pPr>
      <w:r>
        <w:t xml:space="preserve">Permissioned Distributed </w:t>
      </w:r>
      <w:proofErr w:type="gramStart"/>
      <w:r>
        <w:t>Ledger</w:t>
      </w:r>
      <w:r w:rsidR="00A80DBD" w:rsidRPr="00E71784">
        <w:t>;</w:t>
      </w:r>
      <w:proofErr w:type="gramEnd"/>
    </w:p>
    <w:p w14:paraId="0273A0E5" w14:textId="0938C8A0" w:rsidR="00A80DBD" w:rsidRPr="00E71784" w:rsidRDefault="00C322B6" w:rsidP="00FF3E6E">
      <w:pPr>
        <w:pStyle w:val="ZT"/>
        <w:framePr w:w="10206" w:h="3701" w:hRule="exact" w:wrap="notBeside" w:hAnchor="page" w:x="880" w:y="7094"/>
        <w:spacing w:line="240" w:lineRule="auto"/>
      </w:pPr>
      <w:r>
        <w:t>Group Specification PDL</w:t>
      </w:r>
      <w:r w:rsidR="009D33F8">
        <w:rPr>
          <w:rFonts w:hint="cs"/>
          <w:rtl/>
          <w:lang w:bidi="he-IL"/>
        </w:rPr>
        <w:t xml:space="preserve"> </w:t>
      </w:r>
      <w:r>
        <w:t>022</w:t>
      </w:r>
    </w:p>
    <w:p w14:paraId="28F0110A" w14:textId="79BBBD5F" w:rsidR="00A80DBD" w:rsidRPr="00E71784" w:rsidRDefault="00BF1EE4" w:rsidP="00A80DBD">
      <w:pPr>
        <w:pStyle w:val="ZT"/>
        <w:framePr w:w="10206" w:h="3701" w:hRule="exact" w:wrap="notBeside" w:hAnchor="page" w:x="880" w:y="7094"/>
      </w:pPr>
      <w:r>
        <w:rPr>
          <w:rStyle w:val="ZGSM"/>
        </w:rPr>
        <w:t xml:space="preserve">Release </w:t>
      </w:r>
      <w:r w:rsidR="00C322B6">
        <w:rPr>
          <w:rStyle w:val="ZGSM"/>
        </w:rPr>
        <w:t>1</w:t>
      </w:r>
    </w:p>
    <w:bookmarkStart w:id="5" w:name="docdiskette"/>
    <w:bookmarkEnd w:id="4"/>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5"/>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6"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7" w:name="doctypelong"/>
      <w:bookmarkEnd w:id="6"/>
      <w:r w:rsidRPr="00E71784">
        <w:rPr>
          <w:rFonts w:ascii="Century Gothic" w:hAnsi="Century Gothic"/>
          <w:b/>
          <w:i w:val="0"/>
          <w:noProof w:val="0"/>
          <w:color w:val="FFFFFF"/>
          <w:sz w:val="32"/>
          <w:szCs w:val="32"/>
        </w:rPr>
        <w:t>TECHNICAL SPECIFICATION</w:t>
      </w:r>
    </w:p>
    <w:bookmarkEnd w:id="7"/>
    <w:p w14:paraId="515A7DC3" w14:textId="77777777" w:rsidR="00A80DBD" w:rsidRPr="00E71784" w:rsidRDefault="00A80DBD" w:rsidP="00A80DBD">
      <w:pPr>
        <w:rPr>
          <w:rFonts w:ascii="Arial" w:hAnsi="Arial" w:cs="Arial"/>
          <w:sz w:val="18"/>
          <w:szCs w:val="18"/>
        </w:rPr>
        <w:sectPr w:rsidR="00A80DBD" w:rsidRPr="00E71784" w:rsidSect="0044107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8" w:name="page2"/>
      <w:r w:rsidRPr="00E71784">
        <w:lastRenderedPageBreak/>
        <w:t>Reference</w:t>
      </w:r>
    </w:p>
    <w:p w14:paraId="2B2B3FF8" w14:textId="3853B881" w:rsidR="00A80DBD" w:rsidRPr="00E71784" w:rsidRDefault="00C322B6" w:rsidP="00B46FB4">
      <w:pPr>
        <w:pStyle w:val="FP"/>
        <w:framePr w:w="9758" w:h="1310" w:hRule="exact" w:wrap="notBeside" w:vAnchor="page" w:hAnchor="page" w:x="1169" w:y="1736"/>
        <w:ind w:left="2268" w:right="2268"/>
        <w:jc w:val="center"/>
        <w:rPr>
          <w:rFonts w:ascii="Arial" w:hAnsi="Arial"/>
          <w:sz w:val="18"/>
        </w:rPr>
      </w:pPr>
      <w:r>
        <w:rPr>
          <w:rFonts w:ascii="Arial" w:hAnsi="Arial"/>
          <w:sz w:val="18"/>
        </w:rPr>
        <w:t>GS/PDL-0022_supply_chain</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3D491344" w:rsidR="00A80DBD" w:rsidRPr="00E71784" w:rsidRDefault="00C322B6" w:rsidP="00B46FB4">
      <w:pPr>
        <w:pStyle w:val="FP"/>
        <w:framePr w:w="9758" w:h="1310" w:hRule="exact" w:wrap="notBeside" w:vAnchor="page" w:hAnchor="page" w:x="1169" w:y="1736"/>
        <w:ind w:left="2835" w:right="2835"/>
        <w:jc w:val="center"/>
        <w:rPr>
          <w:rFonts w:ascii="Arial" w:hAnsi="Arial"/>
          <w:sz w:val="18"/>
        </w:rPr>
      </w:pPr>
      <w:r>
        <w:rPr>
          <w:rFonts w:ascii="Arial" w:hAnsi="Arial"/>
          <w:sz w:val="18"/>
        </w:rPr>
        <w:t>Architecture, Distributed Ledger, ICT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9"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w:t>
      </w:r>
      <w:proofErr w:type="gramStart"/>
      <w:r w:rsidRPr="00E71784">
        <w:rPr>
          <w:rFonts w:ascii="Arial" w:hAnsi="Arial"/>
          <w:sz w:val="18"/>
          <w:lang w:val="fr-FR"/>
        </w:rPr>
        <w:t>.:</w:t>
      </w:r>
      <w:proofErr w:type="gramEnd"/>
      <w:r w:rsidRPr="00E71784">
        <w:rPr>
          <w:rFonts w:ascii="Arial" w:hAnsi="Arial"/>
          <w:sz w:val="18"/>
          <w:lang w:val="fr-FR"/>
        </w:rPr>
        <w:t xml:space="preserve">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10" w:name="_Hlk67652697"/>
      <w:r w:rsidR="006735EB">
        <w:rPr>
          <w:rFonts w:ascii="Arial" w:hAnsi="Arial"/>
          <w:sz w:val="15"/>
          <w:lang w:val="fr-FR"/>
        </w:rPr>
        <w:t>APE 7112B</w:t>
      </w:r>
      <w:bookmarkEnd w:id="10"/>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1" w:name="_Hlk67652713"/>
      <w:r w:rsidR="006735EB">
        <w:rPr>
          <w:rFonts w:ascii="Arial" w:hAnsi="Arial"/>
          <w:sz w:val="15"/>
          <w:lang w:val="fr-FR"/>
        </w:rPr>
        <w:t>w061004871</w:t>
      </w:r>
      <w:bookmarkEnd w:id="11"/>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8"/>
    <w:bookmarkEnd w:id="9"/>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2"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4"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4C75A5E9"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r w:rsidR="009C2611">
        <w:rPr>
          <w:rFonts w:ascii="Arial" w:hAnsi="Arial" w:cs="Arial"/>
          <w:sz w:val="18"/>
        </w:rPr>
        <w:t>2023</w:t>
      </w:r>
      <w:r w:rsidRPr="00307F3A">
        <w:rPr>
          <w:rFonts w:ascii="Arial" w:hAnsi="Arial" w:cs="Arial"/>
          <w:sz w:val="18"/>
        </w:rPr>
        <w:t>.</w:t>
      </w:r>
      <w:bookmarkStart w:id="14" w:name="copyrightaddon"/>
      <w:bookmarkEnd w:id="14"/>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6" w:name="_Toc451533942"/>
      <w:bookmarkStart w:id="17" w:name="_Toc484178377"/>
      <w:bookmarkStart w:id="18" w:name="_Toc484178407"/>
      <w:bookmarkEnd w:id="0"/>
      <w:r w:rsidR="00A301A6" w:rsidRPr="00F52C10">
        <w:lastRenderedPageBreak/>
        <w:t>Contents</w:t>
      </w:r>
      <w:bookmarkEnd w:id="16"/>
      <w:bookmarkEnd w:id="17"/>
      <w:bookmarkEnd w:id="18"/>
    </w:p>
    <w:p w14:paraId="400F61A7" w14:textId="0A885EA6" w:rsidR="006A7687" w:rsidRDefault="001F3B0B">
      <w:pPr>
        <w:pStyle w:val="TOC1"/>
        <w:rPr>
          <w:rFonts w:asciiTheme="minorHAnsi" w:eastAsiaTheme="minorEastAsia" w:hAnsiTheme="minorHAnsi" w:cstheme="minorBidi"/>
          <w:kern w:val="2"/>
          <w:sz w:val="24"/>
          <w:szCs w:val="24"/>
          <w:lang w:val="en-IL" w:bidi="he-IL"/>
          <w14:ligatures w14:val="standardContextual"/>
        </w:rPr>
      </w:pPr>
      <w:r>
        <w:fldChar w:fldCharType="begin"/>
      </w:r>
      <w:r>
        <w:instrText xml:space="preserve"> TOC \o \w "1-9"</w:instrText>
      </w:r>
      <w:r>
        <w:fldChar w:fldCharType="separate"/>
      </w:r>
      <w:r w:rsidR="006A7687">
        <w:t>Intellectual Property Rights</w:t>
      </w:r>
      <w:r w:rsidR="006A7687">
        <w:tab/>
      </w:r>
      <w:r w:rsidR="006A7687">
        <w:fldChar w:fldCharType="begin"/>
      </w:r>
      <w:r w:rsidR="006A7687">
        <w:instrText xml:space="preserve"> PAGEREF _Toc149728683 \h </w:instrText>
      </w:r>
      <w:r w:rsidR="006A7687">
        <w:fldChar w:fldCharType="separate"/>
      </w:r>
      <w:r w:rsidR="006A7687">
        <w:t>7</w:t>
      </w:r>
      <w:r w:rsidR="006A7687">
        <w:fldChar w:fldCharType="end"/>
      </w:r>
    </w:p>
    <w:p w14:paraId="2922175D" w14:textId="32C4416A" w:rsidR="006A7687" w:rsidRDefault="006A7687">
      <w:pPr>
        <w:pStyle w:val="TOC1"/>
        <w:rPr>
          <w:rFonts w:asciiTheme="minorHAnsi" w:eastAsiaTheme="minorEastAsia" w:hAnsiTheme="minorHAnsi" w:cstheme="minorBidi"/>
          <w:kern w:val="2"/>
          <w:sz w:val="24"/>
          <w:szCs w:val="24"/>
          <w:lang w:val="en-IL" w:bidi="he-IL"/>
          <w14:ligatures w14:val="standardContextual"/>
        </w:rPr>
      </w:pPr>
      <w:r>
        <w:t>Foreword</w:t>
      </w:r>
      <w:r>
        <w:tab/>
      </w:r>
      <w:r>
        <w:fldChar w:fldCharType="begin"/>
      </w:r>
      <w:r>
        <w:instrText xml:space="preserve"> PAGEREF _Toc149728684 \h </w:instrText>
      </w:r>
      <w:r>
        <w:fldChar w:fldCharType="separate"/>
      </w:r>
      <w:r>
        <w:t>7</w:t>
      </w:r>
      <w:r>
        <w:fldChar w:fldCharType="end"/>
      </w:r>
    </w:p>
    <w:p w14:paraId="1BE72081" w14:textId="3B37A431" w:rsidR="006A7687" w:rsidRDefault="006A7687">
      <w:pPr>
        <w:pStyle w:val="TOC1"/>
        <w:rPr>
          <w:rFonts w:asciiTheme="minorHAnsi" w:eastAsiaTheme="minorEastAsia" w:hAnsiTheme="minorHAnsi" w:cstheme="minorBidi"/>
          <w:kern w:val="2"/>
          <w:sz w:val="24"/>
          <w:szCs w:val="24"/>
          <w:lang w:val="en-IL" w:bidi="he-IL"/>
          <w14:ligatures w14:val="standardContextual"/>
        </w:rPr>
      </w:pPr>
      <w:r>
        <w:t>Modal verbs terminology</w:t>
      </w:r>
      <w:r>
        <w:tab/>
      </w:r>
      <w:r>
        <w:fldChar w:fldCharType="begin"/>
      </w:r>
      <w:r>
        <w:instrText xml:space="preserve"> PAGEREF _Toc149728685 \h </w:instrText>
      </w:r>
      <w:r>
        <w:fldChar w:fldCharType="separate"/>
      </w:r>
      <w:r>
        <w:t>7</w:t>
      </w:r>
      <w:r>
        <w:fldChar w:fldCharType="end"/>
      </w:r>
    </w:p>
    <w:p w14:paraId="0CD6C6EA" w14:textId="2E5AFADC" w:rsidR="006A7687" w:rsidRDefault="006A7687">
      <w:pPr>
        <w:pStyle w:val="TOC1"/>
        <w:rPr>
          <w:rFonts w:asciiTheme="minorHAnsi" w:eastAsiaTheme="minorEastAsia" w:hAnsiTheme="minorHAnsi" w:cstheme="minorBidi"/>
          <w:kern w:val="2"/>
          <w:sz w:val="24"/>
          <w:szCs w:val="24"/>
          <w:lang w:val="en-IL" w:bidi="he-IL"/>
          <w14:ligatures w14:val="standardContextual"/>
        </w:rPr>
      </w:pPr>
      <w:r>
        <w:t>Executive summary</w:t>
      </w:r>
      <w:r>
        <w:tab/>
      </w:r>
      <w:r>
        <w:fldChar w:fldCharType="begin"/>
      </w:r>
      <w:r>
        <w:instrText xml:space="preserve"> PAGEREF _Toc149728686 \h </w:instrText>
      </w:r>
      <w:r>
        <w:fldChar w:fldCharType="separate"/>
      </w:r>
      <w:r>
        <w:t>7</w:t>
      </w:r>
      <w:r>
        <w:fldChar w:fldCharType="end"/>
      </w:r>
    </w:p>
    <w:p w14:paraId="2699AE84" w14:textId="45DCD818" w:rsidR="006A7687" w:rsidRDefault="006A7687">
      <w:pPr>
        <w:pStyle w:val="TOC1"/>
        <w:rPr>
          <w:rFonts w:asciiTheme="minorHAnsi" w:eastAsiaTheme="minorEastAsia" w:hAnsiTheme="minorHAnsi" w:cstheme="minorBidi"/>
          <w:kern w:val="2"/>
          <w:sz w:val="24"/>
          <w:szCs w:val="24"/>
          <w:lang w:val="en-IL" w:bidi="he-IL"/>
          <w14:ligatures w14:val="standardContextual"/>
        </w:rPr>
      </w:pPr>
      <w:r>
        <w:t>Introduction</w:t>
      </w:r>
      <w:r>
        <w:tab/>
      </w:r>
      <w:r>
        <w:fldChar w:fldCharType="begin"/>
      </w:r>
      <w:r>
        <w:instrText xml:space="preserve"> PAGEREF _Toc149728687 \h </w:instrText>
      </w:r>
      <w:r>
        <w:fldChar w:fldCharType="separate"/>
      </w:r>
      <w:r>
        <w:t>7</w:t>
      </w:r>
      <w:r>
        <w:fldChar w:fldCharType="end"/>
      </w:r>
    </w:p>
    <w:p w14:paraId="70C8B792" w14:textId="6FC1F52B" w:rsidR="006A7687" w:rsidRDefault="006A7687">
      <w:pPr>
        <w:pStyle w:val="TOC1"/>
        <w:rPr>
          <w:rFonts w:asciiTheme="minorHAnsi" w:eastAsiaTheme="minorEastAsia" w:hAnsiTheme="minorHAnsi" w:cstheme="minorBidi"/>
          <w:kern w:val="2"/>
          <w:sz w:val="24"/>
          <w:szCs w:val="24"/>
          <w:lang w:val="en-IL" w:bidi="he-IL"/>
          <w14:ligatures w14:val="standardContextual"/>
        </w:rPr>
      </w:pPr>
      <w:r>
        <w:t>1</w:t>
      </w:r>
      <w:r>
        <w:tab/>
        <w:t>Scope</w:t>
      </w:r>
      <w:r>
        <w:tab/>
      </w:r>
      <w:r>
        <w:fldChar w:fldCharType="begin"/>
      </w:r>
      <w:r>
        <w:instrText xml:space="preserve"> PAGEREF _Toc149728688 \h </w:instrText>
      </w:r>
      <w:r>
        <w:fldChar w:fldCharType="separate"/>
      </w:r>
      <w:r>
        <w:t>9</w:t>
      </w:r>
      <w:r>
        <w:fldChar w:fldCharType="end"/>
      </w:r>
    </w:p>
    <w:p w14:paraId="5F375007" w14:textId="64B6CD84" w:rsidR="006A7687" w:rsidRDefault="006A7687">
      <w:pPr>
        <w:pStyle w:val="TOC2"/>
        <w:rPr>
          <w:rFonts w:asciiTheme="minorHAnsi" w:eastAsiaTheme="minorEastAsia" w:hAnsiTheme="minorHAnsi" w:cstheme="minorBidi"/>
          <w:kern w:val="2"/>
          <w:sz w:val="24"/>
          <w:szCs w:val="24"/>
          <w:lang w:val="en-IL" w:bidi="he-IL"/>
          <w14:ligatures w14:val="standardContextual"/>
        </w:rPr>
      </w:pPr>
      <w:r>
        <w:t>1.1</w:t>
      </w:r>
      <w:r>
        <w:tab/>
        <w:t>Definition</w:t>
      </w:r>
      <w:r>
        <w:tab/>
      </w:r>
      <w:r>
        <w:fldChar w:fldCharType="begin"/>
      </w:r>
      <w:r>
        <w:instrText xml:space="preserve"> PAGEREF _Toc149728689 \h </w:instrText>
      </w:r>
      <w:r>
        <w:fldChar w:fldCharType="separate"/>
      </w:r>
      <w:r>
        <w:t>9</w:t>
      </w:r>
      <w:r>
        <w:fldChar w:fldCharType="end"/>
      </w:r>
    </w:p>
    <w:p w14:paraId="6805FD46" w14:textId="117C123C" w:rsidR="006A7687" w:rsidRDefault="006A7687">
      <w:pPr>
        <w:pStyle w:val="TOC2"/>
        <w:rPr>
          <w:rFonts w:asciiTheme="minorHAnsi" w:eastAsiaTheme="minorEastAsia" w:hAnsiTheme="minorHAnsi" w:cstheme="minorBidi"/>
          <w:kern w:val="2"/>
          <w:sz w:val="24"/>
          <w:szCs w:val="24"/>
          <w:lang w:val="en-IL" w:bidi="he-IL"/>
          <w14:ligatures w14:val="standardContextual"/>
        </w:rPr>
      </w:pPr>
      <w:r>
        <w:t>1.2</w:t>
      </w:r>
      <w:r>
        <w:tab/>
        <w:t>In scope</w:t>
      </w:r>
      <w:r>
        <w:tab/>
      </w:r>
      <w:r>
        <w:fldChar w:fldCharType="begin"/>
      </w:r>
      <w:r>
        <w:instrText xml:space="preserve"> PAGEREF _Toc149728690 \h </w:instrText>
      </w:r>
      <w:r>
        <w:fldChar w:fldCharType="separate"/>
      </w:r>
      <w:r>
        <w:t>9</w:t>
      </w:r>
      <w:r>
        <w:fldChar w:fldCharType="end"/>
      </w:r>
    </w:p>
    <w:p w14:paraId="48D25360" w14:textId="7B83988F" w:rsidR="006A7687" w:rsidRDefault="006A7687">
      <w:pPr>
        <w:pStyle w:val="TOC2"/>
        <w:rPr>
          <w:rFonts w:asciiTheme="minorHAnsi" w:eastAsiaTheme="minorEastAsia" w:hAnsiTheme="minorHAnsi" w:cstheme="minorBidi"/>
          <w:kern w:val="2"/>
          <w:sz w:val="24"/>
          <w:szCs w:val="24"/>
          <w:lang w:val="en-IL" w:bidi="he-IL"/>
          <w14:ligatures w14:val="standardContextual"/>
        </w:rPr>
      </w:pPr>
      <w:r>
        <w:t>1.3</w:t>
      </w:r>
      <w:r>
        <w:tab/>
        <w:t>Out of Scope</w:t>
      </w:r>
      <w:r>
        <w:tab/>
      </w:r>
      <w:r>
        <w:fldChar w:fldCharType="begin"/>
      </w:r>
      <w:r>
        <w:instrText xml:space="preserve"> PAGEREF _Toc149728691 \h </w:instrText>
      </w:r>
      <w:r>
        <w:fldChar w:fldCharType="separate"/>
      </w:r>
      <w:r>
        <w:t>9</w:t>
      </w:r>
      <w:r>
        <w:fldChar w:fldCharType="end"/>
      </w:r>
    </w:p>
    <w:p w14:paraId="47D567C3" w14:textId="36E98BCE" w:rsidR="006A7687" w:rsidRDefault="006A7687">
      <w:pPr>
        <w:pStyle w:val="TOC1"/>
        <w:rPr>
          <w:rFonts w:asciiTheme="minorHAnsi" w:eastAsiaTheme="minorEastAsia" w:hAnsiTheme="minorHAnsi" w:cstheme="minorBidi"/>
          <w:kern w:val="2"/>
          <w:sz w:val="24"/>
          <w:szCs w:val="24"/>
          <w:lang w:val="en-IL" w:bidi="he-IL"/>
          <w14:ligatures w14:val="standardContextual"/>
        </w:rPr>
      </w:pPr>
      <w:r>
        <w:t>2</w:t>
      </w:r>
      <w:r>
        <w:tab/>
        <w:t>References</w:t>
      </w:r>
      <w:r>
        <w:tab/>
      </w:r>
      <w:r>
        <w:fldChar w:fldCharType="begin"/>
      </w:r>
      <w:r>
        <w:instrText xml:space="preserve"> PAGEREF _Toc149728692 \h </w:instrText>
      </w:r>
      <w:r>
        <w:fldChar w:fldCharType="separate"/>
      </w:r>
      <w:r>
        <w:t>9</w:t>
      </w:r>
      <w:r>
        <w:fldChar w:fldCharType="end"/>
      </w:r>
    </w:p>
    <w:p w14:paraId="60FA6E2B" w14:textId="07E47947" w:rsidR="006A7687" w:rsidRDefault="006A7687">
      <w:pPr>
        <w:pStyle w:val="TOC2"/>
        <w:rPr>
          <w:rFonts w:asciiTheme="minorHAnsi" w:eastAsiaTheme="minorEastAsia" w:hAnsiTheme="minorHAnsi" w:cstheme="minorBidi"/>
          <w:kern w:val="2"/>
          <w:sz w:val="24"/>
          <w:szCs w:val="24"/>
          <w:lang w:val="en-IL" w:bidi="he-IL"/>
          <w14:ligatures w14:val="standardContextual"/>
        </w:rPr>
      </w:pPr>
      <w:r>
        <w:t>2.1</w:t>
      </w:r>
      <w:r>
        <w:tab/>
        <w:t>Normative references</w:t>
      </w:r>
      <w:r>
        <w:tab/>
      </w:r>
      <w:r>
        <w:fldChar w:fldCharType="begin"/>
      </w:r>
      <w:r>
        <w:instrText xml:space="preserve"> PAGEREF _Toc149728693 \h </w:instrText>
      </w:r>
      <w:r>
        <w:fldChar w:fldCharType="separate"/>
      </w:r>
      <w:r>
        <w:t>9</w:t>
      </w:r>
      <w:r>
        <w:fldChar w:fldCharType="end"/>
      </w:r>
    </w:p>
    <w:p w14:paraId="026148A8" w14:textId="2EB809E7" w:rsidR="006A7687" w:rsidRDefault="006A7687">
      <w:pPr>
        <w:pStyle w:val="TOC2"/>
        <w:rPr>
          <w:rFonts w:asciiTheme="minorHAnsi" w:eastAsiaTheme="minorEastAsia" w:hAnsiTheme="minorHAnsi" w:cstheme="minorBidi"/>
          <w:kern w:val="2"/>
          <w:sz w:val="24"/>
          <w:szCs w:val="24"/>
          <w:lang w:val="en-IL" w:bidi="he-IL"/>
          <w14:ligatures w14:val="standardContextual"/>
        </w:rPr>
      </w:pPr>
      <w:r>
        <w:t>2.2</w:t>
      </w:r>
      <w:r>
        <w:tab/>
        <w:t>Informative references</w:t>
      </w:r>
      <w:r>
        <w:tab/>
      </w:r>
      <w:r>
        <w:fldChar w:fldCharType="begin"/>
      </w:r>
      <w:r>
        <w:instrText xml:space="preserve"> PAGEREF _Toc149728694 \h </w:instrText>
      </w:r>
      <w:r>
        <w:fldChar w:fldCharType="separate"/>
      </w:r>
      <w:r>
        <w:t>9</w:t>
      </w:r>
      <w:r>
        <w:fldChar w:fldCharType="end"/>
      </w:r>
    </w:p>
    <w:p w14:paraId="692D111F" w14:textId="22E39F5B" w:rsidR="006A7687" w:rsidRDefault="006A7687">
      <w:pPr>
        <w:pStyle w:val="TOC1"/>
        <w:rPr>
          <w:rFonts w:asciiTheme="minorHAnsi" w:eastAsiaTheme="minorEastAsia" w:hAnsiTheme="minorHAnsi" w:cstheme="minorBidi"/>
          <w:kern w:val="2"/>
          <w:sz w:val="24"/>
          <w:szCs w:val="24"/>
          <w:lang w:val="en-IL" w:bidi="he-IL"/>
          <w14:ligatures w14:val="standardContextual"/>
        </w:rPr>
      </w:pPr>
      <w:r>
        <w:t>3</w:t>
      </w:r>
      <w:r>
        <w:tab/>
        <w:t>Definition of terms, symbols, and abbreviations</w:t>
      </w:r>
      <w:r>
        <w:tab/>
      </w:r>
      <w:r>
        <w:fldChar w:fldCharType="begin"/>
      </w:r>
      <w:r>
        <w:instrText xml:space="preserve"> PAGEREF _Toc149728695 \h </w:instrText>
      </w:r>
      <w:r>
        <w:fldChar w:fldCharType="separate"/>
      </w:r>
      <w:r>
        <w:t>10</w:t>
      </w:r>
      <w:r>
        <w:fldChar w:fldCharType="end"/>
      </w:r>
    </w:p>
    <w:p w14:paraId="00F6C608" w14:textId="1CFBF643" w:rsidR="006A7687" w:rsidRDefault="006A7687">
      <w:pPr>
        <w:pStyle w:val="TOC2"/>
        <w:rPr>
          <w:rFonts w:asciiTheme="minorHAnsi" w:eastAsiaTheme="minorEastAsia" w:hAnsiTheme="minorHAnsi" w:cstheme="minorBidi"/>
          <w:kern w:val="2"/>
          <w:sz w:val="24"/>
          <w:szCs w:val="24"/>
          <w:lang w:val="en-IL" w:bidi="he-IL"/>
          <w14:ligatures w14:val="standardContextual"/>
        </w:rPr>
      </w:pPr>
      <w:r>
        <w:t>3.1</w:t>
      </w:r>
      <w:r>
        <w:tab/>
        <w:t>Terms</w:t>
      </w:r>
      <w:r>
        <w:tab/>
      </w:r>
      <w:r>
        <w:fldChar w:fldCharType="begin"/>
      </w:r>
      <w:r>
        <w:instrText xml:space="preserve"> PAGEREF _Toc149728696 \h </w:instrText>
      </w:r>
      <w:r>
        <w:fldChar w:fldCharType="separate"/>
      </w:r>
      <w:r>
        <w:t>10</w:t>
      </w:r>
      <w:r>
        <w:fldChar w:fldCharType="end"/>
      </w:r>
    </w:p>
    <w:p w14:paraId="1617DD60" w14:textId="24384CE2" w:rsidR="006A7687" w:rsidRDefault="006A7687">
      <w:pPr>
        <w:pStyle w:val="TOC2"/>
        <w:rPr>
          <w:rFonts w:asciiTheme="minorHAnsi" w:eastAsiaTheme="minorEastAsia" w:hAnsiTheme="minorHAnsi" w:cstheme="minorBidi"/>
          <w:kern w:val="2"/>
          <w:sz w:val="24"/>
          <w:szCs w:val="24"/>
          <w:lang w:val="en-IL" w:bidi="he-IL"/>
          <w14:ligatures w14:val="standardContextual"/>
        </w:rPr>
      </w:pPr>
      <w:r>
        <w:t>3.2</w:t>
      </w:r>
      <w:r>
        <w:tab/>
        <w:t>Symbols</w:t>
      </w:r>
      <w:r>
        <w:tab/>
      </w:r>
      <w:r>
        <w:fldChar w:fldCharType="begin"/>
      </w:r>
      <w:r>
        <w:instrText xml:space="preserve"> PAGEREF _Toc149728697 \h </w:instrText>
      </w:r>
      <w:r>
        <w:fldChar w:fldCharType="separate"/>
      </w:r>
      <w:r>
        <w:t>13</w:t>
      </w:r>
      <w:r>
        <w:fldChar w:fldCharType="end"/>
      </w:r>
    </w:p>
    <w:p w14:paraId="2C9475C2" w14:textId="01E78893" w:rsidR="006A7687" w:rsidRDefault="006A7687">
      <w:pPr>
        <w:pStyle w:val="TOC2"/>
        <w:rPr>
          <w:rFonts w:asciiTheme="minorHAnsi" w:eastAsiaTheme="minorEastAsia" w:hAnsiTheme="minorHAnsi" w:cstheme="minorBidi"/>
          <w:kern w:val="2"/>
          <w:sz w:val="24"/>
          <w:szCs w:val="24"/>
          <w:lang w:val="en-IL" w:bidi="he-IL"/>
          <w14:ligatures w14:val="standardContextual"/>
        </w:rPr>
      </w:pPr>
      <w:r>
        <w:t>3.3</w:t>
      </w:r>
      <w:r>
        <w:tab/>
        <w:t>Abbreviations</w:t>
      </w:r>
      <w:r>
        <w:tab/>
      </w:r>
      <w:r>
        <w:fldChar w:fldCharType="begin"/>
      </w:r>
      <w:r>
        <w:instrText xml:space="preserve"> PAGEREF _Toc149728698 \h </w:instrText>
      </w:r>
      <w:r>
        <w:fldChar w:fldCharType="separate"/>
      </w:r>
      <w:r>
        <w:t>13</w:t>
      </w:r>
      <w:r>
        <w:fldChar w:fldCharType="end"/>
      </w:r>
    </w:p>
    <w:p w14:paraId="56765633" w14:textId="521B1EE8" w:rsidR="006A7687" w:rsidRDefault="006A7687">
      <w:pPr>
        <w:pStyle w:val="TOC1"/>
        <w:rPr>
          <w:rFonts w:asciiTheme="minorHAnsi" w:eastAsiaTheme="minorEastAsia" w:hAnsiTheme="minorHAnsi" w:cstheme="minorBidi"/>
          <w:kern w:val="2"/>
          <w:sz w:val="24"/>
          <w:szCs w:val="24"/>
          <w:lang w:val="en-IL" w:bidi="he-IL"/>
          <w14:ligatures w14:val="standardContextual"/>
        </w:rPr>
      </w:pPr>
      <w:r>
        <w:t>4</w:t>
      </w:r>
      <w:r>
        <w:tab/>
        <w:t>Supply Chains</w:t>
      </w:r>
      <w:r>
        <w:tab/>
      </w:r>
      <w:r>
        <w:fldChar w:fldCharType="begin"/>
      </w:r>
      <w:r>
        <w:instrText xml:space="preserve"> PAGEREF _Toc149728699 \h </w:instrText>
      </w:r>
      <w:r>
        <w:fldChar w:fldCharType="separate"/>
      </w:r>
      <w:r>
        <w:t>16</w:t>
      </w:r>
      <w:r>
        <w:fldChar w:fldCharType="end"/>
      </w:r>
    </w:p>
    <w:p w14:paraId="14D5C5FF" w14:textId="24C37B49" w:rsidR="006A7687" w:rsidRDefault="006A7687">
      <w:pPr>
        <w:pStyle w:val="TOC2"/>
        <w:rPr>
          <w:rFonts w:asciiTheme="minorHAnsi" w:eastAsiaTheme="minorEastAsia" w:hAnsiTheme="minorHAnsi" w:cstheme="minorBidi"/>
          <w:kern w:val="2"/>
          <w:sz w:val="24"/>
          <w:szCs w:val="24"/>
          <w:lang w:val="en-IL" w:bidi="he-IL"/>
          <w14:ligatures w14:val="standardContextual"/>
        </w:rPr>
      </w:pPr>
      <w:r>
        <w:t>4.1</w:t>
      </w:r>
      <w:r>
        <w:tab/>
        <w:t>Preface</w:t>
      </w:r>
      <w:r>
        <w:tab/>
      </w:r>
      <w:r>
        <w:fldChar w:fldCharType="begin"/>
      </w:r>
      <w:r>
        <w:instrText xml:space="preserve"> PAGEREF _Toc149728700 \h </w:instrText>
      </w:r>
      <w:r>
        <w:fldChar w:fldCharType="separate"/>
      </w:r>
      <w:r>
        <w:t>16</w:t>
      </w:r>
      <w:r>
        <w:fldChar w:fldCharType="end"/>
      </w:r>
    </w:p>
    <w:p w14:paraId="6819933D" w14:textId="65020A43" w:rsidR="006A7687" w:rsidRDefault="006A7687">
      <w:pPr>
        <w:pStyle w:val="TOC2"/>
        <w:rPr>
          <w:rFonts w:asciiTheme="minorHAnsi" w:eastAsiaTheme="minorEastAsia" w:hAnsiTheme="minorHAnsi" w:cstheme="minorBidi"/>
          <w:kern w:val="2"/>
          <w:sz w:val="24"/>
          <w:szCs w:val="24"/>
          <w:lang w:val="en-IL" w:bidi="he-IL"/>
          <w14:ligatures w14:val="standardContextual"/>
        </w:rPr>
      </w:pPr>
      <w:r>
        <w:t>4.2</w:t>
      </w:r>
      <w:r>
        <w:tab/>
        <w:t>Definition of a Supply Chain</w:t>
      </w:r>
      <w:r>
        <w:tab/>
      </w:r>
      <w:r>
        <w:fldChar w:fldCharType="begin"/>
      </w:r>
      <w:r>
        <w:instrText xml:space="preserve"> PAGEREF _Toc149728701 \h </w:instrText>
      </w:r>
      <w:r>
        <w:fldChar w:fldCharType="separate"/>
      </w:r>
      <w:r>
        <w:t>16</w:t>
      </w:r>
      <w:r>
        <w:fldChar w:fldCharType="end"/>
      </w:r>
    </w:p>
    <w:p w14:paraId="38326F91" w14:textId="52A55A9F" w:rsidR="006A7687" w:rsidRDefault="006A7687">
      <w:pPr>
        <w:pStyle w:val="TOC3"/>
        <w:rPr>
          <w:rFonts w:asciiTheme="minorHAnsi" w:eastAsiaTheme="minorEastAsia" w:hAnsiTheme="minorHAnsi" w:cstheme="minorBidi"/>
          <w:kern w:val="2"/>
          <w:sz w:val="24"/>
          <w:szCs w:val="24"/>
          <w:lang w:val="en-IL" w:bidi="he-IL"/>
          <w14:ligatures w14:val="standardContextual"/>
        </w:rPr>
      </w:pPr>
      <w:r>
        <w:t>4.2.1</w:t>
      </w:r>
      <w:r>
        <w:tab/>
        <w:t>Functions</w:t>
      </w:r>
      <w:r>
        <w:tab/>
      </w:r>
      <w:r>
        <w:fldChar w:fldCharType="begin"/>
      </w:r>
      <w:r>
        <w:instrText xml:space="preserve"> PAGEREF _Toc149728702 \h </w:instrText>
      </w:r>
      <w:r>
        <w:fldChar w:fldCharType="separate"/>
      </w:r>
      <w:r>
        <w:t>16</w:t>
      </w:r>
      <w:r>
        <w:fldChar w:fldCharType="end"/>
      </w:r>
    </w:p>
    <w:p w14:paraId="01EED071" w14:textId="40D1DDDF"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4.2.1.1</w:t>
      </w:r>
      <w:r>
        <w:tab/>
        <w:t>Introduction</w:t>
      </w:r>
      <w:r>
        <w:tab/>
      </w:r>
      <w:r>
        <w:fldChar w:fldCharType="begin"/>
      </w:r>
      <w:r>
        <w:instrText xml:space="preserve"> PAGEREF _Toc149728703 \h </w:instrText>
      </w:r>
      <w:r>
        <w:fldChar w:fldCharType="separate"/>
      </w:r>
      <w:r>
        <w:t>16</w:t>
      </w:r>
      <w:r>
        <w:fldChar w:fldCharType="end"/>
      </w:r>
    </w:p>
    <w:p w14:paraId="41BF2C75" w14:textId="20DAC564"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4.2.1.1.1</w:t>
      </w:r>
      <w:r>
        <w:tab/>
        <w:t>Buyer-Seller distinction</w:t>
      </w:r>
      <w:r>
        <w:tab/>
      </w:r>
      <w:r>
        <w:fldChar w:fldCharType="begin"/>
      </w:r>
      <w:r>
        <w:instrText xml:space="preserve"> PAGEREF _Toc149728704 \h </w:instrText>
      </w:r>
      <w:r>
        <w:fldChar w:fldCharType="separate"/>
      </w:r>
      <w:r>
        <w:t>17</w:t>
      </w:r>
      <w:r>
        <w:fldChar w:fldCharType="end"/>
      </w:r>
    </w:p>
    <w:p w14:paraId="5E196131" w14:textId="50141F4D"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4.2.1.1.2</w:t>
      </w:r>
      <w:r>
        <w:tab/>
        <w:t>Market segment distinction</w:t>
      </w:r>
      <w:r>
        <w:tab/>
      </w:r>
      <w:r>
        <w:fldChar w:fldCharType="begin"/>
      </w:r>
      <w:r>
        <w:instrText xml:space="preserve"> PAGEREF _Toc149728705 \h </w:instrText>
      </w:r>
      <w:r>
        <w:fldChar w:fldCharType="separate"/>
      </w:r>
      <w:r>
        <w:t>17</w:t>
      </w:r>
      <w:r>
        <w:fldChar w:fldCharType="end"/>
      </w:r>
    </w:p>
    <w:p w14:paraId="0EB279BC" w14:textId="3E90A67F"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4.2.1.1.3</w:t>
      </w:r>
      <w:r>
        <w:tab/>
        <w:t>Extremity entities</w:t>
      </w:r>
      <w:r>
        <w:tab/>
      </w:r>
      <w:r>
        <w:fldChar w:fldCharType="begin"/>
      </w:r>
      <w:r>
        <w:instrText xml:space="preserve"> PAGEREF _Toc149728706 \h </w:instrText>
      </w:r>
      <w:r>
        <w:fldChar w:fldCharType="separate"/>
      </w:r>
      <w:r>
        <w:t>17</w:t>
      </w:r>
      <w:r>
        <w:fldChar w:fldCharType="end"/>
      </w:r>
    </w:p>
    <w:p w14:paraId="6FF4C81B" w14:textId="39AEB092"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4.2.1.1.4</w:t>
      </w:r>
      <w:r>
        <w:tab/>
        <w:t>Mid-chain entities</w:t>
      </w:r>
      <w:r>
        <w:tab/>
      </w:r>
      <w:r>
        <w:fldChar w:fldCharType="begin"/>
      </w:r>
      <w:r>
        <w:instrText xml:space="preserve"> PAGEREF _Toc149728707 \h </w:instrText>
      </w:r>
      <w:r>
        <w:fldChar w:fldCharType="separate"/>
      </w:r>
      <w:r>
        <w:t>18</w:t>
      </w:r>
      <w:r>
        <w:fldChar w:fldCharType="end"/>
      </w:r>
    </w:p>
    <w:p w14:paraId="1CADB776" w14:textId="0C3CA167"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4.2.1.1.5</w:t>
      </w:r>
      <w:r>
        <w:tab/>
        <w:t>Multi role entities</w:t>
      </w:r>
      <w:r>
        <w:tab/>
      </w:r>
      <w:r>
        <w:fldChar w:fldCharType="begin"/>
      </w:r>
      <w:r>
        <w:instrText xml:space="preserve"> PAGEREF _Toc149728708 \h </w:instrText>
      </w:r>
      <w:r>
        <w:fldChar w:fldCharType="separate"/>
      </w:r>
      <w:r>
        <w:t>18</w:t>
      </w:r>
      <w:r>
        <w:fldChar w:fldCharType="end"/>
      </w:r>
    </w:p>
    <w:p w14:paraId="4F63E2E3" w14:textId="7B486400"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4.2.1.2</w:t>
      </w:r>
      <w:r>
        <w:tab/>
        <w:t>Retail Customer</w:t>
      </w:r>
      <w:r>
        <w:tab/>
      </w:r>
      <w:r>
        <w:fldChar w:fldCharType="begin"/>
      </w:r>
      <w:r>
        <w:instrText xml:space="preserve"> PAGEREF _Toc149728709 \h </w:instrText>
      </w:r>
      <w:r>
        <w:fldChar w:fldCharType="separate"/>
      </w:r>
      <w:r>
        <w:t>19</w:t>
      </w:r>
      <w:r>
        <w:fldChar w:fldCharType="end"/>
      </w:r>
    </w:p>
    <w:p w14:paraId="46040112" w14:textId="56CAF92C"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4.2.1.3</w:t>
      </w:r>
      <w:r>
        <w:tab/>
        <w:t>Retail Seller</w:t>
      </w:r>
      <w:r>
        <w:tab/>
      </w:r>
      <w:r>
        <w:fldChar w:fldCharType="begin"/>
      </w:r>
      <w:r>
        <w:instrText xml:space="preserve"> PAGEREF _Toc149728710 \h </w:instrText>
      </w:r>
      <w:r>
        <w:fldChar w:fldCharType="separate"/>
      </w:r>
      <w:r>
        <w:t>19</w:t>
      </w:r>
      <w:r>
        <w:fldChar w:fldCharType="end"/>
      </w:r>
    </w:p>
    <w:p w14:paraId="22A9EAE1" w14:textId="0DC1247C"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4.2.1.4</w:t>
      </w:r>
      <w:r>
        <w:tab/>
        <w:t>Wholesale Buyer</w:t>
      </w:r>
      <w:r>
        <w:tab/>
      </w:r>
      <w:r>
        <w:fldChar w:fldCharType="begin"/>
      </w:r>
      <w:r>
        <w:instrText xml:space="preserve"> PAGEREF _Toc149728711 \h </w:instrText>
      </w:r>
      <w:r>
        <w:fldChar w:fldCharType="separate"/>
      </w:r>
      <w:r>
        <w:t>19</w:t>
      </w:r>
      <w:r>
        <w:fldChar w:fldCharType="end"/>
      </w:r>
    </w:p>
    <w:p w14:paraId="6BA47D52" w14:textId="52AEEBB9"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4.2.1.5</w:t>
      </w:r>
      <w:r>
        <w:tab/>
        <w:t>Wholesale Seller</w:t>
      </w:r>
      <w:r>
        <w:tab/>
      </w:r>
      <w:r>
        <w:fldChar w:fldCharType="begin"/>
      </w:r>
      <w:r>
        <w:instrText xml:space="preserve"> PAGEREF _Toc149728712 \h </w:instrText>
      </w:r>
      <w:r>
        <w:fldChar w:fldCharType="separate"/>
      </w:r>
      <w:r>
        <w:t>19</w:t>
      </w:r>
      <w:r>
        <w:fldChar w:fldCharType="end"/>
      </w:r>
    </w:p>
    <w:p w14:paraId="2068ACD9" w14:textId="7EC71976"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4.2.1.6</w:t>
      </w:r>
      <w:r>
        <w:tab/>
        <w:t>Multi-Segment Entity</w:t>
      </w:r>
      <w:r>
        <w:tab/>
      </w:r>
      <w:r>
        <w:fldChar w:fldCharType="begin"/>
      </w:r>
      <w:r>
        <w:instrText xml:space="preserve"> PAGEREF _Toc149728713 \h </w:instrText>
      </w:r>
      <w:r>
        <w:fldChar w:fldCharType="separate"/>
      </w:r>
      <w:r>
        <w:t>19</w:t>
      </w:r>
      <w:r>
        <w:fldChar w:fldCharType="end"/>
      </w:r>
    </w:p>
    <w:p w14:paraId="6ABBD69F" w14:textId="55BB8DBB"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4.2.1.7</w:t>
      </w:r>
      <w:r>
        <w:tab/>
        <w:t>Bilateral trade</w:t>
      </w:r>
      <w:r>
        <w:tab/>
      </w:r>
      <w:r>
        <w:fldChar w:fldCharType="begin"/>
      </w:r>
      <w:r>
        <w:instrText xml:space="preserve"> PAGEREF _Toc149728714 \h </w:instrText>
      </w:r>
      <w:r>
        <w:fldChar w:fldCharType="separate"/>
      </w:r>
      <w:r>
        <w:t>20</w:t>
      </w:r>
      <w:r>
        <w:fldChar w:fldCharType="end"/>
      </w:r>
    </w:p>
    <w:p w14:paraId="43259124" w14:textId="3C1340F6"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4.2.1.8</w:t>
      </w:r>
      <w:r>
        <w:tab/>
        <w:t>Multilateral trade</w:t>
      </w:r>
      <w:r>
        <w:tab/>
      </w:r>
      <w:r>
        <w:fldChar w:fldCharType="begin"/>
      </w:r>
      <w:r>
        <w:instrText xml:space="preserve"> PAGEREF _Toc149728715 \h </w:instrText>
      </w:r>
      <w:r>
        <w:fldChar w:fldCharType="separate"/>
      </w:r>
      <w:r>
        <w:t>20</w:t>
      </w:r>
      <w:r>
        <w:fldChar w:fldCharType="end"/>
      </w:r>
    </w:p>
    <w:p w14:paraId="133DE3D4" w14:textId="1E67068F"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4.2.1.9</w:t>
      </w:r>
      <w:r>
        <w:tab/>
        <w:t>Cyclic supply chains</w:t>
      </w:r>
      <w:r>
        <w:tab/>
      </w:r>
      <w:r>
        <w:fldChar w:fldCharType="begin"/>
      </w:r>
      <w:r>
        <w:instrText xml:space="preserve"> PAGEREF _Toc149728716 \h </w:instrText>
      </w:r>
      <w:r>
        <w:fldChar w:fldCharType="separate"/>
      </w:r>
      <w:r>
        <w:t>20</w:t>
      </w:r>
      <w:r>
        <w:fldChar w:fldCharType="end"/>
      </w:r>
    </w:p>
    <w:p w14:paraId="4859F603" w14:textId="03FADDCE"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4.2.1.10</w:t>
      </w:r>
      <w:r>
        <w:tab/>
        <w:t>Interdependent supply chains</w:t>
      </w:r>
      <w:r>
        <w:tab/>
      </w:r>
      <w:r>
        <w:fldChar w:fldCharType="begin"/>
      </w:r>
      <w:r>
        <w:instrText xml:space="preserve"> PAGEREF _Toc149728717 \h </w:instrText>
      </w:r>
      <w:r>
        <w:fldChar w:fldCharType="separate"/>
      </w:r>
      <w:r>
        <w:t>21</w:t>
      </w:r>
      <w:r>
        <w:fldChar w:fldCharType="end"/>
      </w:r>
    </w:p>
    <w:p w14:paraId="3E3F9B32" w14:textId="5D32843E" w:rsidR="006A7687" w:rsidRDefault="006A7687">
      <w:pPr>
        <w:pStyle w:val="TOC3"/>
        <w:rPr>
          <w:rFonts w:asciiTheme="minorHAnsi" w:eastAsiaTheme="minorEastAsia" w:hAnsiTheme="minorHAnsi" w:cstheme="minorBidi"/>
          <w:kern w:val="2"/>
          <w:sz w:val="24"/>
          <w:szCs w:val="24"/>
          <w:lang w:val="en-IL" w:bidi="he-IL"/>
          <w14:ligatures w14:val="standardContextual"/>
        </w:rPr>
      </w:pPr>
      <w:r>
        <w:t>4.2.2</w:t>
      </w:r>
      <w:r>
        <w:tab/>
        <w:t>Transactions</w:t>
      </w:r>
      <w:r>
        <w:tab/>
      </w:r>
      <w:r>
        <w:fldChar w:fldCharType="begin"/>
      </w:r>
      <w:r>
        <w:instrText xml:space="preserve"> PAGEREF _Toc149728718 \h </w:instrText>
      </w:r>
      <w:r>
        <w:fldChar w:fldCharType="separate"/>
      </w:r>
      <w:r>
        <w:t>22</w:t>
      </w:r>
      <w:r>
        <w:fldChar w:fldCharType="end"/>
      </w:r>
    </w:p>
    <w:p w14:paraId="2931994B" w14:textId="3D0C55BE"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4.2.2.1</w:t>
      </w:r>
      <w:r>
        <w:tab/>
        <w:t>Definition of a transaction</w:t>
      </w:r>
      <w:r>
        <w:tab/>
      </w:r>
      <w:r>
        <w:fldChar w:fldCharType="begin"/>
      </w:r>
      <w:r>
        <w:instrText xml:space="preserve"> PAGEREF _Toc149728719 \h </w:instrText>
      </w:r>
      <w:r>
        <w:fldChar w:fldCharType="separate"/>
      </w:r>
      <w:r>
        <w:t>22</w:t>
      </w:r>
      <w:r>
        <w:fldChar w:fldCharType="end"/>
      </w:r>
    </w:p>
    <w:p w14:paraId="6ED29AB3" w14:textId="2FB83303"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4.2.2.2</w:t>
      </w:r>
      <w:r>
        <w:tab/>
        <w:t>Retail transaction</w:t>
      </w:r>
      <w:r>
        <w:tab/>
      </w:r>
      <w:r>
        <w:fldChar w:fldCharType="begin"/>
      </w:r>
      <w:r>
        <w:instrText xml:space="preserve"> PAGEREF _Toc149728720 \h </w:instrText>
      </w:r>
      <w:r>
        <w:fldChar w:fldCharType="separate"/>
      </w:r>
      <w:r>
        <w:t>22</w:t>
      </w:r>
      <w:r>
        <w:fldChar w:fldCharType="end"/>
      </w:r>
    </w:p>
    <w:p w14:paraId="2085B7AB" w14:textId="6675D2B9"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4.2.2.3</w:t>
      </w:r>
      <w:r>
        <w:tab/>
        <w:t>Wholesale transaction</w:t>
      </w:r>
      <w:r>
        <w:tab/>
      </w:r>
      <w:r>
        <w:fldChar w:fldCharType="begin"/>
      </w:r>
      <w:r>
        <w:instrText xml:space="preserve"> PAGEREF _Toc149728721 \h </w:instrText>
      </w:r>
      <w:r>
        <w:fldChar w:fldCharType="separate"/>
      </w:r>
      <w:r>
        <w:t>22</w:t>
      </w:r>
      <w:r>
        <w:fldChar w:fldCharType="end"/>
      </w:r>
    </w:p>
    <w:p w14:paraId="44E3F183" w14:textId="1CF79445"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4.2.2.4</w:t>
      </w:r>
      <w:r>
        <w:tab/>
        <w:t>Once-off transaction</w:t>
      </w:r>
      <w:r>
        <w:tab/>
      </w:r>
      <w:r>
        <w:fldChar w:fldCharType="begin"/>
      </w:r>
      <w:r>
        <w:instrText xml:space="preserve"> PAGEREF _Toc149728722 \h </w:instrText>
      </w:r>
      <w:r>
        <w:fldChar w:fldCharType="separate"/>
      </w:r>
      <w:r>
        <w:t>22</w:t>
      </w:r>
      <w:r>
        <w:fldChar w:fldCharType="end"/>
      </w:r>
    </w:p>
    <w:p w14:paraId="77B518FC" w14:textId="4BEF2ABD" w:rsidR="006A7687" w:rsidRDefault="006A7687">
      <w:pPr>
        <w:pStyle w:val="TOC5"/>
        <w:rPr>
          <w:rFonts w:asciiTheme="minorHAnsi" w:eastAsiaTheme="minorEastAsia" w:hAnsiTheme="minorHAnsi" w:cstheme="minorBidi"/>
          <w:kern w:val="2"/>
          <w:sz w:val="24"/>
          <w:szCs w:val="24"/>
          <w:lang w:val="en-IL" w:bidi="he-IL"/>
          <w14:ligatures w14:val="standardContextual"/>
        </w:rPr>
      </w:pPr>
      <w:r>
        <w:t>4.2.2.4.1</w:t>
      </w:r>
      <w:r>
        <w:tab/>
        <w:t>Definition</w:t>
      </w:r>
      <w:r>
        <w:tab/>
      </w:r>
      <w:r>
        <w:fldChar w:fldCharType="begin"/>
      </w:r>
      <w:r>
        <w:instrText xml:space="preserve"> PAGEREF _Toc149728723 \h </w:instrText>
      </w:r>
      <w:r>
        <w:fldChar w:fldCharType="separate"/>
      </w:r>
      <w:r>
        <w:t>22</w:t>
      </w:r>
      <w:r>
        <w:fldChar w:fldCharType="end"/>
      </w:r>
    </w:p>
    <w:p w14:paraId="798C790C" w14:textId="7C0444EA" w:rsidR="006A7687" w:rsidRDefault="006A7687">
      <w:pPr>
        <w:pStyle w:val="TOC5"/>
        <w:rPr>
          <w:rFonts w:asciiTheme="minorHAnsi" w:eastAsiaTheme="minorEastAsia" w:hAnsiTheme="minorHAnsi" w:cstheme="minorBidi"/>
          <w:kern w:val="2"/>
          <w:sz w:val="24"/>
          <w:szCs w:val="24"/>
          <w:lang w:val="en-IL" w:bidi="he-IL"/>
          <w14:ligatures w14:val="standardContextual"/>
        </w:rPr>
      </w:pPr>
      <w:r>
        <w:t>4.2.2.4.2</w:t>
      </w:r>
      <w:r>
        <w:tab/>
        <w:t>Reversibility of a once-off transaction</w:t>
      </w:r>
      <w:r>
        <w:tab/>
      </w:r>
      <w:r>
        <w:fldChar w:fldCharType="begin"/>
      </w:r>
      <w:r>
        <w:instrText xml:space="preserve"> PAGEREF _Toc149728724 \h </w:instrText>
      </w:r>
      <w:r>
        <w:fldChar w:fldCharType="separate"/>
      </w:r>
      <w:r>
        <w:t>23</w:t>
      </w:r>
      <w:r>
        <w:fldChar w:fldCharType="end"/>
      </w:r>
    </w:p>
    <w:p w14:paraId="1D0CCB28" w14:textId="091618D6" w:rsidR="006A7687" w:rsidRDefault="006A7687">
      <w:pPr>
        <w:pStyle w:val="TOC5"/>
        <w:rPr>
          <w:rFonts w:asciiTheme="minorHAnsi" w:eastAsiaTheme="minorEastAsia" w:hAnsiTheme="minorHAnsi" w:cstheme="minorBidi"/>
          <w:kern w:val="2"/>
          <w:sz w:val="24"/>
          <w:szCs w:val="24"/>
          <w:lang w:val="en-IL" w:bidi="he-IL"/>
          <w14:ligatures w14:val="standardContextual"/>
        </w:rPr>
      </w:pPr>
      <w:r>
        <w:t>4.2.2.4.3</w:t>
      </w:r>
      <w:r>
        <w:tab/>
        <w:t>Payment of once-off transactions through periodical instalments</w:t>
      </w:r>
      <w:r>
        <w:tab/>
      </w:r>
      <w:r>
        <w:fldChar w:fldCharType="begin"/>
      </w:r>
      <w:r>
        <w:instrText xml:space="preserve"> PAGEREF _Toc149728725 \h </w:instrText>
      </w:r>
      <w:r>
        <w:fldChar w:fldCharType="separate"/>
      </w:r>
      <w:r>
        <w:t>23</w:t>
      </w:r>
      <w:r>
        <w:fldChar w:fldCharType="end"/>
      </w:r>
    </w:p>
    <w:p w14:paraId="0EDA7282" w14:textId="114A2A3F"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4.2.2.5</w:t>
      </w:r>
      <w:r>
        <w:tab/>
        <w:t>Recurring transaction</w:t>
      </w:r>
      <w:r>
        <w:tab/>
      </w:r>
      <w:r>
        <w:fldChar w:fldCharType="begin"/>
      </w:r>
      <w:r>
        <w:instrText xml:space="preserve"> PAGEREF _Toc149728726 \h </w:instrText>
      </w:r>
      <w:r>
        <w:fldChar w:fldCharType="separate"/>
      </w:r>
      <w:r>
        <w:t>23</w:t>
      </w:r>
      <w:r>
        <w:fldChar w:fldCharType="end"/>
      </w:r>
    </w:p>
    <w:p w14:paraId="6D67A8CF" w14:textId="7BB737C5"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4.2.2.6</w:t>
      </w:r>
      <w:r>
        <w:tab/>
        <w:t>Combined transactions</w:t>
      </w:r>
      <w:r>
        <w:tab/>
      </w:r>
      <w:r>
        <w:fldChar w:fldCharType="begin"/>
      </w:r>
      <w:r>
        <w:instrText xml:space="preserve"> PAGEREF _Toc149728727 \h </w:instrText>
      </w:r>
      <w:r>
        <w:fldChar w:fldCharType="separate"/>
      </w:r>
      <w:r>
        <w:t>23</w:t>
      </w:r>
      <w:r>
        <w:fldChar w:fldCharType="end"/>
      </w:r>
    </w:p>
    <w:p w14:paraId="3CC40742" w14:textId="3C1361E0"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4.2.2.7</w:t>
      </w:r>
      <w:r>
        <w:tab/>
        <w:t>Hybrid transactions</w:t>
      </w:r>
      <w:r>
        <w:tab/>
      </w:r>
      <w:r>
        <w:fldChar w:fldCharType="begin"/>
      </w:r>
      <w:r>
        <w:instrText xml:space="preserve"> PAGEREF _Toc149728728 \h </w:instrText>
      </w:r>
      <w:r>
        <w:fldChar w:fldCharType="separate"/>
      </w:r>
      <w:r>
        <w:t>24</w:t>
      </w:r>
      <w:r>
        <w:fldChar w:fldCharType="end"/>
      </w:r>
    </w:p>
    <w:p w14:paraId="475744C5" w14:textId="40AD54A7" w:rsidR="006A7687" w:rsidRDefault="006A7687">
      <w:pPr>
        <w:pStyle w:val="TOC2"/>
        <w:rPr>
          <w:rFonts w:asciiTheme="minorHAnsi" w:eastAsiaTheme="minorEastAsia" w:hAnsiTheme="minorHAnsi" w:cstheme="minorBidi"/>
          <w:kern w:val="2"/>
          <w:sz w:val="24"/>
          <w:szCs w:val="24"/>
          <w:lang w:val="en-IL" w:bidi="he-IL"/>
          <w14:ligatures w14:val="standardContextual"/>
        </w:rPr>
      </w:pPr>
      <w:r>
        <w:t xml:space="preserve">4.3 </w:t>
      </w:r>
      <w:r>
        <w:tab/>
        <w:t>Types of Supply Chains</w:t>
      </w:r>
      <w:r>
        <w:tab/>
      </w:r>
      <w:r>
        <w:fldChar w:fldCharType="begin"/>
      </w:r>
      <w:r>
        <w:instrText xml:space="preserve"> PAGEREF _Toc149728729 \h </w:instrText>
      </w:r>
      <w:r>
        <w:fldChar w:fldCharType="separate"/>
      </w:r>
      <w:r>
        <w:t>24</w:t>
      </w:r>
      <w:r>
        <w:fldChar w:fldCharType="end"/>
      </w:r>
    </w:p>
    <w:p w14:paraId="79F61294" w14:textId="2EF1D3DE" w:rsidR="006A7687" w:rsidRDefault="006A7687">
      <w:pPr>
        <w:pStyle w:val="TOC3"/>
        <w:rPr>
          <w:rFonts w:asciiTheme="minorHAnsi" w:eastAsiaTheme="minorEastAsia" w:hAnsiTheme="minorHAnsi" w:cstheme="minorBidi"/>
          <w:kern w:val="2"/>
          <w:sz w:val="24"/>
          <w:szCs w:val="24"/>
          <w:lang w:val="en-IL" w:bidi="he-IL"/>
          <w14:ligatures w14:val="standardContextual"/>
        </w:rPr>
      </w:pPr>
      <w:r>
        <w:t>4.3.1</w:t>
      </w:r>
      <w:r>
        <w:tab/>
        <w:t>Introduction</w:t>
      </w:r>
      <w:r>
        <w:tab/>
      </w:r>
      <w:r>
        <w:fldChar w:fldCharType="begin"/>
      </w:r>
      <w:r>
        <w:instrText xml:space="preserve"> PAGEREF _Toc149728730 \h </w:instrText>
      </w:r>
      <w:r>
        <w:fldChar w:fldCharType="separate"/>
      </w:r>
      <w:r>
        <w:t>24</w:t>
      </w:r>
      <w:r>
        <w:fldChar w:fldCharType="end"/>
      </w:r>
    </w:p>
    <w:p w14:paraId="7033AFE0" w14:textId="7D4E2EDC" w:rsidR="006A7687" w:rsidRDefault="006A7687">
      <w:pPr>
        <w:pStyle w:val="TOC3"/>
        <w:rPr>
          <w:rFonts w:asciiTheme="minorHAnsi" w:eastAsiaTheme="minorEastAsia" w:hAnsiTheme="minorHAnsi" w:cstheme="minorBidi"/>
          <w:kern w:val="2"/>
          <w:sz w:val="24"/>
          <w:szCs w:val="24"/>
          <w:lang w:val="en-IL" w:bidi="he-IL"/>
          <w14:ligatures w14:val="standardContextual"/>
        </w:rPr>
      </w:pPr>
      <w:r>
        <w:t>4.3.2</w:t>
      </w:r>
      <w:r>
        <w:tab/>
        <w:t>Supply Chains for delivery of goods</w:t>
      </w:r>
      <w:r>
        <w:tab/>
      </w:r>
      <w:r>
        <w:fldChar w:fldCharType="begin"/>
      </w:r>
      <w:r>
        <w:instrText xml:space="preserve"> PAGEREF _Toc149728731 \h </w:instrText>
      </w:r>
      <w:r>
        <w:fldChar w:fldCharType="separate"/>
      </w:r>
      <w:r>
        <w:t>24</w:t>
      </w:r>
      <w:r>
        <w:fldChar w:fldCharType="end"/>
      </w:r>
    </w:p>
    <w:p w14:paraId="09EF04D0" w14:textId="068F6B70" w:rsidR="006A7687" w:rsidRDefault="006A7687">
      <w:pPr>
        <w:pStyle w:val="TOC3"/>
        <w:rPr>
          <w:rFonts w:asciiTheme="minorHAnsi" w:eastAsiaTheme="minorEastAsia" w:hAnsiTheme="minorHAnsi" w:cstheme="minorBidi"/>
          <w:kern w:val="2"/>
          <w:sz w:val="24"/>
          <w:szCs w:val="24"/>
          <w:lang w:val="en-IL" w:bidi="he-IL"/>
          <w14:ligatures w14:val="standardContextual"/>
        </w:rPr>
      </w:pPr>
      <w:r>
        <w:t>4.3.3</w:t>
      </w:r>
      <w:r>
        <w:tab/>
        <w:t>Supply Chains for delivery of services</w:t>
      </w:r>
      <w:r>
        <w:tab/>
      </w:r>
      <w:r>
        <w:fldChar w:fldCharType="begin"/>
      </w:r>
      <w:r>
        <w:instrText xml:space="preserve"> PAGEREF _Toc149728732 \h </w:instrText>
      </w:r>
      <w:r>
        <w:fldChar w:fldCharType="separate"/>
      </w:r>
      <w:r>
        <w:t>24</w:t>
      </w:r>
      <w:r>
        <w:fldChar w:fldCharType="end"/>
      </w:r>
    </w:p>
    <w:p w14:paraId="31984A59" w14:textId="5F1E8B9F" w:rsidR="006A7687" w:rsidRDefault="006A7687">
      <w:pPr>
        <w:pStyle w:val="TOC3"/>
        <w:rPr>
          <w:rFonts w:asciiTheme="minorHAnsi" w:eastAsiaTheme="minorEastAsia" w:hAnsiTheme="minorHAnsi" w:cstheme="minorBidi"/>
          <w:kern w:val="2"/>
          <w:sz w:val="24"/>
          <w:szCs w:val="24"/>
          <w:lang w:val="en-IL" w:bidi="he-IL"/>
          <w14:ligatures w14:val="standardContextual"/>
        </w:rPr>
      </w:pPr>
      <w:r>
        <w:t>4.3.3</w:t>
      </w:r>
      <w:r>
        <w:tab/>
        <w:t>Bilateral Supply Chains</w:t>
      </w:r>
      <w:r>
        <w:tab/>
      </w:r>
      <w:r>
        <w:fldChar w:fldCharType="begin"/>
      </w:r>
      <w:r>
        <w:instrText xml:space="preserve"> PAGEREF _Toc149728733 \h </w:instrText>
      </w:r>
      <w:r>
        <w:fldChar w:fldCharType="separate"/>
      </w:r>
      <w:r>
        <w:t>25</w:t>
      </w:r>
      <w:r>
        <w:fldChar w:fldCharType="end"/>
      </w:r>
    </w:p>
    <w:p w14:paraId="3A69074F" w14:textId="336E8AAA" w:rsidR="006A7687" w:rsidRDefault="006A7687">
      <w:pPr>
        <w:pStyle w:val="TOC3"/>
        <w:rPr>
          <w:rFonts w:asciiTheme="minorHAnsi" w:eastAsiaTheme="minorEastAsia" w:hAnsiTheme="minorHAnsi" w:cstheme="minorBidi"/>
          <w:kern w:val="2"/>
          <w:sz w:val="24"/>
          <w:szCs w:val="24"/>
          <w:lang w:val="en-IL" w:bidi="he-IL"/>
          <w14:ligatures w14:val="standardContextual"/>
        </w:rPr>
      </w:pPr>
      <w:r>
        <w:t>4.3.4</w:t>
      </w:r>
      <w:r>
        <w:tab/>
        <w:t>Multilateral Supply chains</w:t>
      </w:r>
      <w:r>
        <w:tab/>
      </w:r>
      <w:r>
        <w:fldChar w:fldCharType="begin"/>
      </w:r>
      <w:r>
        <w:instrText xml:space="preserve"> PAGEREF _Toc149728734 \h </w:instrText>
      </w:r>
      <w:r>
        <w:fldChar w:fldCharType="separate"/>
      </w:r>
      <w:r>
        <w:t>25</w:t>
      </w:r>
      <w:r>
        <w:fldChar w:fldCharType="end"/>
      </w:r>
    </w:p>
    <w:p w14:paraId="6A4A2668" w14:textId="3C8FFC40" w:rsidR="006A7687" w:rsidRDefault="006A7687">
      <w:pPr>
        <w:pStyle w:val="TOC2"/>
        <w:rPr>
          <w:rFonts w:asciiTheme="minorHAnsi" w:eastAsiaTheme="minorEastAsia" w:hAnsiTheme="minorHAnsi" w:cstheme="minorBidi"/>
          <w:kern w:val="2"/>
          <w:sz w:val="24"/>
          <w:szCs w:val="24"/>
          <w:lang w:val="en-IL" w:bidi="he-IL"/>
          <w14:ligatures w14:val="standardContextual"/>
        </w:rPr>
      </w:pPr>
      <w:r>
        <w:t>4.4</w:t>
      </w:r>
      <w:r>
        <w:tab/>
        <w:t>PDL in Supply Chains</w:t>
      </w:r>
      <w:r>
        <w:tab/>
      </w:r>
      <w:r>
        <w:fldChar w:fldCharType="begin"/>
      </w:r>
      <w:r>
        <w:instrText xml:space="preserve"> PAGEREF _Toc149728735 \h </w:instrText>
      </w:r>
      <w:r>
        <w:fldChar w:fldCharType="separate"/>
      </w:r>
      <w:r>
        <w:t>25</w:t>
      </w:r>
      <w:r>
        <w:fldChar w:fldCharType="end"/>
      </w:r>
    </w:p>
    <w:p w14:paraId="39B05346" w14:textId="44F8A437" w:rsidR="006A7687" w:rsidRDefault="006A7687">
      <w:pPr>
        <w:pStyle w:val="TOC3"/>
        <w:rPr>
          <w:rFonts w:asciiTheme="minorHAnsi" w:eastAsiaTheme="minorEastAsia" w:hAnsiTheme="minorHAnsi" w:cstheme="minorBidi"/>
          <w:kern w:val="2"/>
          <w:sz w:val="24"/>
          <w:szCs w:val="24"/>
          <w:lang w:val="en-IL" w:bidi="he-IL"/>
          <w14:ligatures w14:val="standardContextual"/>
        </w:rPr>
      </w:pPr>
      <w:r>
        <w:t>4.4.1</w:t>
      </w:r>
      <w:r>
        <w:tab/>
        <w:t>Types of PDL related entities and nodes in a supply chain</w:t>
      </w:r>
      <w:r>
        <w:tab/>
      </w:r>
      <w:r>
        <w:fldChar w:fldCharType="begin"/>
      </w:r>
      <w:r>
        <w:instrText xml:space="preserve"> PAGEREF _Toc149728736 \h </w:instrText>
      </w:r>
      <w:r>
        <w:fldChar w:fldCharType="separate"/>
      </w:r>
      <w:r>
        <w:t>25</w:t>
      </w:r>
      <w:r>
        <w:fldChar w:fldCharType="end"/>
      </w:r>
    </w:p>
    <w:p w14:paraId="3C77890F" w14:textId="0DAA0B8F" w:rsidR="006A7687" w:rsidRDefault="006A7687">
      <w:pPr>
        <w:pStyle w:val="TOC4"/>
        <w:rPr>
          <w:rFonts w:asciiTheme="minorHAnsi" w:eastAsiaTheme="minorEastAsia" w:hAnsiTheme="minorHAnsi" w:cstheme="minorBidi"/>
          <w:kern w:val="2"/>
          <w:sz w:val="24"/>
          <w:szCs w:val="24"/>
          <w:lang w:val="en-IL" w:bidi="he-IL"/>
          <w14:ligatures w14:val="standardContextual"/>
        </w:rPr>
      </w:pPr>
      <w:r>
        <w:lastRenderedPageBreak/>
        <w:t>4.4.1.1</w:t>
      </w:r>
      <w:r>
        <w:tab/>
        <w:t>Introduction</w:t>
      </w:r>
      <w:r>
        <w:tab/>
      </w:r>
      <w:r>
        <w:fldChar w:fldCharType="begin"/>
      </w:r>
      <w:r>
        <w:instrText xml:space="preserve"> PAGEREF _Toc149728737 \h </w:instrText>
      </w:r>
      <w:r>
        <w:fldChar w:fldCharType="separate"/>
      </w:r>
      <w:r>
        <w:t>25</w:t>
      </w:r>
      <w:r>
        <w:fldChar w:fldCharType="end"/>
      </w:r>
    </w:p>
    <w:p w14:paraId="50D1DC1D" w14:textId="020A1E65"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4.4.1.2</w:t>
      </w:r>
      <w:r>
        <w:tab/>
        <w:t>Trading entities</w:t>
      </w:r>
      <w:r>
        <w:tab/>
      </w:r>
      <w:r>
        <w:fldChar w:fldCharType="begin"/>
      </w:r>
      <w:r>
        <w:instrText xml:space="preserve"> PAGEREF _Toc149728738 \h </w:instrText>
      </w:r>
      <w:r>
        <w:fldChar w:fldCharType="separate"/>
      </w:r>
      <w:r>
        <w:t>25</w:t>
      </w:r>
      <w:r>
        <w:fldChar w:fldCharType="end"/>
      </w:r>
    </w:p>
    <w:p w14:paraId="1DF6324F" w14:textId="4D76642A"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4.4.1.3</w:t>
      </w:r>
      <w:r>
        <w:tab/>
        <w:t>Non-trading entities</w:t>
      </w:r>
      <w:r>
        <w:tab/>
      </w:r>
      <w:r>
        <w:fldChar w:fldCharType="begin"/>
      </w:r>
      <w:r>
        <w:instrText xml:space="preserve"> PAGEREF _Toc149728739 \h </w:instrText>
      </w:r>
      <w:r>
        <w:fldChar w:fldCharType="separate"/>
      </w:r>
      <w:r>
        <w:t>26</w:t>
      </w:r>
      <w:r>
        <w:fldChar w:fldCharType="end"/>
      </w:r>
    </w:p>
    <w:p w14:paraId="08F4B826" w14:textId="30CACE59"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4.4.1.4</w:t>
      </w:r>
      <w:r>
        <w:tab/>
        <w:t>Trading PDL nodes</w:t>
      </w:r>
      <w:r>
        <w:tab/>
      </w:r>
      <w:r>
        <w:fldChar w:fldCharType="begin"/>
      </w:r>
      <w:r>
        <w:instrText xml:space="preserve"> PAGEREF _Toc149728740 \h </w:instrText>
      </w:r>
      <w:r>
        <w:fldChar w:fldCharType="separate"/>
      </w:r>
      <w:r>
        <w:t>26</w:t>
      </w:r>
      <w:r>
        <w:fldChar w:fldCharType="end"/>
      </w:r>
    </w:p>
    <w:p w14:paraId="2F494D2B" w14:textId="024F5BAC"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4.4.1.5</w:t>
      </w:r>
      <w:r>
        <w:tab/>
        <w:t>Non-trading PDL nodes</w:t>
      </w:r>
      <w:r>
        <w:tab/>
      </w:r>
      <w:r>
        <w:fldChar w:fldCharType="begin"/>
      </w:r>
      <w:r>
        <w:instrText xml:space="preserve"> PAGEREF _Toc149728741 \h </w:instrText>
      </w:r>
      <w:r>
        <w:fldChar w:fldCharType="separate"/>
      </w:r>
      <w:r>
        <w:t>26</w:t>
      </w:r>
      <w:r>
        <w:fldChar w:fldCharType="end"/>
      </w:r>
    </w:p>
    <w:p w14:paraId="2A22296A" w14:textId="145888AC" w:rsidR="006A7687" w:rsidRDefault="006A7687">
      <w:pPr>
        <w:pStyle w:val="TOC3"/>
        <w:rPr>
          <w:rFonts w:asciiTheme="minorHAnsi" w:eastAsiaTheme="minorEastAsia" w:hAnsiTheme="minorHAnsi" w:cstheme="minorBidi"/>
          <w:kern w:val="2"/>
          <w:sz w:val="24"/>
          <w:szCs w:val="24"/>
          <w:lang w:val="en-IL" w:bidi="he-IL"/>
          <w14:ligatures w14:val="standardContextual"/>
        </w:rPr>
      </w:pPr>
      <w:r>
        <w:t>4.4.2</w:t>
      </w:r>
      <w:r>
        <w:tab/>
        <w:t>Buyer-Seller PDL</w:t>
      </w:r>
      <w:r>
        <w:tab/>
      </w:r>
      <w:r>
        <w:fldChar w:fldCharType="begin"/>
      </w:r>
      <w:r>
        <w:instrText xml:space="preserve"> PAGEREF _Toc149728742 \h </w:instrText>
      </w:r>
      <w:r>
        <w:fldChar w:fldCharType="separate"/>
      </w:r>
      <w:r>
        <w:t>26</w:t>
      </w:r>
      <w:r>
        <w:fldChar w:fldCharType="end"/>
      </w:r>
    </w:p>
    <w:p w14:paraId="7B9B8339" w14:textId="6F5D8950" w:rsidR="006A7687" w:rsidRDefault="006A7687">
      <w:pPr>
        <w:pStyle w:val="TOC4"/>
        <w:rPr>
          <w:rFonts w:asciiTheme="minorHAnsi" w:eastAsiaTheme="minorEastAsia" w:hAnsiTheme="minorHAnsi" w:cstheme="minorBidi"/>
          <w:kern w:val="2"/>
          <w:sz w:val="24"/>
          <w:szCs w:val="24"/>
          <w:lang w:val="en-IL" w:bidi="he-IL"/>
          <w14:ligatures w14:val="standardContextual"/>
        </w:rPr>
      </w:pPr>
      <w:r>
        <w:t>4.4.2.1</w:t>
      </w:r>
      <w:r>
        <w:tab/>
        <w:t>Definition</w:t>
      </w:r>
      <w:r>
        <w:tab/>
      </w:r>
      <w:r>
        <w:fldChar w:fldCharType="begin"/>
      </w:r>
      <w:r>
        <w:instrText xml:space="preserve"> PAGEREF _Toc149728743 \h </w:instrText>
      </w:r>
      <w:r>
        <w:fldChar w:fldCharType="separate"/>
      </w:r>
      <w:r>
        <w:t>26</w:t>
      </w:r>
      <w:r>
        <w:fldChar w:fldCharType="end"/>
      </w:r>
    </w:p>
    <w:p w14:paraId="180618FF" w14:textId="2205E274" w:rsidR="006A7687" w:rsidRDefault="006A7687">
      <w:pPr>
        <w:pStyle w:val="TOC4"/>
        <w:rPr>
          <w:rFonts w:asciiTheme="minorHAnsi" w:eastAsiaTheme="minorEastAsia" w:hAnsiTheme="minorHAnsi" w:cstheme="minorBidi"/>
          <w:kern w:val="2"/>
          <w:sz w:val="24"/>
          <w:szCs w:val="24"/>
          <w:lang w:val="en-IL" w:bidi="he-IL"/>
          <w14:ligatures w14:val="standardContextual"/>
        </w:rPr>
      </w:pPr>
      <w:r>
        <w:t>4.4.2.2</w:t>
      </w:r>
      <w:r>
        <w:tab/>
        <w:t>Unilateral</w:t>
      </w:r>
      <w:r>
        <w:tab/>
      </w:r>
      <w:r>
        <w:fldChar w:fldCharType="begin"/>
      </w:r>
      <w:r>
        <w:instrText xml:space="preserve"> PAGEREF _Toc149728744 \h </w:instrText>
      </w:r>
      <w:r>
        <w:fldChar w:fldCharType="separate"/>
      </w:r>
      <w:r>
        <w:t>26</w:t>
      </w:r>
      <w:r>
        <w:fldChar w:fldCharType="end"/>
      </w:r>
    </w:p>
    <w:p w14:paraId="3CF9A8B5" w14:textId="6C352BFB" w:rsidR="006A7687" w:rsidRDefault="006A7687">
      <w:pPr>
        <w:pStyle w:val="TOC4"/>
        <w:rPr>
          <w:rFonts w:asciiTheme="minorHAnsi" w:eastAsiaTheme="minorEastAsia" w:hAnsiTheme="minorHAnsi" w:cstheme="minorBidi"/>
          <w:kern w:val="2"/>
          <w:sz w:val="24"/>
          <w:szCs w:val="24"/>
          <w:lang w:val="en-IL" w:bidi="he-IL"/>
          <w14:ligatures w14:val="standardContextual"/>
        </w:rPr>
      </w:pPr>
      <w:r>
        <w:t xml:space="preserve">4.4.2.3 </w:t>
      </w:r>
      <w:r>
        <w:tab/>
        <w:t>Bilateral</w:t>
      </w:r>
      <w:r>
        <w:tab/>
      </w:r>
      <w:r>
        <w:fldChar w:fldCharType="begin"/>
      </w:r>
      <w:r>
        <w:instrText xml:space="preserve"> PAGEREF _Toc149728745 \h </w:instrText>
      </w:r>
      <w:r>
        <w:fldChar w:fldCharType="separate"/>
      </w:r>
      <w:r>
        <w:t>27</w:t>
      </w:r>
      <w:r>
        <w:fldChar w:fldCharType="end"/>
      </w:r>
    </w:p>
    <w:p w14:paraId="50C9F8D3" w14:textId="532B2EA9" w:rsidR="006A7687" w:rsidRDefault="006A7687">
      <w:pPr>
        <w:pStyle w:val="TOC4"/>
        <w:rPr>
          <w:rFonts w:asciiTheme="minorHAnsi" w:eastAsiaTheme="minorEastAsia" w:hAnsiTheme="minorHAnsi" w:cstheme="minorBidi"/>
          <w:kern w:val="2"/>
          <w:sz w:val="24"/>
          <w:szCs w:val="24"/>
          <w:lang w:val="en-IL" w:bidi="he-IL"/>
          <w14:ligatures w14:val="standardContextual"/>
        </w:rPr>
      </w:pPr>
      <w:r>
        <w:t>4.4.2.4</w:t>
      </w:r>
      <w:r>
        <w:tab/>
        <w:t>Buyer-seller PDL architecture</w:t>
      </w:r>
      <w:r>
        <w:tab/>
      </w:r>
      <w:r>
        <w:fldChar w:fldCharType="begin"/>
      </w:r>
      <w:r>
        <w:instrText xml:space="preserve"> PAGEREF _Toc149728746 \h </w:instrText>
      </w:r>
      <w:r>
        <w:fldChar w:fldCharType="separate"/>
      </w:r>
      <w:r>
        <w:t>27</w:t>
      </w:r>
      <w:r>
        <w:fldChar w:fldCharType="end"/>
      </w:r>
    </w:p>
    <w:p w14:paraId="6F5BA505" w14:textId="334A73E3" w:rsidR="006A7687" w:rsidRDefault="006A7687">
      <w:pPr>
        <w:pStyle w:val="TOC3"/>
        <w:rPr>
          <w:rFonts w:asciiTheme="minorHAnsi" w:eastAsiaTheme="minorEastAsia" w:hAnsiTheme="minorHAnsi" w:cstheme="minorBidi"/>
          <w:kern w:val="2"/>
          <w:sz w:val="24"/>
          <w:szCs w:val="24"/>
          <w:lang w:val="en-IL" w:bidi="he-IL"/>
          <w14:ligatures w14:val="standardContextual"/>
        </w:rPr>
      </w:pPr>
      <w:r>
        <w:t>4.4.3</w:t>
      </w:r>
      <w:r>
        <w:tab/>
        <w:t>Multilateral PDL</w:t>
      </w:r>
      <w:r>
        <w:tab/>
      </w:r>
      <w:r>
        <w:fldChar w:fldCharType="begin"/>
      </w:r>
      <w:r>
        <w:instrText xml:space="preserve"> PAGEREF _Toc149728747 \h </w:instrText>
      </w:r>
      <w:r>
        <w:fldChar w:fldCharType="separate"/>
      </w:r>
      <w:r>
        <w:t>28</w:t>
      </w:r>
      <w:r>
        <w:fldChar w:fldCharType="end"/>
      </w:r>
    </w:p>
    <w:p w14:paraId="29D6A003" w14:textId="3F288C98" w:rsidR="006A7687" w:rsidRDefault="006A7687">
      <w:pPr>
        <w:pStyle w:val="TOC3"/>
        <w:rPr>
          <w:rFonts w:asciiTheme="minorHAnsi" w:eastAsiaTheme="minorEastAsia" w:hAnsiTheme="minorHAnsi" w:cstheme="minorBidi"/>
          <w:kern w:val="2"/>
          <w:sz w:val="24"/>
          <w:szCs w:val="24"/>
          <w:lang w:val="en-IL" w:bidi="he-IL"/>
          <w14:ligatures w14:val="standardContextual"/>
        </w:rPr>
      </w:pPr>
      <w:r>
        <w:t>4.4.4</w:t>
      </w:r>
      <w:r>
        <w:tab/>
        <w:t>Ecosystem-wide PDL</w:t>
      </w:r>
      <w:r>
        <w:tab/>
      </w:r>
      <w:r>
        <w:fldChar w:fldCharType="begin"/>
      </w:r>
      <w:r>
        <w:instrText xml:space="preserve"> PAGEREF _Toc149728748 \h </w:instrText>
      </w:r>
      <w:r>
        <w:fldChar w:fldCharType="separate"/>
      </w:r>
      <w:r>
        <w:t>28</w:t>
      </w:r>
      <w:r>
        <w:fldChar w:fldCharType="end"/>
      </w:r>
    </w:p>
    <w:p w14:paraId="29C55BD9" w14:textId="33A76104" w:rsidR="006A7687" w:rsidRDefault="006A7687">
      <w:pPr>
        <w:pStyle w:val="TOC4"/>
        <w:rPr>
          <w:rFonts w:asciiTheme="minorHAnsi" w:eastAsiaTheme="minorEastAsia" w:hAnsiTheme="minorHAnsi" w:cstheme="minorBidi"/>
          <w:kern w:val="2"/>
          <w:sz w:val="24"/>
          <w:szCs w:val="24"/>
          <w:lang w:val="en-IL" w:bidi="he-IL"/>
          <w14:ligatures w14:val="standardContextual"/>
        </w:rPr>
      </w:pPr>
      <w:r>
        <w:t>4.4.4.1</w:t>
      </w:r>
      <w:r>
        <w:tab/>
        <w:t>Definition of an Ecosystem-wide PDL</w:t>
      </w:r>
      <w:r>
        <w:tab/>
      </w:r>
      <w:r>
        <w:fldChar w:fldCharType="begin"/>
      </w:r>
      <w:r>
        <w:instrText xml:space="preserve"> PAGEREF _Toc149728749 \h </w:instrText>
      </w:r>
      <w:r>
        <w:fldChar w:fldCharType="separate"/>
      </w:r>
      <w:r>
        <w:t>28</w:t>
      </w:r>
      <w:r>
        <w:fldChar w:fldCharType="end"/>
      </w:r>
    </w:p>
    <w:p w14:paraId="1361559F" w14:textId="11496397" w:rsidR="006A7687" w:rsidRDefault="006A7687">
      <w:pPr>
        <w:pStyle w:val="TOC4"/>
        <w:rPr>
          <w:rFonts w:asciiTheme="minorHAnsi" w:eastAsiaTheme="minorEastAsia" w:hAnsiTheme="minorHAnsi" w:cstheme="minorBidi"/>
          <w:kern w:val="2"/>
          <w:sz w:val="24"/>
          <w:szCs w:val="24"/>
          <w:lang w:val="en-IL" w:bidi="he-IL"/>
          <w14:ligatures w14:val="standardContextual"/>
        </w:rPr>
      </w:pPr>
      <w:r>
        <w:t>4.4.4.2</w:t>
      </w:r>
      <w:r>
        <w:tab/>
        <w:t>Ecosystem-wide PDL architecture</w:t>
      </w:r>
      <w:r>
        <w:tab/>
      </w:r>
      <w:r>
        <w:fldChar w:fldCharType="begin"/>
      </w:r>
      <w:r>
        <w:instrText xml:space="preserve"> PAGEREF _Toc149728750 \h </w:instrText>
      </w:r>
      <w:r>
        <w:fldChar w:fldCharType="separate"/>
      </w:r>
      <w:r>
        <w:t>29</w:t>
      </w:r>
      <w:r>
        <w:fldChar w:fldCharType="end"/>
      </w:r>
    </w:p>
    <w:p w14:paraId="181E7AAC" w14:textId="21115EB4" w:rsidR="006A7687" w:rsidRDefault="006A7687">
      <w:pPr>
        <w:pStyle w:val="TOC4"/>
        <w:rPr>
          <w:rFonts w:asciiTheme="minorHAnsi" w:eastAsiaTheme="minorEastAsia" w:hAnsiTheme="minorHAnsi" w:cstheme="minorBidi"/>
          <w:kern w:val="2"/>
          <w:sz w:val="24"/>
          <w:szCs w:val="24"/>
          <w:lang w:val="en-IL" w:bidi="he-IL"/>
          <w14:ligatures w14:val="standardContextual"/>
        </w:rPr>
      </w:pPr>
      <w:r>
        <w:t>4.4.4.3</w:t>
      </w:r>
      <w:r>
        <w:tab/>
        <w:t>Ecosystem-wide PDL plurality</w:t>
      </w:r>
      <w:r>
        <w:tab/>
      </w:r>
      <w:r>
        <w:fldChar w:fldCharType="begin"/>
      </w:r>
      <w:r>
        <w:instrText xml:space="preserve"> PAGEREF _Toc149728751 \h </w:instrText>
      </w:r>
      <w:r>
        <w:fldChar w:fldCharType="separate"/>
      </w:r>
      <w:r>
        <w:t>30</w:t>
      </w:r>
      <w:r>
        <w:fldChar w:fldCharType="end"/>
      </w:r>
    </w:p>
    <w:p w14:paraId="6454DE04" w14:textId="0E400D9C" w:rsidR="006A7687" w:rsidRDefault="006A7687">
      <w:pPr>
        <w:pStyle w:val="TOC1"/>
        <w:rPr>
          <w:rFonts w:asciiTheme="minorHAnsi" w:eastAsiaTheme="minorEastAsia" w:hAnsiTheme="minorHAnsi" w:cstheme="minorBidi"/>
          <w:kern w:val="2"/>
          <w:sz w:val="24"/>
          <w:szCs w:val="24"/>
          <w:lang w:val="en-IL" w:bidi="he-IL"/>
          <w14:ligatures w14:val="standardContextual"/>
        </w:rPr>
      </w:pPr>
      <w:r>
        <w:t>5</w:t>
      </w:r>
      <w:r>
        <w:tab/>
        <w:t>Lifecycle Management</w:t>
      </w:r>
      <w:r>
        <w:tab/>
      </w:r>
      <w:r>
        <w:fldChar w:fldCharType="begin"/>
      </w:r>
      <w:r>
        <w:instrText xml:space="preserve"> PAGEREF _Toc149728752 \h </w:instrText>
      </w:r>
      <w:r>
        <w:fldChar w:fldCharType="separate"/>
      </w:r>
      <w:r>
        <w:t>30</w:t>
      </w:r>
      <w:r>
        <w:fldChar w:fldCharType="end"/>
      </w:r>
    </w:p>
    <w:p w14:paraId="26D62EE0" w14:textId="4D80FCC8" w:rsidR="006A7687" w:rsidRDefault="006A7687">
      <w:pPr>
        <w:pStyle w:val="TOC2"/>
        <w:rPr>
          <w:rFonts w:asciiTheme="minorHAnsi" w:eastAsiaTheme="minorEastAsia" w:hAnsiTheme="minorHAnsi" w:cstheme="minorBidi"/>
          <w:kern w:val="2"/>
          <w:sz w:val="24"/>
          <w:szCs w:val="24"/>
          <w:lang w:val="en-IL" w:bidi="he-IL"/>
          <w14:ligatures w14:val="standardContextual"/>
        </w:rPr>
      </w:pPr>
      <w:r>
        <w:t>5.1</w:t>
      </w:r>
      <w:r w:rsidRPr="00D776A9">
        <w:rPr>
          <w:lang w:val="en-US"/>
        </w:rPr>
        <w:tab/>
        <w:t>Definition of a lifecycle</w:t>
      </w:r>
      <w:r>
        <w:tab/>
      </w:r>
      <w:r>
        <w:fldChar w:fldCharType="begin"/>
      </w:r>
      <w:r>
        <w:instrText xml:space="preserve"> PAGEREF _Toc149728753 \h </w:instrText>
      </w:r>
      <w:r>
        <w:fldChar w:fldCharType="separate"/>
      </w:r>
      <w:r>
        <w:t>30</w:t>
      </w:r>
      <w:r>
        <w:fldChar w:fldCharType="end"/>
      </w:r>
    </w:p>
    <w:p w14:paraId="01D0FEAD" w14:textId="00FF2C12" w:rsidR="006A7687" w:rsidRDefault="006A7687">
      <w:pPr>
        <w:pStyle w:val="TOC2"/>
        <w:rPr>
          <w:rFonts w:asciiTheme="minorHAnsi" w:eastAsiaTheme="minorEastAsia" w:hAnsiTheme="minorHAnsi" w:cstheme="minorBidi"/>
          <w:kern w:val="2"/>
          <w:sz w:val="24"/>
          <w:szCs w:val="24"/>
          <w:lang w:val="en-IL" w:bidi="he-IL"/>
          <w14:ligatures w14:val="standardContextual"/>
        </w:rPr>
      </w:pPr>
      <w:r w:rsidRPr="00D776A9">
        <w:rPr>
          <w:lang w:val="en-US"/>
        </w:rPr>
        <w:t>5.2</w:t>
      </w:r>
      <w:r w:rsidRPr="00D776A9">
        <w:rPr>
          <w:lang w:val="en-US"/>
        </w:rPr>
        <w:tab/>
        <w:t>Lifecycle of goods and/or services in a supply chain</w:t>
      </w:r>
      <w:r>
        <w:tab/>
      </w:r>
      <w:r>
        <w:fldChar w:fldCharType="begin"/>
      </w:r>
      <w:r>
        <w:instrText xml:space="preserve"> PAGEREF _Toc149728754 \h </w:instrText>
      </w:r>
      <w:r>
        <w:fldChar w:fldCharType="separate"/>
      </w:r>
      <w:r>
        <w:t>31</w:t>
      </w:r>
      <w:r>
        <w:fldChar w:fldCharType="end"/>
      </w:r>
    </w:p>
    <w:p w14:paraId="49C6E845" w14:textId="6F13B009" w:rsidR="006A7687" w:rsidRDefault="006A7687">
      <w:pPr>
        <w:pStyle w:val="TOC2"/>
        <w:rPr>
          <w:rFonts w:asciiTheme="minorHAnsi" w:eastAsiaTheme="minorEastAsia" w:hAnsiTheme="minorHAnsi" w:cstheme="minorBidi"/>
          <w:kern w:val="2"/>
          <w:sz w:val="24"/>
          <w:szCs w:val="24"/>
          <w:lang w:val="en-IL" w:bidi="he-IL"/>
          <w14:ligatures w14:val="standardContextual"/>
        </w:rPr>
      </w:pPr>
      <w:r>
        <w:t>5.3</w:t>
      </w:r>
      <w:r>
        <w:tab/>
        <w:t>Lifecycle stages</w:t>
      </w:r>
      <w:r>
        <w:tab/>
      </w:r>
      <w:r>
        <w:fldChar w:fldCharType="begin"/>
      </w:r>
      <w:r>
        <w:instrText xml:space="preserve"> PAGEREF _Toc149728755 \h </w:instrText>
      </w:r>
      <w:r>
        <w:fldChar w:fldCharType="separate"/>
      </w:r>
      <w:r>
        <w:t>31</w:t>
      </w:r>
      <w:r>
        <w:fldChar w:fldCharType="end"/>
      </w:r>
    </w:p>
    <w:p w14:paraId="6EC98C76" w14:textId="5D92C337" w:rsidR="006A7687" w:rsidRDefault="006A7687">
      <w:pPr>
        <w:pStyle w:val="TOC3"/>
        <w:rPr>
          <w:rFonts w:asciiTheme="minorHAnsi" w:eastAsiaTheme="minorEastAsia" w:hAnsiTheme="minorHAnsi" w:cstheme="minorBidi"/>
          <w:kern w:val="2"/>
          <w:sz w:val="24"/>
          <w:szCs w:val="24"/>
          <w:lang w:val="en-IL" w:bidi="he-IL"/>
          <w14:ligatures w14:val="standardContextual"/>
        </w:rPr>
      </w:pPr>
      <w:r>
        <w:t>5.3.1</w:t>
      </w:r>
      <w:r>
        <w:tab/>
        <w:t>Inception of an idea or a proposed solution</w:t>
      </w:r>
      <w:r>
        <w:tab/>
      </w:r>
      <w:r>
        <w:fldChar w:fldCharType="begin"/>
      </w:r>
      <w:r>
        <w:instrText xml:space="preserve"> PAGEREF _Toc149728756 \h </w:instrText>
      </w:r>
      <w:r>
        <w:fldChar w:fldCharType="separate"/>
      </w:r>
      <w:r>
        <w:t>31</w:t>
      </w:r>
      <w:r>
        <w:fldChar w:fldCharType="end"/>
      </w:r>
    </w:p>
    <w:p w14:paraId="451E8334" w14:textId="272B9C13"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5.3.1.1</w:t>
      </w:r>
      <w:r w:rsidRPr="00D776A9">
        <w:rPr>
          <w:lang w:val="en-US"/>
        </w:rPr>
        <w:tab/>
        <w:t>Proposing a solution based on market research or prediction of future needs.</w:t>
      </w:r>
      <w:r>
        <w:tab/>
      </w:r>
      <w:r>
        <w:fldChar w:fldCharType="begin"/>
      </w:r>
      <w:r>
        <w:instrText xml:space="preserve"> PAGEREF _Toc149728757 \h </w:instrText>
      </w:r>
      <w:r>
        <w:fldChar w:fldCharType="separate"/>
      </w:r>
      <w:r>
        <w:t>31</w:t>
      </w:r>
      <w:r>
        <w:fldChar w:fldCharType="end"/>
      </w:r>
    </w:p>
    <w:p w14:paraId="3E9C30CA" w14:textId="55A7DC8D"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5.3.1.2</w:t>
      </w:r>
      <w:r w:rsidRPr="00D776A9">
        <w:rPr>
          <w:lang w:val="en-US"/>
        </w:rPr>
        <w:tab/>
        <w:t>Proposing a solution based on a specific request.</w:t>
      </w:r>
      <w:r>
        <w:tab/>
      </w:r>
      <w:r>
        <w:fldChar w:fldCharType="begin"/>
      </w:r>
      <w:r>
        <w:instrText xml:space="preserve"> PAGEREF _Toc149728758 \h </w:instrText>
      </w:r>
      <w:r>
        <w:fldChar w:fldCharType="separate"/>
      </w:r>
      <w:r>
        <w:t>32</w:t>
      </w:r>
      <w:r>
        <w:fldChar w:fldCharType="end"/>
      </w:r>
    </w:p>
    <w:p w14:paraId="0908997E" w14:textId="60B9D3FB"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5.3.1.3</w:t>
      </w:r>
      <w:r w:rsidRPr="00D776A9">
        <w:rPr>
          <w:lang w:val="en-US"/>
        </w:rPr>
        <w:tab/>
        <w:t>Data management and PDL aspects</w:t>
      </w:r>
      <w:r>
        <w:tab/>
      </w:r>
      <w:r>
        <w:fldChar w:fldCharType="begin"/>
      </w:r>
      <w:r>
        <w:instrText xml:space="preserve"> PAGEREF _Toc149728759 \h </w:instrText>
      </w:r>
      <w:r>
        <w:fldChar w:fldCharType="separate"/>
      </w:r>
      <w:r>
        <w:t>32</w:t>
      </w:r>
      <w:r>
        <w:fldChar w:fldCharType="end"/>
      </w:r>
    </w:p>
    <w:p w14:paraId="29F51DAA" w14:textId="55025233" w:rsidR="006A7687" w:rsidRDefault="006A7687">
      <w:pPr>
        <w:pStyle w:val="TOC3"/>
        <w:rPr>
          <w:rFonts w:asciiTheme="minorHAnsi" w:eastAsiaTheme="minorEastAsia" w:hAnsiTheme="minorHAnsi" w:cstheme="minorBidi"/>
          <w:kern w:val="2"/>
          <w:sz w:val="24"/>
          <w:szCs w:val="24"/>
          <w:lang w:val="en-IL" w:bidi="he-IL"/>
          <w14:ligatures w14:val="standardContextual"/>
        </w:rPr>
      </w:pPr>
      <w:r>
        <w:t>5.3.2</w:t>
      </w:r>
      <w:r>
        <w:tab/>
        <w:t>Design, Pricing and Presentation</w:t>
      </w:r>
      <w:r>
        <w:tab/>
      </w:r>
      <w:r>
        <w:fldChar w:fldCharType="begin"/>
      </w:r>
      <w:r>
        <w:instrText xml:space="preserve"> PAGEREF _Toc149728760 \h </w:instrText>
      </w:r>
      <w:r>
        <w:fldChar w:fldCharType="separate"/>
      </w:r>
      <w:r>
        <w:t>32</w:t>
      </w:r>
      <w:r>
        <w:fldChar w:fldCharType="end"/>
      </w:r>
    </w:p>
    <w:p w14:paraId="3B7FC0A6" w14:textId="0AA9B6B0"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5.3.2.1</w:t>
      </w:r>
      <w:r>
        <w:tab/>
        <w:t>General discussion</w:t>
      </w:r>
      <w:r>
        <w:tab/>
      </w:r>
      <w:r>
        <w:fldChar w:fldCharType="begin"/>
      </w:r>
      <w:r>
        <w:instrText xml:space="preserve"> PAGEREF _Toc149728761 \h </w:instrText>
      </w:r>
      <w:r>
        <w:fldChar w:fldCharType="separate"/>
      </w:r>
      <w:r>
        <w:t>32</w:t>
      </w:r>
      <w:r>
        <w:fldChar w:fldCharType="end"/>
      </w:r>
    </w:p>
    <w:p w14:paraId="2F0E7B7E" w14:textId="3B01700E"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5.3.2.2</w:t>
      </w:r>
      <w:r>
        <w:tab/>
        <w:t>Internal cost and external cost</w:t>
      </w:r>
      <w:r>
        <w:tab/>
      </w:r>
      <w:r>
        <w:fldChar w:fldCharType="begin"/>
      </w:r>
      <w:r>
        <w:instrText xml:space="preserve"> PAGEREF _Toc149728762 \h </w:instrText>
      </w:r>
      <w:r>
        <w:fldChar w:fldCharType="separate"/>
      </w:r>
      <w:r>
        <w:t>33</w:t>
      </w:r>
      <w:r>
        <w:fldChar w:fldCharType="end"/>
      </w:r>
    </w:p>
    <w:p w14:paraId="59A46CC9" w14:textId="28807DAA"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5.3.2.3</w:t>
      </w:r>
      <w:r>
        <w:tab/>
        <w:t>Selling price and Mark-up.</w:t>
      </w:r>
      <w:r>
        <w:tab/>
      </w:r>
      <w:r>
        <w:fldChar w:fldCharType="begin"/>
      </w:r>
      <w:r>
        <w:instrText xml:space="preserve"> PAGEREF _Toc149728763 \h </w:instrText>
      </w:r>
      <w:r>
        <w:fldChar w:fldCharType="separate"/>
      </w:r>
      <w:r>
        <w:t>33</w:t>
      </w:r>
      <w:r>
        <w:fldChar w:fldCharType="end"/>
      </w:r>
    </w:p>
    <w:p w14:paraId="13EE36F6" w14:textId="48FB0B8C"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5.3.2.4</w:t>
      </w:r>
      <w:r>
        <w:tab/>
        <w:t>Recursive processes</w:t>
      </w:r>
      <w:r>
        <w:tab/>
      </w:r>
      <w:r>
        <w:fldChar w:fldCharType="begin"/>
      </w:r>
      <w:r>
        <w:instrText xml:space="preserve"> PAGEREF _Toc149728764 \h </w:instrText>
      </w:r>
      <w:r>
        <w:fldChar w:fldCharType="separate"/>
      </w:r>
      <w:r>
        <w:t>33</w:t>
      </w:r>
      <w:r>
        <w:fldChar w:fldCharType="end"/>
      </w:r>
    </w:p>
    <w:p w14:paraId="34BF29F9" w14:textId="17C5E21C"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5.3.2.5</w:t>
      </w:r>
      <w:r w:rsidRPr="00D776A9">
        <w:rPr>
          <w:lang w:val="en-US"/>
        </w:rPr>
        <w:tab/>
        <w:t>Validity of Quotes</w:t>
      </w:r>
      <w:r>
        <w:tab/>
      </w:r>
      <w:r>
        <w:fldChar w:fldCharType="begin"/>
      </w:r>
      <w:r>
        <w:instrText xml:space="preserve"> PAGEREF _Toc149728765 \h </w:instrText>
      </w:r>
      <w:r>
        <w:fldChar w:fldCharType="separate"/>
      </w:r>
      <w:r>
        <w:t>34</w:t>
      </w:r>
      <w:r>
        <w:fldChar w:fldCharType="end"/>
      </w:r>
    </w:p>
    <w:p w14:paraId="24BA0E8C" w14:textId="0DCA889A"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5.3.2.6</w:t>
      </w:r>
      <w:r w:rsidRPr="00D776A9">
        <w:rPr>
          <w:lang w:val="en-US"/>
        </w:rPr>
        <w:tab/>
        <w:t>Supply chain depth</w:t>
      </w:r>
      <w:r>
        <w:tab/>
      </w:r>
      <w:r>
        <w:fldChar w:fldCharType="begin"/>
      </w:r>
      <w:r>
        <w:instrText xml:space="preserve"> PAGEREF _Toc149728766 \h </w:instrText>
      </w:r>
      <w:r>
        <w:fldChar w:fldCharType="separate"/>
      </w:r>
      <w:r>
        <w:t>34</w:t>
      </w:r>
      <w:r>
        <w:fldChar w:fldCharType="end"/>
      </w:r>
    </w:p>
    <w:p w14:paraId="10CCE994" w14:textId="377AB593"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5.3.2.7</w:t>
      </w:r>
      <w:r w:rsidRPr="00D776A9">
        <w:rPr>
          <w:lang w:val="en-US"/>
        </w:rPr>
        <w:tab/>
        <w:t>Presentation of a solution and a quote</w:t>
      </w:r>
      <w:r>
        <w:tab/>
      </w:r>
      <w:r>
        <w:fldChar w:fldCharType="begin"/>
      </w:r>
      <w:r>
        <w:instrText xml:space="preserve"> PAGEREF _Toc149728767 \h </w:instrText>
      </w:r>
      <w:r>
        <w:fldChar w:fldCharType="separate"/>
      </w:r>
      <w:r>
        <w:t>35</w:t>
      </w:r>
      <w:r>
        <w:fldChar w:fldCharType="end"/>
      </w:r>
    </w:p>
    <w:p w14:paraId="202988A4" w14:textId="6B7B551A"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5.3.2.8</w:t>
      </w:r>
      <w:r w:rsidRPr="00D776A9">
        <w:rPr>
          <w:lang w:val="en-US"/>
        </w:rPr>
        <w:tab/>
        <w:t>Transaction management and PDL management</w:t>
      </w:r>
      <w:r>
        <w:tab/>
      </w:r>
      <w:r>
        <w:fldChar w:fldCharType="begin"/>
      </w:r>
      <w:r>
        <w:instrText xml:space="preserve"> PAGEREF _Toc149728768 \h </w:instrText>
      </w:r>
      <w:r>
        <w:fldChar w:fldCharType="separate"/>
      </w:r>
      <w:r>
        <w:t>35</w:t>
      </w:r>
      <w:r>
        <w:fldChar w:fldCharType="end"/>
      </w:r>
    </w:p>
    <w:p w14:paraId="746BC60E" w14:textId="35791B7B" w:rsidR="006A7687" w:rsidRDefault="006A7687">
      <w:pPr>
        <w:pStyle w:val="TOC3"/>
        <w:rPr>
          <w:rFonts w:asciiTheme="minorHAnsi" w:eastAsiaTheme="minorEastAsia" w:hAnsiTheme="minorHAnsi" w:cstheme="minorBidi"/>
          <w:kern w:val="2"/>
          <w:sz w:val="24"/>
          <w:szCs w:val="24"/>
          <w:lang w:val="en-IL" w:bidi="he-IL"/>
          <w14:ligatures w14:val="standardContextual"/>
        </w:rPr>
      </w:pPr>
      <w:r>
        <w:t>5.3.3</w:t>
      </w:r>
      <w:r>
        <w:tab/>
        <w:t>Ordering</w:t>
      </w:r>
      <w:r>
        <w:tab/>
      </w:r>
      <w:r>
        <w:fldChar w:fldCharType="begin"/>
      </w:r>
      <w:r>
        <w:instrText xml:space="preserve"> PAGEREF _Toc149728769 \h </w:instrText>
      </w:r>
      <w:r>
        <w:fldChar w:fldCharType="separate"/>
      </w:r>
      <w:r>
        <w:t>36</w:t>
      </w:r>
      <w:r>
        <w:fldChar w:fldCharType="end"/>
      </w:r>
    </w:p>
    <w:p w14:paraId="6599F60E" w14:textId="08CB06E3"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5.3.3.1</w:t>
      </w:r>
      <w:r>
        <w:tab/>
        <w:t>General discussion</w:t>
      </w:r>
      <w:r>
        <w:tab/>
      </w:r>
      <w:r>
        <w:fldChar w:fldCharType="begin"/>
      </w:r>
      <w:r>
        <w:instrText xml:space="preserve"> PAGEREF _Toc149728770 \h </w:instrText>
      </w:r>
      <w:r>
        <w:fldChar w:fldCharType="separate"/>
      </w:r>
      <w:r>
        <w:t>36</w:t>
      </w:r>
      <w:r>
        <w:fldChar w:fldCharType="end"/>
      </w:r>
    </w:p>
    <w:p w14:paraId="5E81515F" w14:textId="2AB14687"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5.3.3.2</w:t>
      </w:r>
      <w:r>
        <w:tab/>
        <w:t>Recursiveness</w:t>
      </w:r>
      <w:r>
        <w:tab/>
      </w:r>
      <w:r>
        <w:fldChar w:fldCharType="begin"/>
      </w:r>
      <w:r>
        <w:instrText xml:space="preserve"> PAGEREF _Toc149728771 \h </w:instrText>
      </w:r>
      <w:r>
        <w:fldChar w:fldCharType="separate"/>
      </w:r>
      <w:r>
        <w:t>36</w:t>
      </w:r>
      <w:r>
        <w:fldChar w:fldCharType="end"/>
      </w:r>
    </w:p>
    <w:p w14:paraId="221BA4FF" w14:textId="0A5B98F9"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5.3.3.3</w:t>
      </w:r>
      <w:r>
        <w:tab/>
        <w:t>Acceptance of order</w:t>
      </w:r>
      <w:r>
        <w:tab/>
      </w:r>
      <w:r>
        <w:fldChar w:fldCharType="begin"/>
      </w:r>
      <w:r>
        <w:instrText xml:space="preserve"> PAGEREF _Toc149728772 \h </w:instrText>
      </w:r>
      <w:r>
        <w:fldChar w:fldCharType="separate"/>
      </w:r>
      <w:r>
        <w:t>36</w:t>
      </w:r>
      <w:r>
        <w:fldChar w:fldCharType="end"/>
      </w:r>
    </w:p>
    <w:p w14:paraId="19958B4D" w14:textId="57C0C415"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5.3.3.4</w:t>
      </w:r>
      <w:r>
        <w:tab/>
      </w:r>
      <w:r w:rsidRPr="00D776A9">
        <w:rPr>
          <w:lang w:val="en-US"/>
        </w:rPr>
        <w:t>Transaction management and PDL management</w:t>
      </w:r>
      <w:r>
        <w:tab/>
      </w:r>
      <w:r>
        <w:fldChar w:fldCharType="begin"/>
      </w:r>
      <w:r>
        <w:instrText xml:space="preserve"> PAGEREF _Toc149728773 \h </w:instrText>
      </w:r>
      <w:r>
        <w:fldChar w:fldCharType="separate"/>
      </w:r>
      <w:r>
        <w:t>36</w:t>
      </w:r>
      <w:r>
        <w:fldChar w:fldCharType="end"/>
      </w:r>
    </w:p>
    <w:p w14:paraId="190DD973" w14:textId="75E88CDD" w:rsidR="006A7687" w:rsidRDefault="006A7687">
      <w:pPr>
        <w:pStyle w:val="TOC3"/>
        <w:rPr>
          <w:rFonts w:asciiTheme="minorHAnsi" w:eastAsiaTheme="minorEastAsia" w:hAnsiTheme="minorHAnsi" w:cstheme="minorBidi"/>
          <w:kern w:val="2"/>
          <w:sz w:val="24"/>
          <w:szCs w:val="24"/>
          <w:lang w:val="en-IL" w:bidi="he-IL"/>
          <w14:ligatures w14:val="standardContextual"/>
        </w:rPr>
      </w:pPr>
      <w:r>
        <w:t>5.3.4</w:t>
      </w:r>
      <w:r>
        <w:tab/>
        <w:t>Delivery</w:t>
      </w:r>
      <w:r>
        <w:tab/>
      </w:r>
      <w:r>
        <w:fldChar w:fldCharType="begin"/>
      </w:r>
      <w:r>
        <w:instrText xml:space="preserve"> PAGEREF _Toc149728774 \h </w:instrText>
      </w:r>
      <w:r>
        <w:fldChar w:fldCharType="separate"/>
      </w:r>
      <w:r>
        <w:t>37</w:t>
      </w:r>
      <w:r>
        <w:fldChar w:fldCharType="end"/>
      </w:r>
    </w:p>
    <w:p w14:paraId="435BC766" w14:textId="36E4AEC0"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5.3.4.1</w:t>
      </w:r>
      <w:r>
        <w:tab/>
        <w:t>Preface</w:t>
      </w:r>
      <w:r>
        <w:tab/>
      </w:r>
      <w:r>
        <w:fldChar w:fldCharType="begin"/>
      </w:r>
      <w:r>
        <w:instrText xml:space="preserve"> PAGEREF _Toc149728775 \h </w:instrText>
      </w:r>
      <w:r>
        <w:fldChar w:fldCharType="separate"/>
      </w:r>
      <w:r>
        <w:t>37</w:t>
      </w:r>
      <w:r>
        <w:fldChar w:fldCharType="end"/>
      </w:r>
    </w:p>
    <w:p w14:paraId="32FD7DDB" w14:textId="41280E33"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5.3.4.2</w:t>
      </w:r>
      <w:r>
        <w:tab/>
        <w:t>Goods and services sold from Stock/Inventory</w:t>
      </w:r>
      <w:r>
        <w:tab/>
      </w:r>
      <w:r>
        <w:fldChar w:fldCharType="begin"/>
      </w:r>
      <w:r>
        <w:instrText xml:space="preserve"> PAGEREF _Toc149728776 \h </w:instrText>
      </w:r>
      <w:r>
        <w:fldChar w:fldCharType="separate"/>
      </w:r>
      <w:r>
        <w:t>37</w:t>
      </w:r>
      <w:r>
        <w:fldChar w:fldCharType="end"/>
      </w:r>
    </w:p>
    <w:p w14:paraId="41D20051" w14:textId="674AC0F9"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5.3.4.3</w:t>
      </w:r>
      <w:r>
        <w:tab/>
        <w:t>Goods that require pre-shipment staging/assembly.</w:t>
      </w:r>
      <w:r>
        <w:tab/>
      </w:r>
      <w:r>
        <w:fldChar w:fldCharType="begin"/>
      </w:r>
      <w:r>
        <w:instrText xml:space="preserve"> PAGEREF _Toc149728777 \h </w:instrText>
      </w:r>
      <w:r>
        <w:fldChar w:fldCharType="separate"/>
      </w:r>
      <w:r>
        <w:t>37</w:t>
      </w:r>
      <w:r>
        <w:fldChar w:fldCharType="end"/>
      </w:r>
    </w:p>
    <w:p w14:paraId="30630163" w14:textId="7BEBDAFD"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5.3.4.4</w:t>
      </w:r>
      <w:r>
        <w:tab/>
        <w:t>Goods and/or Services delivered using supply-chain partners.</w:t>
      </w:r>
      <w:r>
        <w:tab/>
      </w:r>
      <w:r>
        <w:fldChar w:fldCharType="begin"/>
      </w:r>
      <w:r>
        <w:instrText xml:space="preserve"> PAGEREF _Toc149728778 \h </w:instrText>
      </w:r>
      <w:r>
        <w:fldChar w:fldCharType="separate"/>
      </w:r>
      <w:r>
        <w:t>37</w:t>
      </w:r>
      <w:r>
        <w:fldChar w:fldCharType="end"/>
      </w:r>
    </w:p>
    <w:p w14:paraId="61390443" w14:textId="32C4D38D"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5.3.4.5</w:t>
      </w:r>
      <w:r>
        <w:tab/>
        <w:t>Successful delivery</w:t>
      </w:r>
      <w:r>
        <w:tab/>
      </w:r>
      <w:r>
        <w:fldChar w:fldCharType="begin"/>
      </w:r>
      <w:r>
        <w:instrText xml:space="preserve"> PAGEREF _Toc149728779 \h </w:instrText>
      </w:r>
      <w:r>
        <w:fldChar w:fldCharType="separate"/>
      </w:r>
      <w:r>
        <w:t>37</w:t>
      </w:r>
      <w:r>
        <w:fldChar w:fldCharType="end"/>
      </w:r>
    </w:p>
    <w:p w14:paraId="63655B40" w14:textId="20AC8D8D"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5.3.4.6</w:t>
      </w:r>
      <w:r>
        <w:tab/>
        <w:t>Integration and chaining</w:t>
      </w:r>
      <w:r>
        <w:tab/>
      </w:r>
      <w:r>
        <w:fldChar w:fldCharType="begin"/>
      </w:r>
      <w:r>
        <w:instrText xml:space="preserve"> PAGEREF _Toc149728780 \h </w:instrText>
      </w:r>
      <w:r>
        <w:fldChar w:fldCharType="separate"/>
      </w:r>
      <w:r>
        <w:t>38</w:t>
      </w:r>
      <w:r>
        <w:fldChar w:fldCharType="end"/>
      </w:r>
    </w:p>
    <w:p w14:paraId="426A8915" w14:textId="68183301"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5.3.4.7</w:t>
      </w:r>
      <w:r>
        <w:tab/>
        <w:t>Failed delivery</w:t>
      </w:r>
      <w:r>
        <w:tab/>
      </w:r>
      <w:r>
        <w:fldChar w:fldCharType="begin"/>
      </w:r>
      <w:r>
        <w:instrText xml:space="preserve"> PAGEREF _Toc149728781 \h </w:instrText>
      </w:r>
      <w:r>
        <w:fldChar w:fldCharType="separate"/>
      </w:r>
      <w:r>
        <w:t>38</w:t>
      </w:r>
      <w:r>
        <w:fldChar w:fldCharType="end"/>
      </w:r>
    </w:p>
    <w:p w14:paraId="0C19B483" w14:textId="29FA1F91"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5.3.4.8</w:t>
      </w:r>
      <w:r>
        <w:tab/>
      </w:r>
      <w:r w:rsidRPr="00D776A9">
        <w:rPr>
          <w:lang w:val="en-US"/>
        </w:rPr>
        <w:t>Transaction management and PDL management</w:t>
      </w:r>
      <w:r>
        <w:tab/>
      </w:r>
      <w:r>
        <w:fldChar w:fldCharType="begin"/>
      </w:r>
      <w:r>
        <w:instrText xml:space="preserve"> PAGEREF _Toc149728782 \h </w:instrText>
      </w:r>
      <w:r>
        <w:fldChar w:fldCharType="separate"/>
      </w:r>
      <w:r>
        <w:t>38</w:t>
      </w:r>
      <w:r>
        <w:fldChar w:fldCharType="end"/>
      </w:r>
    </w:p>
    <w:p w14:paraId="512EBCD0" w14:textId="10D354C1"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5.3.4.9</w:t>
      </w:r>
      <w:r w:rsidRPr="00D776A9">
        <w:rPr>
          <w:lang w:val="en-US"/>
        </w:rPr>
        <w:tab/>
        <w:t>Process Diagrams for various delivery scenarios – Parallel Delivery</w:t>
      </w:r>
      <w:r>
        <w:tab/>
      </w:r>
      <w:r>
        <w:fldChar w:fldCharType="begin"/>
      </w:r>
      <w:r>
        <w:instrText xml:space="preserve"> PAGEREF _Toc149728783 \h </w:instrText>
      </w:r>
      <w:r>
        <w:fldChar w:fldCharType="separate"/>
      </w:r>
      <w:r>
        <w:t>38</w:t>
      </w:r>
      <w:r>
        <w:fldChar w:fldCharType="end"/>
      </w:r>
    </w:p>
    <w:p w14:paraId="090E4C63" w14:textId="2E393E14" w:rsidR="006A7687" w:rsidRDefault="006A7687">
      <w:pPr>
        <w:pStyle w:val="TOC3"/>
        <w:rPr>
          <w:rFonts w:asciiTheme="minorHAnsi" w:eastAsiaTheme="minorEastAsia" w:hAnsiTheme="minorHAnsi" w:cstheme="minorBidi"/>
          <w:kern w:val="2"/>
          <w:sz w:val="24"/>
          <w:szCs w:val="24"/>
          <w:lang w:val="en-IL" w:bidi="he-IL"/>
          <w14:ligatures w14:val="standardContextual"/>
        </w:rPr>
      </w:pPr>
      <w:r>
        <w:t>5.3.5</w:t>
      </w:r>
      <w:r>
        <w:tab/>
        <w:t>Operations and Management</w:t>
      </w:r>
      <w:r>
        <w:tab/>
      </w:r>
      <w:r>
        <w:fldChar w:fldCharType="begin"/>
      </w:r>
      <w:r>
        <w:instrText xml:space="preserve"> PAGEREF _Toc149728784 \h </w:instrText>
      </w:r>
      <w:r>
        <w:fldChar w:fldCharType="separate"/>
      </w:r>
      <w:r>
        <w:t>40</w:t>
      </w:r>
      <w:r>
        <w:fldChar w:fldCharType="end"/>
      </w:r>
    </w:p>
    <w:p w14:paraId="049516C2" w14:textId="3C2F9A37"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5.3.5.1</w:t>
      </w:r>
      <w:r>
        <w:tab/>
        <w:t>Operations and management considerations</w:t>
      </w:r>
      <w:r>
        <w:tab/>
      </w:r>
      <w:r>
        <w:fldChar w:fldCharType="begin"/>
      </w:r>
      <w:r>
        <w:instrText xml:space="preserve"> PAGEREF _Toc149728785 \h </w:instrText>
      </w:r>
      <w:r>
        <w:fldChar w:fldCharType="separate"/>
      </w:r>
      <w:r>
        <w:t>40</w:t>
      </w:r>
      <w:r>
        <w:fldChar w:fldCharType="end"/>
      </w:r>
    </w:p>
    <w:p w14:paraId="6696CB12" w14:textId="5D368A7B"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5.3.5.2</w:t>
      </w:r>
      <w:r>
        <w:tab/>
        <w:t>Monitoring and reporting quality and performance of goods and service</w:t>
      </w:r>
      <w:r>
        <w:tab/>
      </w:r>
      <w:r>
        <w:fldChar w:fldCharType="begin"/>
      </w:r>
      <w:r>
        <w:instrText xml:space="preserve"> PAGEREF _Toc149728786 \h </w:instrText>
      </w:r>
      <w:r>
        <w:fldChar w:fldCharType="separate"/>
      </w:r>
      <w:r>
        <w:t>40</w:t>
      </w:r>
      <w:r>
        <w:fldChar w:fldCharType="end"/>
      </w:r>
    </w:p>
    <w:p w14:paraId="41F94D07" w14:textId="21348DB9"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5.3.5.2.1</w:t>
      </w:r>
      <w:r>
        <w:tab/>
        <w:t>Introduction to Monitoring and Reporting</w:t>
      </w:r>
      <w:r>
        <w:tab/>
      </w:r>
      <w:r>
        <w:fldChar w:fldCharType="begin"/>
      </w:r>
      <w:r>
        <w:instrText xml:space="preserve"> PAGEREF _Toc149728787 \h </w:instrText>
      </w:r>
      <w:r>
        <w:fldChar w:fldCharType="separate"/>
      </w:r>
      <w:r>
        <w:t>40</w:t>
      </w:r>
      <w:r>
        <w:fldChar w:fldCharType="end"/>
      </w:r>
    </w:p>
    <w:p w14:paraId="140CD711" w14:textId="16595772"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5.3.5.2.2</w:t>
      </w:r>
      <w:r>
        <w:tab/>
        <w:t>Report Triggers/Generation</w:t>
      </w:r>
      <w:r>
        <w:tab/>
      </w:r>
      <w:r>
        <w:fldChar w:fldCharType="begin"/>
      </w:r>
      <w:r>
        <w:instrText xml:space="preserve"> PAGEREF _Toc149728788 \h </w:instrText>
      </w:r>
      <w:r>
        <w:fldChar w:fldCharType="separate"/>
      </w:r>
      <w:r>
        <w:t>41</w:t>
      </w:r>
      <w:r>
        <w:fldChar w:fldCharType="end"/>
      </w:r>
    </w:p>
    <w:p w14:paraId="4BA372A1" w14:textId="54C5D722"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5.3.5.2.3</w:t>
      </w:r>
      <w:r>
        <w:tab/>
        <w:t>Scheduled Report Request Propagation</w:t>
      </w:r>
      <w:r>
        <w:tab/>
      </w:r>
      <w:r>
        <w:fldChar w:fldCharType="begin"/>
      </w:r>
      <w:r>
        <w:instrText xml:space="preserve"> PAGEREF _Toc149728789 \h </w:instrText>
      </w:r>
      <w:r>
        <w:fldChar w:fldCharType="separate"/>
      </w:r>
      <w:r>
        <w:t>41</w:t>
      </w:r>
      <w:r>
        <w:fldChar w:fldCharType="end"/>
      </w:r>
    </w:p>
    <w:p w14:paraId="587160F4" w14:textId="74FDE0FC"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5.3.5.2.4</w:t>
      </w:r>
      <w:r>
        <w:tab/>
        <w:t>Non-Scheduled Report Request Propagation</w:t>
      </w:r>
      <w:r>
        <w:tab/>
      </w:r>
      <w:r>
        <w:fldChar w:fldCharType="begin"/>
      </w:r>
      <w:r>
        <w:instrText xml:space="preserve"> PAGEREF _Toc149728790 \h </w:instrText>
      </w:r>
      <w:r>
        <w:fldChar w:fldCharType="separate"/>
      </w:r>
      <w:r>
        <w:t>41</w:t>
      </w:r>
      <w:r>
        <w:fldChar w:fldCharType="end"/>
      </w:r>
    </w:p>
    <w:p w14:paraId="10A16203" w14:textId="242A1BA5"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5.3.5.2.5</w:t>
      </w:r>
      <w:r>
        <w:tab/>
        <w:t>Performance Reporting Process</w:t>
      </w:r>
      <w:r>
        <w:tab/>
      </w:r>
      <w:r>
        <w:fldChar w:fldCharType="begin"/>
      </w:r>
      <w:r>
        <w:instrText xml:space="preserve"> PAGEREF _Toc149728791 \h </w:instrText>
      </w:r>
      <w:r>
        <w:fldChar w:fldCharType="separate"/>
      </w:r>
      <w:r>
        <w:t>42</w:t>
      </w:r>
      <w:r>
        <w:fldChar w:fldCharType="end"/>
      </w:r>
    </w:p>
    <w:p w14:paraId="1A39B9C0" w14:textId="2D27C8A5"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5.3.5.3</w:t>
      </w:r>
      <w:r>
        <w:tab/>
        <w:t>Measuring usage of service (where applicable)</w:t>
      </w:r>
      <w:r>
        <w:tab/>
      </w:r>
      <w:r>
        <w:fldChar w:fldCharType="begin"/>
      </w:r>
      <w:r>
        <w:instrText xml:space="preserve"> PAGEREF _Toc149728792 \h </w:instrText>
      </w:r>
      <w:r>
        <w:fldChar w:fldCharType="separate"/>
      </w:r>
      <w:r>
        <w:t>42</w:t>
      </w:r>
      <w:r>
        <w:fldChar w:fldCharType="end"/>
      </w:r>
    </w:p>
    <w:p w14:paraId="3397B81E" w14:textId="1071779A"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5.3.5.4</w:t>
      </w:r>
      <w:r>
        <w:tab/>
        <w:t>Fault identification and repair</w:t>
      </w:r>
      <w:r>
        <w:tab/>
      </w:r>
      <w:r>
        <w:fldChar w:fldCharType="begin"/>
      </w:r>
      <w:r>
        <w:instrText xml:space="preserve"> PAGEREF _Toc149728793 \h </w:instrText>
      </w:r>
      <w:r>
        <w:fldChar w:fldCharType="separate"/>
      </w:r>
      <w:r>
        <w:t>43</w:t>
      </w:r>
      <w:r>
        <w:fldChar w:fldCharType="end"/>
      </w:r>
    </w:p>
    <w:p w14:paraId="5E7F27AB" w14:textId="658F0822"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5.3.5.4.1</w:t>
      </w:r>
      <w:r>
        <w:tab/>
        <w:t>Decision Tree</w:t>
      </w:r>
      <w:r>
        <w:tab/>
      </w:r>
      <w:r>
        <w:fldChar w:fldCharType="begin"/>
      </w:r>
      <w:r>
        <w:instrText xml:space="preserve"> PAGEREF _Toc149728794 \h </w:instrText>
      </w:r>
      <w:r>
        <w:fldChar w:fldCharType="separate"/>
      </w:r>
      <w:r>
        <w:t>43</w:t>
      </w:r>
      <w:r>
        <w:fldChar w:fldCharType="end"/>
      </w:r>
    </w:p>
    <w:p w14:paraId="4F21C3FB" w14:textId="1C91B7A8"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5.3.5.4.2</w:t>
      </w:r>
      <w:r>
        <w:tab/>
        <w:t>Fault Management Scenarios when abandoning a faulty service that is in operation.</w:t>
      </w:r>
      <w:r>
        <w:tab/>
      </w:r>
      <w:r>
        <w:fldChar w:fldCharType="begin"/>
      </w:r>
      <w:r>
        <w:instrText xml:space="preserve"> PAGEREF _Toc149728795 \h </w:instrText>
      </w:r>
      <w:r>
        <w:fldChar w:fldCharType="separate"/>
      </w:r>
      <w:r>
        <w:t>44</w:t>
      </w:r>
      <w:r>
        <w:fldChar w:fldCharType="end"/>
      </w:r>
    </w:p>
    <w:p w14:paraId="5D684D7F" w14:textId="020B1566"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5.3.5.4.3</w:t>
      </w:r>
      <w:r>
        <w:tab/>
        <w:t>Fault Management Scenarios when repairing a faulty service that is in operation.</w:t>
      </w:r>
      <w:r>
        <w:tab/>
      </w:r>
      <w:r>
        <w:fldChar w:fldCharType="begin"/>
      </w:r>
      <w:r>
        <w:instrText xml:space="preserve"> PAGEREF _Toc149728796 \h </w:instrText>
      </w:r>
      <w:r>
        <w:fldChar w:fldCharType="separate"/>
      </w:r>
      <w:r>
        <w:t>45</w:t>
      </w:r>
      <w:r>
        <w:fldChar w:fldCharType="end"/>
      </w:r>
    </w:p>
    <w:p w14:paraId="0571EEC3" w14:textId="0ACDD1CC"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5.3.5.4.4</w:t>
      </w:r>
      <w:r>
        <w:tab/>
        <w:t>Fault Management Scenarios when repairing a faulty service that is not in operation.</w:t>
      </w:r>
      <w:r>
        <w:tab/>
      </w:r>
      <w:r>
        <w:fldChar w:fldCharType="begin"/>
      </w:r>
      <w:r>
        <w:instrText xml:space="preserve"> PAGEREF _Toc149728797 \h </w:instrText>
      </w:r>
      <w:r>
        <w:fldChar w:fldCharType="separate"/>
      </w:r>
      <w:r>
        <w:t>46</w:t>
      </w:r>
      <w:r>
        <w:fldChar w:fldCharType="end"/>
      </w:r>
    </w:p>
    <w:p w14:paraId="7EE15859" w14:textId="5D7AD78B" w:rsidR="006A7687" w:rsidRDefault="006A7687">
      <w:pPr>
        <w:pStyle w:val="TOC5"/>
        <w:rPr>
          <w:rFonts w:asciiTheme="minorHAnsi" w:eastAsiaTheme="minorEastAsia" w:hAnsiTheme="minorHAnsi" w:cstheme="minorBidi"/>
          <w:kern w:val="2"/>
          <w:sz w:val="24"/>
          <w:szCs w:val="24"/>
          <w:lang w:val="en-IL" w:bidi="he-IL"/>
          <w14:ligatures w14:val="standardContextual"/>
        </w:rPr>
      </w:pPr>
      <w:r>
        <w:lastRenderedPageBreak/>
        <w:t>5.3.5.4.5</w:t>
      </w:r>
      <w:r>
        <w:tab/>
        <w:t>Fault management when ignoring the fault.</w:t>
      </w:r>
      <w:r>
        <w:tab/>
      </w:r>
      <w:r>
        <w:fldChar w:fldCharType="begin"/>
      </w:r>
      <w:r>
        <w:instrText xml:space="preserve"> PAGEREF _Toc149728798 \h </w:instrText>
      </w:r>
      <w:r>
        <w:fldChar w:fldCharType="separate"/>
      </w:r>
      <w:r>
        <w:t>47</w:t>
      </w:r>
      <w:r>
        <w:fldChar w:fldCharType="end"/>
      </w:r>
    </w:p>
    <w:p w14:paraId="2607404D" w14:textId="1F7B62D1"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5.3.5.4.6</w:t>
      </w:r>
      <w:r>
        <w:tab/>
        <w:t>Proactive Fault Management</w:t>
      </w:r>
      <w:r>
        <w:tab/>
      </w:r>
      <w:r>
        <w:fldChar w:fldCharType="begin"/>
      </w:r>
      <w:r>
        <w:instrText xml:space="preserve"> PAGEREF _Toc149728799 \h </w:instrText>
      </w:r>
      <w:r>
        <w:fldChar w:fldCharType="separate"/>
      </w:r>
      <w:r>
        <w:t>47</w:t>
      </w:r>
      <w:r>
        <w:fldChar w:fldCharType="end"/>
      </w:r>
    </w:p>
    <w:p w14:paraId="7F3A8816" w14:textId="6404CDA1"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5.3.5.4.7</w:t>
      </w:r>
      <w:r>
        <w:tab/>
        <w:t>Reactive Fault Management</w:t>
      </w:r>
      <w:r>
        <w:tab/>
      </w:r>
      <w:r>
        <w:fldChar w:fldCharType="begin"/>
      </w:r>
      <w:r>
        <w:instrText xml:space="preserve"> PAGEREF _Toc149728800 \h </w:instrText>
      </w:r>
      <w:r>
        <w:fldChar w:fldCharType="separate"/>
      </w:r>
      <w:r>
        <w:t>47</w:t>
      </w:r>
      <w:r>
        <w:fldChar w:fldCharType="end"/>
      </w:r>
    </w:p>
    <w:p w14:paraId="0383A417" w14:textId="13AB2010"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5.3.5.5</w:t>
      </w:r>
      <w:r>
        <w:tab/>
        <w:t>Other Operations and Management activities</w:t>
      </w:r>
      <w:r>
        <w:tab/>
      </w:r>
      <w:r>
        <w:fldChar w:fldCharType="begin"/>
      </w:r>
      <w:r>
        <w:instrText xml:space="preserve"> PAGEREF _Toc149728801 \h </w:instrText>
      </w:r>
      <w:r>
        <w:fldChar w:fldCharType="separate"/>
      </w:r>
      <w:r>
        <w:t>47</w:t>
      </w:r>
      <w:r>
        <w:fldChar w:fldCharType="end"/>
      </w:r>
    </w:p>
    <w:p w14:paraId="6C3AAFA3" w14:textId="426BA9EC" w:rsidR="006A7687" w:rsidRDefault="006A7687">
      <w:pPr>
        <w:pStyle w:val="TOC3"/>
        <w:rPr>
          <w:rFonts w:asciiTheme="minorHAnsi" w:eastAsiaTheme="minorEastAsia" w:hAnsiTheme="minorHAnsi" w:cstheme="minorBidi"/>
          <w:kern w:val="2"/>
          <w:sz w:val="24"/>
          <w:szCs w:val="24"/>
          <w:lang w:val="en-IL" w:bidi="he-IL"/>
          <w14:ligatures w14:val="standardContextual"/>
        </w:rPr>
      </w:pPr>
      <w:r>
        <w:t>5.3.6</w:t>
      </w:r>
      <w:r>
        <w:tab/>
        <w:t>Settlement</w:t>
      </w:r>
      <w:r>
        <w:tab/>
      </w:r>
      <w:r>
        <w:fldChar w:fldCharType="begin"/>
      </w:r>
      <w:r>
        <w:instrText xml:space="preserve"> PAGEREF _Toc149728802 \h </w:instrText>
      </w:r>
      <w:r>
        <w:fldChar w:fldCharType="separate"/>
      </w:r>
      <w:r>
        <w:t>48</w:t>
      </w:r>
      <w:r>
        <w:fldChar w:fldCharType="end"/>
      </w:r>
    </w:p>
    <w:p w14:paraId="227103A4" w14:textId="48CC55EE" w:rsidR="006A7687" w:rsidRDefault="006A7687">
      <w:pPr>
        <w:pStyle w:val="TOC4"/>
        <w:rPr>
          <w:rFonts w:asciiTheme="minorHAnsi" w:eastAsiaTheme="minorEastAsia" w:hAnsiTheme="minorHAnsi" w:cstheme="minorBidi"/>
          <w:kern w:val="2"/>
          <w:sz w:val="24"/>
          <w:szCs w:val="24"/>
          <w:lang w:val="en-IL" w:bidi="he-IL"/>
          <w14:ligatures w14:val="standardContextual"/>
        </w:rPr>
      </w:pPr>
      <w:r>
        <w:t>5.3.6.1</w:t>
      </w:r>
      <w:r>
        <w:tab/>
        <w:t>Once-off settlement</w:t>
      </w:r>
      <w:r>
        <w:tab/>
      </w:r>
      <w:r>
        <w:fldChar w:fldCharType="begin"/>
      </w:r>
      <w:r>
        <w:instrText xml:space="preserve"> PAGEREF _Toc149728803 \h </w:instrText>
      </w:r>
      <w:r>
        <w:fldChar w:fldCharType="separate"/>
      </w:r>
      <w:r>
        <w:t>48</w:t>
      </w:r>
      <w:r>
        <w:fldChar w:fldCharType="end"/>
      </w:r>
    </w:p>
    <w:p w14:paraId="64A574FB" w14:textId="75FE377C" w:rsidR="006A7687" w:rsidRDefault="006A7687">
      <w:pPr>
        <w:pStyle w:val="TOC5"/>
        <w:rPr>
          <w:rFonts w:asciiTheme="minorHAnsi" w:eastAsiaTheme="minorEastAsia" w:hAnsiTheme="minorHAnsi" w:cstheme="minorBidi"/>
          <w:kern w:val="2"/>
          <w:sz w:val="24"/>
          <w:szCs w:val="24"/>
          <w:lang w:val="en-IL" w:bidi="he-IL"/>
          <w14:ligatures w14:val="standardContextual"/>
        </w:rPr>
      </w:pPr>
      <w:r>
        <w:t>5.3.6.2</w:t>
      </w:r>
      <w:r>
        <w:tab/>
        <w:t>Periodical settlement</w:t>
      </w:r>
      <w:r>
        <w:tab/>
      </w:r>
      <w:r>
        <w:fldChar w:fldCharType="begin"/>
      </w:r>
      <w:r>
        <w:instrText xml:space="preserve"> PAGEREF _Toc149728804 \h </w:instrText>
      </w:r>
      <w:r>
        <w:fldChar w:fldCharType="separate"/>
      </w:r>
      <w:r>
        <w:t>48</w:t>
      </w:r>
      <w:r>
        <w:fldChar w:fldCharType="end"/>
      </w:r>
    </w:p>
    <w:p w14:paraId="3A85A92F" w14:textId="2E9B5AD9" w:rsidR="006A7687" w:rsidRDefault="006A7687">
      <w:pPr>
        <w:pStyle w:val="TOC5"/>
        <w:rPr>
          <w:rFonts w:asciiTheme="minorHAnsi" w:eastAsiaTheme="minorEastAsia" w:hAnsiTheme="minorHAnsi" w:cstheme="minorBidi"/>
          <w:kern w:val="2"/>
          <w:sz w:val="24"/>
          <w:szCs w:val="24"/>
          <w:lang w:val="en-IL" w:bidi="he-IL"/>
          <w14:ligatures w14:val="standardContextual"/>
        </w:rPr>
      </w:pPr>
      <w:r>
        <w:t>5.3.6.3</w:t>
      </w:r>
      <w:r>
        <w:tab/>
        <w:t>Usage-based settlement</w:t>
      </w:r>
      <w:r>
        <w:tab/>
      </w:r>
      <w:r>
        <w:fldChar w:fldCharType="begin"/>
      </w:r>
      <w:r>
        <w:instrText xml:space="preserve"> PAGEREF _Toc149728805 \h </w:instrText>
      </w:r>
      <w:r>
        <w:fldChar w:fldCharType="separate"/>
      </w:r>
      <w:r>
        <w:t>48</w:t>
      </w:r>
      <w:r>
        <w:fldChar w:fldCharType="end"/>
      </w:r>
    </w:p>
    <w:p w14:paraId="34B84E69" w14:textId="70675588" w:rsidR="006A7687" w:rsidRDefault="006A7687">
      <w:pPr>
        <w:pStyle w:val="TOC4"/>
        <w:rPr>
          <w:rFonts w:asciiTheme="minorHAnsi" w:eastAsiaTheme="minorEastAsia" w:hAnsiTheme="minorHAnsi" w:cstheme="minorBidi"/>
          <w:kern w:val="2"/>
          <w:sz w:val="24"/>
          <w:szCs w:val="24"/>
          <w:lang w:val="en-IL" w:bidi="he-IL"/>
          <w14:ligatures w14:val="standardContextual"/>
        </w:rPr>
      </w:pPr>
      <w:r>
        <w:t>5.3.6.4</w:t>
      </w:r>
      <w:r>
        <w:tab/>
        <w:t>Payment process</w:t>
      </w:r>
      <w:r>
        <w:tab/>
      </w:r>
      <w:r>
        <w:fldChar w:fldCharType="begin"/>
      </w:r>
      <w:r>
        <w:instrText xml:space="preserve"> PAGEREF _Toc149728806 \h </w:instrText>
      </w:r>
      <w:r>
        <w:fldChar w:fldCharType="separate"/>
      </w:r>
      <w:r>
        <w:t>48</w:t>
      </w:r>
      <w:r>
        <w:fldChar w:fldCharType="end"/>
      </w:r>
    </w:p>
    <w:p w14:paraId="1DA4DFEC" w14:textId="1BACCC6D" w:rsidR="006A7687" w:rsidRDefault="006A7687">
      <w:pPr>
        <w:pStyle w:val="TOC1"/>
        <w:rPr>
          <w:rFonts w:asciiTheme="minorHAnsi" w:eastAsiaTheme="minorEastAsia" w:hAnsiTheme="minorHAnsi" w:cstheme="minorBidi"/>
          <w:kern w:val="2"/>
          <w:sz w:val="24"/>
          <w:szCs w:val="24"/>
          <w:lang w:val="en-IL" w:bidi="he-IL"/>
          <w14:ligatures w14:val="standardContextual"/>
        </w:rPr>
      </w:pPr>
      <w:r>
        <w:t>Annex A (informative):</w:t>
      </w:r>
      <w:r>
        <w:tab/>
      </w:r>
      <w:r>
        <w:fldChar w:fldCharType="begin"/>
      </w:r>
      <w:r>
        <w:instrText xml:space="preserve"> PAGEREF _Toc149728807 \h </w:instrText>
      </w:r>
      <w:r>
        <w:fldChar w:fldCharType="separate"/>
      </w:r>
      <w:r>
        <w:t>50</w:t>
      </w:r>
      <w:r>
        <w:fldChar w:fldCharType="end"/>
      </w:r>
    </w:p>
    <w:p w14:paraId="592F290A" w14:textId="2BB69625" w:rsidR="006A7687" w:rsidRDefault="006A7687">
      <w:pPr>
        <w:pStyle w:val="TOC1"/>
        <w:rPr>
          <w:rFonts w:asciiTheme="minorHAnsi" w:eastAsiaTheme="minorEastAsia" w:hAnsiTheme="minorHAnsi" w:cstheme="minorBidi"/>
          <w:kern w:val="2"/>
          <w:sz w:val="24"/>
          <w:szCs w:val="24"/>
          <w:lang w:val="en-IL" w:bidi="he-IL"/>
          <w14:ligatures w14:val="standardContextual"/>
        </w:rPr>
      </w:pPr>
      <w:r>
        <w:t>Use case 1: Distributed Network Slicing Bilateral Marketplace</w:t>
      </w:r>
      <w:r w:rsidRPr="00D776A9">
        <w:rPr>
          <w:lang w:val="en-IL"/>
        </w:rPr>
        <w:t xml:space="preserve"> (</w:t>
      </w:r>
      <w:r>
        <w:t>Network Slicing and Resource Allocation</w:t>
      </w:r>
      <w:r w:rsidRPr="00D776A9">
        <w:rPr>
          <w:lang w:val="en-IL"/>
        </w:rPr>
        <w:t>)</w:t>
      </w:r>
      <w:r>
        <w:tab/>
      </w:r>
      <w:r>
        <w:fldChar w:fldCharType="begin"/>
      </w:r>
      <w:r>
        <w:instrText xml:space="preserve"> PAGEREF _Toc149728808 \h </w:instrText>
      </w:r>
      <w:r>
        <w:fldChar w:fldCharType="separate"/>
      </w:r>
      <w:r>
        <w:t>50</w:t>
      </w:r>
      <w:r>
        <w:fldChar w:fldCharType="end"/>
      </w:r>
    </w:p>
    <w:p w14:paraId="01464957" w14:textId="5C88FB11" w:rsidR="006A7687" w:rsidRDefault="006A7687">
      <w:pPr>
        <w:pStyle w:val="TOC2"/>
        <w:rPr>
          <w:rFonts w:asciiTheme="minorHAnsi" w:eastAsiaTheme="minorEastAsia" w:hAnsiTheme="minorHAnsi" w:cstheme="minorBidi"/>
          <w:kern w:val="2"/>
          <w:sz w:val="24"/>
          <w:szCs w:val="24"/>
          <w:lang w:val="en-IL" w:bidi="he-IL"/>
          <w14:ligatures w14:val="standardContextual"/>
        </w:rPr>
      </w:pPr>
      <w:r>
        <w:t>A1.1</w:t>
      </w:r>
      <w:r>
        <w:tab/>
        <w:t>Use case Background.</w:t>
      </w:r>
      <w:r>
        <w:tab/>
      </w:r>
      <w:r>
        <w:fldChar w:fldCharType="begin"/>
      </w:r>
      <w:r>
        <w:instrText xml:space="preserve"> PAGEREF _Toc149728809 \h </w:instrText>
      </w:r>
      <w:r>
        <w:fldChar w:fldCharType="separate"/>
      </w:r>
      <w:r>
        <w:t>50</w:t>
      </w:r>
      <w:r>
        <w:fldChar w:fldCharType="end"/>
      </w:r>
    </w:p>
    <w:p w14:paraId="007846E1" w14:textId="27E9D958" w:rsidR="006A7687" w:rsidRDefault="006A7687">
      <w:pPr>
        <w:pStyle w:val="TOC2"/>
        <w:rPr>
          <w:rFonts w:asciiTheme="minorHAnsi" w:eastAsiaTheme="minorEastAsia" w:hAnsiTheme="minorHAnsi" w:cstheme="minorBidi"/>
          <w:kern w:val="2"/>
          <w:sz w:val="24"/>
          <w:szCs w:val="24"/>
          <w:lang w:val="en-IL" w:bidi="he-IL"/>
          <w14:ligatures w14:val="standardContextual"/>
        </w:rPr>
      </w:pPr>
      <w:r>
        <w:t>A1.2</w:t>
      </w:r>
      <w:r>
        <w:tab/>
        <w:t>Distributed Slice Brokering for Bilateral Trading and PDL</w:t>
      </w:r>
      <w:r>
        <w:tab/>
      </w:r>
      <w:r>
        <w:fldChar w:fldCharType="begin"/>
      </w:r>
      <w:r>
        <w:instrText xml:space="preserve"> PAGEREF _Toc149728810 \h </w:instrText>
      </w:r>
      <w:r>
        <w:fldChar w:fldCharType="separate"/>
      </w:r>
      <w:r>
        <w:t>50</w:t>
      </w:r>
      <w:r>
        <w:fldChar w:fldCharType="end"/>
      </w:r>
    </w:p>
    <w:p w14:paraId="2143E907" w14:textId="1EBACCEB" w:rsidR="006A7687" w:rsidRDefault="006A7687">
      <w:pPr>
        <w:pStyle w:val="TOC2"/>
        <w:rPr>
          <w:rFonts w:asciiTheme="minorHAnsi" w:eastAsiaTheme="minorEastAsia" w:hAnsiTheme="minorHAnsi" w:cstheme="minorBidi"/>
          <w:kern w:val="2"/>
          <w:sz w:val="24"/>
          <w:szCs w:val="24"/>
          <w:lang w:val="en-IL" w:bidi="he-IL"/>
          <w14:ligatures w14:val="standardContextual"/>
        </w:rPr>
      </w:pPr>
      <w:r>
        <w:t>A1.3</w:t>
      </w:r>
      <w:r>
        <w:tab/>
        <w:t>Double Auction mechanism as a Smart Contract</w:t>
      </w:r>
      <w:r>
        <w:tab/>
      </w:r>
      <w:r>
        <w:fldChar w:fldCharType="begin"/>
      </w:r>
      <w:r>
        <w:instrText xml:space="preserve"> PAGEREF _Toc149728811 \h </w:instrText>
      </w:r>
      <w:r>
        <w:fldChar w:fldCharType="separate"/>
      </w:r>
      <w:r>
        <w:t>50</w:t>
      </w:r>
      <w:r>
        <w:fldChar w:fldCharType="end"/>
      </w:r>
    </w:p>
    <w:p w14:paraId="454F74DD" w14:textId="6F533BCA" w:rsidR="006A7687" w:rsidRDefault="006A7687">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D776A9">
        <w:rPr>
          <w:color w:val="000000"/>
        </w:rPr>
        <w:t>(informative)</w:t>
      </w:r>
      <w:r>
        <w:t>: Bibliography</w:t>
      </w:r>
      <w:r>
        <w:tab/>
      </w:r>
      <w:r>
        <w:fldChar w:fldCharType="begin"/>
      </w:r>
      <w:r>
        <w:instrText xml:space="preserve"> PAGEREF _Toc149728812 \h </w:instrText>
      </w:r>
      <w:r>
        <w:fldChar w:fldCharType="separate"/>
      </w:r>
      <w:r>
        <w:t>52</w:t>
      </w:r>
      <w:r>
        <w:fldChar w:fldCharType="end"/>
      </w:r>
    </w:p>
    <w:p w14:paraId="14432023" w14:textId="2456E743" w:rsidR="006A7687" w:rsidRDefault="006A7687">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D776A9">
        <w:rPr>
          <w:color w:val="000000"/>
        </w:rPr>
        <w:t>(informative)</w:t>
      </w:r>
      <w:r>
        <w:t>: Change History</w:t>
      </w:r>
      <w:r>
        <w:tab/>
      </w:r>
      <w:r>
        <w:fldChar w:fldCharType="begin"/>
      </w:r>
      <w:r>
        <w:instrText xml:space="preserve"> PAGEREF _Toc149728813 \h </w:instrText>
      </w:r>
      <w:r>
        <w:fldChar w:fldCharType="separate"/>
      </w:r>
      <w:r>
        <w:t>53</w:t>
      </w:r>
      <w:r>
        <w:fldChar w:fldCharType="end"/>
      </w:r>
    </w:p>
    <w:p w14:paraId="6E34926A" w14:textId="17EC65F9" w:rsidR="006A7687" w:rsidRDefault="006A7687">
      <w:pPr>
        <w:pStyle w:val="TOC1"/>
        <w:rPr>
          <w:rFonts w:asciiTheme="minorHAnsi" w:eastAsiaTheme="minorEastAsia" w:hAnsiTheme="minorHAnsi" w:cstheme="minorBidi"/>
          <w:kern w:val="2"/>
          <w:sz w:val="24"/>
          <w:szCs w:val="24"/>
          <w:lang w:val="en-IL" w:bidi="he-IL"/>
          <w14:ligatures w14:val="standardContextual"/>
        </w:rPr>
      </w:pPr>
      <w:r>
        <w:t>History</w:t>
      </w:r>
      <w:r>
        <w:tab/>
      </w:r>
      <w:r>
        <w:fldChar w:fldCharType="begin"/>
      </w:r>
      <w:r>
        <w:instrText xml:space="preserve"> PAGEREF _Toc149728814 \h </w:instrText>
      </w:r>
      <w:r>
        <w:fldChar w:fldCharType="separate"/>
      </w:r>
      <w:r>
        <w:t>54</w:t>
      </w:r>
      <w:r>
        <w:fldChar w:fldCharType="end"/>
      </w:r>
    </w:p>
    <w:p w14:paraId="5843D343" w14:textId="71E1D315" w:rsidR="00D626BF" w:rsidRPr="00E71784" w:rsidRDefault="001F3B0B">
      <w:r>
        <w:fldChar w:fldCharType="end"/>
      </w:r>
    </w:p>
    <w:p w14:paraId="1EAE57A1" w14:textId="77777777" w:rsidR="006A7687" w:rsidRPr="006A6642" w:rsidRDefault="006A7687" w:rsidP="006A7687">
      <w:pPr>
        <w:pStyle w:val="TT"/>
      </w:pPr>
      <w:r w:rsidRPr="006A6642">
        <w:t>List of tables</w:t>
      </w:r>
    </w:p>
    <w:p w14:paraId="7A240F08" w14:textId="7FBB7C6B" w:rsidR="006A7687" w:rsidRPr="006A6642" w:rsidRDefault="006A7687" w:rsidP="006A7687">
      <w:pPr>
        <w:pStyle w:val="TT"/>
      </w:pPr>
      <w:r>
        <w:fldChar w:fldCharType="begin"/>
      </w:r>
      <w:r>
        <w:instrText xml:space="preserve"> TOC \t "TH" \c</w:instrText>
      </w:r>
      <w:r>
        <w:fldChar w:fldCharType="separate"/>
      </w:r>
    </w:p>
    <w:p w14:paraId="54619F10" w14:textId="20128588" w:rsidR="006A7687" w:rsidRDefault="006A7687" w:rsidP="006A7687">
      <w:pPr>
        <w:pStyle w:val="TableofFigures"/>
        <w:tabs>
          <w:tab w:val="right" w:leader="dot" w:pos="9629"/>
        </w:tabs>
        <w:rPr>
          <w:rFonts w:asciiTheme="minorHAnsi" w:eastAsiaTheme="minorEastAsia" w:hAnsiTheme="minorHAnsi" w:cstheme="minorBidi"/>
          <w:noProof/>
          <w:sz w:val="22"/>
          <w:szCs w:val="22"/>
          <w:lang w:eastAsia="en-GB"/>
        </w:rPr>
      </w:pPr>
      <w:r>
        <w:fldChar w:fldCharType="begin"/>
      </w:r>
      <w:r>
        <w:instrText xml:space="preserve"> TOC \t "TH" \c</w:instrText>
      </w:r>
      <w:r>
        <w:fldChar w:fldCharType="separate"/>
      </w:r>
      <w:r>
        <w:rPr>
          <w:noProof/>
        </w:rPr>
        <w:t xml:space="preserve">Table 1: </w:t>
      </w:r>
      <w:r>
        <w:rPr>
          <w:noProof/>
        </w:rPr>
        <w:t>Definition of Terms</w:t>
      </w:r>
      <w:r>
        <w:rPr>
          <w:noProof/>
        </w:rPr>
        <w:tab/>
      </w:r>
      <w:r>
        <w:rPr>
          <w:noProof/>
        </w:rPr>
        <w:t>9</w:t>
      </w:r>
    </w:p>
    <w:p w14:paraId="40201E13" w14:textId="2ED60742" w:rsidR="006A7687" w:rsidRDefault="006A7687" w:rsidP="006A7687">
      <w:pPr>
        <w:pStyle w:val="TableofFigures"/>
        <w:tabs>
          <w:tab w:val="right" w:leader="dot" w:pos="9629"/>
        </w:tabs>
        <w:rPr>
          <w:rFonts w:asciiTheme="minorHAnsi" w:eastAsiaTheme="minorEastAsia" w:hAnsiTheme="minorHAnsi" w:cstheme="minorBidi"/>
          <w:noProof/>
          <w:sz w:val="22"/>
          <w:szCs w:val="22"/>
          <w:lang w:eastAsia="en-GB"/>
        </w:rPr>
      </w:pPr>
      <w:r>
        <w:rPr>
          <w:noProof/>
        </w:rPr>
        <w:t xml:space="preserve">Table 2: </w:t>
      </w:r>
      <w:r>
        <w:rPr>
          <w:noProof/>
          <w:color w:val="0000FF"/>
        </w:rPr>
        <w:t>List of Abbreviations</w:t>
      </w:r>
      <w:r>
        <w:rPr>
          <w:noProof/>
        </w:rPr>
        <w:tab/>
      </w:r>
      <w:r>
        <w:rPr>
          <w:noProof/>
        </w:rPr>
        <w:t>12</w:t>
      </w:r>
    </w:p>
    <w:p w14:paraId="2B2EA302" w14:textId="77777777" w:rsidR="006A7687" w:rsidRPr="006A6642" w:rsidRDefault="006A7687" w:rsidP="006A7687">
      <w:r>
        <w:fldChar w:fldCharType="end"/>
      </w:r>
    </w:p>
    <w:p w14:paraId="5FDDEE1A" w14:textId="778448E7" w:rsidR="006A7687" w:rsidRPr="006A6642" w:rsidRDefault="006A7687" w:rsidP="006A7687">
      <w:r>
        <w:fldChar w:fldCharType="end"/>
      </w:r>
    </w:p>
    <w:p w14:paraId="70A3823D" w14:textId="5C8F815F" w:rsidR="00EC2624" w:rsidRDefault="00EC2624" w:rsidP="00EC2624">
      <w:pPr>
        <w:pStyle w:val="TT"/>
      </w:pPr>
      <w:r>
        <w:t>List of Figures</w:t>
      </w:r>
    </w:p>
    <w:p w14:paraId="78B27F0F" w14:textId="27D30FE1" w:rsidR="006A7687"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r>
        <w:rPr>
          <w:rStyle w:val="Guidance"/>
          <w:noProof w:val="0"/>
          <w:lang w:val="en-GB"/>
        </w:rPr>
        <w:fldChar w:fldCharType="begin"/>
      </w:r>
      <w:r>
        <w:rPr>
          <w:rStyle w:val="Guidance"/>
          <w:noProof w:val="0"/>
          <w:lang w:val="en-GB"/>
        </w:rPr>
        <w:instrText xml:space="preserve"> TOC \h \z \c "Figure" </w:instrText>
      </w:r>
      <w:r>
        <w:rPr>
          <w:rStyle w:val="Guidance"/>
          <w:noProof w:val="0"/>
          <w:lang w:val="en-GB"/>
        </w:rPr>
        <w:fldChar w:fldCharType="separate"/>
      </w:r>
      <w:hyperlink w:anchor="_Toc149728815" w:history="1">
        <w:r w:rsidR="006A7687" w:rsidRPr="00CE55E5">
          <w:rPr>
            <w:rStyle w:val="Hyperlink"/>
            <w:noProof/>
          </w:rPr>
          <w:t>Figure 1</w:t>
        </w:r>
        <w:r w:rsidR="006A7687" w:rsidRPr="00CE55E5">
          <w:rPr>
            <w:rStyle w:val="Hyperlink"/>
            <w:noProof/>
            <w:lang w:val="en-US"/>
          </w:rPr>
          <w:t xml:space="preserve"> - Architecture of an entity in a supply chain</w:t>
        </w:r>
        <w:r w:rsidR="006A7687">
          <w:rPr>
            <w:noProof/>
            <w:webHidden/>
          </w:rPr>
          <w:tab/>
        </w:r>
        <w:r w:rsidR="006A7687">
          <w:rPr>
            <w:noProof/>
            <w:webHidden/>
          </w:rPr>
          <w:fldChar w:fldCharType="begin"/>
        </w:r>
        <w:r w:rsidR="006A7687">
          <w:rPr>
            <w:noProof/>
            <w:webHidden/>
          </w:rPr>
          <w:instrText xml:space="preserve"> PAGEREF _Toc149728815 \h </w:instrText>
        </w:r>
        <w:r w:rsidR="006A7687">
          <w:rPr>
            <w:noProof/>
            <w:webHidden/>
          </w:rPr>
        </w:r>
        <w:r w:rsidR="006A7687">
          <w:rPr>
            <w:noProof/>
            <w:webHidden/>
          </w:rPr>
          <w:fldChar w:fldCharType="separate"/>
        </w:r>
        <w:r w:rsidR="006A7687">
          <w:rPr>
            <w:noProof/>
            <w:webHidden/>
          </w:rPr>
          <w:t>17</w:t>
        </w:r>
        <w:r w:rsidR="006A7687">
          <w:rPr>
            <w:noProof/>
            <w:webHidden/>
          </w:rPr>
          <w:fldChar w:fldCharType="end"/>
        </w:r>
      </w:hyperlink>
    </w:p>
    <w:p w14:paraId="72C15F5A" w14:textId="69A33BCB"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6" w:history="1">
        <w:r w:rsidRPr="00CE55E5">
          <w:rPr>
            <w:rStyle w:val="Hyperlink"/>
            <w:noProof/>
          </w:rPr>
          <w:t>Figure 2</w:t>
        </w:r>
        <w:r w:rsidRPr="00CE55E5">
          <w:rPr>
            <w:rStyle w:val="Hyperlink"/>
            <w:noProof/>
            <w:lang w:val="en-US"/>
          </w:rPr>
          <w:t xml:space="preserve"> - Entity types</w:t>
        </w:r>
        <w:r>
          <w:rPr>
            <w:noProof/>
            <w:webHidden/>
          </w:rPr>
          <w:tab/>
        </w:r>
        <w:r>
          <w:rPr>
            <w:noProof/>
            <w:webHidden/>
          </w:rPr>
          <w:fldChar w:fldCharType="begin"/>
        </w:r>
        <w:r>
          <w:rPr>
            <w:noProof/>
            <w:webHidden/>
          </w:rPr>
          <w:instrText xml:space="preserve"> PAGEREF _Toc149728816 \h </w:instrText>
        </w:r>
        <w:r>
          <w:rPr>
            <w:noProof/>
            <w:webHidden/>
          </w:rPr>
        </w:r>
        <w:r>
          <w:rPr>
            <w:noProof/>
            <w:webHidden/>
          </w:rPr>
          <w:fldChar w:fldCharType="separate"/>
        </w:r>
        <w:r>
          <w:rPr>
            <w:noProof/>
            <w:webHidden/>
          </w:rPr>
          <w:t>18</w:t>
        </w:r>
        <w:r>
          <w:rPr>
            <w:noProof/>
            <w:webHidden/>
          </w:rPr>
          <w:fldChar w:fldCharType="end"/>
        </w:r>
      </w:hyperlink>
    </w:p>
    <w:p w14:paraId="7F73F81A" w14:textId="4064FD49"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7" w:history="1">
        <w:r w:rsidRPr="00CE55E5">
          <w:rPr>
            <w:rStyle w:val="Hyperlink"/>
            <w:noProof/>
          </w:rPr>
          <w:t>Figure 3</w:t>
        </w:r>
        <w:r w:rsidRPr="00CE55E5">
          <w:rPr>
            <w:rStyle w:val="Hyperlink"/>
            <w:noProof/>
            <w:lang w:val="en-US"/>
          </w:rPr>
          <w:t xml:space="preserve"> - Multi-role entity</w:t>
        </w:r>
        <w:r>
          <w:rPr>
            <w:noProof/>
            <w:webHidden/>
          </w:rPr>
          <w:tab/>
        </w:r>
        <w:r>
          <w:rPr>
            <w:noProof/>
            <w:webHidden/>
          </w:rPr>
          <w:fldChar w:fldCharType="begin"/>
        </w:r>
        <w:r>
          <w:rPr>
            <w:noProof/>
            <w:webHidden/>
          </w:rPr>
          <w:instrText xml:space="preserve"> PAGEREF _Toc149728817 \h </w:instrText>
        </w:r>
        <w:r>
          <w:rPr>
            <w:noProof/>
            <w:webHidden/>
          </w:rPr>
        </w:r>
        <w:r>
          <w:rPr>
            <w:noProof/>
            <w:webHidden/>
          </w:rPr>
          <w:fldChar w:fldCharType="separate"/>
        </w:r>
        <w:r>
          <w:rPr>
            <w:noProof/>
            <w:webHidden/>
          </w:rPr>
          <w:t>18</w:t>
        </w:r>
        <w:r>
          <w:rPr>
            <w:noProof/>
            <w:webHidden/>
          </w:rPr>
          <w:fldChar w:fldCharType="end"/>
        </w:r>
      </w:hyperlink>
    </w:p>
    <w:p w14:paraId="1F01F9C1" w14:textId="15286245"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8" w:history="1">
        <w:r w:rsidRPr="00CE55E5">
          <w:rPr>
            <w:rStyle w:val="Hyperlink"/>
            <w:noProof/>
          </w:rPr>
          <w:t>Figure 4</w:t>
        </w:r>
        <w:r w:rsidRPr="00CE55E5">
          <w:rPr>
            <w:rStyle w:val="Hyperlink"/>
            <w:noProof/>
            <w:lang w:val="en-US"/>
          </w:rPr>
          <w:t xml:space="preserve"> - Multi segment entity</w:t>
        </w:r>
        <w:r>
          <w:rPr>
            <w:noProof/>
            <w:webHidden/>
          </w:rPr>
          <w:tab/>
        </w:r>
        <w:r>
          <w:rPr>
            <w:noProof/>
            <w:webHidden/>
          </w:rPr>
          <w:fldChar w:fldCharType="begin"/>
        </w:r>
        <w:r>
          <w:rPr>
            <w:noProof/>
            <w:webHidden/>
          </w:rPr>
          <w:instrText xml:space="preserve"> PAGEREF _Toc149728818 \h </w:instrText>
        </w:r>
        <w:r>
          <w:rPr>
            <w:noProof/>
            <w:webHidden/>
          </w:rPr>
        </w:r>
        <w:r>
          <w:rPr>
            <w:noProof/>
            <w:webHidden/>
          </w:rPr>
          <w:fldChar w:fldCharType="separate"/>
        </w:r>
        <w:r>
          <w:rPr>
            <w:noProof/>
            <w:webHidden/>
          </w:rPr>
          <w:t>20</w:t>
        </w:r>
        <w:r>
          <w:rPr>
            <w:noProof/>
            <w:webHidden/>
          </w:rPr>
          <w:fldChar w:fldCharType="end"/>
        </w:r>
      </w:hyperlink>
    </w:p>
    <w:p w14:paraId="29D721C7" w14:textId="70C95E2E"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9" w:history="1">
        <w:r w:rsidRPr="00CE55E5">
          <w:rPr>
            <w:rStyle w:val="Hyperlink"/>
            <w:noProof/>
          </w:rPr>
          <w:t>Figure 5</w:t>
        </w:r>
        <w:r w:rsidRPr="00CE55E5">
          <w:rPr>
            <w:rStyle w:val="Hyperlink"/>
            <w:noProof/>
            <w:lang w:val="en-US"/>
          </w:rPr>
          <w:t xml:space="preserve"> - Bilateral wholesale trade</w:t>
        </w:r>
        <w:r>
          <w:rPr>
            <w:noProof/>
            <w:webHidden/>
          </w:rPr>
          <w:tab/>
        </w:r>
        <w:r>
          <w:rPr>
            <w:noProof/>
            <w:webHidden/>
          </w:rPr>
          <w:fldChar w:fldCharType="begin"/>
        </w:r>
        <w:r>
          <w:rPr>
            <w:noProof/>
            <w:webHidden/>
          </w:rPr>
          <w:instrText xml:space="preserve"> PAGEREF _Toc149728819 \h </w:instrText>
        </w:r>
        <w:r>
          <w:rPr>
            <w:noProof/>
            <w:webHidden/>
          </w:rPr>
        </w:r>
        <w:r>
          <w:rPr>
            <w:noProof/>
            <w:webHidden/>
          </w:rPr>
          <w:fldChar w:fldCharType="separate"/>
        </w:r>
        <w:r>
          <w:rPr>
            <w:noProof/>
            <w:webHidden/>
          </w:rPr>
          <w:t>20</w:t>
        </w:r>
        <w:r>
          <w:rPr>
            <w:noProof/>
            <w:webHidden/>
          </w:rPr>
          <w:fldChar w:fldCharType="end"/>
        </w:r>
      </w:hyperlink>
    </w:p>
    <w:p w14:paraId="3D379FC4" w14:textId="69E7A958"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0" w:history="1">
        <w:r w:rsidRPr="00CE55E5">
          <w:rPr>
            <w:rStyle w:val="Hyperlink"/>
            <w:noProof/>
          </w:rPr>
          <w:t>Figure 6</w:t>
        </w:r>
        <w:r w:rsidRPr="00CE55E5">
          <w:rPr>
            <w:rStyle w:val="Hyperlink"/>
            <w:noProof/>
            <w:lang w:val="en-US"/>
          </w:rPr>
          <w:t xml:space="preserve"> - Cyclic supply chain</w:t>
        </w:r>
        <w:r>
          <w:rPr>
            <w:noProof/>
            <w:webHidden/>
          </w:rPr>
          <w:tab/>
        </w:r>
        <w:r>
          <w:rPr>
            <w:noProof/>
            <w:webHidden/>
          </w:rPr>
          <w:fldChar w:fldCharType="begin"/>
        </w:r>
        <w:r>
          <w:rPr>
            <w:noProof/>
            <w:webHidden/>
          </w:rPr>
          <w:instrText xml:space="preserve"> PAGEREF _Toc149728820 \h </w:instrText>
        </w:r>
        <w:r>
          <w:rPr>
            <w:noProof/>
            <w:webHidden/>
          </w:rPr>
        </w:r>
        <w:r>
          <w:rPr>
            <w:noProof/>
            <w:webHidden/>
          </w:rPr>
          <w:fldChar w:fldCharType="separate"/>
        </w:r>
        <w:r>
          <w:rPr>
            <w:noProof/>
            <w:webHidden/>
          </w:rPr>
          <w:t>21</w:t>
        </w:r>
        <w:r>
          <w:rPr>
            <w:noProof/>
            <w:webHidden/>
          </w:rPr>
          <w:fldChar w:fldCharType="end"/>
        </w:r>
      </w:hyperlink>
    </w:p>
    <w:p w14:paraId="19F8FF31" w14:textId="340FA75A"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1" w:history="1">
        <w:r w:rsidRPr="00CE55E5">
          <w:rPr>
            <w:rStyle w:val="Hyperlink"/>
            <w:noProof/>
          </w:rPr>
          <w:t>Figure 7</w:t>
        </w:r>
        <w:r w:rsidRPr="00CE55E5">
          <w:rPr>
            <w:rStyle w:val="Hyperlink"/>
            <w:noProof/>
            <w:lang w:val="en-US"/>
          </w:rPr>
          <w:t xml:space="preserve"> - Interdependent supply chains</w:t>
        </w:r>
        <w:r>
          <w:rPr>
            <w:noProof/>
            <w:webHidden/>
          </w:rPr>
          <w:tab/>
        </w:r>
        <w:r>
          <w:rPr>
            <w:noProof/>
            <w:webHidden/>
          </w:rPr>
          <w:fldChar w:fldCharType="begin"/>
        </w:r>
        <w:r>
          <w:rPr>
            <w:noProof/>
            <w:webHidden/>
          </w:rPr>
          <w:instrText xml:space="preserve"> PAGEREF _Toc149728821 \h </w:instrText>
        </w:r>
        <w:r>
          <w:rPr>
            <w:noProof/>
            <w:webHidden/>
          </w:rPr>
        </w:r>
        <w:r>
          <w:rPr>
            <w:noProof/>
            <w:webHidden/>
          </w:rPr>
          <w:fldChar w:fldCharType="separate"/>
        </w:r>
        <w:r>
          <w:rPr>
            <w:noProof/>
            <w:webHidden/>
          </w:rPr>
          <w:t>22</w:t>
        </w:r>
        <w:r>
          <w:rPr>
            <w:noProof/>
            <w:webHidden/>
          </w:rPr>
          <w:fldChar w:fldCharType="end"/>
        </w:r>
      </w:hyperlink>
    </w:p>
    <w:p w14:paraId="0062BE3E" w14:textId="12C38386"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2" w:history="1">
        <w:r w:rsidRPr="00CE55E5">
          <w:rPr>
            <w:rStyle w:val="Hyperlink"/>
            <w:noProof/>
          </w:rPr>
          <w:t>Figure 8</w:t>
        </w:r>
        <w:r w:rsidRPr="00CE55E5">
          <w:rPr>
            <w:rStyle w:val="Hyperlink"/>
            <w:noProof/>
            <w:lang w:val="en-US"/>
          </w:rPr>
          <w:t xml:space="preserve"> - Buy-Sell PDL implementation in a supply chain</w:t>
        </w:r>
        <w:r>
          <w:rPr>
            <w:noProof/>
            <w:webHidden/>
          </w:rPr>
          <w:tab/>
        </w:r>
        <w:r>
          <w:rPr>
            <w:noProof/>
            <w:webHidden/>
          </w:rPr>
          <w:fldChar w:fldCharType="begin"/>
        </w:r>
        <w:r>
          <w:rPr>
            <w:noProof/>
            <w:webHidden/>
          </w:rPr>
          <w:instrText xml:space="preserve"> PAGEREF _Toc149728822 \h </w:instrText>
        </w:r>
        <w:r>
          <w:rPr>
            <w:noProof/>
            <w:webHidden/>
          </w:rPr>
        </w:r>
        <w:r>
          <w:rPr>
            <w:noProof/>
            <w:webHidden/>
          </w:rPr>
          <w:fldChar w:fldCharType="separate"/>
        </w:r>
        <w:r>
          <w:rPr>
            <w:noProof/>
            <w:webHidden/>
          </w:rPr>
          <w:t>27</w:t>
        </w:r>
        <w:r>
          <w:rPr>
            <w:noProof/>
            <w:webHidden/>
          </w:rPr>
          <w:fldChar w:fldCharType="end"/>
        </w:r>
      </w:hyperlink>
    </w:p>
    <w:p w14:paraId="6728EFEB" w14:textId="3099BFA1"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3" w:history="1">
        <w:r w:rsidRPr="00CE55E5">
          <w:rPr>
            <w:rStyle w:val="Hyperlink"/>
            <w:noProof/>
          </w:rPr>
          <w:t>Figure 9</w:t>
        </w:r>
        <w:r w:rsidRPr="00CE55E5">
          <w:rPr>
            <w:rStyle w:val="Hyperlink"/>
            <w:noProof/>
            <w:lang w:val="en-US"/>
          </w:rPr>
          <w:t xml:space="preserve"> - Buyer-Seller PDL architecture</w:t>
        </w:r>
        <w:r>
          <w:rPr>
            <w:noProof/>
            <w:webHidden/>
          </w:rPr>
          <w:tab/>
        </w:r>
        <w:r>
          <w:rPr>
            <w:noProof/>
            <w:webHidden/>
          </w:rPr>
          <w:fldChar w:fldCharType="begin"/>
        </w:r>
        <w:r>
          <w:rPr>
            <w:noProof/>
            <w:webHidden/>
          </w:rPr>
          <w:instrText xml:space="preserve"> PAGEREF _Toc149728823 \h </w:instrText>
        </w:r>
        <w:r>
          <w:rPr>
            <w:noProof/>
            <w:webHidden/>
          </w:rPr>
        </w:r>
        <w:r>
          <w:rPr>
            <w:noProof/>
            <w:webHidden/>
          </w:rPr>
          <w:fldChar w:fldCharType="separate"/>
        </w:r>
        <w:r>
          <w:rPr>
            <w:noProof/>
            <w:webHidden/>
          </w:rPr>
          <w:t>27</w:t>
        </w:r>
        <w:r>
          <w:rPr>
            <w:noProof/>
            <w:webHidden/>
          </w:rPr>
          <w:fldChar w:fldCharType="end"/>
        </w:r>
      </w:hyperlink>
    </w:p>
    <w:p w14:paraId="2888E856" w14:textId="4B60B87D"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4" w:history="1">
        <w:r w:rsidRPr="00CE55E5">
          <w:rPr>
            <w:rStyle w:val="Hyperlink"/>
            <w:noProof/>
          </w:rPr>
          <w:t>Figure 10</w:t>
        </w:r>
        <w:r w:rsidRPr="00CE55E5">
          <w:rPr>
            <w:rStyle w:val="Hyperlink"/>
            <w:noProof/>
            <w:lang w:val="en-US"/>
          </w:rPr>
          <w:t xml:space="preserve"> - Ecosystem-wide PDL</w:t>
        </w:r>
        <w:r>
          <w:rPr>
            <w:noProof/>
            <w:webHidden/>
          </w:rPr>
          <w:tab/>
        </w:r>
        <w:r>
          <w:rPr>
            <w:noProof/>
            <w:webHidden/>
          </w:rPr>
          <w:fldChar w:fldCharType="begin"/>
        </w:r>
        <w:r>
          <w:rPr>
            <w:noProof/>
            <w:webHidden/>
          </w:rPr>
          <w:instrText xml:space="preserve"> PAGEREF _Toc149728824 \h </w:instrText>
        </w:r>
        <w:r>
          <w:rPr>
            <w:noProof/>
            <w:webHidden/>
          </w:rPr>
        </w:r>
        <w:r>
          <w:rPr>
            <w:noProof/>
            <w:webHidden/>
          </w:rPr>
          <w:fldChar w:fldCharType="separate"/>
        </w:r>
        <w:r>
          <w:rPr>
            <w:noProof/>
            <w:webHidden/>
          </w:rPr>
          <w:t>29</w:t>
        </w:r>
        <w:r>
          <w:rPr>
            <w:noProof/>
            <w:webHidden/>
          </w:rPr>
          <w:fldChar w:fldCharType="end"/>
        </w:r>
      </w:hyperlink>
    </w:p>
    <w:p w14:paraId="2745E490" w14:textId="5E18326D"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5" w:history="1">
        <w:r w:rsidRPr="00CE55E5">
          <w:rPr>
            <w:rStyle w:val="Hyperlink"/>
            <w:noProof/>
          </w:rPr>
          <w:t>Figure 11</w:t>
        </w:r>
        <w:r w:rsidRPr="00CE55E5">
          <w:rPr>
            <w:rStyle w:val="Hyperlink"/>
            <w:noProof/>
            <w:lang w:val="en-US"/>
          </w:rPr>
          <w:t xml:space="preserve"> - Ecosystem-wide PDL architecture</w:t>
        </w:r>
        <w:r>
          <w:rPr>
            <w:noProof/>
            <w:webHidden/>
          </w:rPr>
          <w:tab/>
        </w:r>
        <w:r>
          <w:rPr>
            <w:noProof/>
            <w:webHidden/>
          </w:rPr>
          <w:fldChar w:fldCharType="begin"/>
        </w:r>
        <w:r>
          <w:rPr>
            <w:noProof/>
            <w:webHidden/>
          </w:rPr>
          <w:instrText xml:space="preserve"> PAGEREF _Toc149728825 \h </w:instrText>
        </w:r>
        <w:r>
          <w:rPr>
            <w:noProof/>
            <w:webHidden/>
          </w:rPr>
        </w:r>
        <w:r>
          <w:rPr>
            <w:noProof/>
            <w:webHidden/>
          </w:rPr>
          <w:fldChar w:fldCharType="separate"/>
        </w:r>
        <w:r>
          <w:rPr>
            <w:noProof/>
            <w:webHidden/>
          </w:rPr>
          <w:t>29</w:t>
        </w:r>
        <w:r>
          <w:rPr>
            <w:noProof/>
            <w:webHidden/>
          </w:rPr>
          <w:fldChar w:fldCharType="end"/>
        </w:r>
      </w:hyperlink>
    </w:p>
    <w:p w14:paraId="3F5E406E" w14:textId="389B40A3"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6" w:history="1">
        <w:r w:rsidRPr="00CE55E5">
          <w:rPr>
            <w:rStyle w:val="Hyperlink"/>
            <w:noProof/>
          </w:rPr>
          <w:t>Figure 12</w:t>
        </w:r>
        <w:r w:rsidRPr="00CE55E5">
          <w:rPr>
            <w:rStyle w:val="Hyperlink"/>
            <w:noProof/>
            <w:lang w:val="en-US"/>
          </w:rPr>
          <w:t xml:space="preserve"> - Ecosystem-wide PDL plurality</w:t>
        </w:r>
        <w:r>
          <w:rPr>
            <w:noProof/>
            <w:webHidden/>
          </w:rPr>
          <w:tab/>
        </w:r>
        <w:r>
          <w:rPr>
            <w:noProof/>
            <w:webHidden/>
          </w:rPr>
          <w:fldChar w:fldCharType="begin"/>
        </w:r>
        <w:r>
          <w:rPr>
            <w:noProof/>
            <w:webHidden/>
          </w:rPr>
          <w:instrText xml:space="preserve"> PAGEREF _Toc149728826 \h </w:instrText>
        </w:r>
        <w:r>
          <w:rPr>
            <w:noProof/>
            <w:webHidden/>
          </w:rPr>
        </w:r>
        <w:r>
          <w:rPr>
            <w:noProof/>
            <w:webHidden/>
          </w:rPr>
          <w:fldChar w:fldCharType="separate"/>
        </w:r>
        <w:r>
          <w:rPr>
            <w:noProof/>
            <w:webHidden/>
          </w:rPr>
          <w:t>30</w:t>
        </w:r>
        <w:r>
          <w:rPr>
            <w:noProof/>
            <w:webHidden/>
          </w:rPr>
          <w:fldChar w:fldCharType="end"/>
        </w:r>
      </w:hyperlink>
    </w:p>
    <w:p w14:paraId="1DDA86D1" w14:textId="726AA132"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7" w:history="1">
        <w:r w:rsidRPr="00CE55E5">
          <w:rPr>
            <w:rStyle w:val="Hyperlink"/>
            <w:noProof/>
          </w:rPr>
          <w:t>Figure 13</w:t>
        </w:r>
        <w:r w:rsidRPr="00CE55E5">
          <w:rPr>
            <w:rStyle w:val="Hyperlink"/>
            <w:noProof/>
            <w:lang w:val="en-US"/>
          </w:rPr>
          <w:t xml:space="preserve"> - Lifecycle stages between a buyer and a seller</w:t>
        </w:r>
        <w:r>
          <w:rPr>
            <w:noProof/>
            <w:webHidden/>
          </w:rPr>
          <w:tab/>
        </w:r>
        <w:r>
          <w:rPr>
            <w:noProof/>
            <w:webHidden/>
          </w:rPr>
          <w:fldChar w:fldCharType="begin"/>
        </w:r>
        <w:r>
          <w:rPr>
            <w:noProof/>
            <w:webHidden/>
          </w:rPr>
          <w:instrText xml:space="preserve"> PAGEREF _Toc149728827 \h </w:instrText>
        </w:r>
        <w:r>
          <w:rPr>
            <w:noProof/>
            <w:webHidden/>
          </w:rPr>
        </w:r>
        <w:r>
          <w:rPr>
            <w:noProof/>
            <w:webHidden/>
          </w:rPr>
          <w:fldChar w:fldCharType="separate"/>
        </w:r>
        <w:r>
          <w:rPr>
            <w:noProof/>
            <w:webHidden/>
          </w:rPr>
          <w:t>31</w:t>
        </w:r>
        <w:r>
          <w:rPr>
            <w:noProof/>
            <w:webHidden/>
          </w:rPr>
          <w:fldChar w:fldCharType="end"/>
        </w:r>
      </w:hyperlink>
    </w:p>
    <w:p w14:paraId="6372C502" w14:textId="7DABD036"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8" w:history="1">
        <w:r w:rsidRPr="00CE55E5">
          <w:rPr>
            <w:rStyle w:val="Hyperlink"/>
            <w:noProof/>
          </w:rPr>
          <w:t>Figure 14</w:t>
        </w:r>
        <w:r w:rsidRPr="00CE55E5">
          <w:rPr>
            <w:rStyle w:val="Hyperlink"/>
            <w:noProof/>
            <w:lang w:val="en-US"/>
          </w:rPr>
          <w:t xml:space="preserve"> - Lifecycle stages in a supply chain</w:t>
        </w:r>
        <w:r>
          <w:rPr>
            <w:noProof/>
            <w:webHidden/>
          </w:rPr>
          <w:tab/>
        </w:r>
        <w:r>
          <w:rPr>
            <w:noProof/>
            <w:webHidden/>
          </w:rPr>
          <w:fldChar w:fldCharType="begin"/>
        </w:r>
        <w:r>
          <w:rPr>
            <w:noProof/>
            <w:webHidden/>
          </w:rPr>
          <w:instrText xml:space="preserve"> PAGEREF _Toc149728828 \h </w:instrText>
        </w:r>
        <w:r>
          <w:rPr>
            <w:noProof/>
            <w:webHidden/>
          </w:rPr>
        </w:r>
        <w:r>
          <w:rPr>
            <w:noProof/>
            <w:webHidden/>
          </w:rPr>
          <w:fldChar w:fldCharType="separate"/>
        </w:r>
        <w:r>
          <w:rPr>
            <w:noProof/>
            <w:webHidden/>
          </w:rPr>
          <w:t>31</w:t>
        </w:r>
        <w:r>
          <w:rPr>
            <w:noProof/>
            <w:webHidden/>
          </w:rPr>
          <w:fldChar w:fldCharType="end"/>
        </w:r>
      </w:hyperlink>
    </w:p>
    <w:p w14:paraId="44FCC9B3" w14:textId="5B65E087"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9" w:history="1">
        <w:r w:rsidRPr="00CE55E5">
          <w:rPr>
            <w:rStyle w:val="Hyperlink"/>
            <w:noProof/>
          </w:rPr>
          <w:t>Figure 15</w:t>
        </w:r>
        <w:r w:rsidRPr="00CE55E5">
          <w:rPr>
            <w:rStyle w:val="Hyperlink"/>
            <w:noProof/>
            <w:lang w:val="en-US"/>
          </w:rPr>
          <w:t xml:space="preserve"> - Design, pricing and presentation of menu based goods and services</w:t>
        </w:r>
        <w:r>
          <w:rPr>
            <w:noProof/>
            <w:webHidden/>
          </w:rPr>
          <w:tab/>
        </w:r>
        <w:r>
          <w:rPr>
            <w:noProof/>
            <w:webHidden/>
          </w:rPr>
          <w:fldChar w:fldCharType="begin"/>
        </w:r>
        <w:r>
          <w:rPr>
            <w:noProof/>
            <w:webHidden/>
          </w:rPr>
          <w:instrText xml:space="preserve"> PAGEREF _Toc149728829 \h </w:instrText>
        </w:r>
        <w:r>
          <w:rPr>
            <w:noProof/>
            <w:webHidden/>
          </w:rPr>
        </w:r>
        <w:r>
          <w:rPr>
            <w:noProof/>
            <w:webHidden/>
          </w:rPr>
          <w:fldChar w:fldCharType="separate"/>
        </w:r>
        <w:r>
          <w:rPr>
            <w:noProof/>
            <w:webHidden/>
          </w:rPr>
          <w:t>34</w:t>
        </w:r>
        <w:r>
          <w:rPr>
            <w:noProof/>
            <w:webHidden/>
          </w:rPr>
          <w:fldChar w:fldCharType="end"/>
        </w:r>
      </w:hyperlink>
    </w:p>
    <w:p w14:paraId="30D2A80D" w14:textId="30CAE41D"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0" w:history="1">
        <w:r w:rsidRPr="00CE55E5">
          <w:rPr>
            <w:rStyle w:val="Hyperlink"/>
            <w:noProof/>
          </w:rPr>
          <w:t>Figure 16</w:t>
        </w:r>
        <w:r w:rsidRPr="00CE55E5">
          <w:rPr>
            <w:rStyle w:val="Hyperlink"/>
            <w:noProof/>
            <w:lang w:val="en-US"/>
          </w:rPr>
          <w:t xml:space="preserve"> - Order Acceptance and Rejection process</w:t>
        </w:r>
        <w:r>
          <w:rPr>
            <w:noProof/>
            <w:webHidden/>
          </w:rPr>
          <w:tab/>
        </w:r>
        <w:r>
          <w:rPr>
            <w:noProof/>
            <w:webHidden/>
          </w:rPr>
          <w:fldChar w:fldCharType="begin"/>
        </w:r>
        <w:r>
          <w:rPr>
            <w:noProof/>
            <w:webHidden/>
          </w:rPr>
          <w:instrText xml:space="preserve"> PAGEREF _Toc149728830 \h </w:instrText>
        </w:r>
        <w:r>
          <w:rPr>
            <w:noProof/>
            <w:webHidden/>
          </w:rPr>
        </w:r>
        <w:r>
          <w:rPr>
            <w:noProof/>
            <w:webHidden/>
          </w:rPr>
          <w:fldChar w:fldCharType="separate"/>
        </w:r>
        <w:r>
          <w:rPr>
            <w:noProof/>
            <w:webHidden/>
          </w:rPr>
          <w:t>37</w:t>
        </w:r>
        <w:r>
          <w:rPr>
            <w:noProof/>
            <w:webHidden/>
          </w:rPr>
          <w:fldChar w:fldCharType="end"/>
        </w:r>
      </w:hyperlink>
    </w:p>
    <w:p w14:paraId="1C85D444" w14:textId="5236F9FC"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1" w:history="1">
        <w:r w:rsidRPr="00CE55E5">
          <w:rPr>
            <w:rStyle w:val="Hyperlink"/>
            <w:noProof/>
          </w:rPr>
          <w:t>Figure 17</w:t>
        </w:r>
        <w:r w:rsidRPr="00CE55E5">
          <w:rPr>
            <w:rStyle w:val="Hyperlink"/>
            <w:noProof/>
            <w:lang w:val="en-US"/>
          </w:rPr>
          <w:t xml:space="preserve"> - Delivery options</w:t>
        </w:r>
        <w:r>
          <w:rPr>
            <w:noProof/>
            <w:webHidden/>
          </w:rPr>
          <w:tab/>
        </w:r>
        <w:r>
          <w:rPr>
            <w:noProof/>
            <w:webHidden/>
          </w:rPr>
          <w:fldChar w:fldCharType="begin"/>
        </w:r>
        <w:r>
          <w:rPr>
            <w:noProof/>
            <w:webHidden/>
          </w:rPr>
          <w:instrText xml:space="preserve"> PAGEREF _Toc149728831 \h </w:instrText>
        </w:r>
        <w:r>
          <w:rPr>
            <w:noProof/>
            <w:webHidden/>
          </w:rPr>
        </w:r>
        <w:r>
          <w:rPr>
            <w:noProof/>
            <w:webHidden/>
          </w:rPr>
          <w:fldChar w:fldCharType="separate"/>
        </w:r>
        <w:r>
          <w:rPr>
            <w:noProof/>
            <w:webHidden/>
          </w:rPr>
          <w:t>39</w:t>
        </w:r>
        <w:r>
          <w:rPr>
            <w:noProof/>
            <w:webHidden/>
          </w:rPr>
          <w:fldChar w:fldCharType="end"/>
        </w:r>
      </w:hyperlink>
    </w:p>
    <w:p w14:paraId="552CEA80" w14:textId="1BCDD14E"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2" w:history="1">
        <w:r w:rsidRPr="00CE55E5">
          <w:rPr>
            <w:rStyle w:val="Hyperlink"/>
            <w:noProof/>
          </w:rPr>
          <w:t>Figure 18</w:t>
        </w:r>
        <w:r w:rsidRPr="00CE55E5">
          <w:rPr>
            <w:rStyle w:val="Hyperlink"/>
            <w:noProof/>
            <w:lang w:val="en-US"/>
          </w:rPr>
          <w:t xml:space="preserve"> - Internal Delivery</w:t>
        </w:r>
        <w:r>
          <w:rPr>
            <w:noProof/>
            <w:webHidden/>
          </w:rPr>
          <w:tab/>
        </w:r>
        <w:r>
          <w:rPr>
            <w:noProof/>
            <w:webHidden/>
          </w:rPr>
          <w:fldChar w:fldCharType="begin"/>
        </w:r>
        <w:r>
          <w:rPr>
            <w:noProof/>
            <w:webHidden/>
          </w:rPr>
          <w:instrText xml:space="preserve"> PAGEREF _Toc149728832 \h </w:instrText>
        </w:r>
        <w:r>
          <w:rPr>
            <w:noProof/>
            <w:webHidden/>
          </w:rPr>
        </w:r>
        <w:r>
          <w:rPr>
            <w:noProof/>
            <w:webHidden/>
          </w:rPr>
          <w:fldChar w:fldCharType="separate"/>
        </w:r>
        <w:r>
          <w:rPr>
            <w:noProof/>
            <w:webHidden/>
          </w:rPr>
          <w:t>39</w:t>
        </w:r>
        <w:r>
          <w:rPr>
            <w:noProof/>
            <w:webHidden/>
          </w:rPr>
          <w:fldChar w:fldCharType="end"/>
        </w:r>
      </w:hyperlink>
    </w:p>
    <w:p w14:paraId="372D1A60" w14:textId="1F06B7AC"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3" w:history="1">
        <w:r w:rsidRPr="00CE55E5">
          <w:rPr>
            <w:rStyle w:val="Hyperlink"/>
            <w:noProof/>
          </w:rPr>
          <w:t>Figure 19</w:t>
        </w:r>
        <w:r w:rsidRPr="00CE55E5">
          <w:rPr>
            <w:rStyle w:val="Hyperlink"/>
            <w:noProof/>
            <w:lang w:val="en-US"/>
          </w:rPr>
          <w:t xml:space="preserve"> – Staged/Sequential Delivery of External and Internal elements</w:t>
        </w:r>
        <w:r>
          <w:rPr>
            <w:noProof/>
            <w:webHidden/>
          </w:rPr>
          <w:tab/>
        </w:r>
        <w:r>
          <w:rPr>
            <w:noProof/>
            <w:webHidden/>
          </w:rPr>
          <w:fldChar w:fldCharType="begin"/>
        </w:r>
        <w:r>
          <w:rPr>
            <w:noProof/>
            <w:webHidden/>
          </w:rPr>
          <w:instrText xml:space="preserve"> PAGEREF _Toc149728833 \h </w:instrText>
        </w:r>
        <w:r>
          <w:rPr>
            <w:noProof/>
            <w:webHidden/>
          </w:rPr>
        </w:r>
        <w:r>
          <w:rPr>
            <w:noProof/>
            <w:webHidden/>
          </w:rPr>
          <w:fldChar w:fldCharType="separate"/>
        </w:r>
        <w:r>
          <w:rPr>
            <w:noProof/>
            <w:webHidden/>
          </w:rPr>
          <w:t>39</w:t>
        </w:r>
        <w:r>
          <w:rPr>
            <w:noProof/>
            <w:webHidden/>
          </w:rPr>
          <w:fldChar w:fldCharType="end"/>
        </w:r>
      </w:hyperlink>
    </w:p>
    <w:p w14:paraId="5859A19A" w14:textId="7EF1D051"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4" w:history="1">
        <w:r w:rsidRPr="00CE55E5">
          <w:rPr>
            <w:rStyle w:val="Hyperlink"/>
            <w:noProof/>
          </w:rPr>
          <w:t>Figure 20</w:t>
        </w:r>
        <w:r w:rsidRPr="00CE55E5">
          <w:rPr>
            <w:rStyle w:val="Hyperlink"/>
            <w:noProof/>
            <w:lang w:val="en-US"/>
          </w:rPr>
          <w:t xml:space="preserve"> - Service Delivery – Parallel Delivery</w:t>
        </w:r>
        <w:r>
          <w:rPr>
            <w:noProof/>
            <w:webHidden/>
          </w:rPr>
          <w:tab/>
        </w:r>
        <w:r>
          <w:rPr>
            <w:noProof/>
            <w:webHidden/>
          </w:rPr>
          <w:fldChar w:fldCharType="begin"/>
        </w:r>
        <w:r>
          <w:rPr>
            <w:noProof/>
            <w:webHidden/>
          </w:rPr>
          <w:instrText xml:space="preserve"> PAGEREF _Toc149728834 \h </w:instrText>
        </w:r>
        <w:r>
          <w:rPr>
            <w:noProof/>
            <w:webHidden/>
          </w:rPr>
        </w:r>
        <w:r>
          <w:rPr>
            <w:noProof/>
            <w:webHidden/>
          </w:rPr>
          <w:fldChar w:fldCharType="separate"/>
        </w:r>
        <w:r>
          <w:rPr>
            <w:noProof/>
            <w:webHidden/>
          </w:rPr>
          <w:t>40</w:t>
        </w:r>
        <w:r>
          <w:rPr>
            <w:noProof/>
            <w:webHidden/>
          </w:rPr>
          <w:fldChar w:fldCharType="end"/>
        </w:r>
      </w:hyperlink>
    </w:p>
    <w:p w14:paraId="01996ACA" w14:textId="3BB6C795"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5" w:history="1">
        <w:r w:rsidRPr="00CE55E5">
          <w:rPr>
            <w:rStyle w:val="Hyperlink"/>
            <w:b/>
            <w:bCs/>
            <w:noProof/>
          </w:rPr>
          <w:t>Figure 21 – Scheduled Monitoring and reporting quality and performance of service</w:t>
        </w:r>
        <w:r>
          <w:rPr>
            <w:noProof/>
            <w:webHidden/>
          </w:rPr>
          <w:tab/>
        </w:r>
        <w:r>
          <w:rPr>
            <w:noProof/>
            <w:webHidden/>
          </w:rPr>
          <w:fldChar w:fldCharType="begin"/>
        </w:r>
        <w:r>
          <w:rPr>
            <w:noProof/>
            <w:webHidden/>
          </w:rPr>
          <w:instrText xml:space="preserve"> PAGEREF _Toc149728835 \h </w:instrText>
        </w:r>
        <w:r>
          <w:rPr>
            <w:noProof/>
            <w:webHidden/>
          </w:rPr>
        </w:r>
        <w:r>
          <w:rPr>
            <w:noProof/>
            <w:webHidden/>
          </w:rPr>
          <w:fldChar w:fldCharType="separate"/>
        </w:r>
        <w:r>
          <w:rPr>
            <w:noProof/>
            <w:webHidden/>
          </w:rPr>
          <w:t>41</w:t>
        </w:r>
        <w:r>
          <w:rPr>
            <w:noProof/>
            <w:webHidden/>
          </w:rPr>
          <w:fldChar w:fldCharType="end"/>
        </w:r>
      </w:hyperlink>
    </w:p>
    <w:p w14:paraId="75A272B0" w14:textId="6F9C60BF"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6" w:history="1">
        <w:r w:rsidRPr="00CE55E5">
          <w:rPr>
            <w:rStyle w:val="Hyperlink"/>
            <w:b/>
            <w:bCs/>
            <w:noProof/>
          </w:rPr>
          <w:t>Figure 22</w:t>
        </w:r>
        <w:r w:rsidRPr="00CE55E5">
          <w:rPr>
            <w:rStyle w:val="Hyperlink"/>
            <w:b/>
            <w:bCs/>
            <w:noProof/>
            <w:lang w:val="en-US"/>
          </w:rPr>
          <w:t xml:space="preserve"> - Non-Scheduled service monitoring and reporting process</w:t>
        </w:r>
        <w:r>
          <w:rPr>
            <w:noProof/>
            <w:webHidden/>
          </w:rPr>
          <w:tab/>
        </w:r>
        <w:r>
          <w:rPr>
            <w:noProof/>
            <w:webHidden/>
          </w:rPr>
          <w:fldChar w:fldCharType="begin"/>
        </w:r>
        <w:r>
          <w:rPr>
            <w:noProof/>
            <w:webHidden/>
          </w:rPr>
          <w:instrText xml:space="preserve"> PAGEREF _Toc149728836 \h </w:instrText>
        </w:r>
        <w:r>
          <w:rPr>
            <w:noProof/>
            <w:webHidden/>
          </w:rPr>
        </w:r>
        <w:r>
          <w:rPr>
            <w:noProof/>
            <w:webHidden/>
          </w:rPr>
          <w:fldChar w:fldCharType="separate"/>
        </w:r>
        <w:r>
          <w:rPr>
            <w:noProof/>
            <w:webHidden/>
          </w:rPr>
          <w:t>42</w:t>
        </w:r>
        <w:r>
          <w:rPr>
            <w:noProof/>
            <w:webHidden/>
          </w:rPr>
          <w:fldChar w:fldCharType="end"/>
        </w:r>
      </w:hyperlink>
    </w:p>
    <w:p w14:paraId="7416C9B0" w14:textId="0B7527EE"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7" w:history="1">
        <w:r w:rsidRPr="00CE55E5">
          <w:rPr>
            <w:rStyle w:val="Hyperlink"/>
            <w:noProof/>
          </w:rPr>
          <w:t>Figure 23</w:t>
        </w:r>
        <w:r w:rsidRPr="00CE55E5">
          <w:rPr>
            <w:rStyle w:val="Hyperlink"/>
            <w:noProof/>
            <w:lang w:val="en-US"/>
          </w:rPr>
          <w:t xml:space="preserve"> - Measuring usage of service</w:t>
        </w:r>
        <w:r>
          <w:rPr>
            <w:noProof/>
            <w:webHidden/>
          </w:rPr>
          <w:tab/>
        </w:r>
        <w:r>
          <w:rPr>
            <w:noProof/>
            <w:webHidden/>
          </w:rPr>
          <w:fldChar w:fldCharType="begin"/>
        </w:r>
        <w:r>
          <w:rPr>
            <w:noProof/>
            <w:webHidden/>
          </w:rPr>
          <w:instrText xml:space="preserve"> PAGEREF _Toc149728837 \h </w:instrText>
        </w:r>
        <w:r>
          <w:rPr>
            <w:noProof/>
            <w:webHidden/>
          </w:rPr>
        </w:r>
        <w:r>
          <w:rPr>
            <w:noProof/>
            <w:webHidden/>
          </w:rPr>
          <w:fldChar w:fldCharType="separate"/>
        </w:r>
        <w:r>
          <w:rPr>
            <w:noProof/>
            <w:webHidden/>
          </w:rPr>
          <w:t>42</w:t>
        </w:r>
        <w:r>
          <w:rPr>
            <w:noProof/>
            <w:webHidden/>
          </w:rPr>
          <w:fldChar w:fldCharType="end"/>
        </w:r>
      </w:hyperlink>
    </w:p>
    <w:p w14:paraId="294464FE" w14:textId="75098969"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8" w:history="1">
        <w:r w:rsidRPr="00CE55E5">
          <w:rPr>
            <w:rStyle w:val="Hyperlink"/>
            <w:noProof/>
          </w:rPr>
          <w:t>Figure 24</w:t>
        </w:r>
        <w:r w:rsidRPr="00CE55E5">
          <w:rPr>
            <w:rStyle w:val="Hyperlink"/>
            <w:noProof/>
            <w:lang w:val="en-US"/>
          </w:rPr>
          <w:t xml:space="preserve"> - Fault identification and repair decision tree</w:t>
        </w:r>
        <w:r>
          <w:rPr>
            <w:noProof/>
            <w:webHidden/>
          </w:rPr>
          <w:tab/>
        </w:r>
        <w:r>
          <w:rPr>
            <w:noProof/>
            <w:webHidden/>
          </w:rPr>
          <w:fldChar w:fldCharType="begin"/>
        </w:r>
        <w:r>
          <w:rPr>
            <w:noProof/>
            <w:webHidden/>
          </w:rPr>
          <w:instrText xml:space="preserve"> PAGEREF _Toc149728838 \h </w:instrText>
        </w:r>
        <w:r>
          <w:rPr>
            <w:noProof/>
            <w:webHidden/>
          </w:rPr>
        </w:r>
        <w:r>
          <w:rPr>
            <w:noProof/>
            <w:webHidden/>
          </w:rPr>
          <w:fldChar w:fldCharType="separate"/>
        </w:r>
        <w:r>
          <w:rPr>
            <w:noProof/>
            <w:webHidden/>
          </w:rPr>
          <w:t>44</w:t>
        </w:r>
        <w:r>
          <w:rPr>
            <w:noProof/>
            <w:webHidden/>
          </w:rPr>
          <w:fldChar w:fldCharType="end"/>
        </w:r>
      </w:hyperlink>
    </w:p>
    <w:p w14:paraId="3FE32815" w14:textId="61138C2A"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9" w:history="1">
        <w:r w:rsidRPr="00CE55E5">
          <w:rPr>
            <w:rStyle w:val="Hyperlink"/>
            <w:noProof/>
          </w:rPr>
          <w:t>Figure 25</w:t>
        </w:r>
        <w:r w:rsidRPr="00CE55E5">
          <w:rPr>
            <w:rStyle w:val="Hyperlink"/>
            <w:noProof/>
            <w:lang w:val="en-US"/>
          </w:rPr>
          <w:t xml:space="preserve"> - Fault management scenarios A &amp; B</w:t>
        </w:r>
        <w:r>
          <w:rPr>
            <w:noProof/>
            <w:webHidden/>
          </w:rPr>
          <w:tab/>
        </w:r>
        <w:r>
          <w:rPr>
            <w:noProof/>
            <w:webHidden/>
          </w:rPr>
          <w:fldChar w:fldCharType="begin"/>
        </w:r>
        <w:r>
          <w:rPr>
            <w:noProof/>
            <w:webHidden/>
          </w:rPr>
          <w:instrText xml:space="preserve"> PAGEREF _Toc149728839 \h </w:instrText>
        </w:r>
        <w:r>
          <w:rPr>
            <w:noProof/>
            <w:webHidden/>
          </w:rPr>
        </w:r>
        <w:r>
          <w:rPr>
            <w:noProof/>
            <w:webHidden/>
          </w:rPr>
          <w:fldChar w:fldCharType="separate"/>
        </w:r>
        <w:r>
          <w:rPr>
            <w:noProof/>
            <w:webHidden/>
          </w:rPr>
          <w:t>45</w:t>
        </w:r>
        <w:r>
          <w:rPr>
            <w:noProof/>
            <w:webHidden/>
          </w:rPr>
          <w:fldChar w:fldCharType="end"/>
        </w:r>
      </w:hyperlink>
    </w:p>
    <w:p w14:paraId="0885963C" w14:textId="758FC290"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0" w:history="1">
        <w:r w:rsidRPr="00CE55E5">
          <w:rPr>
            <w:rStyle w:val="Hyperlink"/>
            <w:noProof/>
          </w:rPr>
          <w:t>Figure 26</w:t>
        </w:r>
        <w:r w:rsidRPr="00CE55E5">
          <w:rPr>
            <w:rStyle w:val="Hyperlink"/>
            <w:noProof/>
            <w:lang w:val="en-US"/>
          </w:rPr>
          <w:t xml:space="preserve"> - Fault management scenario C</w:t>
        </w:r>
        <w:r>
          <w:rPr>
            <w:noProof/>
            <w:webHidden/>
          </w:rPr>
          <w:tab/>
        </w:r>
        <w:r>
          <w:rPr>
            <w:noProof/>
            <w:webHidden/>
          </w:rPr>
          <w:fldChar w:fldCharType="begin"/>
        </w:r>
        <w:r>
          <w:rPr>
            <w:noProof/>
            <w:webHidden/>
          </w:rPr>
          <w:instrText xml:space="preserve"> PAGEREF _Toc149728840 \h </w:instrText>
        </w:r>
        <w:r>
          <w:rPr>
            <w:noProof/>
            <w:webHidden/>
          </w:rPr>
        </w:r>
        <w:r>
          <w:rPr>
            <w:noProof/>
            <w:webHidden/>
          </w:rPr>
          <w:fldChar w:fldCharType="separate"/>
        </w:r>
        <w:r>
          <w:rPr>
            <w:noProof/>
            <w:webHidden/>
          </w:rPr>
          <w:t>45</w:t>
        </w:r>
        <w:r>
          <w:rPr>
            <w:noProof/>
            <w:webHidden/>
          </w:rPr>
          <w:fldChar w:fldCharType="end"/>
        </w:r>
      </w:hyperlink>
    </w:p>
    <w:p w14:paraId="07E11ECB" w14:textId="545BBDC8"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1" w:history="1">
        <w:r w:rsidRPr="00CE55E5">
          <w:rPr>
            <w:rStyle w:val="Hyperlink"/>
            <w:noProof/>
          </w:rPr>
          <w:t>Figure 27</w:t>
        </w:r>
        <w:r w:rsidRPr="00CE55E5">
          <w:rPr>
            <w:rStyle w:val="Hyperlink"/>
            <w:noProof/>
            <w:lang w:val="en-US"/>
          </w:rPr>
          <w:t xml:space="preserve"> - Fault management scenarios D &amp; E</w:t>
        </w:r>
        <w:r>
          <w:rPr>
            <w:noProof/>
            <w:webHidden/>
          </w:rPr>
          <w:tab/>
        </w:r>
        <w:r>
          <w:rPr>
            <w:noProof/>
            <w:webHidden/>
          </w:rPr>
          <w:fldChar w:fldCharType="begin"/>
        </w:r>
        <w:r>
          <w:rPr>
            <w:noProof/>
            <w:webHidden/>
          </w:rPr>
          <w:instrText xml:space="preserve"> PAGEREF _Toc149728841 \h </w:instrText>
        </w:r>
        <w:r>
          <w:rPr>
            <w:noProof/>
            <w:webHidden/>
          </w:rPr>
        </w:r>
        <w:r>
          <w:rPr>
            <w:noProof/>
            <w:webHidden/>
          </w:rPr>
          <w:fldChar w:fldCharType="separate"/>
        </w:r>
        <w:r>
          <w:rPr>
            <w:noProof/>
            <w:webHidden/>
          </w:rPr>
          <w:t>46</w:t>
        </w:r>
        <w:r>
          <w:rPr>
            <w:noProof/>
            <w:webHidden/>
          </w:rPr>
          <w:fldChar w:fldCharType="end"/>
        </w:r>
      </w:hyperlink>
    </w:p>
    <w:p w14:paraId="6266FE8D" w14:textId="7BCEDDDE"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2" w:history="1">
        <w:r w:rsidRPr="00CE55E5">
          <w:rPr>
            <w:rStyle w:val="Hyperlink"/>
            <w:noProof/>
          </w:rPr>
          <w:t>Figure 28</w:t>
        </w:r>
        <w:r w:rsidRPr="00CE55E5">
          <w:rPr>
            <w:rStyle w:val="Hyperlink"/>
            <w:noProof/>
            <w:lang w:val="en-US"/>
          </w:rPr>
          <w:t xml:space="preserve"> - Fault management scenarios F and G</w:t>
        </w:r>
        <w:r>
          <w:rPr>
            <w:noProof/>
            <w:webHidden/>
          </w:rPr>
          <w:tab/>
        </w:r>
        <w:r>
          <w:rPr>
            <w:noProof/>
            <w:webHidden/>
          </w:rPr>
          <w:fldChar w:fldCharType="begin"/>
        </w:r>
        <w:r>
          <w:rPr>
            <w:noProof/>
            <w:webHidden/>
          </w:rPr>
          <w:instrText xml:space="preserve"> PAGEREF _Toc149728842 \h </w:instrText>
        </w:r>
        <w:r>
          <w:rPr>
            <w:noProof/>
            <w:webHidden/>
          </w:rPr>
        </w:r>
        <w:r>
          <w:rPr>
            <w:noProof/>
            <w:webHidden/>
          </w:rPr>
          <w:fldChar w:fldCharType="separate"/>
        </w:r>
        <w:r>
          <w:rPr>
            <w:noProof/>
            <w:webHidden/>
          </w:rPr>
          <w:t>46</w:t>
        </w:r>
        <w:r>
          <w:rPr>
            <w:noProof/>
            <w:webHidden/>
          </w:rPr>
          <w:fldChar w:fldCharType="end"/>
        </w:r>
      </w:hyperlink>
    </w:p>
    <w:p w14:paraId="244058E4" w14:textId="4371B663"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3" w:history="1">
        <w:r w:rsidRPr="00CE55E5">
          <w:rPr>
            <w:rStyle w:val="Hyperlink"/>
            <w:noProof/>
          </w:rPr>
          <w:t>Figure 29</w:t>
        </w:r>
        <w:r w:rsidRPr="00CE55E5">
          <w:rPr>
            <w:rStyle w:val="Hyperlink"/>
            <w:noProof/>
            <w:lang w:val="en-US"/>
          </w:rPr>
          <w:t xml:space="preserve"> - Fault management scenarios J and K</w:t>
        </w:r>
        <w:r>
          <w:rPr>
            <w:noProof/>
            <w:webHidden/>
          </w:rPr>
          <w:tab/>
        </w:r>
        <w:r>
          <w:rPr>
            <w:noProof/>
            <w:webHidden/>
          </w:rPr>
          <w:fldChar w:fldCharType="begin"/>
        </w:r>
        <w:r>
          <w:rPr>
            <w:noProof/>
            <w:webHidden/>
          </w:rPr>
          <w:instrText xml:space="preserve"> PAGEREF _Toc149728843 \h </w:instrText>
        </w:r>
        <w:r>
          <w:rPr>
            <w:noProof/>
            <w:webHidden/>
          </w:rPr>
        </w:r>
        <w:r>
          <w:rPr>
            <w:noProof/>
            <w:webHidden/>
          </w:rPr>
          <w:fldChar w:fldCharType="separate"/>
        </w:r>
        <w:r>
          <w:rPr>
            <w:noProof/>
            <w:webHidden/>
          </w:rPr>
          <w:t>47</w:t>
        </w:r>
        <w:r>
          <w:rPr>
            <w:noProof/>
            <w:webHidden/>
          </w:rPr>
          <w:fldChar w:fldCharType="end"/>
        </w:r>
      </w:hyperlink>
    </w:p>
    <w:p w14:paraId="539EEB5C" w14:textId="61DBA95C"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4" w:history="1">
        <w:r w:rsidRPr="00CE55E5">
          <w:rPr>
            <w:rStyle w:val="Hyperlink"/>
            <w:noProof/>
          </w:rPr>
          <w:t>Figure 30</w:t>
        </w:r>
        <w:r w:rsidRPr="00CE55E5">
          <w:rPr>
            <w:rStyle w:val="Hyperlink"/>
            <w:noProof/>
            <w:lang w:val="en-US"/>
          </w:rPr>
          <w:t xml:space="preserve"> - Mobile network slicing supply chain</w:t>
        </w:r>
        <w:r>
          <w:rPr>
            <w:noProof/>
            <w:webHidden/>
          </w:rPr>
          <w:tab/>
        </w:r>
        <w:r>
          <w:rPr>
            <w:noProof/>
            <w:webHidden/>
          </w:rPr>
          <w:fldChar w:fldCharType="begin"/>
        </w:r>
        <w:r>
          <w:rPr>
            <w:noProof/>
            <w:webHidden/>
          </w:rPr>
          <w:instrText xml:space="preserve"> PAGEREF _Toc149728844 \h </w:instrText>
        </w:r>
        <w:r>
          <w:rPr>
            <w:noProof/>
            <w:webHidden/>
          </w:rPr>
        </w:r>
        <w:r>
          <w:rPr>
            <w:noProof/>
            <w:webHidden/>
          </w:rPr>
          <w:fldChar w:fldCharType="separate"/>
        </w:r>
        <w:r>
          <w:rPr>
            <w:noProof/>
            <w:webHidden/>
          </w:rPr>
          <w:t>51</w:t>
        </w:r>
        <w:r>
          <w:rPr>
            <w:noProof/>
            <w:webHidden/>
          </w:rPr>
          <w:fldChar w:fldCharType="end"/>
        </w:r>
      </w:hyperlink>
    </w:p>
    <w:p w14:paraId="12B7FBAC" w14:textId="65922230" w:rsidR="006A7687" w:rsidRDefault="006A7687">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5" w:history="1">
        <w:r w:rsidRPr="00CE55E5">
          <w:rPr>
            <w:rStyle w:val="Hyperlink"/>
            <w:noProof/>
          </w:rPr>
          <w:t>Figure 31</w:t>
        </w:r>
        <w:r w:rsidRPr="00CE55E5">
          <w:rPr>
            <w:rStyle w:val="Hyperlink"/>
            <w:noProof/>
            <w:lang w:val="en-US"/>
          </w:rPr>
          <w:t xml:space="preserve"> - Bilateral trade using smart contracts (sequence diagram)</w:t>
        </w:r>
        <w:r>
          <w:rPr>
            <w:noProof/>
            <w:webHidden/>
          </w:rPr>
          <w:tab/>
        </w:r>
        <w:r>
          <w:rPr>
            <w:noProof/>
            <w:webHidden/>
          </w:rPr>
          <w:fldChar w:fldCharType="begin"/>
        </w:r>
        <w:r>
          <w:rPr>
            <w:noProof/>
            <w:webHidden/>
          </w:rPr>
          <w:instrText xml:space="preserve"> PAGEREF _Toc149728845 \h </w:instrText>
        </w:r>
        <w:r>
          <w:rPr>
            <w:noProof/>
            <w:webHidden/>
          </w:rPr>
        </w:r>
        <w:r>
          <w:rPr>
            <w:noProof/>
            <w:webHidden/>
          </w:rPr>
          <w:fldChar w:fldCharType="separate"/>
        </w:r>
        <w:r>
          <w:rPr>
            <w:noProof/>
            <w:webHidden/>
          </w:rPr>
          <w:t>51</w:t>
        </w:r>
        <w:r>
          <w:rPr>
            <w:noProof/>
            <w:webHidden/>
          </w:rPr>
          <w:fldChar w:fldCharType="end"/>
        </w:r>
      </w:hyperlink>
    </w:p>
    <w:p w14:paraId="39E3E8AC" w14:textId="373EA165" w:rsidR="00EC2624" w:rsidRPr="00E71784" w:rsidRDefault="00EC2624" w:rsidP="00A301A6">
      <w:pPr>
        <w:spacing w:after="0"/>
        <w:ind w:left="-567"/>
        <w:rPr>
          <w:rStyle w:val="Guidance"/>
          <w:noProof w:val="0"/>
          <w:lang w:val="en-GB"/>
        </w:rPr>
      </w:pPr>
      <w:r>
        <w:rPr>
          <w:rStyle w:val="Guidance"/>
          <w:noProof w:val="0"/>
          <w:lang w:val="en-GB"/>
        </w:rPr>
        <w:fldChar w:fldCharType="end"/>
      </w:r>
    </w:p>
    <w:p w14:paraId="2549F520" w14:textId="77777777" w:rsidR="00A301A6" w:rsidRPr="00E71784" w:rsidRDefault="00A301A6" w:rsidP="00A301A6">
      <w:pPr>
        <w:pStyle w:val="Heading1"/>
      </w:pPr>
      <w:bookmarkStart w:id="19" w:name="_Toc451533943"/>
      <w:bookmarkStart w:id="20" w:name="_Toc484178378"/>
      <w:bookmarkStart w:id="21" w:name="_Toc484178408"/>
      <w:bookmarkStart w:id="22" w:name="_Toc487531992"/>
      <w:bookmarkStart w:id="23" w:name="_Toc527987190"/>
      <w:bookmarkStart w:id="24" w:name="_Toc529802474"/>
      <w:bookmarkStart w:id="25" w:name="_Toc67667383"/>
      <w:bookmarkStart w:id="26" w:name="_Ref132115277"/>
      <w:bookmarkStart w:id="27" w:name="_Toc149728683"/>
      <w:r w:rsidRPr="00E71784">
        <w:t>Intellectual Property Rights</w:t>
      </w:r>
      <w:bookmarkEnd w:id="19"/>
      <w:bookmarkEnd w:id="20"/>
      <w:bookmarkEnd w:id="21"/>
      <w:bookmarkEnd w:id="22"/>
      <w:bookmarkEnd w:id="23"/>
      <w:bookmarkEnd w:id="24"/>
      <w:bookmarkEnd w:id="25"/>
      <w:bookmarkEnd w:id="26"/>
      <w:bookmarkEnd w:id="27"/>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8" w:name="_Hlk67652472"/>
      <w:bookmarkStart w:id="29" w:name="_Hlk67652820"/>
      <w:r w:rsidR="006735EB">
        <w:t>declarations</w:t>
      </w:r>
      <w:bookmarkEnd w:id="28"/>
      <w:r w:rsidR="006735EB">
        <w:t xml:space="preserve"> </w:t>
      </w:r>
      <w:bookmarkEnd w:id="29"/>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31FFD" w14:textId="0EC9163B" w:rsidR="00F52C10" w:rsidRDefault="00F52C10" w:rsidP="00F52C10">
      <w:r>
        <w:t xml:space="preserve">Pursuant to the ETSI </w:t>
      </w:r>
      <w:bookmarkStart w:id="30" w:name="_Hlk67652492"/>
      <w:r w:rsidR="006735EB">
        <w:t xml:space="preserve">Directives including the ETSI </w:t>
      </w:r>
      <w:bookmarkEnd w:id="30"/>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31" w:name="_Toc451533944"/>
      <w:bookmarkStart w:id="32" w:name="_Toc484178379"/>
      <w:bookmarkStart w:id="33" w:name="_Toc484178409"/>
      <w:bookmarkStart w:id="34" w:name="_Toc487531993"/>
      <w:bookmarkStart w:id="35" w:name="_Toc527987191"/>
      <w:bookmarkStart w:id="36" w:name="_Toc529802475"/>
      <w:bookmarkStart w:id="37" w:name="_Toc67667384"/>
      <w:bookmarkStart w:id="38" w:name="For_tbname"/>
      <w:bookmarkStart w:id="39" w:name="_Toc149728684"/>
      <w:r w:rsidRPr="00E71784">
        <w:lastRenderedPageBreak/>
        <w:t>Foreword</w:t>
      </w:r>
      <w:bookmarkEnd w:id="31"/>
      <w:bookmarkEnd w:id="32"/>
      <w:bookmarkEnd w:id="33"/>
      <w:bookmarkEnd w:id="34"/>
      <w:bookmarkEnd w:id="35"/>
      <w:bookmarkEnd w:id="36"/>
      <w:bookmarkEnd w:id="37"/>
      <w:bookmarkEnd w:id="39"/>
    </w:p>
    <w:p w14:paraId="0E17C7D3" w14:textId="365970F2" w:rsidR="00D626BF" w:rsidRPr="00C322B6" w:rsidRDefault="00D626BF" w:rsidP="00C322B6">
      <w:r w:rsidRPr="00E71784">
        <w:t xml:space="preserve">This Technical Specification (TS) has been produced by ETSI </w:t>
      </w:r>
      <w:r w:rsidR="00C322B6">
        <w:t xml:space="preserve">Industry Specification </w:t>
      </w:r>
      <w:r w:rsidR="00C322B6" w:rsidRPr="00C322B6">
        <w:t>Group</w:t>
      </w:r>
      <w:r w:rsidRPr="00C322B6">
        <w:t xml:space="preserve"> </w:t>
      </w:r>
      <w:r w:rsidR="00C322B6" w:rsidRPr="00C322B6">
        <w:t>Permissioned Distributed Ledgers (ISG-PDL</w:t>
      </w:r>
      <w:bookmarkEnd w:id="38"/>
      <w:r w:rsidR="00C322B6" w:rsidRPr="00C322B6">
        <w:t>)</w:t>
      </w:r>
      <w:r w:rsidRPr="00C322B6">
        <w:t>.</w:t>
      </w:r>
    </w:p>
    <w:p w14:paraId="41599CFA" w14:textId="77777777" w:rsidR="00A301A6" w:rsidRPr="00E71784" w:rsidRDefault="00A301A6" w:rsidP="00A301A6">
      <w:pPr>
        <w:pStyle w:val="Heading1"/>
        <w:rPr>
          <w:b/>
        </w:rPr>
      </w:pPr>
      <w:bookmarkStart w:id="40" w:name="_Toc451533945"/>
      <w:bookmarkStart w:id="41" w:name="_Toc484178380"/>
      <w:bookmarkStart w:id="42" w:name="_Toc484178410"/>
      <w:bookmarkStart w:id="43" w:name="_Toc487531994"/>
      <w:bookmarkStart w:id="44" w:name="_Toc527987192"/>
      <w:bookmarkStart w:id="45" w:name="_Toc529802476"/>
      <w:bookmarkStart w:id="46" w:name="_Toc67667385"/>
      <w:bookmarkStart w:id="47" w:name="_Toc149728685"/>
      <w:r w:rsidRPr="00E71784">
        <w:t>Modal verbs terminology</w:t>
      </w:r>
      <w:bookmarkEnd w:id="40"/>
      <w:bookmarkEnd w:id="41"/>
      <w:bookmarkEnd w:id="42"/>
      <w:bookmarkEnd w:id="43"/>
      <w:bookmarkEnd w:id="44"/>
      <w:bookmarkEnd w:id="45"/>
      <w:bookmarkEnd w:id="46"/>
      <w:bookmarkEnd w:id="47"/>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16"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8" w:name="_Toc451533946"/>
      <w:bookmarkStart w:id="49" w:name="_Toc484178381"/>
      <w:bookmarkStart w:id="50" w:name="_Toc484178411"/>
      <w:bookmarkStart w:id="51" w:name="_Toc487531995"/>
      <w:bookmarkStart w:id="52" w:name="_Toc527987193"/>
      <w:bookmarkStart w:id="53" w:name="_Toc529802477"/>
      <w:bookmarkStart w:id="54" w:name="_Toc67667386"/>
      <w:bookmarkStart w:id="55" w:name="_Toc149728686"/>
      <w:r w:rsidRPr="00E71784">
        <w:t>Executive summary</w:t>
      </w:r>
      <w:bookmarkEnd w:id="48"/>
      <w:bookmarkEnd w:id="49"/>
      <w:bookmarkEnd w:id="50"/>
      <w:bookmarkEnd w:id="51"/>
      <w:bookmarkEnd w:id="52"/>
      <w:bookmarkEnd w:id="53"/>
      <w:bookmarkEnd w:id="54"/>
      <w:bookmarkEnd w:id="55"/>
    </w:p>
    <w:p w14:paraId="699F70D9" w14:textId="235EE6FC" w:rsidR="007417D3" w:rsidRPr="00E33070" w:rsidRDefault="007417D3" w:rsidP="007417D3">
      <w:bookmarkStart w:id="56" w:name="_Hlk147414881"/>
      <w:r w:rsidRPr="00B36F7C">
        <w:t xml:space="preserve">The present document </w:t>
      </w:r>
      <w:r>
        <w:t>defines and describes the use of PDL in the lifecycle of go</w:t>
      </w:r>
      <w:r w:rsidR="009E0312">
        <w:t>o</w:t>
      </w:r>
      <w:r>
        <w:t xml:space="preserve">ds and/or services delivered through a supply chain. It defines the types of supply chains, the </w:t>
      </w:r>
      <w:proofErr w:type="gramStart"/>
      <w:r>
        <w:t>types</w:t>
      </w:r>
      <w:proofErr w:type="gramEnd"/>
      <w:r>
        <w:t xml:space="preserve"> and roles of entities in a supply chain, and the lifecycle phases and processes executed by the different entities along the supply chain</w:t>
      </w:r>
      <w:r w:rsidRPr="00E33070">
        <w:t xml:space="preserve">. </w:t>
      </w:r>
      <w:r w:rsidRPr="00B36F7C">
        <w:t xml:space="preserve">The </w:t>
      </w:r>
      <w:r>
        <w:t xml:space="preserve">present </w:t>
      </w:r>
      <w:r w:rsidRPr="00B36F7C">
        <w:t>document</w:t>
      </w:r>
      <w:r w:rsidRPr="00E33070">
        <w:t xml:space="preserve"> also describes the </w:t>
      </w:r>
      <w:r>
        <w:t xml:space="preserve">architectural concepts of the PDLs </w:t>
      </w:r>
      <w:r w:rsidR="009E0312">
        <w:t>used in supply chains as well as the data stored on the chain during the lifecycle processes</w:t>
      </w:r>
      <w:r w:rsidRPr="00E33070">
        <w:t>.</w:t>
      </w:r>
    </w:p>
    <w:bookmarkEnd w:id="56"/>
    <w:p w14:paraId="48142EE7" w14:textId="77777777" w:rsidR="006B54F6" w:rsidRPr="006B54F6" w:rsidRDefault="006B54F6" w:rsidP="006B54F6"/>
    <w:p w14:paraId="495822BE" w14:textId="77777777" w:rsidR="00A301A6" w:rsidRDefault="00A301A6" w:rsidP="00A301A6">
      <w:pPr>
        <w:pStyle w:val="Heading1"/>
      </w:pPr>
      <w:bookmarkStart w:id="57" w:name="_Toc451533947"/>
      <w:bookmarkStart w:id="58" w:name="_Toc484178382"/>
      <w:bookmarkStart w:id="59" w:name="_Toc484178412"/>
      <w:bookmarkStart w:id="60" w:name="_Toc487531996"/>
      <w:bookmarkStart w:id="61" w:name="_Toc527987194"/>
      <w:bookmarkStart w:id="62" w:name="_Toc529802478"/>
      <w:bookmarkStart w:id="63" w:name="_Toc67667387"/>
      <w:bookmarkStart w:id="64" w:name="_Toc149728687"/>
      <w:r w:rsidRPr="00E71784">
        <w:t>Introduction</w:t>
      </w:r>
      <w:bookmarkEnd w:id="57"/>
      <w:bookmarkEnd w:id="58"/>
      <w:bookmarkEnd w:id="59"/>
      <w:bookmarkEnd w:id="60"/>
      <w:bookmarkEnd w:id="61"/>
      <w:bookmarkEnd w:id="62"/>
      <w:bookmarkEnd w:id="63"/>
      <w:bookmarkEnd w:id="64"/>
    </w:p>
    <w:p w14:paraId="50B1000B" w14:textId="05D230EF" w:rsidR="009E0312" w:rsidRDefault="009E0312" w:rsidP="009E0312">
      <w:r>
        <w:t xml:space="preserve">The delivery of goods and/or services through a supply chain involves </w:t>
      </w:r>
      <w:r w:rsidR="00D232CD">
        <w:t>operational and commercial activities across a chain of entities. Such goods and/or services traverse a series of phases that are bound into a lifecycle that may include initial inquiry/research, quoting, ordering, delivery, quality assurance, usage measurement, fault repair, financial settlement and change management.</w:t>
      </w:r>
    </w:p>
    <w:p w14:paraId="005C1CDB" w14:textId="54B12932" w:rsidR="00D232CD" w:rsidRDefault="00D232CD" w:rsidP="009E0312">
      <w:r>
        <w:t xml:space="preserve">A supply chain is built from pairs of buyers and sellers where on one side there is an ultimate buyer procuring the goods and/or services, and down the chain there are entities that serve as both sellers and buyers. They sell to the upstream buyer and buy from downstream sellers. Some of those downstream entities simply pass the goods and/or services from the downstream seller to the upstream buyer (commonly referred to as “wholesaler”) and some </w:t>
      </w:r>
      <w:r w:rsidR="001530C5">
        <w:t>also contribute certain elements to the final product sold to the ultimate customer. An example of a wholesaler would be a vegetable grocer that buys from the farmers by the tons and sells to the consumers by the kilo, while another example could be of a data centre operator that rents office space from one entity, buys 19” racks from another entity, computers from another entity, software licenses from yet another entity, integrates and assembles them all and sells computation capacity or storage space to ICT consumers.</w:t>
      </w:r>
    </w:p>
    <w:p w14:paraId="65E26235" w14:textId="1E5C6871" w:rsidR="001530C5" w:rsidRDefault="001530C5" w:rsidP="009E0312">
      <w:r>
        <w:t>The processes that occur at each participant in such supply chain differ depending on the lifecycle stage and the role that the participant plays in such chain.</w:t>
      </w:r>
    </w:p>
    <w:p w14:paraId="30C7408F" w14:textId="4BF67716" w:rsidR="002C2B38" w:rsidRDefault="002C2B38" w:rsidP="009E0312">
      <w:r>
        <w:t xml:space="preserve">Many entities participating in supply chains have developed their own processes, </w:t>
      </w:r>
      <w:proofErr w:type="gramStart"/>
      <w:r>
        <w:t>nomenclature</w:t>
      </w:r>
      <w:proofErr w:type="gramEnd"/>
      <w:r>
        <w:t xml:space="preserve"> and data models to define their internal operations. Integrating, </w:t>
      </w:r>
      <w:proofErr w:type="gramStart"/>
      <w:r>
        <w:t>coordinating</w:t>
      </w:r>
      <w:proofErr w:type="gramEnd"/>
      <w:r>
        <w:t xml:space="preserve"> and synchronizing such processes across operational boundaries creates misalignment in process steps, data models and inter-entity communications, often resulting in failure to automate the inter-entity operations thus reverting to slow and inefficient manual processes.</w:t>
      </w:r>
    </w:p>
    <w:p w14:paraId="00D5BEF2" w14:textId="77777777" w:rsidR="002C2B38" w:rsidRDefault="002C2B38" w:rsidP="002C2B38">
      <w:r>
        <w:t xml:space="preserve">The current document defines the stages, processes, and high-level requirements each player </w:t>
      </w:r>
      <w:proofErr w:type="gramStart"/>
      <w:r>
        <w:t>has to</w:t>
      </w:r>
      <w:proofErr w:type="gramEnd"/>
      <w:r>
        <w:t xml:space="preserve"> abide by for the proper operation of a supply chain. The main intention is to allow automation of such supply chains, minimizing manual activities that are expensive, </w:t>
      </w:r>
      <w:proofErr w:type="gramStart"/>
      <w:r>
        <w:t>slow</w:t>
      </w:r>
      <w:proofErr w:type="gramEnd"/>
      <w:r>
        <w:t xml:space="preserve"> and prone to errors.</w:t>
      </w:r>
    </w:p>
    <w:p w14:paraId="7BA8A8AB" w14:textId="23B39A40" w:rsidR="002C2B38" w:rsidRDefault="002C2B38" w:rsidP="009E0312">
      <w:bookmarkStart w:id="65" w:name="_Hlk147416996"/>
      <w:r>
        <w:t xml:space="preserve">Section 4 of the current document defines the types of supply chains, the entities taking part </w:t>
      </w:r>
      <w:r w:rsidR="00D52DE1">
        <w:t xml:space="preserve">in </w:t>
      </w:r>
      <w:r>
        <w:t xml:space="preserve">a supply chain, the types of transaction occurring in a supply chain and the </w:t>
      </w:r>
      <w:r w:rsidR="00D52DE1">
        <w:t>types of, and requirements from, the PDLs in use in a supply chain.</w:t>
      </w:r>
    </w:p>
    <w:p w14:paraId="57A3A82A" w14:textId="1B624D4A" w:rsidR="00D52DE1" w:rsidRDefault="00D52DE1" w:rsidP="009E0312">
      <w:r>
        <w:t>Section 5 of the current document lists the lifecycle stages and defines the required process flow for each of those stages in a supply chain environment.</w:t>
      </w:r>
    </w:p>
    <w:p w14:paraId="2127E645" w14:textId="0802C231" w:rsidR="006B54F6" w:rsidRPr="006A7687" w:rsidRDefault="00560A3A" w:rsidP="006A7687">
      <w:r>
        <w:t>Annex A describes a potential use case of PDL in management of lifecycle of a network slice in a supply chain of mobile operators. This annex is descriptive and does not include specifications or requirements.</w:t>
      </w:r>
      <w:bookmarkEnd w:id="65"/>
    </w:p>
    <w:p w14:paraId="12B9A296" w14:textId="77777777" w:rsidR="00A301A6" w:rsidRPr="00E71784" w:rsidRDefault="00A301A6" w:rsidP="00A301A6">
      <w:pPr>
        <w:pStyle w:val="Heading1"/>
      </w:pPr>
      <w:bookmarkStart w:id="66" w:name="_Toc451533948"/>
      <w:bookmarkStart w:id="67" w:name="_Toc484178383"/>
      <w:bookmarkStart w:id="68" w:name="_Toc484178413"/>
      <w:bookmarkStart w:id="69" w:name="_Toc487531997"/>
      <w:bookmarkStart w:id="70" w:name="_Toc527987195"/>
      <w:bookmarkStart w:id="71" w:name="_Toc529802479"/>
      <w:bookmarkStart w:id="72" w:name="_Toc67667388"/>
      <w:bookmarkStart w:id="73" w:name="_Toc149728688"/>
      <w:r w:rsidRPr="00E71784">
        <w:lastRenderedPageBreak/>
        <w:t>1</w:t>
      </w:r>
      <w:r w:rsidRPr="00E71784">
        <w:tab/>
        <w:t>Scope</w:t>
      </w:r>
      <w:bookmarkEnd w:id="66"/>
      <w:bookmarkEnd w:id="67"/>
      <w:bookmarkEnd w:id="68"/>
      <w:bookmarkEnd w:id="69"/>
      <w:bookmarkEnd w:id="70"/>
      <w:bookmarkEnd w:id="71"/>
      <w:bookmarkEnd w:id="72"/>
      <w:bookmarkEnd w:id="73"/>
    </w:p>
    <w:p w14:paraId="534586A3" w14:textId="6E58A03B" w:rsidR="00D52DE1" w:rsidRDefault="00D52DE1" w:rsidP="00D52DE1">
      <w:pPr>
        <w:pStyle w:val="Heading2"/>
      </w:pPr>
      <w:bookmarkStart w:id="74" w:name="_Toc451533949"/>
      <w:bookmarkStart w:id="75" w:name="_Toc484178384"/>
      <w:bookmarkStart w:id="76" w:name="_Toc484178414"/>
      <w:bookmarkStart w:id="77" w:name="_Toc487531998"/>
      <w:bookmarkStart w:id="78" w:name="_Toc527987196"/>
      <w:bookmarkStart w:id="79" w:name="_Toc529802480"/>
      <w:bookmarkStart w:id="80" w:name="_Toc67667389"/>
      <w:bookmarkStart w:id="81" w:name="_Toc149728689"/>
      <w:r>
        <w:t>1.1</w:t>
      </w:r>
      <w:r>
        <w:tab/>
        <w:t>Definition</w:t>
      </w:r>
      <w:bookmarkEnd w:id="81"/>
    </w:p>
    <w:p w14:paraId="24A5C701" w14:textId="3CE5B45F" w:rsidR="00D52DE1" w:rsidRDefault="00D52DE1" w:rsidP="00D52DE1">
      <w:r w:rsidRPr="00B36F7C">
        <w:t xml:space="preserve">The present document </w:t>
      </w:r>
      <w:r>
        <w:t xml:space="preserve">defines and describes the use of PDL in the lifecycle of goods and/or services delivered through a supply chain. </w:t>
      </w:r>
    </w:p>
    <w:p w14:paraId="69209C86" w14:textId="158FCA16" w:rsidR="00D52DE1" w:rsidRDefault="00D52DE1" w:rsidP="00D52DE1">
      <w:pPr>
        <w:pStyle w:val="Heading2"/>
      </w:pPr>
      <w:bookmarkStart w:id="82" w:name="_Toc149728690"/>
      <w:r>
        <w:t>1.2</w:t>
      </w:r>
      <w:r>
        <w:tab/>
        <w:t>In scope</w:t>
      </w:r>
      <w:bookmarkEnd w:id="82"/>
    </w:p>
    <w:p w14:paraId="37CDC2D8"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types of supply chains.</w:t>
      </w:r>
    </w:p>
    <w:p w14:paraId="71EBF9BE"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the types and roles of entities in a supply chain</w:t>
      </w:r>
    </w:p>
    <w:p w14:paraId="3ADEA00C"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the lifecycle phases and processes executed by the different entities along the supply chain. </w:t>
      </w:r>
    </w:p>
    <w:p w14:paraId="2E18BDAE"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the types of transaction occurring in a supply chain. </w:t>
      </w:r>
    </w:p>
    <w:p w14:paraId="3F4FA151" w14:textId="7D40EAA6"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the types of, and requirements from, PDLs in use in a supply chain.</w:t>
      </w:r>
    </w:p>
    <w:p w14:paraId="6204EFDD"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the lifecycle stages. </w:t>
      </w:r>
    </w:p>
    <w:p w14:paraId="6CEC856D" w14:textId="5E5FCB1E"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the required process flow for each of lifecycle stage in a supply chain environment.</w:t>
      </w:r>
    </w:p>
    <w:p w14:paraId="64E0C985" w14:textId="427C98D3" w:rsidR="00D52DE1" w:rsidRDefault="00D52DE1" w:rsidP="00D52DE1">
      <w:pPr>
        <w:pStyle w:val="Heading2"/>
      </w:pPr>
      <w:bookmarkStart w:id="83" w:name="_Toc149728691"/>
      <w:r>
        <w:rPr>
          <w:rStyle w:val="Heading3Char"/>
        </w:rPr>
        <w:t>1.3</w:t>
      </w:r>
      <w:r>
        <w:rPr>
          <w:rStyle w:val="Heading3Char"/>
        </w:rPr>
        <w:tab/>
      </w:r>
      <w:r w:rsidRPr="00D52DE1">
        <w:rPr>
          <w:rStyle w:val="Heading3Char"/>
        </w:rPr>
        <w:t>Out of Scope</w:t>
      </w:r>
      <w:bookmarkEnd w:id="83"/>
    </w:p>
    <w:p w14:paraId="506278A3" w14:textId="45800B5B" w:rsidR="00D52DE1" w:rsidRPr="00560A3A" w:rsidRDefault="00D52DE1" w:rsidP="00560A3A">
      <w:pPr>
        <w:pStyle w:val="ListParagraph"/>
        <w:numPr>
          <w:ilvl w:val="0"/>
          <w:numId w:val="46"/>
        </w:numPr>
        <w:rPr>
          <w:rFonts w:asciiTheme="majorBidi" w:hAnsiTheme="majorBidi" w:cstheme="majorBidi"/>
        </w:rPr>
      </w:pPr>
      <w:r w:rsidRPr="00560A3A">
        <w:rPr>
          <w:rFonts w:asciiTheme="majorBidi" w:hAnsiTheme="majorBidi" w:cstheme="majorBidi"/>
        </w:rPr>
        <w:t>Detailed data models for specific goods and/or services.</w:t>
      </w:r>
    </w:p>
    <w:p w14:paraId="4EC085A1" w14:textId="51B2434D" w:rsidR="00560A3A" w:rsidRPr="00560A3A" w:rsidRDefault="00560A3A" w:rsidP="00560A3A">
      <w:pPr>
        <w:pStyle w:val="ListParagraph"/>
        <w:numPr>
          <w:ilvl w:val="0"/>
          <w:numId w:val="46"/>
        </w:numPr>
        <w:rPr>
          <w:rFonts w:asciiTheme="majorBidi" w:hAnsiTheme="majorBidi" w:cstheme="majorBidi"/>
        </w:rPr>
      </w:pPr>
      <w:r w:rsidRPr="00560A3A">
        <w:rPr>
          <w:rFonts w:asciiTheme="majorBidi" w:hAnsiTheme="majorBidi" w:cstheme="majorBidi"/>
        </w:rPr>
        <w:t>Settlement of usage-based services.</w:t>
      </w:r>
    </w:p>
    <w:p w14:paraId="4EBC5E5C" w14:textId="77777777" w:rsidR="00E71784" w:rsidRPr="00E71784" w:rsidRDefault="00E71784" w:rsidP="00E71784">
      <w:pPr>
        <w:pStyle w:val="Heading1"/>
      </w:pPr>
      <w:bookmarkStart w:id="84" w:name="_Toc149728692"/>
      <w:r w:rsidRPr="00E71784">
        <w:t>2</w:t>
      </w:r>
      <w:r w:rsidRPr="00E71784">
        <w:tab/>
        <w:t>References</w:t>
      </w:r>
      <w:bookmarkEnd w:id="74"/>
      <w:bookmarkEnd w:id="75"/>
      <w:bookmarkEnd w:id="76"/>
      <w:bookmarkEnd w:id="77"/>
      <w:bookmarkEnd w:id="78"/>
      <w:bookmarkEnd w:id="79"/>
      <w:bookmarkEnd w:id="80"/>
      <w:bookmarkEnd w:id="84"/>
    </w:p>
    <w:p w14:paraId="2B7CC990" w14:textId="77777777" w:rsidR="00E71784" w:rsidRPr="00E71784" w:rsidRDefault="00E71784" w:rsidP="00E71784">
      <w:pPr>
        <w:pStyle w:val="Heading2"/>
        <w:keepNext w:val="0"/>
      </w:pPr>
      <w:bookmarkStart w:id="85" w:name="_Toc451533950"/>
      <w:bookmarkStart w:id="86" w:name="_Toc484178385"/>
      <w:bookmarkStart w:id="87" w:name="_Toc484178415"/>
      <w:bookmarkStart w:id="88" w:name="_Toc487531999"/>
      <w:bookmarkStart w:id="89" w:name="_Toc527987197"/>
      <w:bookmarkStart w:id="90" w:name="_Toc529802481"/>
      <w:bookmarkStart w:id="91" w:name="_Toc67667390"/>
      <w:bookmarkStart w:id="92" w:name="_Toc149728693"/>
      <w:r w:rsidRPr="00E71784">
        <w:t>2.1</w:t>
      </w:r>
      <w:r w:rsidRPr="00E71784">
        <w:tab/>
        <w:t>Normative references</w:t>
      </w:r>
      <w:bookmarkEnd w:id="85"/>
      <w:bookmarkEnd w:id="86"/>
      <w:bookmarkEnd w:id="87"/>
      <w:bookmarkEnd w:id="88"/>
      <w:bookmarkEnd w:id="89"/>
      <w:bookmarkEnd w:id="90"/>
      <w:bookmarkEnd w:id="91"/>
      <w:bookmarkEnd w:id="92"/>
    </w:p>
    <w:p w14:paraId="6D4D607E"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4C7BB10B" w14:textId="77777777" w:rsidR="00FB7C3A" w:rsidRPr="00E71784" w:rsidRDefault="00FB7C3A" w:rsidP="00FB7C3A">
      <w:r w:rsidRPr="00E71784">
        <w:t xml:space="preserve">Referenced documents which are not found to be publicly available in the expected location might be found at </w:t>
      </w:r>
      <w:hyperlink r:id="rId17" w:history="1">
        <w:r w:rsidR="00444843" w:rsidRPr="005F729F">
          <w:rPr>
            <w:rStyle w:val="Hyperlink"/>
          </w:rPr>
          <w:t>https://docbox.etsi.org/Reference</w:t>
        </w:r>
      </w:hyperlink>
      <w:r w:rsidRPr="00E71784">
        <w:t>.</w:t>
      </w:r>
    </w:p>
    <w:p w14:paraId="4043C2CC"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0294D0BF" w14:textId="77777777" w:rsidR="00C300FD" w:rsidRPr="00E71784" w:rsidRDefault="00C300FD" w:rsidP="00FB7C3A">
      <w:pPr>
        <w:keepNext/>
        <w:rPr>
          <w:lang w:eastAsia="en-GB"/>
        </w:rPr>
      </w:pPr>
      <w:r w:rsidRPr="00E71784">
        <w:rPr>
          <w:lang w:eastAsia="en-GB"/>
        </w:rPr>
        <w:t>The following referenced documents are necessary for the application of the present document.</w:t>
      </w:r>
    </w:p>
    <w:p w14:paraId="2218F18D" w14:textId="461648DB" w:rsidR="00E71784" w:rsidRPr="00E71784" w:rsidRDefault="00C96E25" w:rsidP="00E71784">
      <w:pPr>
        <w:pStyle w:val="EX"/>
      </w:pPr>
      <w:r>
        <w:t>Normative references are not used in the present document.</w:t>
      </w:r>
      <w:r w:rsidR="006B54F6">
        <w:rPr>
          <w:rFonts w:ascii="Wingdings 3" w:hAnsi="Wingdings 3"/>
          <w:color w:val="76923C"/>
        </w:rPr>
        <w:tab/>
      </w:r>
    </w:p>
    <w:p w14:paraId="31F7709D" w14:textId="77777777" w:rsidR="00E71784" w:rsidRPr="00E71784" w:rsidRDefault="00E71784" w:rsidP="00E71784">
      <w:pPr>
        <w:pStyle w:val="Heading2"/>
      </w:pPr>
      <w:bookmarkStart w:id="93" w:name="_Toc451533951"/>
      <w:bookmarkStart w:id="94" w:name="_Toc484178386"/>
      <w:bookmarkStart w:id="95" w:name="_Toc484178416"/>
      <w:bookmarkStart w:id="96" w:name="_Toc487532000"/>
      <w:bookmarkStart w:id="97" w:name="_Toc527987198"/>
      <w:bookmarkStart w:id="98" w:name="_Toc529802482"/>
      <w:bookmarkStart w:id="99" w:name="_Toc67667391"/>
      <w:bookmarkStart w:id="100" w:name="_Toc149728694"/>
      <w:r w:rsidRPr="00E71784">
        <w:t>2.2</w:t>
      </w:r>
      <w:r w:rsidRPr="00E71784">
        <w:tab/>
        <w:t>Informative references</w:t>
      </w:r>
      <w:bookmarkEnd w:id="93"/>
      <w:bookmarkEnd w:id="94"/>
      <w:bookmarkEnd w:id="95"/>
      <w:bookmarkEnd w:id="96"/>
      <w:bookmarkEnd w:id="97"/>
      <w:bookmarkEnd w:id="98"/>
      <w:bookmarkEnd w:id="99"/>
      <w:bookmarkEnd w:id="100"/>
    </w:p>
    <w:p w14:paraId="7CA7FEF7"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53ED31F4"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4DA250F4" w14:textId="55148A58" w:rsidR="00C300FD" w:rsidRPr="00E71784" w:rsidRDefault="00C300FD" w:rsidP="00FF3E6E">
      <w:pPr>
        <w:keepNext/>
        <w:keepLines/>
        <w:widowControl w:val="0"/>
      </w:pPr>
      <w:r w:rsidRPr="00E71784">
        <w:rPr>
          <w:lang w:eastAsia="en-GB"/>
        </w:rPr>
        <w:t xml:space="preserve">The following referenced documents are </w:t>
      </w:r>
      <w:r w:rsidRPr="00E71784">
        <w:t xml:space="preserve">not necessary for the application of the present </w:t>
      </w:r>
      <w:r w:rsidR="00C96E25" w:rsidRPr="00E71784">
        <w:t>document,</w:t>
      </w:r>
      <w:r w:rsidRPr="00E71784">
        <w:t xml:space="preserve"> but they assist the user </w:t>
      </w:r>
      <w:proofErr w:type="gramStart"/>
      <w:r w:rsidRPr="00E71784">
        <w:t>with regard to</w:t>
      </w:r>
      <w:proofErr w:type="gramEnd"/>
      <w:r w:rsidRPr="00E71784">
        <w:t xml:space="preserve"> a particular subject area.</w:t>
      </w:r>
    </w:p>
    <w:p w14:paraId="261AC41E" w14:textId="6950BD0A" w:rsidR="00525B4A" w:rsidRDefault="00E71784" w:rsidP="00525B4A">
      <w:pPr>
        <w:pStyle w:val="EX"/>
      </w:pPr>
      <w:r w:rsidRPr="00E71784">
        <w:t>[i.1]</w:t>
      </w:r>
      <w:r w:rsidR="00C96E25">
        <w:tab/>
      </w:r>
      <w:r w:rsidR="005F45A0">
        <w:rPr>
          <w:rFonts w:asciiTheme="majorBidi" w:hAnsiTheme="majorBidi" w:cstheme="majorBidi"/>
          <w:color w:val="76923C"/>
          <w:lang w:val="en-US"/>
        </w:rPr>
        <w:tab/>
      </w:r>
      <w:bookmarkStart w:id="101" w:name="_Ref40180722"/>
      <w:r w:rsidR="00525B4A">
        <w:t xml:space="preserve">MEF </w:t>
      </w:r>
      <w:r w:rsidR="00525B4A">
        <w:t>74</w:t>
      </w:r>
      <w:r w:rsidR="00525B4A">
        <w:t xml:space="preserve">, </w:t>
      </w:r>
      <w:r w:rsidR="00525B4A">
        <w:rPr>
          <w:i/>
          <w:iCs/>
        </w:rPr>
        <w:t>Commercial Affecting Attributes</w:t>
      </w:r>
      <w:r w:rsidR="00525B4A">
        <w:rPr>
          <w:i/>
          <w:iCs/>
        </w:rPr>
        <w:t xml:space="preserve">, </w:t>
      </w:r>
      <w:r w:rsidR="00525B4A">
        <w:t>December 2018</w:t>
      </w:r>
    </w:p>
    <w:p w14:paraId="0D9A1276" w14:textId="48FEB220" w:rsidR="00525B4A" w:rsidRDefault="00525B4A" w:rsidP="00525B4A">
      <w:pPr>
        <w:pStyle w:val="EX"/>
      </w:pPr>
      <w:bookmarkStart w:id="102" w:name="_Ref40180076"/>
      <w:r w:rsidRPr="00525B4A">
        <w:t>[i.2]</w:t>
      </w:r>
      <w:r w:rsidRPr="00525B4A">
        <w:tab/>
      </w:r>
      <w:r w:rsidRPr="00525B4A">
        <w:rPr>
          <w:i/>
          <w:iCs/>
        </w:rPr>
        <w:t>Journal of Object Technology, Cloud Computing; Today and Tomorrow</w:t>
      </w:r>
      <w:r>
        <w:t xml:space="preserve">, </w:t>
      </w:r>
      <w:r w:rsidRPr="00C93D53">
        <w:t>Vol. 8, No. 1, January-February 2009</w:t>
      </w:r>
      <w:bookmarkEnd w:id="102"/>
      <w:r w:rsidRPr="00C93D53">
        <w:t xml:space="preserve"> </w:t>
      </w:r>
    </w:p>
    <w:p w14:paraId="392D90FA" w14:textId="4BA05E6A" w:rsidR="00525B4A" w:rsidRDefault="00525B4A" w:rsidP="00525B4A">
      <w:pPr>
        <w:pStyle w:val="EX"/>
      </w:pPr>
      <w:bookmarkStart w:id="103" w:name="_Ref40180278"/>
      <w:r>
        <w:t>[i.3]</w:t>
      </w:r>
      <w:r>
        <w:tab/>
      </w:r>
      <w:r>
        <w:t xml:space="preserve">University of Cambridge, </w:t>
      </w:r>
      <w:r w:rsidRPr="00525B4A">
        <w:rPr>
          <w:i/>
          <w:iCs/>
        </w:rPr>
        <w:t>Cambridge Judge Business School – Defining DLT</w:t>
      </w:r>
      <w:r w:rsidRPr="00525B4A">
        <w:t xml:space="preserve">, </w:t>
      </w:r>
      <w:r>
        <w:t>August 2018</w:t>
      </w:r>
      <w:bookmarkEnd w:id="103"/>
    </w:p>
    <w:p w14:paraId="6651015C" w14:textId="0E4A0743" w:rsidR="00713433" w:rsidRDefault="00713433" w:rsidP="00525B4A">
      <w:pPr>
        <w:pStyle w:val="EX"/>
      </w:pPr>
      <w:r>
        <w:t>[i.4]</w:t>
      </w:r>
      <w:r>
        <w:tab/>
        <w:t>ITU</w:t>
      </w:r>
      <w:r w:rsidR="005417D7">
        <w:t xml:space="preserve">-T M.3400, </w:t>
      </w:r>
      <w:r w:rsidR="005417D7" w:rsidRPr="005417D7">
        <w:rPr>
          <w:i/>
          <w:iCs/>
        </w:rPr>
        <w:t>TMN management functions</w:t>
      </w:r>
      <w:r w:rsidR="005417D7">
        <w:t>, February 2000</w:t>
      </w:r>
    </w:p>
    <w:p w14:paraId="5AC7D7BD" w14:textId="77777777" w:rsidR="00525B4A" w:rsidRPr="00525B4A" w:rsidRDefault="00525B4A" w:rsidP="00525B4A">
      <w:pPr>
        <w:pStyle w:val="EX"/>
      </w:pPr>
    </w:p>
    <w:p w14:paraId="08F62D53" w14:textId="6A5906A6" w:rsidR="00C96E25" w:rsidRDefault="00525B4A" w:rsidP="00C96E25">
      <w:pPr>
        <w:pStyle w:val="EX"/>
        <w:rPr>
          <w:rFonts w:asciiTheme="majorBidi" w:hAnsiTheme="majorBidi" w:cstheme="majorBidi"/>
          <w:color w:val="76923C"/>
          <w:lang w:val="en-US"/>
        </w:rPr>
      </w:pPr>
      <w:bookmarkStart w:id="104" w:name="_Hlk149723116"/>
      <w:r>
        <w:rPr>
          <w:rFonts w:asciiTheme="majorBidi" w:hAnsiTheme="majorBidi" w:cstheme="majorBidi"/>
          <w:color w:val="76923C"/>
          <w:lang w:val="en-US"/>
        </w:rPr>
        <w:t>[i</w:t>
      </w:r>
      <w:r w:rsidR="006B23CA">
        <w:rPr>
          <w:rFonts w:asciiTheme="majorBidi" w:hAnsiTheme="majorBidi" w:cstheme="majorBidi"/>
          <w:color w:val="76923C"/>
          <w:lang w:val="en-US"/>
        </w:rPr>
        <w:t>.5</w:t>
      </w:r>
      <w:r>
        <w:rPr>
          <w:rFonts w:asciiTheme="majorBidi" w:hAnsiTheme="majorBidi" w:cstheme="majorBidi"/>
          <w:color w:val="76923C"/>
          <w:lang w:val="en-US"/>
        </w:rPr>
        <w:t>]</w:t>
      </w:r>
      <w:r>
        <w:rPr>
          <w:rFonts w:asciiTheme="majorBidi" w:hAnsiTheme="majorBidi" w:cstheme="majorBidi"/>
          <w:color w:val="76923C"/>
          <w:lang w:val="en-US"/>
        </w:rPr>
        <w:tab/>
      </w:r>
      <w:bookmarkStart w:id="105" w:name="_Hlk149720375"/>
      <w:r w:rsidR="00C96E25">
        <w:t>MEF 55</w:t>
      </w:r>
      <w:r w:rsidR="00C96E25">
        <w:t>.1</w:t>
      </w:r>
      <w:r w:rsidR="00C96E25">
        <w:t xml:space="preserve">, </w:t>
      </w:r>
      <w:r w:rsidR="00C96E25">
        <w:rPr>
          <w:i/>
          <w:iCs/>
        </w:rPr>
        <w:t xml:space="preserve">LSO Reference Architecture and Framework, </w:t>
      </w:r>
      <w:bookmarkEnd w:id="101"/>
      <w:r>
        <w:t>February 2021</w:t>
      </w:r>
      <w:r w:rsidR="00C96E25">
        <w:rPr>
          <w:rFonts w:asciiTheme="majorBidi" w:hAnsiTheme="majorBidi" w:cstheme="majorBidi"/>
          <w:color w:val="76923C"/>
          <w:lang w:val="en-US"/>
        </w:rPr>
        <w:t xml:space="preserve"> </w:t>
      </w:r>
      <w:bookmarkEnd w:id="105"/>
    </w:p>
    <w:p w14:paraId="7240C3B9" w14:textId="460533D1" w:rsidR="006B23CA" w:rsidRDefault="006B23CA" w:rsidP="006B23CA">
      <w:pPr>
        <w:pStyle w:val="EX"/>
      </w:pPr>
      <w:bookmarkStart w:id="106" w:name="_Ref40181116"/>
      <w:bookmarkEnd w:id="104"/>
      <w:r>
        <w:t>[i.</w:t>
      </w:r>
      <w:r>
        <w:t>6</w:t>
      </w:r>
      <w:r>
        <w:t>]</w:t>
      </w:r>
      <w:r>
        <w:tab/>
        <w:t xml:space="preserve">IETF RFC-7665, </w:t>
      </w:r>
      <w:r>
        <w:rPr>
          <w:i/>
          <w:iCs/>
        </w:rPr>
        <w:t>Service Function Chaining (SFC) Architecture</w:t>
      </w:r>
      <w:r>
        <w:t>, October 2015</w:t>
      </w:r>
      <w:bookmarkEnd w:id="106"/>
    </w:p>
    <w:p w14:paraId="1917D4A2" w14:textId="5A16DFD8" w:rsidR="00E700B8" w:rsidRDefault="00E700B8" w:rsidP="00E700B8">
      <w:pPr>
        <w:pStyle w:val="EX"/>
        <w:rPr>
          <w:rFonts w:asciiTheme="majorBidi" w:hAnsiTheme="majorBidi" w:cstheme="majorBidi"/>
          <w:color w:val="76923C"/>
          <w:lang w:val="en-US"/>
        </w:rPr>
      </w:pPr>
      <w:r>
        <w:rPr>
          <w:rFonts w:asciiTheme="majorBidi" w:hAnsiTheme="majorBidi" w:cstheme="majorBidi"/>
          <w:color w:val="76923C"/>
          <w:lang w:val="en-US"/>
        </w:rPr>
        <w:t>[i.</w:t>
      </w:r>
      <w:r>
        <w:rPr>
          <w:rFonts w:asciiTheme="majorBidi" w:hAnsiTheme="majorBidi" w:cstheme="majorBidi"/>
          <w:color w:val="76923C"/>
          <w:lang w:val="en-US"/>
        </w:rPr>
        <w:t>7</w:t>
      </w:r>
      <w:r>
        <w:rPr>
          <w:rFonts w:asciiTheme="majorBidi" w:hAnsiTheme="majorBidi" w:cstheme="majorBidi"/>
          <w:color w:val="76923C"/>
          <w:lang w:val="en-US"/>
        </w:rPr>
        <w:t>]</w:t>
      </w:r>
      <w:r>
        <w:rPr>
          <w:rFonts w:asciiTheme="majorBidi" w:hAnsiTheme="majorBidi" w:cstheme="majorBidi"/>
          <w:color w:val="76923C"/>
          <w:lang w:val="en-US"/>
        </w:rPr>
        <w:tab/>
      </w:r>
      <w:r>
        <w:t xml:space="preserve">MEF </w:t>
      </w:r>
      <w:r>
        <w:t>10.4</w:t>
      </w:r>
      <w:r>
        <w:t xml:space="preserve">, </w:t>
      </w:r>
      <w:r>
        <w:rPr>
          <w:i/>
          <w:iCs/>
        </w:rPr>
        <w:t>Subscriber Ethernet Service Attributes</w:t>
      </w:r>
      <w:r>
        <w:rPr>
          <w:i/>
          <w:iCs/>
        </w:rPr>
        <w:t xml:space="preserve">, </w:t>
      </w:r>
      <w:r>
        <w:t>December 2018</w:t>
      </w:r>
      <w:r>
        <w:rPr>
          <w:rFonts w:asciiTheme="majorBidi" w:hAnsiTheme="majorBidi" w:cstheme="majorBidi"/>
          <w:color w:val="76923C"/>
          <w:lang w:val="en-US"/>
        </w:rPr>
        <w:t xml:space="preserve"> </w:t>
      </w:r>
    </w:p>
    <w:p w14:paraId="4B38E4F1" w14:textId="55A3E49E" w:rsidR="00240F1D" w:rsidRDefault="00E700B8" w:rsidP="00240F1D">
      <w:pPr>
        <w:pStyle w:val="EX"/>
      </w:pPr>
      <w:bookmarkStart w:id="107" w:name="_Ref40181226"/>
      <w:r>
        <w:t>[i.8]</w:t>
      </w:r>
      <w:r>
        <w:tab/>
      </w:r>
      <w:r w:rsidR="00240F1D">
        <w:t xml:space="preserve">ETSI PDL-015, Reputation Management, </w:t>
      </w:r>
      <w:r w:rsidR="0069425E">
        <w:t>January 2023</w:t>
      </w:r>
    </w:p>
    <w:p w14:paraId="3D34EA8E" w14:textId="31C915A3" w:rsidR="00E700B8" w:rsidRDefault="0069425E" w:rsidP="00E700B8">
      <w:pPr>
        <w:pStyle w:val="EX"/>
      </w:pPr>
      <w:r>
        <w:t>[i.9]</w:t>
      </w:r>
      <w:r>
        <w:tab/>
      </w:r>
      <w:r w:rsidR="00E700B8">
        <w:t xml:space="preserve">MEF 17, </w:t>
      </w:r>
      <w:r w:rsidR="00E700B8" w:rsidRPr="00E700B8">
        <w:rPr>
          <w:i/>
          <w:iCs/>
        </w:rPr>
        <w:t>Service OAM Requirements &amp; Framework – Phase 1</w:t>
      </w:r>
      <w:r w:rsidR="00E700B8" w:rsidRPr="00E700B8">
        <w:t>,</w:t>
      </w:r>
      <w:r w:rsidR="00E700B8">
        <w:t xml:space="preserve"> April 2007</w:t>
      </w:r>
      <w:bookmarkEnd w:id="107"/>
    </w:p>
    <w:p w14:paraId="58FF007F" w14:textId="69A1237C" w:rsidR="006B23CA" w:rsidRDefault="00CC626A" w:rsidP="00CC626A">
      <w:pPr>
        <w:pStyle w:val="EX"/>
      </w:pPr>
      <w:r>
        <w:t>[i.</w:t>
      </w:r>
      <w:r w:rsidR="0069425E">
        <w:t>10</w:t>
      </w:r>
      <w:r>
        <w:t>]</w:t>
      </w:r>
      <w:r>
        <w:tab/>
      </w:r>
      <w:r w:rsidR="00E700B8" w:rsidRPr="00E700B8">
        <w:t>Smith, J. E., &amp; Nair, R.</w:t>
      </w:r>
      <w:r>
        <w:t>,</w:t>
      </w:r>
      <w:r w:rsidR="00E700B8" w:rsidRPr="00E700B8">
        <w:t xml:space="preserve"> </w:t>
      </w:r>
      <w:r w:rsidR="00E700B8" w:rsidRPr="00E700B8">
        <w:rPr>
          <w:i/>
          <w:iCs/>
        </w:rPr>
        <w:t xml:space="preserve">The Architecture </w:t>
      </w:r>
      <w:proofErr w:type="gramStart"/>
      <w:r w:rsidR="00E700B8" w:rsidRPr="00E700B8">
        <w:rPr>
          <w:i/>
          <w:iCs/>
        </w:rPr>
        <w:t>Of</w:t>
      </w:r>
      <w:proofErr w:type="gramEnd"/>
      <w:r w:rsidR="00E700B8" w:rsidRPr="00E700B8">
        <w:rPr>
          <w:i/>
          <w:iCs/>
        </w:rPr>
        <w:t xml:space="preserve"> Virtual Machines. </w:t>
      </w:r>
      <w:bookmarkStart w:id="108" w:name="_Hlk149726982"/>
      <w:r w:rsidR="00E700B8" w:rsidRPr="00E700B8">
        <w:rPr>
          <w:i/>
          <w:iCs/>
        </w:rPr>
        <w:t>Computer</w:t>
      </w:r>
      <w:bookmarkEnd w:id="108"/>
      <w:r w:rsidR="00E700B8" w:rsidRPr="00E700B8">
        <w:t>, 38(5), 32-38.</w:t>
      </w:r>
      <w:r>
        <w:t xml:space="preserve"> May 2005</w:t>
      </w:r>
    </w:p>
    <w:p w14:paraId="39186C95" w14:textId="6FFB5995" w:rsidR="00CC626A" w:rsidRPr="00E700B8" w:rsidRDefault="00CC626A" w:rsidP="00CC626A">
      <w:pPr>
        <w:pStyle w:val="EX"/>
      </w:pPr>
      <w:bookmarkStart w:id="109" w:name="_Ref40186303"/>
      <w:r>
        <w:t>[i.1</w:t>
      </w:r>
      <w:r w:rsidR="0069425E">
        <w:t>1</w:t>
      </w:r>
      <w:r>
        <w:t>]</w:t>
      </w:r>
      <w:r>
        <w:tab/>
      </w:r>
      <w:r>
        <w:t xml:space="preserve">MEF 52, </w:t>
      </w:r>
      <w:r>
        <w:rPr>
          <w:i/>
          <w:iCs/>
        </w:rPr>
        <w:t>Carrier Ethernet Performance Reporting Framework,</w:t>
      </w:r>
      <w:r>
        <w:t xml:space="preserve"> November 2015</w:t>
      </w:r>
      <w:bookmarkEnd w:id="109"/>
    </w:p>
    <w:p w14:paraId="2F6E40F7" w14:textId="0457D5F8" w:rsidR="00C96E25" w:rsidRDefault="00C96E25" w:rsidP="00C96E25">
      <w:pPr>
        <w:pStyle w:val="EX"/>
        <w:rPr>
          <w:lang w:val="en-IE"/>
        </w:rPr>
      </w:pPr>
      <w:r>
        <w:rPr>
          <w:rFonts w:asciiTheme="majorBidi" w:hAnsiTheme="majorBidi" w:cstheme="majorBidi"/>
          <w:color w:val="76923C"/>
          <w:lang w:val="en-US"/>
        </w:rPr>
        <w:t>[i.</w:t>
      </w:r>
      <w:r w:rsidR="00CC626A">
        <w:rPr>
          <w:rFonts w:asciiTheme="majorBidi" w:hAnsiTheme="majorBidi" w:cstheme="majorBidi"/>
          <w:color w:val="76923C"/>
          <w:lang w:val="en-US"/>
        </w:rPr>
        <w:t>1</w:t>
      </w:r>
      <w:r w:rsidR="0069425E">
        <w:rPr>
          <w:rFonts w:asciiTheme="majorBidi" w:hAnsiTheme="majorBidi" w:cstheme="majorBidi"/>
          <w:color w:val="76923C"/>
          <w:lang w:val="en-US"/>
        </w:rPr>
        <w:t>2</w:t>
      </w:r>
      <w:r>
        <w:rPr>
          <w:rFonts w:asciiTheme="majorBidi" w:hAnsiTheme="majorBidi" w:cstheme="majorBidi"/>
          <w:color w:val="76923C"/>
          <w:lang w:val="en-US"/>
        </w:rPr>
        <w:t>]</w:t>
      </w:r>
      <w:r>
        <w:rPr>
          <w:rFonts w:asciiTheme="majorBidi" w:hAnsiTheme="majorBidi" w:cstheme="majorBidi"/>
          <w:color w:val="76923C"/>
          <w:lang w:val="en-US"/>
        </w:rPr>
        <w:tab/>
      </w:r>
      <w:r w:rsidRPr="00986094">
        <w:rPr>
          <w:lang w:val="en-IE"/>
        </w:rPr>
        <w:t xml:space="preserve">N. </w:t>
      </w:r>
      <w:proofErr w:type="spellStart"/>
      <w:r w:rsidRPr="00986094">
        <w:rPr>
          <w:lang w:val="en-IE"/>
        </w:rPr>
        <w:t>Afraz</w:t>
      </w:r>
      <w:proofErr w:type="spellEnd"/>
      <w:r w:rsidRPr="00986094">
        <w:rPr>
          <w:lang w:val="en-IE"/>
        </w:rPr>
        <w:t xml:space="preserve"> and M. Ruffini, "5G Network Slice Brokering: A Distributed Blockchain-based Market," </w:t>
      </w:r>
      <w:r w:rsidRPr="00986094">
        <w:rPr>
          <w:i/>
          <w:iCs/>
          <w:lang w:val="en-IE"/>
        </w:rPr>
        <w:t xml:space="preserve">2020 </w:t>
      </w:r>
      <w:bookmarkStart w:id="110" w:name="_Hlk149726232"/>
      <w:r w:rsidRPr="00986094">
        <w:rPr>
          <w:i/>
          <w:iCs/>
          <w:lang w:val="en-IE"/>
        </w:rPr>
        <w:t xml:space="preserve">European Conference on Networks and Communications </w:t>
      </w:r>
      <w:bookmarkEnd w:id="110"/>
      <w:r w:rsidRPr="00986094">
        <w:rPr>
          <w:i/>
          <w:iCs/>
          <w:lang w:val="en-IE"/>
        </w:rPr>
        <w:t>(</w:t>
      </w:r>
      <w:proofErr w:type="spellStart"/>
      <w:r w:rsidRPr="00986094">
        <w:rPr>
          <w:i/>
          <w:iCs/>
          <w:lang w:val="en-IE"/>
        </w:rPr>
        <w:t>EuCNC</w:t>
      </w:r>
      <w:proofErr w:type="spellEnd"/>
      <w:r w:rsidRPr="00986094">
        <w:rPr>
          <w:i/>
          <w:iCs/>
          <w:lang w:val="en-IE"/>
        </w:rPr>
        <w:t>)</w:t>
      </w:r>
      <w:r w:rsidRPr="00986094">
        <w:rPr>
          <w:lang w:val="en-IE"/>
        </w:rPr>
        <w:t xml:space="preserve">, Dubrovnik, Croatia, 2020, pp. 23-27, </w:t>
      </w:r>
      <w:proofErr w:type="spellStart"/>
      <w:r w:rsidRPr="00986094">
        <w:rPr>
          <w:lang w:val="en-IE"/>
        </w:rPr>
        <w:t>doi</w:t>
      </w:r>
      <w:proofErr w:type="spellEnd"/>
      <w:r w:rsidRPr="00986094">
        <w:rPr>
          <w:lang w:val="en-IE"/>
        </w:rPr>
        <w:t>: 10.1109/EuCNC48522.2020.9200915.</w:t>
      </w:r>
    </w:p>
    <w:p w14:paraId="5577BF1A" w14:textId="299F6DE5" w:rsidR="0010169A" w:rsidRPr="0010169A" w:rsidRDefault="0010169A" w:rsidP="0010169A">
      <w:pPr>
        <w:pStyle w:val="EX"/>
        <w:rPr>
          <w:lang w:val="en-IE"/>
        </w:rPr>
      </w:pPr>
      <w:r w:rsidRPr="0010169A">
        <w:rPr>
          <w:lang w:val="en-IE"/>
        </w:rPr>
        <w:t>[i.13]</w:t>
      </w:r>
      <w:r w:rsidRPr="0010169A">
        <w:rPr>
          <w:lang w:val="en-IE"/>
        </w:rPr>
        <w:tab/>
      </w:r>
      <w:r w:rsidRPr="0010169A">
        <w:rPr>
          <w:lang w:val="en-IE"/>
        </w:rPr>
        <w:t xml:space="preserve">Diego </w:t>
      </w:r>
      <w:proofErr w:type="spellStart"/>
      <w:r w:rsidRPr="0010169A">
        <w:rPr>
          <w:lang w:val="en-IE"/>
        </w:rPr>
        <w:t>Ongaro</w:t>
      </w:r>
      <w:proofErr w:type="spellEnd"/>
      <w:r w:rsidRPr="0010169A">
        <w:rPr>
          <w:lang w:val="en-IE"/>
        </w:rPr>
        <w:t xml:space="preserve"> and John </w:t>
      </w:r>
      <w:proofErr w:type="spellStart"/>
      <w:r w:rsidRPr="0010169A">
        <w:rPr>
          <w:lang w:val="en-IE"/>
        </w:rPr>
        <w:t>Ousterhout</w:t>
      </w:r>
      <w:proofErr w:type="spellEnd"/>
      <w:r w:rsidRPr="0010169A">
        <w:rPr>
          <w:lang w:val="en-IE"/>
        </w:rPr>
        <w:t xml:space="preserve">, Stanford University, </w:t>
      </w:r>
      <w:r w:rsidRPr="0010169A">
        <w:rPr>
          <w:i/>
          <w:iCs/>
          <w:lang w:val="en-IE"/>
        </w:rPr>
        <w:t>In Search of an Understandable Consensus Algorithm</w:t>
      </w:r>
      <w:r w:rsidRPr="0010169A">
        <w:rPr>
          <w:lang w:val="en-IE"/>
        </w:rPr>
        <w:t xml:space="preserve">, </w:t>
      </w:r>
      <w:r>
        <w:rPr>
          <w:lang w:val="en-IE"/>
        </w:rPr>
        <w:t xml:space="preserve">June </w:t>
      </w:r>
      <w:r w:rsidRPr="0010169A">
        <w:rPr>
          <w:lang w:val="en-IE"/>
        </w:rPr>
        <w:t>2014</w:t>
      </w:r>
    </w:p>
    <w:p w14:paraId="1C7F7D08" w14:textId="6DEB2BF3" w:rsidR="0010169A" w:rsidRPr="0010169A" w:rsidRDefault="0010169A" w:rsidP="00C96E25">
      <w:pPr>
        <w:pStyle w:val="EX"/>
        <w:rPr>
          <w:lang w:val="en-IL"/>
        </w:rPr>
      </w:pPr>
    </w:p>
    <w:p w14:paraId="29556236" w14:textId="33BF22D1" w:rsidR="00C96E25" w:rsidRPr="00C96E25" w:rsidRDefault="00C96E25" w:rsidP="00E71784">
      <w:pPr>
        <w:pStyle w:val="EX"/>
        <w:rPr>
          <w:rFonts w:asciiTheme="majorBidi" w:hAnsiTheme="majorBidi" w:cstheme="majorBidi"/>
          <w:rtl/>
          <w:lang w:val="en-IE" w:bidi="he-IL"/>
        </w:rPr>
      </w:pPr>
    </w:p>
    <w:p w14:paraId="4E718E46" w14:textId="0154E0EC" w:rsidR="00FA3062" w:rsidRPr="002F41AB" w:rsidRDefault="00FA3062" w:rsidP="00FA3062">
      <w:pPr>
        <w:pStyle w:val="Heading1"/>
      </w:pPr>
      <w:bookmarkStart w:id="111" w:name="_Toc451532925"/>
      <w:bookmarkStart w:id="112" w:name="_Toc527987199"/>
      <w:bookmarkStart w:id="113" w:name="_Toc529802483"/>
      <w:bookmarkStart w:id="114" w:name="_Toc67667392"/>
      <w:bookmarkStart w:id="115" w:name="_Toc149728695"/>
      <w:r w:rsidRPr="002F41AB">
        <w:t>3</w:t>
      </w:r>
      <w:r w:rsidRPr="002F41AB">
        <w:tab/>
        <w:t>Definition</w:t>
      </w:r>
      <w:r w:rsidR="000563FC">
        <w:t xml:space="preserve"> of terms</w:t>
      </w:r>
      <w:r w:rsidRPr="002F41AB">
        <w:t xml:space="preserve">, </w:t>
      </w:r>
      <w:r w:rsidR="00240F1D" w:rsidRPr="002F41AB">
        <w:t>symbols,</w:t>
      </w:r>
      <w:r w:rsidRPr="002F41AB">
        <w:t xml:space="preserve"> and abbreviations</w:t>
      </w:r>
      <w:bookmarkEnd w:id="111"/>
      <w:bookmarkEnd w:id="112"/>
      <w:bookmarkEnd w:id="113"/>
      <w:bookmarkEnd w:id="114"/>
      <w:bookmarkEnd w:id="115"/>
    </w:p>
    <w:p w14:paraId="756BEDF1" w14:textId="77777777" w:rsidR="00FA3062" w:rsidRPr="00A154F0" w:rsidRDefault="00FA3062" w:rsidP="00FA3062">
      <w:pPr>
        <w:pStyle w:val="Heading2"/>
      </w:pPr>
      <w:bookmarkStart w:id="116" w:name="_Toc451532926"/>
      <w:bookmarkStart w:id="117" w:name="_Toc527987200"/>
      <w:bookmarkStart w:id="118" w:name="_Toc529802484"/>
      <w:bookmarkStart w:id="119" w:name="_Toc67667393"/>
      <w:bookmarkStart w:id="120" w:name="_Toc149728696"/>
      <w:r w:rsidRPr="002F41AB">
        <w:t>3.1</w:t>
      </w:r>
      <w:r w:rsidRPr="002F41AB">
        <w:tab/>
      </w:r>
      <w:bookmarkEnd w:id="116"/>
      <w:bookmarkEnd w:id="117"/>
      <w:r w:rsidR="004F45C9">
        <w:t>Terms</w:t>
      </w:r>
      <w:bookmarkEnd w:id="118"/>
      <w:bookmarkEnd w:id="119"/>
      <w:bookmarkEnd w:id="120"/>
    </w:p>
    <w:p w14:paraId="05469DDB" w14:textId="34B34D36" w:rsidR="00525B4A" w:rsidRDefault="00FA3062" w:rsidP="006A7687">
      <w:r w:rsidRPr="00A154F0">
        <w:t>For the purposes of the present document, the [following] terms</w:t>
      </w:r>
      <w:r w:rsidR="000563FC">
        <w:t xml:space="preserve"> </w:t>
      </w:r>
      <w:r w:rsidRPr="00A154F0">
        <w:t>[given in ... and the following] apply:</w:t>
      </w:r>
    </w:p>
    <w:tbl>
      <w:tblPr>
        <w:tblW w:w="15300" w:type="dxa"/>
        <w:tblLook w:val="04A0" w:firstRow="1" w:lastRow="0" w:firstColumn="1" w:lastColumn="0" w:noHBand="0" w:noVBand="1"/>
      </w:tblPr>
      <w:tblGrid>
        <w:gridCol w:w="2820"/>
        <w:gridCol w:w="5103"/>
        <w:gridCol w:w="1701"/>
        <w:gridCol w:w="5676"/>
      </w:tblGrid>
      <w:tr w:rsidR="00525B4A" w:rsidRPr="006A7687" w14:paraId="16A56F6B" w14:textId="77777777" w:rsidTr="00FE63B0">
        <w:trPr>
          <w:gridAfter w:val="1"/>
          <w:wAfter w:w="5676" w:type="dxa"/>
          <w:trHeight w:val="360"/>
          <w:tblHeader/>
        </w:trPr>
        <w:tc>
          <w:tcPr>
            <w:tcW w:w="282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AD7D395" w14:textId="77777777" w:rsidR="00525B4A" w:rsidRPr="006A7687" w:rsidRDefault="00525B4A" w:rsidP="00525B4A">
            <w:pPr>
              <w:rPr>
                <w:rFonts w:asciiTheme="majorBidi" w:hAnsiTheme="majorBidi" w:cstheme="majorBidi"/>
                <w:b/>
                <w:bCs/>
                <w:color w:val="000000"/>
              </w:rPr>
            </w:pPr>
            <w:bookmarkStart w:id="121" w:name="RANGE!A1"/>
            <w:r w:rsidRPr="006A7687">
              <w:rPr>
                <w:rFonts w:asciiTheme="majorBidi" w:hAnsiTheme="majorBidi" w:cstheme="majorBidi"/>
                <w:b/>
                <w:bCs/>
                <w:color w:val="000000"/>
              </w:rPr>
              <w:t>Term</w:t>
            </w:r>
            <w:bookmarkEnd w:id="121"/>
          </w:p>
        </w:tc>
        <w:tc>
          <w:tcPr>
            <w:tcW w:w="5103" w:type="dxa"/>
            <w:tcBorders>
              <w:top w:val="single" w:sz="12" w:space="0" w:color="auto"/>
              <w:left w:val="nil"/>
              <w:bottom w:val="single" w:sz="12" w:space="0" w:color="auto"/>
              <w:right w:val="single" w:sz="12" w:space="0" w:color="auto"/>
            </w:tcBorders>
            <w:shd w:val="clear" w:color="auto" w:fill="auto"/>
            <w:vAlign w:val="center"/>
            <w:hideMark/>
          </w:tcPr>
          <w:p w14:paraId="64DCC8C1"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Definition</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050E74DA"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Reference</w:t>
            </w:r>
          </w:p>
        </w:tc>
      </w:tr>
      <w:tr w:rsidR="00525B4A" w:rsidRPr="006A7687" w14:paraId="513B3250" w14:textId="77777777" w:rsidTr="00FE63B0">
        <w:trPr>
          <w:gridAfter w:val="1"/>
          <w:wAfter w:w="5676" w:type="dxa"/>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47D99D0"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Bilateral Agreement</w:t>
            </w:r>
          </w:p>
        </w:tc>
        <w:tc>
          <w:tcPr>
            <w:tcW w:w="5103" w:type="dxa"/>
            <w:tcBorders>
              <w:top w:val="nil"/>
              <w:left w:val="nil"/>
              <w:bottom w:val="single" w:sz="8" w:space="0" w:color="auto"/>
              <w:right w:val="single" w:sz="12" w:space="0" w:color="auto"/>
            </w:tcBorders>
            <w:shd w:val="clear" w:color="auto" w:fill="auto"/>
            <w:vAlign w:val="center"/>
            <w:hideMark/>
          </w:tcPr>
          <w:p w14:paraId="61826C18" w14:textId="482650AA"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The business relationship between two Participants. The business relationship between these Participants is always direct, </w:t>
            </w:r>
            <w:proofErr w:type="gramStart"/>
            <w:r w:rsidRPr="006A7687">
              <w:rPr>
                <w:rFonts w:asciiTheme="majorBidi" w:hAnsiTheme="majorBidi" w:cstheme="majorBidi"/>
                <w:color w:val="000000"/>
              </w:rPr>
              <w:t>private</w:t>
            </w:r>
            <w:proofErr w:type="gramEnd"/>
            <w:r w:rsidRPr="006A7687">
              <w:rPr>
                <w:rFonts w:asciiTheme="majorBidi" w:hAnsiTheme="majorBidi" w:cstheme="majorBidi"/>
                <w:color w:val="000000"/>
              </w:rPr>
              <w:t xml:space="preserve"> and bilateral.</w:t>
            </w:r>
          </w:p>
        </w:tc>
        <w:tc>
          <w:tcPr>
            <w:tcW w:w="1701" w:type="dxa"/>
            <w:tcBorders>
              <w:top w:val="nil"/>
              <w:left w:val="nil"/>
              <w:bottom w:val="single" w:sz="8" w:space="0" w:color="auto"/>
              <w:right w:val="single" w:sz="12" w:space="0" w:color="auto"/>
            </w:tcBorders>
            <w:shd w:val="clear" w:color="auto" w:fill="auto"/>
            <w:vAlign w:val="center"/>
            <w:hideMark/>
          </w:tcPr>
          <w:p w14:paraId="6379C303" w14:textId="3E9FB157"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7A72ECD9" w14:textId="77777777" w:rsidTr="00FE63B0">
        <w:trPr>
          <w:gridAfter w:val="1"/>
          <w:wAfter w:w="5676" w:type="dxa"/>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67061A4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Bilateral business process</w:t>
            </w:r>
          </w:p>
        </w:tc>
        <w:tc>
          <w:tcPr>
            <w:tcW w:w="5103" w:type="dxa"/>
            <w:tcBorders>
              <w:top w:val="nil"/>
              <w:left w:val="nil"/>
              <w:bottom w:val="single" w:sz="8" w:space="0" w:color="auto"/>
              <w:right w:val="single" w:sz="12" w:space="0" w:color="auto"/>
            </w:tcBorders>
            <w:shd w:val="clear" w:color="auto" w:fill="auto"/>
            <w:vAlign w:val="center"/>
            <w:hideMark/>
          </w:tcPr>
          <w:p w14:paraId="702BE3BF"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various business processes that are part of the Bilateral Agreement. The bilateral business process includes Pre-Order, Order, Service Delivery, SOAM, Billing and Change Management.</w:t>
            </w:r>
          </w:p>
        </w:tc>
        <w:tc>
          <w:tcPr>
            <w:tcW w:w="1701" w:type="dxa"/>
            <w:tcBorders>
              <w:top w:val="nil"/>
              <w:left w:val="nil"/>
              <w:bottom w:val="single" w:sz="8" w:space="0" w:color="auto"/>
              <w:right w:val="single" w:sz="12" w:space="0" w:color="auto"/>
            </w:tcBorders>
            <w:shd w:val="clear" w:color="auto" w:fill="auto"/>
            <w:vAlign w:val="center"/>
            <w:hideMark/>
          </w:tcPr>
          <w:p w14:paraId="5ECD062E" w14:textId="681C4573"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7FF78649" w14:textId="77777777" w:rsidTr="00FE63B0">
        <w:trPr>
          <w:gridAfter w:val="1"/>
          <w:wAfter w:w="5676" w:type="dxa"/>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5F52E61" w14:textId="042A17D9"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 xml:space="preserve">Bilateral </w:t>
            </w:r>
            <w:r w:rsidRPr="006A7687">
              <w:rPr>
                <w:rFonts w:asciiTheme="majorBidi" w:hAnsiTheme="majorBidi" w:cstheme="majorBidi"/>
                <w:b/>
                <w:bCs/>
                <w:color w:val="000000"/>
              </w:rPr>
              <w:t>PDL</w:t>
            </w:r>
          </w:p>
        </w:tc>
        <w:tc>
          <w:tcPr>
            <w:tcW w:w="5103" w:type="dxa"/>
            <w:tcBorders>
              <w:top w:val="nil"/>
              <w:left w:val="nil"/>
              <w:bottom w:val="single" w:sz="8" w:space="0" w:color="auto"/>
              <w:right w:val="single" w:sz="12" w:space="0" w:color="auto"/>
            </w:tcBorders>
            <w:shd w:val="clear" w:color="auto" w:fill="auto"/>
            <w:vAlign w:val="center"/>
            <w:hideMark/>
          </w:tcPr>
          <w:p w14:paraId="4A01082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ledger shared between exactly two parties.</w:t>
            </w:r>
          </w:p>
        </w:tc>
        <w:tc>
          <w:tcPr>
            <w:tcW w:w="1701" w:type="dxa"/>
            <w:tcBorders>
              <w:top w:val="nil"/>
              <w:left w:val="nil"/>
              <w:bottom w:val="single" w:sz="8" w:space="0" w:color="auto"/>
              <w:right w:val="single" w:sz="12" w:space="0" w:color="auto"/>
            </w:tcBorders>
            <w:shd w:val="clear" w:color="auto" w:fill="auto"/>
            <w:vAlign w:val="center"/>
            <w:hideMark/>
          </w:tcPr>
          <w:p w14:paraId="24A2432B" w14:textId="05EFB908"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1961184B"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55E78B2A" w14:textId="77777777" w:rsidR="00525B4A" w:rsidRPr="006A7687" w:rsidRDefault="00525B4A" w:rsidP="00525B4A">
            <w:pPr>
              <w:rPr>
                <w:rFonts w:asciiTheme="majorBidi" w:hAnsiTheme="majorBidi" w:cstheme="majorBidi"/>
                <w:b/>
                <w:bCs/>
                <w:color w:val="000000"/>
              </w:rPr>
            </w:pPr>
            <w:bookmarkStart w:id="122" w:name="RANGE!A8"/>
            <w:r w:rsidRPr="006A7687">
              <w:rPr>
                <w:rFonts w:asciiTheme="majorBidi" w:hAnsiTheme="majorBidi" w:cstheme="majorBidi"/>
                <w:b/>
                <w:bCs/>
                <w:color w:val="000000"/>
              </w:rPr>
              <w:t>Billing</w:t>
            </w:r>
            <w:bookmarkEnd w:id="122"/>
          </w:p>
        </w:tc>
        <w:tc>
          <w:tcPr>
            <w:tcW w:w="5103" w:type="dxa"/>
            <w:tcBorders>
              <w:top w:val="nil"/>
              <w:left w:val="nil"/>
              <w:bottom w:val="single" w:sz="8" w:space="0" w:color="auto"/>
              <w:right w:val="single" w:sz="12" w:space="0" w:color="auto"/>
            </w:tcBorders>
            <w:shd w:val="clear" w:color="auto" w:fill="auto"/>
            <w:vAlign w:val="center"/>
            <w:hideMark/>
          </w:tcPr>
          <w:p w14:paraId="2ED2B2A2" w14:textId="1305BF8C"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Billing is the commercial process of invoicing, </w:t>
            </w:r>
            <w:r w:rsidRPr="006A7687">
              <w:rPr>
                <w:rFonts w:asciiTheme="majorBidi" w:hAnsiTheme="majorBidi" w:cstheme="majorBidi"/>
                <w:color w:val="000000" w:themeColor="text1"/>
              </w:rPr>
              <w:t>reconciliation,</w:t>
            </w:r>
            <w:r w:rsidRPr="006A7687">
              <w:rPr>
                <w:rFonts w:asciiTheme="majorBidi" w:hAnsiTheme="majorBidi" w:cstheme="majorBidi"/>
                <w:color w:val="000000" w:themeColor="text1"/>
              </w:rPr>
              <w:t xml:space="preserve"> and settlement of amounts due by Buyer, </w:t>
            </w:r>
            <w:proofErr w:type="gramStart"/>
            <w:r w:rsidRPr="006A7687">
              <w:rPr>
                <w:rFonts w:asciiTheme="majorBidi" w:hAnsiTheme="majorBidi" w:cstheme="majorBidi"/>
                <w:color w:val="000000" w:themeColor="text1"/>
              </w:rPr>
              <w:t>Seller</w:t>
            </w:r>
            <w:proofErr w:type="gramEnd"/>
            <w:r w:rsidRPr="006A7687">
              <w:rPr>
                <w:rFonts w:asciiTheme="majorBidi" w:hAnsiTheme="majorBidi" w:cstheme="majorBidi"/>
                <w:color w:val="000000" w:themeColor="text1"/>
              </w:rPr>
              <w:t xml:space="preserve"> or bidirectional trading partners.</w:t>
            </w:r>
          </w:p>
        </w:tc>
        <w:tc>
          <w:tcPr>
            <w:tcW w:w="1701" w:type="dxa"/>
            <w:tcBorders>
              <w:top w:val="nil"/>
              <w:left w:val="nil"/>
              <w:bottom w:val="single" w:sz="8" w:space="0" w:color="auto"/>
              <w:right w:val="single" w:sz="12" w:space="0" w:color="auto"/>
            </w:tcBorders>
            <w:shd w:val="clear" w:color="auto" w:fill="auto"/>
            <w:vAlign w:val="center"/>
            <w:hideMark/>
          </w:tcPr>
          <w:p w14:paraId="641BCBAA" w14:textId="5023F1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74 </w:t>
            </w:r>
            <w:r w:rsidRPr="006A7687">
              <w:rPr>
                <w:rFonts w:asciiTheme="majorBidi" w:hAnsiTheme="majorBidi" w:cstheme="majorBidi"/>
                <w:color w:val="000000"/>
                <w:cs/>
              </w:rPr>
              <w:t>‎</w:t>
            </w:r>
            <w:r w:rsidRPr="006A7687">
              <w:rPr>
                <w:rFonts w:asciiTheme="majorBidi" w:hAnsiTheme="majorBidi" w:cstheme="majorBidi"/>
                <w:color w:val="000000"/>
              </w:rPr>
              <w:t>[</w:t>
            </w:r>
            <w:r w:rsidRPr="006A7687">
              <w:rPr>
                <w:rFonts w:asciiTheme="majorBidi" w:hAnsiTheme="majorBidi" w:cstheme="majorBidi"/>
                <w:color w:val="000000"/>
              </w:rPr>
              <w:t>i.1</w:t>
            </w:r>
            <w:r w:rsidRPr="006A7687">
              <w:rPr>
                <w:rFonts w:asciiTheme="majorBidi" w:hAnsiTheme="majorBidi" w:cstheme="majorBidi"/>
                <w:color w:val="000000"/>
              </w:rPr>
              <w:t>]</w:t>
            </w:r>
          </w:p>
        </w:tc>
      </w:tr>
      <w:tr w:rsidR="00525B4A" w:rsidRPr="006A7687" w14:paraId="058DC749"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13C658A"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Buyer</w:t>
            </w:r>
          </w:p>
        </w:tc>
        <w:tc>
          <w:tcPr>
            <w:tcW w:w="5103" w:type="dxa"/>
            <w:tcBorders>
              <w:top w:val="nil"/>
              <w:left w:val="nil"/>
              <w:bottom w:val="single" w:sz="8" w:space="0" w:color="auto"/>
              <w:right w:val="single" w:sz="12" w:space="0" w:color="auto"/>
            </w:tcBorders>
            <w:shd w:val="clear" w:color="auto" w:fill="auto"/>
            <w:vAlign w:val="center"/>
            <w:hideMark/>
          </w:tcPr>
          <w:p w14:paraId="251034ED" w14:textId="72A3AE2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An entity that buys a service from a Seller of which it is an immediate upstream </w:t>
            </w:r>
            <w:r w:rsidRPr="006A7687">
              <w:rPr>
                <w:rFonts w:asciiTheme="majorBidi" w:hAnsiTheme="majorBidi" w:cstheme="majorBidi"/>
                <w:color w:val="000000" w:themeColor="text1"/>
              </w:rPr>
              <w:t>neighbour</w:t>
            </w:r>
            <w:r w:rsidRPr="006A7687">
              <w:rPr>
                <w:rFonts w:asciiTheme="majorBidi" w:hAnsiTheme="majorBidi" w:cstheme="majorBidi"/>
                <w:color w:val="000000" w:themeColor="text1"/>
              </w:rPr>
              <w:t xml:space="preserve"> in the Supply Chain.</w:t>
            </w:r>
          </w:p>
        </w:tc>
        <w:tc>
          <w:tcPr>
            <w:tcW w:w="1701" w:type="dxa"/>
            <w:tcBorders>
              <w:top w:val="nil"/>
              <w:left w:val="nil"/>
              <w:bottom w:val="single" w:sz="8" w:space="0" w:color="auto"/>
              <w:right w:val="single" w:sz="12" w:space="0" w:color="auto"/>
            </w:tcBorders>
            <w:shd w:val="clear" w:color="auto" w:fill="auto"/>
            <w:vAlign w:val="center"/>
            <w:hideMark/>
          </w:tcPr>
          <w:p w14:paraId="79CB411C" w14:textId="2B1A3B7A"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0AFBB081" w14:textId="77777777" w:rsidTr="00FE63B0">
        <w:trPr>
          <w:gridAfter w:val="1"/>
          <w:wAfter w:w="5676" w:type="dxa"/>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B22F59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Change Management</w:t>
            </w:r>
          </w:p>
        </w:tc>
        <w:tc>
          <w:tcPr>
            <w:tcW w:w="5103" w:type="dxa"/>
            <w:tcBorders>
              <w:top w:val="nil"/>
              <w:left w:val="nil"/>
              <w:bottom w:val="single" w:sz="8" w:space="0" w:color="auto"/>
              <w:right w:val="single" w:sz="12" w:space="0" w:color="auto"/>
            </w:tcBorders>
            <w:shd w:val="clear" w:color="auto" w:fill="auto"/>
            <w:vAlign w:val="center"/>
            <w:hideMark/>
          </w:tcPr>
          <w:p w14:paraId="773472ED"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Changes made to in-operation service instances.</w:t>
            </w:r>
          </w:p>
        </w:tc>
        <w:tc>
          <w:tcPr>
            <w:tcW w:w="1701" w:type="dxa"/>
            <w:tcBorders>
              <w:top w:val="nil"/>
              <w:left w:val="nil"/>
              <w:bottom w:val="single" w:sz="8" w:space="0" w:color="auto"/>
              <w:right w:val="single" w:sz="12" w:space="0" w:color="auto"/>
            </w:tcBorders>
            <w:shd w:val="clear" w:color="auto" w:fill="auto"/>
            <w:vAlign w:val="center"/>
            <w:hideMark/>
          </w:tcPr>
          <w:p w14:paraId="3229DC7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This document</w:t>
            </w:r>
          </w:p>
        </w:tc>
      </w:tr>
      <w:tr w:rsidR="00525B4A" w:rsidRPr="006A7687" w14:paraId="5615A1DF"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4AEEE3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Cloud</w:t>
            </w:r>
          </w:p>
        </w:tc>
        <w:tc>
          <w:tcPr>
            <w:tcW w:w="5103" w:type="dxa"/>
            <w:tcBorders>
              <w:top w:val="nil"/>
              <w:left w:val="nil"/>
              <w:bottom w:val="single" w:sz="8" w:space="0" w:color="auto"/>
              <w:right w:val="single" w:sz="12" w:space="0" w:color="auto"/>
            </w:tcBorders>
            <w:shd w:val="clear" w:color="auto" w:fill="auto"/>
            <w:vAlign w:val="center"/>
            <w:hideMark/>
          </w:tcPr>
          <w:p w14:paraId="75F5E4BC" w14:textId="638E14FF"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Non-geographically specific environment offering data services such as compute, </w:t>
            </w:r>
            <w:r w:rsidRPr="006A7687">
              <w:rPr>
                <w:rFonts w:asciiTheme="majorBidi" w:hAnsiTheme="majorBidi" w:cstheme="majorBidi"/>
                <w:color w:val="000000" w:themeColor="text1"/>
              </w:rPr>
              <w:t>storage,</w:t>
            </w:r>
            <w:r w:rsidRPr="006A7687">
              <w:rPr>
                <w:rFonts w:asciiTheme="majorBidi" w:hAnsiTheme="majorBidi" w:cstheme="majorBidi"/>
                <w:color w:val="000000" w:themeColor="text1"/>
              </w:rPr>
              <w:t xml:space="preserve"> and connectivity.</w:t>
            </w:r>
          </w:p>
        </w:tc>
        <w:tc>
          <w:tcPr>
            <w:tcW w:w="1701" w:type="dxa"/>
            <w:tcBorders>
              <w:top w:val="nil"/>
              <w:left w:val="nil"/>
              <w:bottom w:val="single" w:sz="8" w:space="0" w:color="auto"/>
              <w:right w:val="single" w:sz="12" w:space="0" w:color="auto"/>
            </w:tcBorders>
            <w:shd w:val="clear" w:color="auto" w:fill="auto"/>
            <w:vAlign w:val="center"/>
            <w:hideMark/>
          </w:tcPr>
          <w:p w14:paraId="7554ED04" w14:textId="080B38CC"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Journal of Object Technology </w:t>
            </w:r>
            <w:r w:rsidRPr="006A7687">
              <w:rPr>
                <w:rFonts w:asciiTheme="majorBidi" w:hAnsiTheme="majorBidi" w:cstheme="majorBidi"/>
                <w:color w:val="000000"/>
                <w:cs/>
              </w:rPr>
              <w:t>‎</w:t>
            </w:r>
            <w:r w:rsidRPr="006A7687">
              <w:rPr>
                <w:rFonts w:asciiTheme="majorBidi" w:hAnsiTheme="majorBidi" w:cstheme="majorBidi"/>
                <w:color w:val="000000"/>
              </w:rPr>
              <w:t>[</w:t>
            </w:r>
            <w:r w:rsidRPr="006A7687">
              <w:rPr>
                <w:rFonts w:asciiTheme="majorBidi" w:hAnsiTheme="majorBidi" w:cstheme="majorBidi"/>
                <w:color w:val="000000"/>
              </w:rPr>
              <w:t>i.2</w:t>
            </w:r>
            <w:r w:rsidRPr="006A7687">
              <w:rPr>
                <w:rFonts w:asciiTheme="majorBidi" w:hAnsiTheme="majorBidi" w:cstheme="majorBidi"/>
                <w:color w:val="000000"/>
              </w:rPr>
              <w:t>]</w:t>
            </w:r>
          </w:p>
        </w:tc>
      </w:tr>
      <w:tr w:rsidR="00525B4A" w:rsidRPr="006A7687" w14:paraId="427C9F67" w14:textId="77777777" w:rsidTr="00FE63B0">
        <w:trPr>
          <w:gridAfter w:val="1"/>
          <w:wAfter w:w="5676" w:type="dxa"/>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6EFC5C0"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Commercial Agreement</w:t>
            </w:r>
          </w:p>
        </w:tc>
        <w:tc>
          <w:tcPr>
            <w:tcW w:w="5103" w:type="dxa"/>
            <w:tcBorders>
              <w:top w:val="nil"/>
              <w:left w:val="nil"/>
              <w:bottom w:val="single" w:sz="8" w:space="0" w:color="auto"/>
              <w:right w:val="single" w:sz="12" w:space="0" w:color="auto"/>
            </w:tcBorders>
            <w:shd w:val="clear" w:color="auto" w:fill="auto"/>
            <w:vAlign w:val="center"/>
            <w:hideMark/>
          </w:tcPr>
          <w:p w14:paraId="0782132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Agreement between two parties allowing for buying services, selling services between them or both.</w:t>
            </w:r>
          </w:p>
        </w:tc>
        <w:tc>
          <w:tcPr>
            <w:tcW w:w="1701" w:type="dxa"/>
            <w:tcBorders>
              <w:top w:val="nil"/>
              <w:left w:val="nil"/>
              <w:bottom w:val="single" w:sz="8" w:space="0" w:color="auto"/>
              <w:right w:val="single" w:sz="12" w:space="0" w:color="auto"/>
            </w:tcBorders>
            <w:shd w:val="clear" w:color="auto" w:fill="auto"/>
            <w:vAlign w:val="center"/>
            <w:hideMark/>
          </w:tcPr>
          <w:p w14:paraId="2425355B" w14:textId="6DFA751B"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r>
      <w:tr w:rsidR="00525B4A" w:rsidRPr="006A7687" w14:paraId="4E9C7A5D"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1FC06D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lastRenderedPageBreak/>
              <w:t>Commercial Framework</w:t>
            </w:r>
          </w:p>
        </w:tc>
        <w:tc>
          <w:tcPr>
            <w:tcW w:w="5103" w:type="dxa"/>
            <w:tcBorders>
              <w:top w:val="nil"/>
              <w:left w:val="nil"/>
              <w:bottom w:val="single" w:sz="8" w:space="0" w:color="auto"/>
              <w:right w:val="single" w:sz="12" w:space="0" w:color="auto"/>
            </w:tcBorders>
            <w:shd w:val="clear" w:color="auto" w:fill="auto"/>
            <w:vAlign w:val="center"/>
            <w:hideMark/>
          </w:tcPr>
          <w:p w14:paraId="7CA01AF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 framework that facilitates the generation of commercial value through wholesale trading of data services.</w:t>
            </w:r>
          </w:p>
        </w:tc>
        <w:tc>
          <w:tcPr>
            <w:tcW w:w="1701" w:type="dxa"/>
            <w:tcBorders>
              <w:top w:val="nil"/>
              <w:left w:val="nil"/>
              <w:bottom w:val="single" w:sz="8" w:space="0" w:color="auto"/>
              <w:right w:val="single" w:sz="12" w:space="0" w:color="auto"/>
            </w:tcBorders>
            <w:shd w:val="clear" w:color="auto" w:fill="auto"/>
            <w:vAlign w:val="center"/>
            <w:hideMark/>
          </w:tcPr>
          <w:p w14:paraId="25371E92"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This document</w:t>
            </w:r>
          </w:p>
        </w:tc>
      </w:tr>
      <w:tr w:rsidR="00525B4A" w:rsidRPr="006A7687" w14:paraId="289DC1BA" w14:textId="77777777" w:rsidTr="00FE63B0">
        <w:trPr>
          <w:gridAfter w:val="1"/>
          <w:wAfter w:w="5676" w:type="dxa"/>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640F2BE2"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Compute</w:t>
            </w:r>
          </w:p>
        </w:tc>
        <w:tc>
          <w:tcPr>
            <w:tcW w:w="5103" w:type="dxa"/>
            <w:tcBorders>
              <w:top w:val="nil"/>
              <w:left w:val="nil"/>
              <w:bottom w:val="single" w:sz="8" w:space="0" w:color="auto"/>
              <w:right w:val="single" w:sz="12" w:space="0" w:color="auto"/>
            </w:tcBorders>
            <w:shd w:val="clear" w:color="auto" w:fill="auto"/>
            <w:vAlign w:val="center"/>
            <w:hideMark/>
          </w:tcPr>
          <w:p w14:paraId="35135EBC" w14:textId="7457BCBB"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Act of manipulating data or </w:t>
            </w:r>
            <w:r w:rsidR="00240F1D" w:rsidRPr="006A7687">
              <w:rPr>
                <w:rFonts w:asciiTheme="majorBidi" w:hAnsiTheme="majorBidi" w:cstheme="majorBidi"/>
                <w:color w:val="000000" w:themeColor="text1"/>
              </w:rPr>
              <w:t>acting</w:t>
            </w:r>
            <w:r w:rsidRPr="006A7687">
              <w:rPr>
                <w:rFonts w:asciiTheme="majorBidi" w:hAnsiTheme="majorBidi" w:cstheme="majorBidi"/>
                <w:color w:val="000000" w:themeColor="text1"/>
              </w:rPr>
              <w:t xml:space="preserve"> based on data using a computing resource.</w:t>
            </w:r>
          </w:p>
        </w:tc>
        <w:tc>
          <w:tcPr>
            <w:tcW w:w="1701" w:type="dxa"/>
            <w:tcBorders>
              <w:top w:val="nil"/>
              <w:left w:val="nil"/>
              <w:bottom w:val="single" w:sz="8" w:space="0" w:color="auto"/>
              <w:right w:val="single" w:sz="12" w:space="0" w:color="auto"/>
            </w:tcBorders>
            <w:shd w:val="clear" w:color="auto" w:fill="auto"/>
            <w:vAlign w:val="center"/>
            <w:hideMark/>
          </w:tcPr>
          <w:p w14:paraId="43261FC6" w14:textId="331FCB35"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r>
      <w:tr w:rsidR="00525B4A" w:rsidRPr="006A7687" w14:paraId="48FD65D8" w14:textId="77777777" w:rsidTr="00FE63B0">
        <w:trPr>
          <w:gridAfter w:val="1"/>
          <w:wAfter w:w="5676" w:type="dxa"/>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71DCB65"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Connectivity</w:t>
            </w:r>
          </w:p>
        </w:tc>
        <w:tc>
          <w:tcPr>
            <w:tcW w:w="5103" w:type="dxa"/>
            <w:tcBorders>
              <w:top w:val="nil"/>
              <w:left w:val="nil"/>
              <w:bottom w:val="single" w:sz="8" w:space="0" w:color="auto"/>
              <w:right w:val="single" w:sz="12" w:space="0" w:color="auto"/>
            </w:tcBorders>
            <w:shd w:val="clear" w:color="auto" w:fill="auto"/>
            <w:vAlign w:val="center"/>
            <w:hideMark/>
          </w:tcPr>
          <w:p w14:paraId="5D10BED3"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Act of transporting data through space.</w:t>
            </w:r>
          </w:p>
        </w:tc>
        <w:tc>
          <w:tcPr>
            <w:tcW w:w="1701" w:type="dxa"/>
            <w:tcBorders>
              <w:top w:val="nil"/>
              <w:left w:val="nil"/>
              <w:bottom w:val="single" w:sz="8" w:space="0" w:color="auto"/>
              <w:right w:val="single" w:sz="12" w:space="0" w:color="auto"/>
            </w:tcBorders>
            <w:shd w:val="clear" w:color="auto" w:fill="auto"/>
            <w:vAlign w:val="center"/>
            <w:hideMark/>
          </w:tcPr>
          <w:p w14:paraId="66759C63" w14:textId="16705B7B"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r>
      <w:tr w:rsidR="00525B4A" w:rsidRPr="006A7687" w14:paraId="63455627"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3FDB8E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Data Service</w:t>
            </w:r>
          </w:p>
        </w:tc>
        <w:tc>
          <w:tcPr>
            <w:tcW w:w="5103" w:type="dxa"/>
            <w:tcBorders>
              <w:top w:val="nil"/>
              <w:left w:val="nil"/>
              <w:bottom w:val="single" w:sz="8" w:space="0" w:color="auto"/>
              <w:right w:val="single" w:sz="12" w:space="0" w:color="auto"/>
            </w:tcBorders>
            <w:shd w:val="clear" w:color="auto" w:fill="auto"/>
            <w:vAlign w:val="center"/>
            <w:hideMark/>
          </w:tcPr>
          <w:p w14:paraId="37AC173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Service that combines one or more of the following: Connectivity service; Compute service; Storage service</w:t>
            </w:r>
          </w:p>
        </w:tc>
        <w:tc>
          <w:tcPr>
            <w:tcW w:w="1701" w:type="dxa"/>
            <w:tcBorders>
              <w:top w:val="nil"/>
              <w:left w:val="nil"/>
              <w:bottom w:val="single" w:sz="8" w:space="0" w:color="auto"/>
              <w:right w:val="single" w:sz="12" w:space="0" w:color="auto"/>
            </w:tcBorders>
            <w:shd w:val="clear" w:color="auto" w:fill="auto"/>
            <w:vAlign w:val="center"/>
            <w:hideMark/>
          </w:tcPr>
          <w:p w14:paraId="60037EE2" w14:textId="67C8A885"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01277F25" w14:textId="77777777" w:rsidR="00525B4A" w:rsidRPr="006A7687" w:rsidRDefault="00525B4A" w:rsidP="00525B4A">
            <w:pPr>
              <w:rPr>
                <w:rFonts w:asciiTheme="majorBidi" w:hAnsiTheme="majorBidi" w:cstheme="majorBidi"/>
              </w:rPr>
            </w:pPr>
          </w:p>
        </w:tc>
      </w:tr>
      <w:tr w:rsidR="00525B4A" w:rsidRPr="006A7687" w14:paraId="7165802A"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7606FA5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Data-on-Demand Service</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04BF0805" w14:textId="6472219F"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Data-on-demand services are expected to be activated, operated, </w:t>
            </w:r>
            <w:r w:rsidR="00240F1D" w:rsidRPr="006A7687">
              <w:rPr>
                <w:rFonts w:asciiTheme="majorBidi" w:hAnsiTheme="majorBidi" w:cstheme="majorBidi"/>
                <w:color w:val="000000"/>
              </w:rPr>
              <w:t>billed,</w:t>
            </w:r>
            <w:r w:rsidRPr="006A7687">
              <w:rPr>
                <w:rFonts w:asciiTheme="majorBidi" w:hAnsiTheme="majorBidi" w:cstheme="majorBidi"/>
                <w:color w:val="000000"/>
              </w:rPr>
              <w:t xml:space="preserve"> and settled with immediate effect. This expectation is based on pre-existing and pre-on-boarded facilities and interconnects.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2FA359A5" w14:textId="54C1BEDF"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28B2E0C4" w14:textId="77777777" w:rsidR="00525B4A" w:rsidRPr="006A7687" w:rsidRDefault="00525B4A" w:rsidP="00525B4A">
            <w:pPr>
              <w:rPr>
                <w:rFonts w:asciiTheme="majorBidi" w:hAnsiTheme="majorBidi" w:cstheme="majorBidi"/>
              </w:rPr>
            </w:pPr>
          </w:p>
        </w:tc>
      </w:tr>
      <w:tr w:rsidR="00525B4A" w:rsidRPr="006A7687" w14:paraId="60A9F340"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5DF2B79A"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437A81CF"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4DD2CD7F"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2B225F2C" w14:textId="77777777" w:rsidR="00525B4A" w:rsidRPr="006A7687" w:rsidRDefault="00525B4A" w:rsidP="00525B4A">
            <w:pPr>
              <w:rPr>
                <w:rFonts w:asciiTheme="majorBidi" w:hAnsiTheme="majorBidi" w:cstheme="majorBidi"/>
                <w:color w:val="000000"/>
              </w:rPr>
            </w:pPr>
          </w:p>
        </w:tc>
      </w:tr>
      <w:tr w:rsidR="00525B4A" w:rsidRPr="006A7687" w14:paraId="35AA9FFF"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369D2CEC"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Distributed Ledger Technology</w:t>
            </w:r>
          </w:p>
        </w:tc>
        <w:tc>
          <w:tcPr>
            <w:tcW w:w="5103" w:type="dxa"/>
            <w:tcBorders>
              <w:top w:val="nil"/>
              <w:left w:val="nil"/>
              <w:bottom w:val="single" w:sz="8" w:space="0" w:color="auto"/>
              <w:right w:val="single" w:sz="12" w:space="0" w:color="auto"/>
            </w:tcBorders>
            <w:shd w:val="clear" w:color="auto" w:fill="auto"/>
            <w:vAlign w:val="center"/>
            <w:hideMark/>
          </w:tcPr>
          <w:p w14:paraId="46D1318D"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digital system for recording information so it is recorded in multiple places at the same time.</w:t>
            </w:r>
          </w:p>
        </w:tc>
        <w:tc>
          <w:tcPr>
            <w:tcW w:w="1701" w:type="dxa"/>
            <w:tcBorders>
              <w:top w:val="nil"/>
              <w:left w:val="nil"/>
              <w:bottom w:val="single" w:sz="8" w:space="0" w:color="auto"/>
              <w:right w:val="single" w:sz="12" w:space="0" w:color="auto"/>
            </w:tcBorders>
            <w:shd w:val="clear" w:color="auto" w:fill="auto"/>
            <w:vAlign w:val="center"/>
            <w:hideMark/>
          </w:tcPr>
          <w:p w14:paraId="6266C390" w14:textId="11A3B485" w:rsidR="00525B4A" w:rsidRPr="006A7687" w:rsidRDefault="00525B4A" w:rsidP="00525B4A">
            <w:pPr>
              <w:rPr>
                <w:rFonts w:asciiTheme="majorBidi" w:hAnsiTheme="majorBidi" w:cstheme="majorBidi"/>
                <w:i/>
                <w:iCs/>
                <w:color w:val="000000"/>
              </w:rPr>
            </w:pPr>
            <w:r w:rsidRPr="006A7687">
              <w:rPr>
                <w:rFonts w:asciiTheme="majorBidi" w:hAnsiTheme="majorBidi" w:cstheme="majorBidi"/>
                <w:i/>
                <w:iCs/>
                <w:color w:val="000000"/>
              </w:rPr>
              <w:t xml:space="preserve">Defining DLT, </w:t>
            </w:r>
            <w:r w:rsidRPr="006A7687">
              <w:rPr>
                <w:rFonts w:asciiTheme="majorBidi" w:hAnsiTheme="majorBidi" w:cstheme="majorBidi"/>
                <w:color w:val="000000"/>
              </w:rPr>
              <w:t xml:space="preserve">University of Cambridge </w:t>
            </w:r>
            <w:r w:rsidRPr="006A7687">
              <w:rPr>
                <w:rFonts w:asciiTheme="majorBidi" w:hAnsiTheme="majorBidi" w:cstheme="majorBidi"/>
                <w:color w:val="000000"/>
                <w:cs/>
              </w:rPr>
              <w:t>‎</w:t>
            </w:r>
            <w:r w:rsidRPr="006A7687">
              <w:rPr>
                <w:rFonts w:asciiTheme="majorBidi" w:hAnsiTheme="majorBidi" w:cstheme="majorBidi"/>
                <w:color w:val="000000"/>
              </w:rPr>
              <w:t>[</w:t>
            </w:r>
            <w:r w:rsidR="00713433" w:rsidRPr="006A7687">
              <w:rPr>
                <w:rFonts w:asciiTheme="majorBidi" w:hAnsiTheme="majorBidi" w:cstheme="majorBidi"/>
                <w:color w:val="000000"/>
              </w:rPr>
              <w:t>i.3</w:t>
            </w:r>
            <w:r w:rsidRPr="006A7687">
              <w:rPr>
                <w:rFonts w:asciiTheme="majorBidi" w:hAnsiTheme="majorBidi" w:cstheme="majorBidi"/>
                <w:color w:val="000000"/>
              </w:rPr>
              <w:t>]</w:t>
            </w:r>
          </w:p>
        </w:tc>
        <w:tc>
          <w:tcPr>
            <w:tcW w:w="5676" w:type="dxa"/>
            <w:vAlign w:val="center"/>
            <w:hideMark/>
          </w:tcPr>
          <w:p w14:paraId="1B69673F" w14:textId="77777777" w:rsidR="00525B4A" w:rsidRPr="006A7687" w:rsidRDefault="00525B4A" w:rsidP="00525B4A">
            <w:pPr>
              <w:rPr>
                <w:rFonts w:asciiTheme="majorBidi" w:hAnsiTheme="majorBidi" w:cstheme="majorBidi"/>
              </w:rPr>
            </w:pPr>
          </w:p>
        </w:tc>
      </w:tr>
      <w:tr w:rsidR="00525B4A" w:rsidRPr="006A7687" w14:paraId="297C3B45"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54928AD2"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DLT</w:t>
            </w:r>
          </w:p>
        </w:tc>
        <w:tc>
          <w:tcPr>
            <w:tcW w:w="5103" w:type="dxa"/>
            <w:tcBorders>
              <w:top w:val="nil"/>
              <w:left w:val="nil"/>
              <w:bottom w:val="single" w:sz="8" w:space="0" w:color="auto"/>
              <w:right w:val="single" w:sz="12" w:space="0" w:color="auto"/>
            </w:tcBorders>
            <w:shd w:val="clear" w:color="auto" w:fill="auto"/>
            <w:vAlign w:val="center"/>
            <w:hideMark/>
          </w:tcPr>
          <w:p w14:paraId="14E46F56"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Distributed Ledger Technology</w:t>
            </w:r>
          </w:p>
        </w:tc>
        <w:tc>
          <w:tcPr>
            <w:tcW w:w="1701" w:type="dxa"/>
            <w:tcBorders>
              <w:top w:val="nil"/>
              <w:left w:val="nil"/>
              <w:bottom w:val="single" w:sz="8" w:space="0" w:color="auto"/>
              <w:right w:val="single" w:sz="12" w:space="0" w:color="auto"/>
            </w:tcBorders>
            <w:shd w:val="clear" w:color="auto" w:fill="auto"/>
            <w:vAlign w:val="center"/>
            <w:hideMark/>
          </w:tcPr>
          <w:p w14:paraId="1A8FEFF1" w14:textId="4710591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University of Cambridge </w:t>
            </w:r>
            <w:r w:rsidRPr="006A7687">
              <w:rPr>
                <w:rFonts w:asciiTheme="majorBidi" w:hAnsiTheme="majorBidi" w:cstheme="majorBidi"/>
                <w:color w:val="000000"/>
                <w:cs/>
              </w:rPr>
              <w:t>‎</w:t>
            </w:r>
            <w:r w:rsidRPr="006A7687">
              <w:rPr>
                <w:rFonts w:asciiTheme="majorBidi" w:hAnsiTheme="majorBidi" w:cstheme="majorBidi"/>
                <w:color w:val="000000"/>
              </w:rPr>
              <w:t>[</w:t>
            </w:r>
            <w:r w:rsidR="00713433" w:rsidRPr="006A7687">
              <w:rPr>
                <w:rFonts w:asciiTheme="majorBidi" w:hAnsiTheme="majorBidi" w:cstheme="majorBidi"/>
                <w:color w:val="000000"/>
              </w:rPr>
              <w:t>i.3]</w:t>
            </w:r>
          </w:p>
        </w:tc>
        <w:tc>
          <w:tcPr>
            <w:tcW w:w="5676" w:type="dxa"/>
            <w:vAlign w:val="center"/>
            <w:hideMark/>
          </w:tcPr>
          <w:p w14:paraId="1EF49EC9" w14:textId="77777777" w:rsidR="00525B4A" w:rsidRPr="006A7687" w:rsidRDefault="00525B4A" w:rsidP="00525B4A">
            <w:pPr>
              <w:rPr>
                <w:rFonts w:asciiTheme="majorBidi" w:hAnsiTheme="majorBidi" w:cstheme="majorBidi"/>
              </w:rPr>
            </w:pPr>
          </w:p>
        </w:tc>
      </w:tr>
      <w:tr w:rsidR="00525B4A" w:rsidRPr="006A7687" w14:paraId="1AF3321F"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DFA8D0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DLT Abstraction Layer</w:t>
            </w:r>
          </w:p>
        </w:tc>
        <w:tc>
          <w:tcPr>
            <w:tcW w:w="5103" w:type="dxa"/>
            <w:tcBorders>
              <w:top w:val="nil"/>
              <w:left w:val="nil"/>
              <w:bottom w:val="single" w:sz="8" w:space="0" w:color="auto"/>
              <w:right w:val="single" w:sz="12" w:space="0" w:color="auto"/>
            </w:tcBorders>
            <w:shd w:val="clear" w:color="auto" w:fill="auto"/>
            <w:vAlign w:val="center"/>
            <w:hideMark/>
          </w:tcPr>
          <w:p w14:paraId="3000F98B"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Architectural abstraction between applications using the DLT and the DLT itself.</w:t>
            </w:r>
          </w:p>
        </w:tc>
        <w:tc>
          <w:tcPr>
            <w:tcW w:w="1701" w:type="dxa"/>
            <w:tcBorders>
              <w:top w:val="nil"/>
              <w:left w:val="nil"/>
              <w:bottom w:val="single" w:sz="8" w:space="0" w:color="auto"/>
              <w:right w:val="single" w:sz="12" w:space="0" w:color="auto"/>
            </w:tcBorders>
            <w:shd w:val="clear" w:color="auto" w:fill="auto"/>
            <w:vAlign w:val="center"/>
            <w:hideMark/>
          </w:tcPr>
          <w:p w14:paraId="30722596" w14:textId="0BDE26BF"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2618A809" w14:textId="77777777" w:rsidR="00525B4A" w:rsidRPr="006A7687" w:rsidRDefault="00525B4A" w:rsidP="00525B4A">
            <w:pPr>
              <w:rPr>
                <w:rFonts w:asciiTheme="majorBidi" w:hAnsiTheme="majorBidi" w:cstheme="majorBidi"/>
              </w:rPr>
            </w:pPr>
          </w:p>
        </w:tc>
      </w:tr>
      <w:tr w:rsidR="00525B4A" w:rsidRPr="006A7687" w14:paraId="59C0F457" w14:textId="77777777" w:rsidTr="00FE63B0">
        <w:trPr>
          <w:cantSplit/>
          <w:trHeight w:val="992"/>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4B8CBB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Ecosystem</w:t>
            </w:r>
          </w:p>
        </w:tc>
        <w:tc>
          <w:tcPr>
            <w:tcW w:w="5103" w:type="dxa"/>
            <w:tcBorders>
              <w:top w:val="nil"/>
              <w:left w:val="nil"/>
              <w:bottom w:val="single" w:sz="8" w:space="0" w:color="auto"/>
              <w:right w:val="single" w:sz="12" w:space="0" w:color="auto"/>
            </w:tcBorders>
            <w:shd w:val="clear" w:color="auto" w:fill="auto"/>
            <w:vAlign w:val="center"/>
            <w:hideMark/>
          </w:tcPr>
          <w:p w14:paraId="006C532D" w14:textId="33EB4475"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In the context of this document an Ecosystem is a federated and collaborative platform that enables establishment of data services through a Supply Chain.</w:t>
            </w:r>
          </w:p>
        </w:tc>
        <w:tc>
          <w:tcPr>
            <w:tcW w:w="1701" w:type="dxa"/>
            <w:tcBorders>
              <w:top w:val="nil"/>
              <w:left w:val="nil"/>
              <w:bottom w:val="single" w:sz="8" w:space="0" w:color="auto"/>
              <w:right w:val="single" w:sz="12" w:space="0" w:color="auto"/>
            </w:tcBorders>
            <w:shd w:val="clear" w:color="auto" w:fill="auto"/>
            <w:vAlign w:val="center"/>
            <w:hideMark/>
          </w:tcPr>
          <w:p w14:paraId="56BF8617"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This document</w:t>
            </w:r>
          </w:p>
        </w:tc>
        <w:tc>
          <w:tcPr>
            <w:tcW w:w="5676" w:type="dxa"/>
            <w:vAlign w:val="center"/>
            <w:hideMark/>
          </w:tcPr>
          <w:p w14:paraId="0C8808A9" w14:textId="77777777" w:rsidR="00525B4A" w:rsidRPr="006A7687" w:rsidRDefault="00525B4A" w:rsidP="00525B4A">
            <w:pPr>
              <w:rPr>
                <w:rFonts w:asciiTheme="majorBidi" w:hAnsiTheme="majorBidi" w:cstheme="majorBidi"/>
              </w:rPr>
            </w:pPr>
          </w:p>
        </w:tc>
      </w:tr>
      <w:tr w:rsidR="005417D7" w:rsidRPr="006A7687" w14:paraId="75E414F8"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tcPr>
          <w:p w14:paraId="618EAE17" w14:textId="4FE2D4B7" w:rsidR="005417D7" w:rsidRPr="006A7687" w:rsidRDefault="005417D7" w:rsidP="00525B4A">
            <w:pPr>
              <w:rPr>
                <w:rFonts w:asciiTheme="majorBidi" w:hAnsiTheme="majorBidi" w:cstheme="majorBidi"/>
                <w:b/>
                <w:bCs/>
                <w:color w:val="000000" w:themeColor="text1"/>
              </w:rPr>
            </w:pPr>
            <w:r w:rsidRPr="006A7687">
              <w:rPr>
                <w:rFonts w:asciiTheme="majorBidi" w:hAnsiTheme="majorBidi" w:cstheme="majorBidi"/>
                <w:b/>
                <w:bCs/>
                <w:color w:val="000000" w:themeColor="text1"/>
              </w:rPr>
              <w:t>Ecosystem-wide PDL</w:t>
            </w:r>
          </w:p>
        </w:tc>
        <w:tc>
          <w:tcPr>
            <w:tcW w:w="5103" w:type="dxa"/>
            <w:tcBorders>
              <w:top w:val="nil"/>
              <w:left w:val="nil"/>
              <w:bottom w:val="single" w:sz="8" w:space="0" w:color="auto"/>
              <w:right w:val="single" w:sz="12" w:space="0" w:color="auto"/>
            </w:tcBorders>
            <w:shd w:val="clear" w:color="auto" w:fill="auto"/>
            <w:vAlign w:val="center"/>
          </w:tcPr>
          <w:p w14:paraId="39B98784" w14:textId="3A157E6F" w:rsidR="005417D7" w:rsidRPr="006A7687" w:rsidRDefault="005417D7" w:rsidP="00525B4A">
            <w:pPr>
              <w:rPr>
                <w:rFonts w:asciiTheme="majorBidi" w:hAnsiTheme="majorBidi" w:cstheme="majorBidi"/>
                <w:color w:val="000000"/>
              </w:rPr>
            </w:pPr>
            <w:r w:rsidRPr="006A7687">
              <w:rPr>
                <w:rFonts w:asciiTheme="majorBidi" w:hAnsiTheme="majorBidi" w:cstheme="majorBidi"/>
                <w:color w:val="000000"/>
              </w:rPr>
              <w:t xml:space="preserve">A PDL that includes </w:t>
            </w:r>
            <w:r w:rsidR="006B23CA" w:rsidRPr="006A7687">
              <w:rPr>
                <w:rFonts w:asciiTheme="majorBidi" w:hAnsiTheme="majorBidi" w:cstheme="majorBidi"/>
                <w:color w:val="000000"/>
              </w:rPr>
              <w:t xml:space="preserve">exactly one node from each participant in an Ecosystem. It may also include a validation node. </w:t>
            </w:r>
          </w:p>
        </w:tc>
        <w:tc>
          <w:tcPr>
            <w:tcW w:w="1701" w:type="dxa"/>
            <w:tcBorders>
              <w:top w:val="nil"/>
              <w:left w:val="nil"/>
              <w:bottom w:val="single" w:sz="8" w:space="0" w:color="auto"/>
              <w:right w:val="single" w:sz="12" w:space="0" w:color="auto"/>
            </w:tcBorders>
            <w:shd w:val="clear" w:color="auto" w:fill="auto"/>
            <w:vAlign w:val="center"/>
          </w:tcPr>
          <w:p w14:paraId="1D90A0A8" w14:textId="6C982830" w:rsidR="005417D7"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This Document</w:t>
            </w:r>
          </w:p>
        </w:tc>
        <w:tc>
          <w:tcPr>
            <w:tcW w:w="5676" w:type="dxa"/>
            <w:vAlign w:val="center"/>
          </w:tcPr>
          <w:p w14:paraId="50700E5E" w14:textId="77777777" w:rsidR="005417D7" w:rsidRPr="006A7687" w:rsidRDefault="005417D7" w:rsidP="00525B4A">
            <w:pPr>
              <w:rPr>
                <w:rFonts w:asciiTheme="majorBidi" w:hAnsiTheme="majorBidi" w:cstheme="majorBidi"/>
              </w:rPr>
            </w:pPr>
          </w:p>
        </w:tc>
      </w:tr>
      <w:tr w:rsidR="00525B4A" w:rsidRPr="006A7687" w14:paraId="40EE3157"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692AAB5A"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Fault Management</w:t>
            </w:r>
          </w:p>
        </w:tc>
        <w:tc>
          <w:tcPr>
            <w:tcW w:w="5103" w:type="dxa"/>
            <w:tcBorders>
              <w:top w:val="nil"/>
              <w:left w:val="nil"/>
              <w:bottom w:val="single" w:sz="8" w:space="0" w:color="auto"/>
              <w:right w:val="single" w:sz="12" w:space="0" w:color="auto"/>
            </w:tcBorders>
            <w:shd w:val="clear" w:color="auto" w:fill="auto"/>
            <w:vAlign w:val="center"/>
            <w:hideMark/>
          </w:tcPr>
          <w:p w14:paraId="24FC8220"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Process of identifying and rectifying faults in services.</w:t>
            </w:r>
          </w:p>
        </w:tc>
        <w:tc>
          <w:tcPr>
            <w:tcW w:w="1701" w:type="dxa"/>
            <w:tcBorders>
              <w:top w:val="nil"/>
              <w:left w:val="nil"/>
              <w:bottom w:val="single" w:sz="8" w:space="0" w:color="auto"/>
              <w:right w:val="single" w:sz="12" w:space="0" w:color="auto"/>
            </w:tcBorders>
            <w:shd w:val="clear" w:color="auto" w:fill="auto"/>
            <w:vAlign w:val="center"/>
            <w:hideMark/>
          </w:tcPr>
          <w:p w14:paraId="0618C4B8" w14:textId="77B6E545" w:rsidR="00525B4A" w:rsidRPr="006A7687" w:rsidRDefault="00713433" w:rsidP="00525B4A">
            <w:pPr>
              <w:rPr>
                <w:rFonts w:asciiTheme="majorBidi" w:hAnsiTheme="majorBidi" w:cstheme="majorBidi"/>
                <w:color w:val="000000"/>
              </w:rPr>
            </w:pPr>
            <w:r w:rsidRPr="006A7687">
              <w:rPr>
                <w:rFonts w:asciiTheme="majorBidi" w:hAnsiTheme="majorBidi" w:cstheme="majorBidi"/>
                <w:color w:val="000000"/>
              </w:rPr>
              <w:t>ITU-T M.3400</w:t>
            </w:r>
            <w:r w:rsidR="00525B4A" w:rsidRPr="006A7687">
              <w:rPr>
                <w:rFonts w:asciiTheme="majorBidi" w:hAnsiTheme="majorBidi" w:cstheme="majorBidi"/>
                <w:color w:val="000000"/>
              </w:rPr>
              <w:t xml:space="preserve"> </w:t>
            </w:r>
            <w:r w:rsidR="00525B4A" w:rsidRPr="006A7687">
              <w:rPr>
                <w:rFonts w:asciiTheme="majorBidi" w:hAnsiTheme="majorBidi" w:cstheme="majorBidi"/>
                <w:color w:val="000000"/>
                <w:cs/>
              </w:rPr>
              <w:t>‎</w:t>
            </w:r>
            <w:r w:rsidR="00525B4A" w:rsidRPr="006A7687">
              <w:rPr>
                <w:rFonts w:asciiTheme="majorBidi" w:hAnsiTheme="majorBidi" w:cstheme="majorBidi"/>
                <w:color w:val="000000"/>
              </w:rPr>
              <w:t>[</w:t>
            </w:r>
            <w:r w:rsidRPr="006A7687">
              <w:rPr>
                <w:rFonts w:asciiTheme="majorBidi" w:hAnsiTheme="majorBidi" w:cstheme="majorBidi"/>
                <w:color w:val="000000"/>
              </w:rPr>
              <w:t>i.4</w:t>
            </w:r>
            <w:r w:rsidR="00525B4A" w:rsidRPr="006A7687">
              <w:rPr>
                <w:rFonts w:asciiTheme="majorBidi" w:hAnsiTheme="majorBidi" w:cstheme="majorBidi"/>
                <w:color w:val="000000"/>
              </w:rPr>
              <w:t>]</w:t>
            </w:r>
          </w:p>
        </w:tc>
        <w:tc>
          <w:tcPr>
            <w:tcW w:w="5676" w:type="dxa"/>
            <w:vAlign w:val="center"/>
            <w:hideMark/>
          </w:tcPr>
          <w:p w14:paraId="7F3F7811" w14:textId="77777777" w:rsidR="00525B4A" w:rsidRPr="006A7687" w:rsidRDefault="00525B4A" w:rsidP="00525B4A">
            <w:pPr>
              <w:rPr>
                <w:rFonts w:asciiTheme="majorBidi" w:hAnsiTheme="majorBidi" w:cstheme="majorBidi"/>
              </w:rPr>
            </w:pPr>
          </w:p>
        </w:tc>
      </w:tr>
      <w:tr w:rsidR="00525B4A" w:rsidRPr="006A7687" w14:paraId="44C2B7C8"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13F4D55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Inquiry</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32A95E4C"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The first part of the process ‘Inquiry and Quote’. It includes request by Buyer from Seller confirmation of ability to Quote followed by a Quote for service as described in the Inquiry. Service details may </w:t>
            </w:r>
            <w:proofErr w:type="gramStart"/>
            <w:r w:rsidRPr="006A7687">
              <w:rPr>
                <w:rFonts w:asciiTheme="majorBidi" w:hAnsiTheme="majorBidi" w:cstheme="majorBidi"/>
                <w:color w:val="000000"/>
              </w:rPr>
              <w:t>include:</w:t>
            </w:r>
            <w:proofErr w:type="gramEnd"/>
            <w:r w:rsidRPr="006A7687">
              <w:rPr>
                <w:rFonts w:asciiTheme="majorBidi" w:hAnsiTheme="majorBidi" w:cstheme="majorBidi"/>
                <w:color w:val="000000"/>
              </w:rPr>
              <w:t xml:space="preserve"> Locations, Bandwidth, QoS, VNF details (CPU, OS, RAM, Storage…)</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26934E78" w14:textId="573F8DEB"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7C3628A8" w14:textId="77777777" w:rsidR="00525B4A" w:rsidRPr="006A7687" w:rsidRDefault="00525B4A" w:rsidP="00525B4A">
            <w:pPr>
              <w:rPr>
                <w:rFonts w:asciiTheme="majorBidi" w:hAnsiTheme="majorBidi" w:cstheme="majorBidi"/>
              </w:rPr>
            </w:pPr>
          </w:p>
        </w:tc>
      </w:tr>
      <w:tr w:rsidR="00525B4A" w:rsidRPr="006A7687" w14:paraId="11B387BE"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7D114C25"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1BA31524"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5A6EB68E"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645E536E" w14:textId="77777777" w:rsidR="00525B4A" w:rsidRPr="006A7687" w:rsidRDefault="00525B4A" w:rsidP="00525B4A">
            <w:pPr>
              <w:rPr>
                <w:rFonts w:asciiTheme="majorBidi" w:hAnsiTheme="majorBidi" w:cstheme="majorBidi"/>
                <w:color w:val="000000"/>
              </w:rPr>
            </w:pPr>
          </w:p>
        </w:tc>
      </w:tr>
      <w:tr w:rsidR="00525B4A" w:rsidRPr="006A7687" w14:paraId="081899D5"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3C92461" w14:textId="0B6DFB85"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 xml:space="preserve">Internal </w:t>
            </w:r>
            <w:r w:rsidR="005417D7" w:rsidRPr="006A7687">
              <w:rPr>
                <w:rFonts w:asciiTheme="majorBidi" w:hAnsiTheme="majorBidi" w:cstheme="majorBidi"/>
                <w:b/>
                <w:bCs/>
                <w:color w:val="000000"/>
              </w:rPr>
              <w:t>PDL</w:t>
            </w:r>
          </w:p>
        </w:tc>
        <w:tc>
          <w:tcPr>
            <w:tcW w:w="5103" w:type="dxa"/>
            <w:tcBorders>
              <w:top w:val="nil"/>
              <w:left w:val="nil"/>
              <w:bottom w:val="single" w:sz="8" w:space="0" w:color="auto"/>
              <w:right w:val="single" w:sz="12" w:space="0" w:color="auto"/>
            </w:tcBorders>
            <w:shd w:val="clear" w:color="auto" w:fill="auto"/>
            <w:vAlign w:val="center"/>
            <w:hideMark/>
          </w:tcPr>
          <w:p w14:paraId="2685579C" w14:textId="4B380821"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Repository that contains information that is used internally by an </w:t>
            </w:r>
            <w:r w:rsidR="00240F1D" w:rsidRPr="006A7687">
              <w:rPr>
                <w:rFonts w:asciiTheme="majorBidi" w:hAnsiTheme="majorBidi" w:cstheme="majorBidi"/>
                <w:color w:val="000000"/>
              </w:rPr>
              <w:t>entity</w:t>
            </w:r>
            <w:r w:rsidRPr="006A7687">
              <w:rPr>
                <w:rFonts w:asciiTheme="majorBidi" w:hAnsiTheme="majorBidi" w:cstheme="majorBidi"/>
                <w:color w:val="000000"/>
              </w:rPr>
              <w:t xml:space="preserve"> and that does not need to be shared with any external entity.</w:t>
            </w:r>
          </w:p>
        </w:tc>
        <w:tc>
          <w:tcPr>
            <w:tcW w:w="1701" w:type="dxa"/>
            <w:tcBorders>
              <w:top w:val="nil"/>
              <w:left w:val="nil"/>
              <w:bottom w:val="single" w:sz="8" w:space="0" w:color="auto"/>
              <w:right w:val="single" w:sz="12" w:space="0" w:color="auto"/>
            </w:tcBorders>
            <w:shd w:val="clear" w:color="auto" w:fill="auto"/>
            <w:vAlign w:val="center"/>
            <w:hideMark/>
          </w:tcPr>
          <w:p w14:paraId="647EC241" w14:textId="015696B2"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6DEF157F" w14:textId="77777777" w:rsidR="00525B4A" w:rsidRPr="006A7687" w:rsidRDefault="00525B4A" w:rsidP="00525B4A">
            <w:pPr>
              <w:rPr>
                <w:rFonts w:asciiTheme="majorBidi" w:hAnsiTheme="majorBidi" w:cstheme="majorBidi"/>
              </w:rPr>
            </w:pPr>
          </w:p>
        </w:tc>
      </w:tr>
      <w:tr w:rsidR="00525B4A" w:rsidRPr="006A7687" w14:paraId="21A15C40"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483DE1C5"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Invoicing</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090B1777" w14:textId="6C00A61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The process in which the Seller generates and sends an invoice to the Buyer for the amount stipulated by the Bilateral Agreement and based on utilization information and SLA or other credits as applicable based on agreement. </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098FDBFE" w14:textId="5C602A92"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6EF755BE" w14:textId="77777777" w:rsidR="00525B4A" w:rsidRPr="006A7687" w:rsidRDefault="00525B4A" w:rsidP="00525B4A">
            <w:pPr>
              <w:rPr>
                <w:rFonts w:asciiTheme="majorBidi" w:hAnsiTheme="majorBidi" w:cstheme="majorBidi"/>
              </w:rPr>
            </w:pPr>
          </w:p>
        </w:tc>
      </w:tr>
      <w:tr w:rsidR="00525B4A" w:rsidRPr="006A7687" w14:paraId="2E37031F"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465CD140"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71D46175"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7BABC434"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07930517" w14:textId="77777777" w:rsidR="00525B4A" w:rsidRPr="006A7687" w:rsidRDefault="00525B4A" w:rsidP="00525B4A">
            <w:pPr>
              <w:rPr>
                <w:rFonts w:asciiTheme="majorBidi" w:hAnsiTheme="majorBidi" w:cstheme="majorBidi"/>
                <w:color w:val="000000"/>
              </w:rPr>
            </w:pPr>
          </w:p>
        </w:tc>
      </w:tr>
      <w:tr w:rsidR="00525B4A" w:rsidRPr="006A7687" w14:paraId="3ECBC0DA"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F7F85D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IRP</w:t>
            </w:r>
          </w:p>
        </w:tc>
        <w:tc>
          <w:tcPr>
            <w:tcW w:w="5103" w:type="dxa"/>
            <w:tcBorders>
              <w:top w:val="nil"/>
              <w:left w:val="nil"/>
              <w:bottom w:val="single" w:sz="8" w:space="0" w:color="auto"/>
              <w:right w:val="single" w:sz="12" w:space="0" w:color="auto"/>
            </w:tcBorders>
            <w:shd w:val="clear" w:color="auto" w:fill="auto"/>
            <w:vAlign w:val="center"/>
            <w:hideMark/>
          </w:tcPr>
          <w:p w14:paraId="2A3E712F"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Interface Reference Point</w:t>
            </w:r>
          </w:p>
        </w:tc>
        <w:tc>
          <w:tcPr>
            <w:tcW w:w="1701" w:type="dxa"/>
            <w:tcBorders>
              <w:top w:val="nil"/>
              <w:left w:val="nil"/>
              <w:bottom w:val="single" w:sz="8" w:space="0" w:color="auto"/>
              <w:right w:val="single" w:sz="12" w:space="0" w:color="auto"/>
            </w:tcBorders>
            <w:shd w:val="clear" w:color="auto" w:fill="auto"/>
            <w:vAlign w:val="center"/>
            <w:hideMark/>
          </w:tcPr>
          <w:p w14:paraId="3888D704" w14:textId="2F216EA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i.5</w:t>
            </w:r>
            <w:r w:rsidRPr="006A7687">
              <w:rPr>
                <w:rFonts w:asciiTheme="majorBidi" w:hAnsiTheme="majorBidi" w:cstheme="majorBidi"/>
                <w:color w:val="000000"/>
              </w:rPr>
              <w:t>]</w:t>
            </w:r>
          </w:p>
        </w:tc>
        <w:tc>
          <w:tcPr>
            <w:tcW w:w="5676" w:type="dxa"/>
            <w:vAlign w:val="center"/>
            <w:hideMark/>
          </w:tcPr>
          <w:p w14:paraId="74AD7E1B" w14:textId="77777777" w:rsidR="00525B4A" w:rsidRPr="006A7687" w:rsidRDefault="00525B4A" w:rsidP="00525B4A">
            <w:pPr>
              <w:rPr>
                <w:rFonts w:asciiTheme="majorBidi" w:hAnsiTheme="majorBidi" w:cstheme="majorBidi"/>
              </w:rPr>
            </w:pPr>
          </w:p>
        </w:tc>
      </w:tr>
      <w:tr w:rsidR="00525B4A" w:rsidRPr="006A7687" w14:paraId="522098E9" w14:textId="77777777" w:rsidTr="00FE63B0">
        <w:trPr>
          <w:cantSplit/>
          <w:trHeight w:val="22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88D87EB"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lastRenderedPageBreak/>
              <w:t>Lifecycle Service Orchestration</w:t>
            </w:r>
          </w:p>
        </w:tc>
        <w:tc>
          <w:tcPr>
            <w:tcW w:w="5103" w:type="dxa"/>
            <w:tcBorders>
              <w:top w:val="nil"/>
              <w:left w:val="nil"/>
              <w:bottom w:val="single" w:sz="8" w:space="0" w:color="auto"/>
              <w:right w:val="single" w:sz="12" w:space="0" w:color="auto"/>
            </w:tcBorders>
            <w:shd w:val="clear" w:color="auto" w:fill="auto"/>
            <w:vAlign w:val="center"/>
            <w:hideMark/>
          </w:tcPr>
          <w:p w14:paraId="38A3ED02"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Open and interoperable automation of management operations over the entire lifecycle of Layer 1, Layer </w:t>
            </w:r>
            <w:proofErr w:type="gramStart"/>
            <w:r w:rsidRPr="006A7687">
              <w:rPr>
                <w:rFonts w:asciiTheme="majorBidi" w:hAnsiTheme="majorBidi" w:cstheme="majorBidi"/>
                <w:color w:val="000000" w:themeColor="text1"/>
              </w:rPr>
              <w:t>2</w:t>
            </w:r>
            <w:proofErr w:type="gramEnd"/>
            <w:r w:rsidRPr="006A7687">
              <w:rPr>
                <w:rFonts w:asciiTheme="majorBidi" w:hAnsiTheme="majorBidi" w:cstheme="majorBidi"/>
                <w:color w:val="000000" w:themeColor="text1"/>
              </w:rPr>
              <w:t xml:space="preserve"> and Layer 3 Data Services. This includes fulfilment, control, performance, assurance, usage, security, </w:t>
            </w:r>
            <w:proofErr w:type="gramStart"/>
            <w:r w:rsidRPr="006A7687">
              <w:rPr>
                <w:rFonts w:asciiTheme="majorBidi" w:hAnsiTheme="majorBidi" w:cstheme="majorBidi"/>
                <w:color w:val="000000" w:themeColor="text1"/>
              </w:rPr>
              <w:t>analytics</w:t>
            </w:r>
            <w:proofErr w:type="gramEnd"/>
            <w:r w:rsidRPr="006A7687">
              <w:rPr>
                <w:rFonts w:asciiTheme="majorBidi" w:hAnsiTheme="majorBidi" w:cstheme="majorBidi"/>
                <w:color w:val="000000" w:themeColor="text1"/>
              </w:rPr>
              <w:t xml:space="preserve"> and policy capabilities, over all the network domains that require coordinated management and control in order to deliver the service.</w:t>
            </w:r>
          </w:p>
        </w:tc>
        <w:tc>
          <w:tcPr>
            <w:tcW w:w="1701" w:type="dxa"/>
            <w:tcBorders>
              <w:top w:val="nil"/>
              <w:left w:val="nil"/>
              <w:bottom w:val="single" w:sz="8" w:space="0" w:color="auto"/>
              <w:right w:val="single" w:sz="12" w:space="0" w:color="auto"/>
            </w:tcBorders>
            <w:shd w:val="clear" w:color="auto" w:fill="auto"/>
            <w:vAlign w:val="center"/>
            <w:hideMark/>
          </w:tcPr>
          <w:p w14:paraId="03C826C5" w14:textId="030C4AD9"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i.5</w:t>
            </w:r>
            <w:r w:rsidRPr="006A7687">
              <w:rPr>
                <w:rFonts w:asciiTheme="majorBidi" w:hAnsiTheme="majorBidi" w:cstheme="majorBidi"/>
                <w:color w:val="000000"/>
              </w:rPr>
              <w:t>]</w:t>
            </w:r>
          </w:p>
        </w:tc>
        <w:tc>
          <w:tcPr>
            <w:tcW w:w="5676" w:type="dxa"/>
            <w:vAlign w:val="center"/>
            <w:hideMark/>
          </w:tcPr>
          <w:p w14:paraId="3083FA28" w14:textId="77777777" w:rsidR="00525B4A" w:rsidRPr="006A7687" w:rsidRDefault="00525B4A" w:rsidP="00525B4A">
            <w:pPr>
              <w:rPr>
                <w:rFonts w:asciiTheme="majorBidi" w:hAnsiTheme="majorBidi" w:cstheme="majorBidi"/>
              </w:rPr>
            </w:pPr>
          </w:p>
        </w:tc>
      </w:tr>
      <w:tr w:rsidR="00525B4A" w:rsidRPr="006A7687" w14:paraId="69368DC0"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7970E51"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LSO</w:t>
            </w:r>
          </w:p>
        </w:tc>
        <w:tc>
          <w:tcPr>
            <w:tcW w:w="5103" w:type="dxa"/>
            <w:tcBorders>
              <w:top w:val="nil"/>
              <w:left w:val="nil"/>
              <w:bottom w:val="single" w:sz="8" w:space="0" w:color="auto"/>
              <w:right w:val="single" w:sz="12" w:space="0" w:color="auto"/>
            </w:tcBorders>
            <w:shd w:val="clear" w:color="auto" w:fill="auto"/>
            <w:vAlign w:val="center"/>
            <w:hideMark/>
          </w:tcPr>
          <w:p w14:paraId="090D13F1"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Lifecycle Service Orchestration</w:t>
            </w:r>
          </w:p>
        </w:tc>
        <w:tc>
          <w:tcPr>
            <w:tcW w:w="1701" w:type="dxa"/>
            <w:tcBorders>
              <w:top w:val="nil"/>
              <w:left w:val="nil"/>
              <w:bottom w:val="single" w:sz="8" w:space="0" w:color="auto"/>
              <w:right w:val="single" w:sz="12" w:space="0" w:color="auto"/>
            </w:tcBorders>
            <w:shd w:val="clear" w:color="auto" w:fill="auto"/>
            <w:vAlign w:val="center"/>
            <w:hideMark/>
          </w:tcPr>
          <w:p w14:paraId="55C2C836" w14:textId="48F315C0"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i.5</w:t>
            </w:r>
            <w:r w:rsidRPr="006A7687">
              <w:rPr>
                <w:rFonts w:asciiTheme="majorBidi" w:hAnsiTheme="majorBidi" w:cstheme="majorBidi"/>
                <w:color w:val="000000"/>
              </w:rPr>
              <w:t>]</w:t>
            </w:r>
          </w:p>
        </w:tc>
        <w:tc>
          <w:tcPr>
            <w:tcW w:w="5676" w:type="dxa"/>
            <w:vAlign w:val="center"/>
            <w:hideMark/>
          </w:tcPr>
          <w:p w14:paraId="2C879A48" w14:textId="77777777" w:rsidR="00525B4A" w:rsidRPr="006A7687" w:rsidRDefault="00525B4A" w:rsidP="00525B4A">
            <w:pPr>
              <w:rPr>
                <w:rFonts w:asciiTheme="majorBidi" w:hAnsiTheme="majorBidi" w:cstheme="majorBidi"/>
              </w:rPr>
            </w:pPr>
          </w:p>
        </w:tc>
      </w:tr>
      <w:tr w:rsidR="00525B4A" w:rsidRPr="006A7687" w14:paraId="5FB3C042"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6CE8F78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LSO Reference Architecture</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406D151E"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layered abstraction architecture that characterizes the management and control domains and entities, and the interfaces among them, to enable cooperative orchestration of Data Services.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33CFEB5A" w14:textId="0243309A"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w:t>
            </w:r>
            <w:r w:rsidR="006B23CA" w:rsidRPr="006A7687">
              <w:rPr>
                <w:rFonts w:asciiTheme="majorBidi" w:hAnsiTheme="majorBidi" w:cstheme="majorBidi"/>
                <w:color w:val="000000"/>
              </w:rPr>
              <w:t>5</w:t>
            </w:r>
            <w:r w:rsidRPr="006A7687">
              <w:rPr>
                <w:rFonts w:asciiTheme="majorBidi" w:hAnsiTheme="majorBidi" w:cstheme="majorBidi"/>
                <w:color w:val="000000"/>
              </w:rPr>
              <w:t>]</w:t>
            </w:r>
          </w:p>
        </w:tc>
        <w:tc>
          <w:tcPr>
            <w:tcW w:w="5676" w:type="dxa"/>
            <w:vAlign w:val="center"/>
            <w:hideMark/>
          </w:tcPr>
          <w:p w14:paraId="4A84B22A" w14:textId="77777777" w:rsidR="00525B4A" w:rsidRPr="006A7687" w:rsidRDefault="00525B4A" w:rsidP="00525B4A">
            <w:pPr>
              <w:rPr>
                <w:rFonts w:asciiTheme="majorBidi" w:hAnsiTheme="majorBidi" w:cstheme="majorBidi"/>
              </w:rPr>
            </w:pPr>
          </w:p>
        </w:tc>
      </w:tr>
      <w:tr w:rsidR="00525B4A" w:rsidRPr="006A7687" w14:paraId="1FCF4BC0" w14:textId="77777777" w:rsidTr="00FE63B0">
        <w:trPr>
          <w:trHeight w:val="1191"/>
        </w:trPr>
        <w:tc>
          <w:tcPr>
            <w:tcW w:w="2820" w:type="dxa"/>
            <w:vMerge/>
            <w:tcBorders>
              <w:top w:val="nil"/>
              <w:left w:val="single" w:sz="12" w:space="0" w:color="auto"/>
              <w:bottom w:val="single" w:sz="8" w:space="0" w:color="000000"/>
              <w:right w:val="single" w:sz="12" w:space="0" w:color="auto"/>
            </w:tcBorders>
            <w:vAlign w:val="center"/>
            <w:hideMark/>
          </w:tcPr>
          <w:p w14:paraId="0DE39D5D"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7018B626"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7F10C6F0"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41ACDE0C" w14:textId="77777777" w:rsidR="00525B4A" w:rsidRPr="006A7687" w:rsidRDefault="00525B4A" w:rsidP="00525B4A">
            <w:pPr>
              <w:rPr>
                <w:rFonts w:asciiTheme="majorBidi" w:hAnsiTheme="majorBidi" w:cstheme="majorBidi"/>
                <w:color w:val="000000"/>
              </w:rPr>
            </w:pPr>
          </w:p>
        </w:tc>
      </w:tr>
      <w:tr w:rsidR="00525B4A" w:rsidRPr="006A7687" w14:paraId="05C5CCAD" w14:textId="77777777" w:rsidTr="00FE63B0">
        <w:trPr>
          <w:cantSplit/>
          <w:trHeight w:val="278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6E99D2F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LSO Sonata IRP</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1E3F8C93"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An IRP through which a Buyer and Seller exchange commercial and operational information pertaining to services.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0700AF75" w14:textId="7C37AD50"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[10]</w:t>
            </w:r>
          </w:p>
        </w:tc>
        <w:tc>
          <w:tcPr>
            <w:tcW w:w="5676" w:type="dxa"/>
            <w:vAlign w:val="center"/>
            <w:hideMark/>
          </w:tcPr>
          <w:p w14:paraId="4057DCFE" w14:textId="77777777" w:rsidR="00525B4A" w:rsidRPr="006A7687" w:rsidRDefault="00525B4A" w:rsidP="00525B4A">
            <w:pPr>
              <w:rPr>
                <w:rFonts w:asciiTheme="majorBidi" w:hAnsiTheme="majorBidi" w:cstheme="majorBidi"/>
              </w:rPr>
            </w:pPr>
          </w:p>
        </w:tc>
      </w:tr>
      <w:tr w:rsidR="00525B4A" w:rsidRPr="006A7687" w14:paraId="41218BA4" w14:textId="77777777" w:rsidTr="00FE63B0">
        <w:trPr>
          <w:trHeight w:val="58"/>
        </w:trPr>
        <w:tc>
          <w:tcPr>
            <w:tcW w:w="2820" w:type="dxa"/>
            <w:vMerge/>
            <w:tcBorders>
              <w:top w:val="nil"/>
              <w:left w:val="single" w:sz="12" w:space="0" w:color="auto"/>
              <w:bottom w:val="single" w:sz="8" w:space="0" w:color="000000"/>
              <w:right w:val="single" w:sz="12" w:space="0" w:color="auto"/>
            </w:tcBorders>
            <w:vAlign w:val="center"/>
            <w:hideMark/>
          </w:tcPr>
          <w:p w14:paraId="1049B881"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7737F46B"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38A8989E"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36F3C6E2" w14:textId="77777777" w:rsidR="00525B4A" w:rsidRPr="006A7687" w:rsidRDefault="00525B4A" w:rsidP="00525B4A">
            <w:pPr>
              <w:rPr>
                <w:rFonts w:asciiTheme="majorBidi" w:hAnsiTheme="majorBidi" w:cstheme="majorBidi"/>
                <w:color w:val="000000"/>
              </w:rPr>
            </w:pPr>
          </w:p>
        </w:tc>
      </w:tr>
      <w:tr w:rsidR="00525B4A" w:rsidRPr="006A7687" w14:paraId="26AE1C2D"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39C86C6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Order</w:t>
            </w:r>
          </w:p>
        </w:tc>
        <w:tc>
          <w:tcPr>
            <w:tcW w:w="5103" w:type="dxa"/>
            <w:tcBorders>
              <w:top w:val="nil"/>
              <w:left w:val="nil"/>
              <w:bottom w:val="single" w:sz="8" w:space="0" w:color="auto"/>
              <w:right w:val="single" w:sz="12" w:space="0" w:color="auto"/>
            </w:tcBorders>
            <w:shd w:val="clear" w:color="auto" w:fill="auto"/>
            <w:vAlign w:val="center"/>
            <w:hideMark/>
          </w:tcPr>
          <w:p w14:paraId="58F38794"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Request from Buyer to Seller for service based on Quote provided by Seller</w:t>
            </w:r>
          </w:p>
        </w:tc>
        <w:tc>
          <w:tcPr>
            <w:tcW w:w="1701" w:type="dxa"/>
            <w:tcBorders>
              <w:top w:val="nil"/>
              <w:left w:val="nil"/>
              <w:bottom w:val="single" w:sz="8" w:space="0" w:color="auto"/>
              <w:right w:val="single" w:sz="12" w:space="0" w:color="auto"/>
            </w:tcBorders>
            <w:shd w:val="clear" w:color="auto" w:fill="auto"/>
            <w:vAlign w:val="center"/>
            <w:hideMark/>
          </w:tcPr>
          <w:p w14:paraId="11A522A4" w14:textId="75443D46"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072EBA4F" w14:textId="77777777" w:rsidR="00525B4A" w:rsidRPr="006A7687" w:rsidRDefault="00525B4A" w:rsidP="00525B4A">
            <w:pPr>
              <w:rPr>
                <w:rFonts w:asciiTheme="majorBidi" w:hAnsiTheme="majorBidi" w:cstheme="majorBidi"/>
              </w:rPr>
            </w:pPr>
          </w:p>
        </w:tc>
      </w:tr>
      <w:tr w:rsidR="00525B4A" w:rsidRPr="006A7687" w14:paraId="0D41A68E" w14:textId="77777777" w:rsidTr="00FE63B0">
        <w:trPr>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85066E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Ordering</w:t>
            </w:r>
          </w:p>
        </w:tc>
        <w:tc>
          <w:tcPr>
            <w:tcW w:w="5103" w:type="dxa"/>
            <w:tcBorders>
              <w:top w:val="nil"/>
              <w:left w:val="nil"/>
              <w:bottom w:val="single" w:sz="8" w:space="0" w:color="auto"/>
              <w:right w:val="single" w:sz="12" w:space="0" w:color="auto"/>
            </w:tcBorders>
            <w:shd w:val="clear" w:color="auto" w:fill="auto"/>
            <w:vAlign w:val="center"/>
            <w:hideMark/>
          </w:tcPr>
          <w:p w14:paraId="0F89424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Service lifecycle phase in which a Buyer places an order for a service with a Seller based on a quote received from the Seller either through an inquiry/quote phase or based on a valid rate sheet.</w:t>
            </w:r>
          </w:p>
        </w:tc>
        <w:tc>
          <w:tcPr>
            <w:tcW w:w="1701" w:type="dxa"/>
            <w:tcBorders>
              <w:top w:val="nil"/>
              <w:left w:val="nil"/>
              <w:bottom w:val="single" w:sz="8" w:space="0" w:color="auto"/>
              <w:right w:val="single" w:sz="12" w:space="0" w:color="auto"/>
            </w:tcBorders>
            <w:shd w:val="clear" w:color="auto" w:fill="auto"/>
            <w:vAlign w:val="center"/>
            <w:hideMark/>
          </w:tcPr>
          <w:p w14:paraId="1FC06FC4" w14:textId="57E2E84E"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348C811B" w14:textId="77777777" w:rsidR="00525B4A" w:rsidRPr="006A7687" w:rsidRDefault="00525B4A" w:rsidP="00525B4A">
            <w:pPr>
              <w:rPr>
                <w:rFonts w:asciiTheme="majorBidi" w:hAnsiTheme="majorBidi" w:cstheme="majorBidi"/>
              </w:rPr>
            </w:pPr>
          </w:p>
        </w:tc>
      </w:tr>
      <w:tr w:rsidR="00525B4A" w:rsidRPr="006A7687" w14:paraId="4497AD2B" w14:textId="77777777" w:rsidTr="00FE63B0">
        <w:trPr>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583B40B"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Provisioning</w:t>
            </w:r>
          </w:p>
        </w:tc>
        <w:tc>
          <w:tcPr>
            <w:tcW w:w="5103" w:type="dxa"/>
            <w:tcBorders>
              <w:top w:val="nil"/>
              <w:left w:val="nil"/>
              <w:bottom w:val="single" w:sz="8" w:space="0" w:color="auto"/>
              <w:right w:val="single" w:sz="12" w:space="0" w:color="auto"/>
            </w:tcBorders>
            <w:shd w:val="clear" w:color="auto" w:fill="auto"/>
            <w:vAlign w:val="center"/>
            <w:hideMark/>
          </w:tcPr>
          <w:p w14:paraId="589EF152"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phase in the lifecycle of a data-on-demand service during which an order is fulfilled and implemented on the respective network components.</w:t>
            </w:r>
          </w:p>
        </w:tc>
        <w:tc>
          <w:tcPr>
            <w:tcW w:w="1701" w:type="dxa"/>
            <w:tcBorders>
              <w:top w:val="nil"/>
              <w:left w:val="nil"/>
              <w:bottom w:val="single" w:sz="8" w:space="0" w:color="auto"/>
              <w:right w:val="single" w:sz="12" w:space="0" w:color="auto"/>
            </w:tcBorders>
            <w:shd w:val="clear" w:color="auto" w:fill="auto"/>
            <w:vAlign w:val="center"/>
            <w:hideMark/>
          </w:tcPr>
          <w:p w14:paraId="649CC335" w14:textId="422E4362"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6CF9C216" w14:textId="77777777" w:rsidR="00525B4A" w:rsidRPr="006A7687" w:rsidRDefault="00525B4A" w:rsidP="00525B4A">
            <w:pPr>
              <w:rPr>
                <w:rFonts w:asciiTheme="majorBidi" w:hAnsiTheme="majorBidi" w:cstheme="majorBidi"/>
              </w:rPr>
            </w:pPr>
          </w:p>
        </w:tc>
      </w:tr>
      <w:tr w:rsidR="00525B4A" w:rsidRPr="006A7687" w14:paraId="4C9CB5E9" w14:textId="77777777" w:rsidTr="00FE63B0">
        <w:trPr>
          <w:cantSplit/>
          <w:trHeight w:val="662"/>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9DB291C"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Quote</w:t>
            </w:r>
          </w:p>
        </w:tc>
        <w:tc>
          <w:tcPr>
            <w:tcW w:w="5103" w:type="dxa"/>
            <w:tcBorders>
              <w:top w:val="nil"/>
              <w:left w:val="nil"/>
              <w:bottom w:val="single" w:sz="8" w:space="0" w:color="auto"/>
              <w:right w:val="single" w:sz="12" w:space="0" w:color="auto"/>
            </w:tcBorders>
            <w:shd w:val="clear" w:color="auto" w:fill="auto"/>
            <w:vAlign w:val="center"/>
            <w:hideMark/>
          </w:tcPr>
          <w:p w14:paraId="37C4CC86"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Price for a service offered by a Seller to a Buyer.</w:t>
            </w:r>
          </w:p>
        </w:tc>
        <w:tc>
          <w:tcPr>
            <w:tcW w:w="1701" w:type="dxa"/>
            <w:tcBorders>
              <w:top w:val="nil"/>
              <w:left w:val="nil"/>
              <w:bottom w:val="single" w:sz="8" w:space="0" w:color="auto"/>
              <w:right w:val="single" w:sz="12" w:space="0" w:color="auto"/>
            </w:tcBorders>
            <w:shd w:val="clear" w:color="auto" w:fill="auto"/>
            <w:vAlign w:val="center"/>
            <w:hideMark/>
          </w:tcPr>
          <w:p w14:paraId="13E6F0BF" w14:textId="0D7A34A9"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1DAE8E7B" w14:textId="77777777" w:rsidR="00525B4A" w:rsidRPr="006A7687" w:rsidRDefault="00525B4A" w:rsidP="00525B4A">
            <w:pPr>
              <w:rPr>
                <w:rFonts w:asciiTheme="majorBidi" w:hAnsiTheme="majorBidi" w:cstheme="majorBidi"/>
              </w:rPr>
            </w:pPr>
          </w:p>
        </w:tc>
      </w:tr>
      <w:tr w:rsidR="0010169A" w:rsidRPr="006A7687" w14:paraId="34C3994A"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tcPr>
          <w:p w14:paraId="1FAA2AE4" w14:textId="2BD08978" w:rsidR="0010169A" w:rsidRPr="006A7687" w:rsidRDefault="0010169A" w:rsidP="00525B4A">
            <w:pPr>
              <w:rPr>
                <w:rFonts w:asciiTheme="majorBidi" w:hAnsiTheme="majorBidi" w:cstheme="majorBidi"/>
                <w:b/>
                <w:bCs/>
                <w:color w:val="000000"/>
              </w:rPr>
            </w:pPr>
            <w:r w:rsidRPr="006A7687">
              <w:rPr>
                <w:rFonts w:asciiTheme="majorBidi" w:hAnsiTheme="majorBidi" w:cstheme="majorBidi"/>
                <w:b/>
                <w:bCs/>
                <w:color w:val="000000"/>
              </w:rPr>
              <w:t>Raft</w:t>
            </w:r>
          </w:p>
        </w:tc>
        <w:tc>
          <w:tcPr>
            <w:tcW w:w="5103" w:type="dxa"/>
            <w:tcBorders>
              <w:top w:val="nil"/>
              <w:left w:val="nil"/>
              <w:bottom w:val="single" w:sz="8" w:space="0" w:color="auto"/>
              <w:right w:val="single" w:sz="12" w:space="0" w:color="auto"/>
            </w:tcBorders>
            <w:shd w:val="clear" w:color="auto" w:fill="auto"/>
            <w:vAlign w:val="center"/>
          </w:tcPr>
          <w:p w14:paraId="5E3C24CC" w14:textId="029AACBF" w:rsidR="0010169A" w:rsidRPr="006A7687" w:rsidRDefault="0010169A" w:rsidP="00525B4A">
            <w:pPr>
              <w:rPr>
                <w:rFonts w:asciiTheme="majorBidi" w:hAnsiTheme="majorBidi" w:cstheme="majorBidi"/>
                <w:color w:val="000000"/>
              </w:rPr>
            </w:pPr>
            <w:r w:rsidRPr="006A7687">
              <w:rPr>
                <w:rFonts w:asciiTheme="majorBidi" w:hAnsiTheme="majorBidi" w:cstheme="majorBidi"/>
                <w:color w:val="000000"/>
              </w:rPr>
              <w:t>A consensus algorithm</w:t>
            </w:r>
          </w:p>
        </w:tc>
        <w:tc>
          <w:tcPr>
            <w:tcW w:w="1701" w:type="dxa"/>
            <w:tcBorders>
              <w:top w:val="nil"/>
              <w:left w:val="nil"/>
              <w:bottom w:val="single" w:sz="8" w:space="0" w:color="auto"/>
              <w:right w:val="single" w:sz="12" w:space="0" w:color="auto"/>
            </w:tcBorders>
            <w:shd w:val="clear" w:color="auto" w:fill="auto"/>
            <w:vAlign w:val="center"/>
          </w:tcPr>
          <w:p w14:paraId="445C9A40" w14:textId="789110F4" w:rsidR="0010169A" w:rsidRPr="006A7687" w:rsidRDefault="0010169A" w:rsidP="00525B4A">
            <w:pPr>
              <w:rPr>
                <w:rFonts w:asciiTheme="majorBidi" w:hAnsiTheme="majorBidi" w:cstheme="majorBidi"/>
                <w:color w:val="000000"/>
              </w:rPr>
            </w:pPr>
            <w:r w:rsidRPr="006A7687">
              <w:rPr>
                <w:rFonts w:asciiTheme="majorBidi" w:hAnsiTheme="majorBidi" w:cstheme="majorBidi"/>
                <w:color w:val="000000"/>
              </w:rPr>
              <w:t>Stanford [i.13]</w:t>
            </w:r>
          </w:p>
        </w:tc>
        <w:tc>
          <w:tcPr>
            <w:tcW w:w="5676" w:type="dxa"/>
            <w:vAlign w:val="center"/>
          </w:tcPr>
          <w:p w14:paraId="2F96518F" w14:textId="77777777" w:rsidR="0010169A" w:rsidRPr="006A7687" w:rsidRDefault="0010169A" w:rsidP="00525B4A">
            <w:pPr>
              <w:rPr>
                <w:rFonts w:asciiTheme="majorBidi" w:hAnsiTheme="majorBidi" w:cstheme="majorBidi"/>
              </w:rPr>
            </w:pPr>
          </w:p>
        </w:tc>
      </w:tr>
      <w:tr w:rsidR="00525B4A" w:rsidRPr="006A7687" w14:paraId="60EBCD31"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BC02FA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Reconciliation</w:t>
            </w:r>
          </w:p>
        </w:tc>
        <w:tc>
          <w:tcPr>
            <w:tcW w:w="5103" w:type="dxa"/>
            <w:tcBorders>
              <w:top w:val="nil"/>
              <w:left w:val="nil"/>
              <w:bottom w:val="single" w:sz="8" w:space="0" w:color="auto"/>
              <w:right w:val="single" w:sz="12" w:space="0" w:color="auto"/>
            </w:tcBorders>
            <w:shd w:val="clear" w:color="auto" w:fill="auto"/>
            <w:vAlign w:val="center"/>
            <w:hideMark/>
          </w:tcPr>
          <w:p w14:paraId="16F1054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process of reaching agreement in case of a dispute.</w:t>
            </w:r>
          </w:p>
        </w:tc>
        <w:tc>
          <w:tcPr>
            <w:tcW w:w="1701" w:type="dxa"/>
            <w:tcBorders>
              <w:top w:val="nil"/>
              <w:left w:val="nil"/>
              <w:bottom w:val="single" w:sz="8" w:space="0" w:color="auto"/>
              <w:right w:val="single" w:sz="12" w:space="0" w:color="auto"/>
            </w:tcBorders>
            <w:shd w:val="clear" w:color="auto" w:fill="auto"/>
            <w:vAlign w:val="center"/>
            <w:hideMark/>
          </w:tcPr>
          <w:p w14:paraId="3763D540" w14:textId="6E393F65"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74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i.1</w:t>
            </w:r>
            <w:r w:rsidRPr="006A7687">
              <w:rPr>
                <w:rFonts w:asciiTheme="majorBidi" w:hAnsiTheme="majorBidi" w:cstheme="majorBidi"/>
                <w:color w:val="000000"/>
              </w:rPr>
              <w:t>]</w:t>
            </w:r>
            <w:r w:rsidRPr="006A7687">
              <w:rPr>
                <w:rFonts w:asciiTheme="majorBidi" w:hAnsiTheme="majorBidi" w:cstheme="majorBidi"/>
                <w:color w:val="000000"/>
                <w:cs/>
              </w:rPr>
              <w:t>‎</w:t>
            </w:r>
          </w:p>
        </w:tc>
        <w:tc>
          <w:tcPr>
            <w:tcW w:w="5676" w:type="dxa"/>
            <w:vAlign w:val="center"/>
            <w:hideMark/>
          </w:tcPr>
          <w:p w14:paraId="0BF8C009" w14:textId="77777777" w:rsidR="00525B4A" w:rsidRPr="006A7687" w:rsidRDefault="00525B4A" w:rsidP="00525B4A">
            <w:pPr>
              <w:rPr>
                <w:rFonts w:asciiTheme="majorBidi" w:hAnsiTheme="majorBidi" w:cstheme="majorBidi"/>
              </w:rPr>
            </w:pPr>
          </w:p>
        </w:tc>
      </w:tr>
      <w:tr w:rsidR="00525B4A" w:rsidRPr="006A7687" w14:paraId="543285A2"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1F9770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Seller</w:t>
            </w:r>
          </w:p>
        </w:tc>
        <w:tc>
          <w:tcPr>
            <w:tcW w:w="5103" w:type="dxa"/>
            <w:tcBorders>
              <w:top w:val="nil"/>
              <w:left w:val="nil"/>
              <w:bottom w:val="single" w:sz="8" w:space="0" w:color="auto"/>
              <w:right w:val="single" w:sz="12" w:space="0" w:color="auto"/>
            </w:tcBorders>
            <w:shd w:val="clear" w:color="auto" w:fill="auto"/>
            <w:vAlign w:val="center"/>
            <w:hideMark/>
          </w:tcPr>
          <w:p w14:paraId="5A583D07" w14:textId="0E149B58"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An entity that sells </w:t>
            </w:r>
            <w:r w:rsidR="006B23CA" w:rsidRPr="006A7687">
              <w:rPr>
                <w:rFonts w:asciiTheme="majorBidi" w:hAnsiTheme="majorBidi" w:cstheme="majorBidi"/>
                <w:color w:val="000000" w:themeColor="text1"/>
              </w:rPr>
              <w:t xml:space="preserve">goods or </w:t>
            </w:r>
            <w:r w:rsidRPr="006A7687">
              <w:rPr>
                <w:rFonts w:asciiTheme="majorBidi" w:hAnsiTheme="majorBidi" w:cstheme="majorBidi"/>
                <w:color w:val="000000" w:themeColor="text1"/>
              </w:rPr>
              <w:t xml:space="preserve">a service to a Buyer of which it is an immediate downstream </w:t>
            </w:r>
            <w:r w:rsidR="006B23CA" w:rsidRPr="006A7687">
              <w:rPr>
                <w:rFonts w:asciiTheme="majorBidi" w:hAnsiTheme="majorBidi" w:cstheme="majorBidi"/>
                <w:color w:val="000000" w:themeColor="text1"/>
              </w:rPr>
              <w:t>neighbour</w:t>
            </w:r>
            <w:r w:rsidRPr="006A7687">
              <w:rPr>
                <w:rFonts w:asciiTheme="majorBidi" w:hAnsiTheme="majorBidi" w:cstheme="majorBidi"/>
                <w:color w:val="000000" w:themeColor="text1"/>
              </w:rPr>
              <w:t xml:space="preserve"> in the Supply Chain.</w:t>
            </w:r>
          </w:p>
        </w:tc>
        <w:tc>
          <w:tcPr>
            <w:tcW w:w="1701" w:type="dxa"/>
            <w:tcBorders>
              <w:top w:val="nil"/>
              <w:left w:val="nil"/>
              <w:bottom w:val="single" w:sz="8" w:space="0" w:color="auto"/>
              <w:right w:val="single" w:sz="12" w:space="0" w:color="auto"/>
            </w:tcBorders>
            <w:shd w:val="clear" w:color="auto" w:fill="auto"/>
            <w:vAlign w:val="center"/>
            <w:hideMark/>
          </w:tcPr>
          <w:p w14:paraId="062A2E8F" w14:textId="65A4DAC6"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1B48D57B" w14:textId="77777777" w:rsidR="00525B4A" w:rsidRPr="006A7687" w:rsidRDefault="00525B4A" w:rsidP="00525B4A">
            <w:pPr>
              <w:rPr>
                <w:rFonts w:asciiTheme="majorBidi" w:hAnsiTheme="majorBidi" w:cstheme="majorBidi"/>
              </w:rPr>
            </w:pPr>
          </w:p>
        </w:tc>
      </w:tr>
      <w:tr w:rsidR="00525B4A" w:rsidRPr="006A7687" w14:paraId="5F285D9D"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362FEBF"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Service Chaining</w:t>
            </w:r>
          </w:p>
        </w:tc>
        <w:tc>
          <w:tcPr>
            <w:tcW w:w="5103" w:type="dxa"/>
            <w:tcBorders>
              <w:top w:val="nil"/>
              <w:left w:val="nil"/>
              <w:bottom w:val="single" w:sz="8" w:space="0" w:color="auto"/>
              <w:right w:val="single" w:sz="12" w:space="0" w:color="auto"/>
            </w:tcBorders>
            <w:shd w:val="clear" w:color="auto" w:fill="auto"/>
            <w:vAlign w:val="center"/>
            <w:hideMark/>
          </w:tcPr>
          <w:p w14:paraId="47D3C166"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process of configuring and integrating multiple Service Elements to become a single composite service referred to as a Service Chain.</w:t>
            </w:r>
          </w:p>
        </w:tc>
        <w:tc>
          <w:tcPr>
            <w:tcW w:w="1701" w:type="dxa"/>
            <w:tcBorders>
              <w:top w:val="nil"/>
              <w:left w:val="nil"/>
              <w:bottom w:val="single" w:sz="8" w:space="0" w:color="auto"/>
              <w:right w:val="single" w:sz="12" w:space="0" w:color="auto"/>
            </w:tcBorders>
            <w:shd w:val="clear" w:color="auto" w:fill="auto"/>
            <w:vAlign w:val="center"/>
            <w:hideMark/>
          </w:tcPr>
          <w:p w14:paraId="21AF41FE" w14:textId="14C84276"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IETF RFC-7665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i.6]</w:t>
            </w:r>
          </w:p>
        </w:tc>
        <w:tc>
          <w:tcPr>
            <w:tcW w:w="5676" w:type="dxa"/>
            <w:vAlign w:val="center"/>
            <w:hideMark/>
          </w:tcPr>
          <w:p w14:paraId="5B83823E" w14:textId="77777777" w:rsidR="00525B4A" w:rsidRPr="006A7687" w:rsidRDefault="00525B4A" w:rsidP="00525B4A">
            <w:pPr>
              <w:rPr>
                <w:rFonts w:asciiTheme="majorBidi" w:hAnsiTheme="majorBidi" w:cstheme="majorBidi"/>
              </w:rPr>
            </w:pPr>
          </w:p>
        </w:tc>
      </w:tr>
      <w:tr w:rsidR="00525B4A" w:rsidRPr="006A7687" w14:paraId="073F000B"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A9C28C0"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lastRenderedPageBreak/>
              <w:t>Service Delivery</w:t>
            </w:r>
          </w:p>
        </w:tc>
        <w:tc>
          <w:tcPr>
            <w:tcW w:w="5103" w:type="dxa"/>
            <w:tcBorders>
              <w:top w:val="nil"/>
              <w:left w:val="nil"/>
              <w:bottom w:val="single" w:sz="8" w:space="0" w:color="auto"/>
              <w:right w:val="single" w:sz="12" w:space="0" w:color="auto"/>
            </w:tcBorders>
            <w:shd w:val="clear" w:color="auto" w:fill="auto"/>
            <w:vAlign w:val="center"/>
            <w:hideMark/>
          </w:tcPr>
          <w:p w14:paraId="43D429FD"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The process of integrating different Service Elements and delivering them as complete service to the Buyer.</w:t>
            </w:r>
          </w:p>
        </w:tc>
        <w:tc>
          <w:tcPr>
            <w:tcW w:w="1701" w:type="dxa"/>
            <w:tcBorders>
              <w:top w:val="nil"/>
              <w:left w:val="nil"/>
              <w:bottom w:val="single" w:sz="8" w:space="0" w:color="auto"/>
              <w:right w:val="single" w:sz="12" w:space="0" w:color="auto"/>
            </w:tcBorders>
            <w:shd w:val="clear" w:color="auto" w:fill="auto"/>
            <w:vAlign w:val="center"/>
            <w:hideMark/>
          </w:tcPr>
          <w:p w14:paraId="3D5B9964" w14:textId="010FF9B1"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7E1859EE" w14:textId="77777777" w:rsidR="00525B4A" w:rsidRPr="006A7687" w:rsidRDefault="00525B4A" w:rsidP="00525B4A">
            <w:pPr>
              <w:rPr>
                <w:rFonts w:asciiTheme="majorBidi" w:hAnsiTheme="majorBidi" w:cstheme="majorBidi"/>
              </w:rPr>
            </w:pPr>
          </w:p>
        </w:tc>
      </w:tr>
      <w:tr w:rsidR="00525B4A" w:rsidRPr="006A7687" w14:paraId="2FFACBEC"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6F14DC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Service Element</w:t>
            </w:r>
          </w:p>
        </w:tc>
        <w:tc>
          <w:tcPr>
            <w:tcW w:w="5103" w:type="dxa"/>
            <w:tcBorders>
              <w:top w:val="nil"/>
              <w:left w:val="nil"/>
              <w:bottom w:val="single" w:sz="8" w:space="0" w:color="auto"/>
              <w:right w:val="single" w:sz="12" w:space="0" w:color="auto"/>
            </w:tcBorders>
            <w:shd w:val="clear" w:color="auto" w:fill="auto"/>
            <w:vAlign w:val="center"/>
            <w:hideMark/>
          </w:tcPr>
          <w:p w14:paraId="4241DCCE"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Component of a service. Examples include VM, Access E-Line, combination of the two etc.</w:t>
            </w:r>
          </w:p>
        </w:tc>
        <w:tc>
          <w:tcPr>
            <w:tcW w:w="1701" w:type="dxa"/>
            <w:tcBorders>
              <w:top w:val="nil"/>
              <w:left w:val="nil"/>
              <w:bottom w:val="single" w:sz="8" w:space="0" w:color="auto"/>
              <w:right w:val="single" w:sz="12" w:space="0" w:color="auto"/>
            </w:tcBorders>
            <w:shd w:val="clear" w:color="auto" w:fill="auto"/>
            <w:vAlign w:val="center"/>
            <w:hideMark/>
          </w:tcPr>
          <w:p w14:paraId="73C09AEE" w14:textId="342B09E6"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3F04A355" w14:textId="77777777" w:rsidR="00525B4A" w:rsidRPr="006A7687" w:rsidRDefault="00525B4A" w:rsidP="00525B4A">
            <w:pPr>
              <w:rPr>
                <w:rFonts w:asciiTheme="majorBidi" w:hAnsiTheme="majorBidi" w:cstheme="majorBidi"/>
              </w:rPr>
            </w:pPr>
          </w:p>
        </w:tc>
      </w:tr>
      <w:tr w:rsidR="00525B4A" w:rsidRPr="006A7687" w14:paraId="1C39DB08"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191C9B83"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Settlement</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79869F5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The transfer of monetary funds between parties based on billing and reconciliation. The process of analysing the amount a Buyer is invoiced by the Seller, comparing the resource usage and the monetary amounts associated with use of the resource as per commercial agreement, identifying the differences between the Seller’s records and calculations to those of the Buyer. The differences may be settled either automatically or manually through algorithms.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3C9BD9FF" w14:textId="481A9B56"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74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i.1</w:t>
            </w:r>
            <w:r w:rsidRPr="006A7687">
              <w:rPr>
                <w:rFonts w:asciiTheme="majorBidi" w:hAnsiTheme="majorBidi" w:cstheme="majorBidi"/>
                <w:color w:val="000000"/>
              </w:rPr>
              <w:t>]</w:t>
            </w:r>
          </w:p>
        </w:tc>
        <w:tc>
          <w:tcPr>
            <w:tcW w:w="5676" w:type="dxa"/>
            <w:vAlign w:val="center"/>
            <w:hideMark/>
          </w:tcPr>
          <w:p w14:paraId="4206DC2F" w14:textId="77777777" w:rsidR="00525B4A" w:rsidRPr="006A7687" w:rsidRDefault="00525B4A" w:rsidP="00525B4A">
            <w:pPr>
              <w:rPr>
                <w:rFonts w:asciiTheme="majorBidi" w:hAnsiTheme="majorBidi" w:cstheme="majorBidi"/>
              </w:rPr>
            </w:pPr>
          </w:p>
        </w:tc>
      </w:tr>
      <w:tr w:rsidR="00525B4A" w:rsidRPr="006A7687" w14:paraId="0B477E03"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72948138"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462E2DD7"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74A16B8B"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6FA7968C" w14:textId="77777777" w:rsidR="00525B4A" w:rsidRPr="006A7687" w:rsidRDefault="00525B4A" w:rsidP="00525B4A">
            <w:pPr>
              <w:rPr>
                <w:rFonts w:asciiTheme="majorBidi" w:hAnsiTheme="majorBidi" w:cstheme="majorBidi"/>
                <w:color w:val="000000"/>
              </w:rPr>
            </w:pPr>
          </w:p>
        </w:tc>
      </w:tr>
      <w:tr w:rsidR="00525B4A" w:rsidRPr="006A7687" w14:paraId="554CE003"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50B9E406"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Service Level Agreement</w:t>
            </w:r>
          </w:p>
        </w:tc>
        <w:tc>
          <w:tcPr>
            <w:tcW w:w="5103" w:type="dxa"/>
            <w:tcBorders>
              <w:top w:val="nil"/>
              <w:left w:val="nil"/>
              <w:bottom w:val="single" w:sz="8" w:space="0" w:color="auto"/>
              <w:right w:val="single" w:sz="12" w:space="0" w:color="auto"/>
            </w:tcBorders>
            <w:shd w:val="clear" w:color="auto" w:fill="auto"/>
            <w:vAlign w:val="center"/>
            <w:hideMark/>
          </w:tcPr>
          <w:p w14:paraId="066D971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contract between the Subscriber and Service Provider specifying the service level commitments and related business agreements for a service.</w:t>
            </w:r>
          </w:p>
        </w:tc>
        <w:tc>
          <w:tcPr>
            <w:tcW w:w="1701" w:type="dxa"/>
            <w:tcBorders>
              <w:top w:val="nil"/>
              <w:left w:val="nil"/>
              <w:bottom w:val="single" w:sz="8" w:space="0" w:color="auto"/>
              <w:right w:val="single" w:sz="12" w:space="0" w:color="auto"/>
            </w:tcBorders>
            <w:shd w:val="clear" w:color="auto" w:fill="auto"/>
            <w:vAlign w:val="center"/>
            <w:hideMark/>
          </w:tcPr>
          <w:p w14:paraId="354A3030" w14:textId="3E48A35E"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10.4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i.7</w:t>
            </w:r>
            <w:r w:rsidRPr="006A7687">
              <w:rPr>
                <w:rFonts w:asciiTheme="majorBidi" w:hAnsiTheme="majorBidi" w:cstheme="majorBidi"/>
                <w:color w:val="000000"/>
              </w:rPr>
              <w:t>]</w:t>
            </w:r>
          </w:p>
        </w:tc>
        <w:tc>
          <w:tcPr>
            <w:tcW w:w="5676" w:type="dxa"/>
            <w:vAlign w:val="center"/>
            <w:hideMark/>
          </w:tcPr>
          <w:p w14:paraId="7A276B50" w14:textId="77777777" w:rsidR="00525B4A" w:rsidRPr="006A7687" w:rsidRDefault="00525B4A" w:rsidP="00525B4A">
            <w:pPr>
              <w:rPr>
                <w:rFonts w:asciiTheme="majorBidi" w:hAnsiTheme="majorBidi" w:cstheme="majorBidi"/>
              </w:rPr>
            </w:pPr>
          </w:p>
        </w:tc>
      </w:tr>
      <w:tr w:rsidR="00525B4A" w:rsidRPr="006A7687" w14:paraId="6DCF84DC"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13AA7F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Service Lifecycle</w:t>
            </w:r>
          </w:p>
        </w:tc>
        <w:tc>
          <w:tcPr>
            <w:tcW w:w="5103" w:type="dxa"/>
            <w:tcBorders>
              <w:top w:val="nil"/>
              <w:left w:val="nil"/>
              <w:bottom w:val="single" w:sz="8" w:space="0" w:color="auto"/>
              <w:right w:val="single" w:sz="12" w:space="0" w:color="auto"/>
            </w:tcBorders>
            <w:shd w:val="clear" w:color="auto" w:fill="auto"/>
            <w:vAlign w:val="center"/>
            <w:hideMark/>
          </w:tcPr>
          <w:p w14:paraId="424B40AB"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Sequence of phases in the life of a service including Inquiry, Quote, Order, Billing and Change Management.</w:t>
            </w:r>
          </w:p>
        </w:tc>
        <w:tc>
          <w:tcPr>
            <w:tcW w:w="1701" w:type="dxa"/>
            <w:tcBorders>
              <w:top w:val="nil"/>
              <w:left w:val="nil"/>
              <w:bottom w:val="single" w:sz="8" w:space="0" w:color="auto"/>
              <w:right w:val="single" w:sz="12" w:space="0" w:color="auto"/>
            </w:tcBorders>
            <w:shd w:val="clear" w:color="auto" w:fill="auto"/>
            <w:vAlign w:val="center"/>
            <w:hideMark/>
          </w:tcPr>
          <w:p w14:paraId="5BFCBCF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Section 10 of this document</w:t>
            </w:r>
          </w:p>
        </w:tc>
        <w:tc>
          <w:tcPr>
            <w:tcW w:w="5676" w:type="dxa"/>
            <w:vAlign w:val="center"/>
            <w:hideMark/>
          </w:tcPr>
          <w:p w14:paraId="09E9EA55" w14:textId="77777777" w:rsidR="00525B4A" w:rsidRPr="006A7687" w:rsidRDefault="00525B4A" w:rsidP="00525B4A">
            <w:pPr>
              <w:rPr>
                <w:rFonts w:asciiTheme="majorBidi" w:hAnsiTheme="majorBidi" w:cstheme="majorBidi"/>
              </w:rPr>
            </w:pPr>
          </w:p>
        </w:tc>
      </w:tr>
      <w:tr w:rsidR="00525B4A" w:rsidRPr="006A7687" w14:paraId="11348559"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D28DEC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SLA</w:t>
            </w:r>
          </w:p>
        </w:tc>
        <w:tc>
          <w:tcPr>
            <w:tcW w:w="5103" w:type="dxa"/>
            <w:tcBorders>
              <w:top w:val="nil"/>
              <w:left w:val="nil"/>
              <w:bottom w:val="single" w:sz="8" w:space="0" w:color="auto"/>
              <w:right w:val="single" w:sz="12" w:space="0" w:color="auto"/>
            </w:tcBorders>
            <w:shd w:val="clear" w:color="auto" w:fill="auto"/>
            <w:vAlign w:val="center"/>
            <w:hideMark/>
          </w:tcPr>
          <w:p w14:paraId="33F7B06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Service Level Agreement</w:t>
            </w:r>
          </w:p>
        </w:tc>
        <w:tc>
          <w:tcPr>
            <w:tcW w:w="1701" w:type="dxa"/>
            <w:tcBorders>
              <w:top w:val="nil"/>
              <w:left w:val="nil"/>
              <w:bottom w:val="single" w:sz="8" w:space="0" w:color="auto"/>
              <w:right w:val="single" w:sz="12" w:space="0" w:color="auto"/>
            </w:tcBorders>
            <w:shd w:val="clear" w:color="auto" w:fill="auto"/>
            <w:vAlign w:val="center"/>
            <w:hideMark/>
          </w:tcPr>
          <w:p w14:paraId="4036D155" w14:textId="080B1D58"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10.4 </w:t>
            </w:r>
            <w:r w:rsidRPr="006A7687">
              <w:rPr>
                <w:rFonts w:asciiTheme="majorBidi" w:hAnsiTheme="majorBidi" w:cstheme="majorBidi"/>
                <w:color w:val="000000"/>
                <w:cs/>
              </w:rPr>
              <w:t>‎</w:t>
            </w:r>
            <w:r w:rsidRPr="006A7687">
              <w:rPr>
                <w:rFonts w:asciiTheme="majorBidi" w:hAnsiTheme="majorBidi" w:cstheme="majorBidi"/>
                <w:color w:val="000000"/>
              </w:rPr>
              <w:t>[</w:t>
            </w:r>
            <w:r w:rsidR="00E700B8" w:rsidRPr="006A7687">
              <w:rPr>
                <w:rFonts w:asciiTheme="majorBidi" w:hAnsiTheme="majorBidi" w:cstheme="majorBidi"/>
                <w:color w:val="000000"/>
              </w:rPr>
              <w:t>i.7</w:t>
            </w:r>
            <w:r w:rsidRPr="006A7687">
              <w:rPr>
                <w:rFonts w:asciiTheme="majorBidi" w:hAnsiTheme="majorBidi" w:cstheme="majorBidi"/>
                <w:color w:val="000000"/>
              </w:rPr>
              <w:t>]</w:t>
            </w:r>
          </w:p>
        </w:tc>
        <w:tc>
          <w:tcPr>
            <w:tcW w:w="5676" w:type="dxa"/>
            <w:vAlign w:val="center"/>
            <w:hideMark/>
          </w:tcPr>
          <w:p w14:paraId="12097E07" w14:textId="77777777" w:rsidR="00525B4A" w:rsidRPr="006A7687" w:rsidRDefault="00525B4A" w:rsidP="00525B4A">
            <w:pPr>
              <w:rPr>
                <w:rFonts w:asciiTheme="majorBidi" w:hAnsiTheme="majorBidi" w:cstheme="majorBidi"/>
              </w:rPr>
            </w:pPr>
          </w:p>
        </w:tc>
      </w:tr>
      <w:tr w:rsidR="00525B4A" w:rsidRPr="006A7687" w14:paraId="2E35597A"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26EC60A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SLA Reputation</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5544BEC8" w14:textId="6306C371"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 metric representing the on-going performance of a</w:t>
            </w:r>
            <w:r w:rsidR="00240F1D" w:rsidRPr="006A7687">
              <w:rPr>
                <w:rFonts w:asciiTheme="majorBidi" w:hAnsiTheme="majorBidi" w:cstheme="majorBidi"/>
                <w:color w:val="000000" w:themeColor="text1"/>
              </w:rPr>
              <w:t xml:space="preserve"> </w:t>
            </w:r>
            <w:r w:rsidRPr="006A7687">
              <w:rPr>
                <w:rFonts w:asciiTheme="majorBidi" w:hAnsiTheme="majorBidi" w:cstheme="majorBidi"/>
                <w:color w:val="000000" w:themeColor="text1"/>
              </w:rPr>
              <w:t>network compared to its Service-Level commitments. The reputation is a score based on a moving average.</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4957EFDF" w14:textId="133E4E84" w:rsidR="00525B4A" w:rsidRPr="006A7687" w:rsidRDefault="00240F1D" w:rsidP="00525B4A">
            <w:pPr>
              <w:rPr>
                <w:rFonts w:asciiTheme="majorBidi" w:hAnsiTheme="majorBidi" w:cstheme="majorBidi"/>
                <w:color w:val="000000"/>
              </w:rPr>
            </w:pPr>
            <w:r w:rsidRPr="006A7687">
              <w:rPr>
                <w:rFonts w:asciiTheme="majorBidi" w:hAnsiTheme="majorBidi" w:cstheme="majorBidi"/>
                <w:color w:val="000000"/>
              </w:rPr>
              <w:t>ETSI PDL-015 [i.8]</w:t>
            </w:r>
          </w:p>
        </w:tc>
        <w:tc>
          <w:tcPr>
            <w:tcW w:w="5676" w:type="dxa"/>
            <w:vAlign w:val="center"/>
            <w:hideMark/>
          </w:tcPr>
          <w:p w14:paraId="4D9A2975" w14:textId="77777777" w:rsidR="00525B4A" w:rsidRPr="006A7687" w:rsidRDefault="00525B4A" w:rsidP="00525B4A">
            <w:pPr>
              <w:rPr>
                <w:rFonts w:asciiTheme="majorBidi" w:hAnsiTheme="majorBidi" w:cstheme="majorBidi"/>
              </w:rPr>
            </w:pPr>
          </w:p>
        </w:tc>
      </w:tr>
      <w:tr w:rsidR="00525B4A" w:rsidRPr="006A7687" w14:paraId="0B8EE0D6"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4FB66D58"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248DA283"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68A03163"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64938CD6" w14:textId="77777777" w:rsidR="00525B4A" w:rsidRPr="006A7687" w:rsidRDefault="00525B4A" w:rsidP="00525B4A">
            <w:pPr>
              <w:rPr>
                <w:rFonts w:asciiTheme="majorBidi" w:hAnsiTheme="majorBidi" w:cstheme="majorBidi"/>
                <w:color w:val="000000"/>
              </w:rPr>
            </w:pPr>
          </w:p>
        </w:tc>
      </w:tr>
      <w:tr w:rsidR="00525B4A" w:rsidRPr="006A7687" w14:paraId="3972B1CA"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354253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SOAM</w:t>
            </w:r>
          </w:p>
        </w:tc>
        <w:tc>
          <w:tcPr>
            <w:tcW w:w="5103" w:type="dxa"/>
            <w:tcBorders>
              <w:top w:val="nil"/>
              <w:left w:val="nil"/>
              <w:bottom w:val="single" w:sz="8" w:space="0" w:color="auto"/>
              <w:right w:val="single" w:sz="12" w:space="0" w:color="auto"/>
            </w:tcBorders>
            <w:shd w:val="clear" w:color="auto" w:fill="auto"/>
            <w:vAlign w:val="center"/>
            <w:hideMark/>
          </w:tcPr>
          <w:p w14:paraId="4E24A704"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Service Operations, Administration, and Maintenance</w:t>
            </w:r>
          </w:p>
        </w:tc>
        <w:tc>
          <w:tcPr>
            <w:tcW w:w="1701" w:type="dxa"/>
            <w:tcBorders>
              <w:top w:val="nil"/>
              <w:left w:val="nil"/>
              <w:bottom w:val="single" w:sz="8" w:space="0" w:color="auto"/>
              <w:right w:val="single" w:sz="12" w:space="0" w:color="auto"/>
            </w:tcBorders>
            <w:shd w:val="clear" w:color="auto" w:fill="auto"/>
            <w:vAlign w:val="center"/>
            <w:hideMark/>
          </w:tcPr>
          <w:p w14:paraId="6F281DD8" w14:textId="7F21143F"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17 </w:t>
            </w:r>
            <w:r w:rsidRPr="006A7687">
              <w:rPr>
                <w:rFonts w:asciiTheme="majorBidi" w:hAnsiTheme="majorBidi" w:cstheme="majorBidi"/>
                <w:color w:val="000000"/>
                <w:cs/>
              </w:rPr>
              <w:t>‎</w:t>
            </w:r>
            <w:r w:rsidRPr="006A7687">
              <w:rPr>
                <w:rFonts w:asciiTheme="majorBidi" w:hAnsiTheme="majorBidi" w:cstheme="majorBidi"/>
                <w:color w:val="000000"/>
              </w:rPr>
              <w:t>[</w:t>
            </w:r>
            <w:r w:rsidR="00E700B8" w:rsidRPr="006A7687">
              <w:rPr>
                <w:rFonts w:asciiTheme="majorBidi" w:hAnsiTheme="majorBidi" w:cstheme="majorBidi"/>
                <w:color w:val="000000"/>
              </w:rPr>
              <w:t>i.</w:t>
            </w:r>
            <w:r w:rsidR="00240F1D" w:rsidRPr="006A7687">
              <w:rPr>
                <w:rFonts w:asciiTheme="majorBidi" w:hAnsiTheme="majorBidi" w:cstheme="majorBidi"/>
                <w:color w:val="000000"/>
              </w:rPr>
              <w:t>9</w:t>
            </w:r>
            <w:r w:rsidRPr="006A7687">
              <w:rPr>
                <w:rFonts w:asciiTheme="majorBidi" w:hAnsiTheme="majorBidi" w:cstheme="majorBidi"/>
                <w:color w:val="000000"/>
              </w:rPr>
              <w:t>]</w:t>
            </w:r>
          </w:p>
        </w:tc>
        <w:tc>
          <w:tcPr>
            <w:tcW w:w="5676" w:type="dxa"/>
            <w:vAlign w:val="center"/>
            <w:hideMark/>
          </w:tcPr>
          <w:p w14:paraId="710DCCB2" w14:textId="77777777" w:rsidR="00525B4A" w:rsidRPr="006A7687" w:rsidRDefault="00525B4A" w:rsidP="00525B4A">
            <w:pPr>
              <w:rPr>
                <w:rFonts w:asciiTheme="majorBidi" w:hAnsiTheme="majorBidi" w:cstheme="majorBidi"/>
              </w:rPr>
            </w:pPr>
          </w:p>
        </w:tc>
      </w:tr>
      <w:tr w:rsidR="00525B4A" w:rsidRPr="006A7687" w14:paraId="2ABC2613" w14:textId="77777777" w:rsidTr="00FE63B0">
        <w:trPr>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C2AA9F5"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Storage</w:t>
            </w:r>
          </w:p>
        </w:tc>
        <w:tc>
          <w:tcPr>
            <w:tcW w:w="5103" w:type="dxa"/>
            <w:tcBorders>
              <w:top w:val="nil"/>
              <w:left w:val="nil"/>
              <w:bottom w:val="single" w:sz="8" w:space="0" w:color="auto"/>
              <w:right w:val="single" w:sz="12" w:space="0" w:color="auto"/>
            </w:tcBorders>
            <w:shd w:val="clear" w:color="auto" w:fill="auto"/>
            <w:vAlign w:val="center"/>
            <w:hideMark/>
          </w:tcPr>
          <w:p w14:paraId="0BC7126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Act of transporting data through time.</w:t>
            </w:r>
          </w:p>
        </w:tc>
        <w:tc>
          <w:tcPr>
            <w:tcW w:w="1701" w:type="dxa"/>
            <w:tcBorders>
              <w:top w:val="nil"/>
              <w:left w:val="nil"/>
              <w:bottom w:val="single" w:sz="8" w:space="0" w:color="auto"/>
              <w:right w:val="single" w:sz="12" w:space="0" w:color="auto"/>
            </w:tcBorders>
            <w:shd w:val="clear" w:color="auto" w:fill="auto"/>
            <w:vAlign w:val="center"/>
            <w:hideMark/>
          </w:tcPr>
          <w:p w14:paraId="6F195FDD" w14:textId="665B6B86" w:rsidR="00525B4A" w:rsidRPr="006A7687" w:rsidRDefault="00E700B8"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3B7FA3D0" w14:textId="77777777" w:rsidR="00525B4A" w:rsidRPr="006A7687" w:rsidRDefault="00525B4A" w:rsidP="00525B4A">
            <w:pPr>
              <w:rPr>
                <w:rFonts w:asciiTheme="majorBidi" w:hAnsiTheme="majorBidi" w:cstheme="majorBidi"/>
              </w:rPr>
            </w:pPr>
          </w:p>
        </w:tc>
      </w:tr>
      <w:tr w:rsidR="00525B4A" w:rsidRPr="006A7687" w14:paraId="17F3A23F"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F0D73A2"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Supply Chain</w:t>
            </w:r>
          </w:p>
        </w:tc>
        <w:tc>
          <w:tcPr>
            <w:tcW w:w="5103" w:type="dxa"/>
            <w:tcBorders>
              <w:top w:val="nil"/>
              <w:left w:val="nil"/>
              <w:bottom w:val="single" w:sz="8" w:space="0" w:color="auto"/>
              <w:right w:val="single" w:sz="12" w:space="0" w:color="auto"/>
            </w:tcBorders>
            <w:shd w:val="clear" w:color="auto" w:fill="auto"/>
            <w:vAlign w:val="center"/>
            <w:hideMark/>
          </w:tcPr>
          <w:p w14:paraId="1219C155" w14:textId="416B9D30"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Collection of </w:t>
            </w:r>
            <w:r w:rsidR="00E700B8" w:rsidRPr="006A7687">
              <w:rPr>
                <w:rFonts w:asciiTheme="majorBidi" w:hAnsiTheme="majorBidi" w:cstheme="majorBidi"/>
                <w:color w:val="000000" w:themeColor="text1"/>
              </w:rPr>
              <w:t>entities</w:t>
            </w:r>
            <w:r w:rsidRPr="006A7687">
              <w:rPr>
                <w:rFonts w:asciiTheme="majorBidi" w:hAnsiTheme="majorBidi" w:cstheme="majorBidi"/>
                <w:color w:val="000000" w:themeColor="text1"/>
              </w:rPr>
              <w:t xml:space="preserve"> that in combination deliver one or more </w:t>
            </w:r>
            <w:r w:rsidR="00E700B8" w:rsidRPr="006A7687">
              <w:rPr>
                <w:rFonts w:asciiTheme="majorBidi" w:hAnsiTheme="majorBidi" w:cstheme="majorBidi"/>
                <w:color w:val="000000" w:themeColor="text1"/>
              </w:rPr>
              <w:t xml:space="preserve">goods or </w:t>
            </w:r>
            <w:r w:rsidRPr="006A7687">
              <w:rPr>
                <w:rFonts w:asciiTheme="majorBidi" w:hAnsiTheme="majorBidi" w:cstheme="majorBidi"/>
                <w:color w:val="000000" w:themeColor="text1"/>
              </w:rPr>
              <w:t>end-to-end services through bilateral agreements.</w:t>
            </w:r>
          </w:p>
        </w:tc>
        <w:tc>
          <w:tcPr>
            <w:tcW w:w="1701" w:type="dxa"/>
            <w:tcBorders>
              <w:top w:val="nil"/>
              <w:left w:val="nil"/>
              <w:bottom w:val="single" w:sz="8" w:space="0" w:color="auto"/>
              <w:right w:val="single" w:sz="12" w:space="0" w:color="auto"/>
            </w:tcBorders>
            <w:shd w:val="clear" w:color="auto" w:fill="auto"/>
            <w:vAlign w:val="center"/>
            <w:hideMark/>
          </w:tcPr>
          <w:p w14:paraId="011A8531" w14:textId="24E61DDB" w:rsidR="00525B4A" w:rsidRPr="006A7687" w:rsidRDefault="00E700B8"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71745BD3" w14:textId="77777777" w:rsidR="00525B4A" w:rsidRPr="006A7687" w:rsidRDefault="00525B4A" w:rsidP="00525B4A">
            <w:pPr>
              <w:rPr>
                <w:rFonts w:asciiTheme="majorBidi" w:hAnsiTheme="majorBidi" w:cstheme="majorBidi"/>
              </w:rPr>
            </w:pPr>
          </w:p>
        </w:tc>
      </w:tr>
      <w:tr w:rsidR="00525B4A" w:rsidRPr="006A7687" w14:paraId="45D9073F" w14:textId="77777777" w:rsidTr="00FE63B0">
        <w:trPr>
          <w:cantSplit/>
          <w:trHeight w:val="340"/>
        </w:trPr>
        <w:tc>
          <w:tcPr>
            <w:tcW w:w="2820" w:type="dxa"/>
            <w:tcBorders>
              <w:top w:val="nil"/>
              <w:left w:val="single" w:sz="12" w:space="0" w:color="auto"/>
              <w:bottom w:val="single" w:sz="12" w:space="0" w:color="auto"/>
              <w:right w:val="single" w:sz="12" w:space="0" w:color="auto"/>
            </w:tcBorders>
            <w:shd w:val="clear" w:color="auto" w:fill="auto"/>
            <w:vAlign w:val="center"/>
            <w:hideMark/>
          </w:tcPr>
          <w:p w14:paraId="1321E69E" w14:textId="77777777" w:rsidR="00525B4A" w:rsidRPr="006A7687" w:rsidRDefault="00525B4A" w:rsidP="00FE63B0">
            <w:pPr>
              <w:rPr>
                <w:rFonts w:asciiTheme="majorBidi" w:hAnsiTheme="majorBidi" w:cstheme="majorBidi"/>
                <w:b/>
                <w:bCs/>
                <w:color w:val="000000"/>
              </w:rPr>
            </w:pPr>
            <w:r w:rsidRPr="006A7687">
              <w:rPr>
                <w:rFonts w:asciiTheme="majorBidi" w:hAnsiTheme="majorBidi" w:cstheme="majorBidi"/>
                <w:b/>
                <w:bCs/>
                <w:color w:val="000000"/>
              </w:rPr>
              <w:t>VM</w:t>
            </w:r>
          </w:p>
        </w:tc>
        <w:tc>
          <w:tcPr>
            <w:tcW w:w="5103" w:type="dxa"/>
            <w:tcBorders>
              <w:top w:val="nil"/>
              <w:left w:val="nil"/>
              <w:bottom w:val="single" w:sz="12" w:space="0" w:color="auto"/>
              <w:right w:val="single" w:sz="12" w:space="0" w:color="auto"/>
            </w:tcBorders>
            <w:shd w:val="clear" w:color="auto" w:fill="auto"/>
            <w:vAlign w:val="center"/>
            <w:hideMark/>
          </w:tcPr>
          <w:p w14:paraId="16990116" w14:textId="77777777" w:rsidR="00525B4A" w:rsidRPr="006A7687" w:rsidRDefault="00525B4A" w:rsidP="00FE63B0">
            <w:pPr>
              <w:rPr>
                <w:rFonts w:asciiTheme="majorBidi" w:hAnsiTheme="majorBidi" w:cstheme="majorBidi"/>
                <w:color w:val="000000"/>
              </w:rPr>
            </w:pPr>
            <w:r w:rsidRPr="006A7687">
              <w:rPr>
                <w:rFonts w:asciiTheme="majorBidi" w:hAnsiTheme="majorBidi" w:cstheme="majorBidi"/>
                <w:color w:val="000000"/>
              </w:rPr>
              <w:t>Virtual Machine</w:t>
            </w:r>
          </w:p>
        </w:tc>
        <w:tc>
          <w:tcPr>
            <w:tcW w:w="1701" w:type="dxa"/>
            <w:tcBorders>
              <w:top w:val="nil"/>
              <w:left w:val="nil"/>
              <w:bottom w:val="single" w:sz="12" w:space="0" w:color="auto"/>
              <w:right w:val="single" w:sz="12" w:space="0" w:color="auto"/>
            </w:tcBorders>
            <w:shd w:val="clear" w:color="auto" w:fill="auto"/>
            <w:vAlign w:val="center"/>
            <w:hideMark/>
          </w:tcPr>
          <w:p w14:paraId="06CB59A0" w14:textId="23CD770A" w:rsidR="00525B4A" w:rsidRPr="006A7687" w:rsidRDefault="00525B4A" w:rsidP="00FE63B0">
            <w:pPr>
              <w:rPr>
                <w:rFonts w:asciiTheme="majorBidi" w:hAnsiTheme="majorBidi" w:cstheme="majorBidi"/>
                <w:color w:val="000000"/>
              </w:rPr>
            </w:pPr>
            <w:r w:rsidRPr="006A7687">
              <w:rPr>
                <w:rFonts w:asciiTheme="majorBidi" w:hAnsiTheme="majorBidi" w:cstheme="majorBidi"/>
                <w:color w:val="000000"/>
              </w:rPr>
              <w:t> </w:t>
            </w:r>
            <w:r w:rsidR="0069425E" w:rsidRPr="006A7687">
              <w:rPr>
                <w:rFonts w:asciiTheme="majorBidi" w:hAnsiTheme="majorBidi" w:cstheme="majorBidi"/>
                <w:color w:val="000000"/>
              </w:rPr>
              <w:t>Computer</w:t>
            </w:r>
            <w:r w:rsidR="0069425E" w:rsidRPr="006A7687">
              <w:rPr>
                <w:rFonts w:asciiTheme="majorBidi" w:hAnsiTheme="majorBidi" w:cstheme="majorBidi"/>
                <w:color w:val="000000"/>
              </w:rPr>
              <w:t xml:space="preserve"> [i.10]</w:t>
            </w:r>
          </w:p>
        </w:tc>
        <w:tc>
          <w:tcPr>
            <w:tcW w:w="5676" w:type="dxa"/>
            <w:vAlign w:val="center"/>
            <w:hideMark/>
          </w:tcPr>
          <w:p w14:paraId="4239FE2E" w14:textId="77777777" w:rsidR="00525B4A" w:rsidRPr="006A7687" w:rsidRDefault="00525B4A" w:rsidP="00FE63B0">
            <w:pPr>
              <w:rPr>
                <w:rFonts w:asciiTheme="majorBidi" w:hAnsiTheme="majorBidi" w:cstheme="majorBidi"/>
              </w:rPr>
            </w:pPr>
          </w:p>
        </w:tc>
      </w:tr>
    </w:tbl>
    <w:p w14:paraId="75B28223" w14:textId="107B70FE" w:rsidR="006B54F6" w:rsidRDefault="006A7687" w:rsidP="006A7687">
      <w:pPr>
        <w:pStyle w:val="Caption"/>
        <w:jc w:val="center"/>
      </w:pPr>
      <w:r>
        <w:t xml:space="preserve">Table </w:t>
      </w:r>
      <w:fldSimple w:instr=" SEQ Table \* ARABIC ">
        <w:r>
          <w:rPr>
            <w:noProof/>
          </w:rPr>
          <w:t>1</w:t>
        </w:r>
      </w:fldSimple>
      <w:r>
        <w:rPr>
          <w:lang w:val="en-US"/>
        </w:rPr>
        <w:t xml:space="preserve"> - Definition of Terms</w:t>
      </w:r>
    </w:p>
    <w:p w14:paraId="5C3777A4" w14:textId="77777777" w:rsidR="00E71784" w:rsidRPr="00E71784" w:rsidRDefault="00E71784" w:rsidP="00E71784">
      <w:pPr>
        <w:pStyle w:val="Heading2"/>
        <w:keepLines w:val="0"/>
        <w:widowControl w:val="0"/>
      </w:pPr>
      <w:bookmarkStart w:id="123" w:name="_Toc451533954"/>
      <w:bookmarkStart w:id="124" w:name="_Toc484178389"/>
      <w:bookmarkStart w:id="125" w:name="_Toc484178419"/>
      <w:bookmarkStart w:id="126" w:name="_Toc487532003"/>
      <w:bookmarkStart w:id="127" w:name="_Toc527987201"/>
      <w:bookmarkStart w:id="128" w:name="_Toc529802485"/>
      <w:bookmarkStart w:id="129" w:name="_Toc67667394"/>
      <w:bookmarkStart w:id="130" w:name="_Toc149728697"/>
      <w:r w:rsidRPr="00E71784">
        <w:t>3.2</w:t>
      </w:r>
      <w:r w:rsidRPr="00E71784">
        <w:tab/>
        <w:t>Symbols</w:t>
      </w:r>
      <w:bookmarkEnd w:id="123"/>
      <w:bookmarkEnd w:id="124"/>
      <w:bookmarkEnd w:id="125"/>
      <w:bookmarkEnd w:id="126"/>
      <w:bookmarkEnd w:id="127"/>
      <w:bookmarkEnd w:id="128"/>
      <w:bookmarkEnd w:id="129"/>
      <w:bookmarkEnd w:id="130"/>
    </w:p>
    <w:p w14:paraId="56F5C364" w14:textId="0794E849" w:rsidR="00E71784" w:rsidRPr="00E71784" w:rsidRDefault="00896A4A" w:rsidP="00E71784">
      <w:pPr>
        <w:widowControl w:val="0"/>
      </w:pPr>
      <w:r>
        <w:t xml:space="preserve">No symbols are </w:t>
      </w:r>
      <w:r w:rsidR="002F1FAA">
        <w:t>used</w:t>
      </w:r>
      <w:r>
        <w:t xml:space="preserve"> in the current document.</w:t>
      </w:r>
    </w:p>
    <w:p w14:paraId="2D55B3FD" w14:textId="77777777" w:rsidR="006B54F6" w:rsidRDefault="006B54F6" w:rsidP="006B54F6">
      <w:pPr>
        <w:pStyle w:val="EW"/>
      </w:pPr>
    </w:p>
    <w:p w14:paraId="4BE6B086" w14:textId="77777777" w:rsidR="00E71784" w:rsidRPr="00E71784" w:rsidRDefault="00E71784" w:rsidP="00E71784">
      <w:pPr>
        <w:pStyle w:val="Heading2"/>
      </w:pPr>
      <w:bookmarkStart w:id="131" w:name="_Toc451533955"/>
      <w:bookmarkStart w:id="132" w:name="_Toc484178390"/>
      <w:bookmarkStart w:id="133" w:name="_Toc484178420"/>
      <w:bookmarkStart w:id="134" w:name="_Toc487532004"/>
      <w:bookmarkStart w:id="135" w:name="_Toc527987202"/>
      <w:bookmarkStart w:id="136" w:name="_Toc529802486"/>
      <w:bookmarkStart w:id="137" w:name="_Toc67667395"/>
      <w:bookmarkStart w:id="138" w:name="_Toc149728698"/>
      <w:r w:rsidRPr="00E71784">
        <w:t>3.3</w:t>
      </w:r>
      <w:r w:rsidRPr="00E71784">
        <w:tab/>
        <w:t>Abbreviations</w:t>
      </w:r>
      <w:bookmarkEnd w:id="131"/>
      <w:bookmarkEnd w:id="132"/>
      <w:bookmarkEnd w:id="133"/>
      <w:bookmarkEnd w:id="134"/>
      <w:bookmarkEnd w:id="135"/>
      <w:bookmarkEnd w:id="136"/>
      <w:bookmarkEnd w:id="137"/>
      <w:bookmarkEnd w:id="138"/>
    </w:p>
    <w:p w14:paraId="6B6A048B" w14:textId="24891A2C" w:rsidR="002F1FAA" w:rsidRDefault="00E71784" w:rsidP="006A7687">
      <w:r w:rsidRPr="00E71784">
        <w:t>For the purposes of the present document, the [following] abbreviations [given in ... and the following]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2F1FAA" w:rsidRPr="00BB4F26" w14:paraId="2B5DDCDA" w14:textId="77777777" w:rsidTr="00FE63B0">
        <w:trPr>
          <w:cantSplit/>
          <w:tblHeader/>
        </w:trPr>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223EB31B" w14:textId="77777777" w:rsidR="002F1FAA" w:rsidRPr="00D61347" w:rsidRDefault="002F1FAA" w:rsidP="00FE63B0">
            <w:pPr>
              <w:keepNext/>
              <w:spacing w:before="60"/>
              <w:rPr>
                <w:rFonts w:asciiTheme="majorBidi" w:hAnsiTheme="majorBidi" w:cstheme="majorBidi"/>
                <w:b/>
                <w:color w:val="000000" w:themeColor="text1"/>
                <w:lang w:eastAsia="en-GB"/>
              </w:rPr>
            </w:pPr>
            <w:bookmarkStart w:id="139" w:name="_Hlk106183590"/>
            <w:r w:rsidRPr="00D61347">
              <w:rPr>
                <w:rFonts w:asciiTheme="majorBidi" w:hAnsiTheme="majorBidi" w:cstheme="majorBidi"/>
                <w:b/>
                <w:color w:val="000000" w:themeColor="text1"/>
                <w:lang w:eastAsia="en-GB"/>
              </w:rPr>
              <w:t xml:space="preserve">Term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5A69E408" w14:textId="77777777" w:rsidR="002F1FAA" w:rsidRPr="00D61347" w:rsidRDefault="002F1FAA" w:rsidP="00FE63B0">
            <w:pPr>
              <w:keepNext/>
              <w:spacing w:before="60"/>
              <w:rPr>
                <w:rFonts w:asciiTheme="majorBidi" w:hAnsiTheme="majorBidi" w:cstheme="majorBidi"/>
                <w:b/>
                <w:color w:val="000000" w:themeColor="text1"/>
                <w:lang w:eastAsia="en-GB"/>
              </w:rPr>
            </w:pPr>
            <w:r w:rsidRPr="00D61347">
              <w:rPr>
                <w:rFonts w:asciiTheme="majorBidi" w:hAnsiTheme="majorBidi" w:cstheme="majorBidi"/>
                <w:b/>
                <w:color w:val="000000" w:themeColor="text1"/>
                <w:lang w:eastAsia="en-GB"/>
              </w:rPr>
              <w:t>Description</w:t>
            </w:r>
          </w:p>
        </w:tc>
      </w:tr>
      <w:tr w:rsidR="002F1FAA" w:rsidRPr="00BB4F26" w14:paraId="0C848CC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EE57C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4AA8386"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w:t>
            </w:r>
          </w:p>
        </w:tc>
      </w:tr>
      <w:tr w:rsidR="002F1FAA" w:rsidRPr="00BB4F26" w14:paraId="259D22D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19E47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5DB2B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Programming Interface</w:t>
            </w:r>
          </w:p>
        </w:tc>
      </w:tr>
      <w:tr w:rsidR="002F1FAA" w:rsidRPr="00BB4F26" w14:paraId="105DD864"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4F6E1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3EA572"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w:t>
            </w:r>
          </w:p>
        </w:tc>
      </w:tr>
      <w:tr w:rsidR="002F1FAA" w:rsidRPr="00BB4F26" w14:paraId="067B7F9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431CD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CPU</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B72E6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Central Processing Unit</w:t>
            </w:r>
          </w:p>
        </w:tc>
      </w:tr>
      <w:tr w:rsidR="002F1FAA" w:rsidRPr="00BB4F26" w14:paraId="5D74EE6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DA350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30DC0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w:t>
            </w:r>
          </w:p>
        </w:tc>
      </w:tr>
      <w:tr w:rsidR="004E46BB" w:rsidRPr="00BB4F26" w14:paraId="16ACD2A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B0E8011" w14:textId="4329E204"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DECT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653C4AC" w14:textId="3422B560"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Digital Enhanced Cordless Telecommunications</w:t>
            </w:r>
          </w:p>
        </w:tc>
      </w:tr>
      <w:tr w:rsidR="002F1FAA" w:rsidRPr="00BB4F26" w14:paraId="007F8E8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9E9B4CF" w14:textId="77777777" w:rsidR="002F1FAA" w:rsidRPr="00D61347" w:rsidRDefault="002F1FA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CA648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w:t>
            </w:r>
          </w:p>
        </w:tc>
      </w:tr>
      <w:tr w:rsidR="004E46BB" w:rsidRPr="00BB4F26" w14:paraId="2DE5A32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E07E7C0" w14:textId="64BB88AE" w:rsidR="004E46BB"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DLT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052A736" w14:textId="02AC5628"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Distributed Ledger Technology</w:t>
            </w:r>
          </w:p>
        </w:tc>
      </w:tr>
      <w:tr w:rsidR="002F1FAA" w:rsidRPr="00BB4F26" w14:paraId="64862944"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8A76D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DNS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2FE656F"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w:t>
            </w:r>
          </w:p>
        </w:tc>
      </w:tr>
      <w:tr w:rsidR="002F1FAA" w:rsidRPr="00BB4F26" w14:paraId="2632A2E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E9FCA9"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DSL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08E8289"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Specific Language</w:t>
            </w:r>
          </w:p>
        </w:tc>
      </w:tr>
      <w:tr w:rsidR="00B42FB0" w:rsidRPr="00BB4F26" w14:paraId="0ACA3F8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FE92130" w14:textId="2416F89D" w:rsidR="00B42FB0" w:rsidRPr="00D61347" w:rsidRDefault="00B42FB0"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eBOM</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DAB2C2A" w14:textId="100439B7"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Electronic Bill of Materials</w:t>
            </w:r>
          </w:p>
        </w:tc>
      </w:tr>
      <w:tr w:rsidR="002F1FAA" w:rsidRPr="00BB4F26" w14:paraId="703A895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F9F54C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ETSI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E8505C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European Telecommunications Standards Institute</w:t>
            </w:r>
          </w:p>
        </w:tc>
      </w:tr>
      <w:tr w:rsidR="00240F1D" w:rsidRPr="00BB4F26" w14:paraId="6E1DBF4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C642752" w14:textId="45A5236B" w:rsidR="00240F1D" w:rsidRPr="00D61347" w:rsidRDefault="00240F1D"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EuCNC</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9452EB5" w14:textId="63319B0B" w:rsidR="00240F1D" w:rsidRPr="00240F1D" w:rsidRDefault="00240F1D" w:rsidP="00FE63B0">
            <w:pPr>
              <w:spacing w:before="60"/>
              <w:rPr>
                <w:rFonts w:asciiTheme="majorBidi" w:eastAsia="Arial Unicode MS" w:hAnsiTheme="majorBidi" w:cstheme="majorBidi"/>
                <w:color w:val="000000"/>
              </w:rPr>
            </w:pPr>
            <w:r w:rsidRPr="00240F1D">
              <w:rPr>
                <w:lang w:val="en-IE"/>
              </w:rPr>
              <w:t>European Conference on Networks and Communications</w:t>
            </w:r>
          </w:p>
        </w:tc>
      </w:tr>
      <w:tr w:rsidR="00E25B2F" w:rsidRPr="00BB4F26" w14:paraId="02353F7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2649C93" w14:textId="13C0C861"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EV</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8D799D4" w14:textId="7B77BD6C" w:rsidR="00E25B2F" w:rsidRPr="00240F1D" w:rsidRDefault="00E25B2F" w:rsidP="00FE63B0">
            <w:pPr>
              <w:spacing w:before="60"/>
              <w:rPr>
                <w:lang w:val="en-IE"/>
              </w:rPr>
            </w:pPr>
            <w:r>
              <w:rPr>
                <w:lang w:val="en-IE"/>
              </w:rPr>
              <w:t>Electrical Vehicle</w:t>
            </w:r>
          </w:p>
        </w:tc>
      </w:tr>
      <w:tr w:rsidR="002F1FAA" w:rsidRPr="00BB4F26" w14:paraId="501BC97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0B2B7D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FCAPS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343EE5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configuration, accounting, performance, security</w:t>
            </w:r>
          </w:p>
        </w:tc>
      </w:tr>
      <w:tr w:rsidR="002F1FAA" w:rsidRPr="00BB4F26" w14:paraId="183569F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50C9AB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GDPR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F9953E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General Data Protection Regulation</w:t>
            </w:r>
          </w:p>
        </w:tc>
      </w:tr>
      <w:tr w:rsidR="002F1FAA" w:rsidRPr="00BB4F26" w14:paraId="4D938B4B"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2EEB6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70A34A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Global Positioning System</w:t>
            </w:r>
          </w:p>
        </w:tc>
      </w:tr>
      <w:tr w:rsidR="004E46BB" w:rsidRPr="00BB4F26" w14:paraId="7AEB45C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6622016" w14:textId="2E6B03C6"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GSM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D75CAA1" w14:textId="35345FD5"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Global System for Mobile communications</w:t>
            </w:r>
          </w:p>
        </w:tc>
      </w:tr>
      <w:tr w:rsidR="002F1FAA" w:rsidRPr="00BB4F26" w14:paraId="4091CC14"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5389C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GUI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FDA30E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Graphical User Interface</w:t>
            </w:r>
          </w:p>
        </w:tc>
      </w:tr>
      <w:tr w:rsidR="002F1FAA" w:rsidRPr="00BB4F26" w14:paraId="346732B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44EF8C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HTML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AAB82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Markup Language</w:t>
            </w:r>
          </w:p>
        </w:tc>
      </w:tr>
      <w:tr w:rsidR="002F1FAA" w:rsidRPr="00BB4F26" w14:paraId="1561816B"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11770F"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7117FD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w:t>
            </w:r>
          </w:p>
        </w:tc>
      </w:tr>
      <w:tr w:rsidR="002F1FAA" w:rsidRPr="00BB4F26" w14:paraId="17ACAE8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AEAF7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8DB6D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 Secure</w:t>
            </w:r>
          </w:p>
        </w:tc>
      </w:tr>
      <w:tr w:rsidR="00B42FB0" w:rsidRPr="00BB4F26" w14:paraId="3B88F1E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D6E86A3" w14:textId="5F8F5BD6"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ID</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42FDEF4" w14:textId="3985C313"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Identification/Identity Document</w:t>
            </w:r>
          </w:p>
        </w:tc>
      </w:tr>
      <w:tr w:rsidR="002F1FAA" w:rsidRPr="00BB4F26" w14:paraId="70F261C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6AF2E2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IETF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8A7D3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w:t>
            </w:r>
          </w:p>
        </w:tc>
      </w:tr>
      <w:tr w:rsidR="002F1FAA" w:rsidRPr="00BB4F26" w14:paraId="2F3A1BC2"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D9EBF81" w14:textId="77777777" w:rsidR="002F1FAA" w:rsidRPr="00D61347" w:rsidRDefault="002F1FAA" w:rsidP="00FE63B0">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IPFS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E257D05" w14:textId="77777777" w:rsidR="002F1FAA" w:rsidRPr="00D61347" w:rsidRDefault="002F1FAA" w:rsidP="00FE63B0">
            <w:pPr>
              <w:spacing w:before="60"/>
              <w:rPr>
                <w:rFonts w:asciiTheme="majorBidi" w:eastAsia="Arial Unicode MS" w:hAnsiTheme="majorBidi" w:cstheme="majorBidi"/>
                <w:color w:val="000000"/>
              </w:rPr>
            </w:pPr>
            <w:proofErr w:type="spellStart"/>
            <w:r w:rsidRPr="00D61347">
              <w:rPr>
                <w:rFonts w:asciiTheme="majorBidi" w:eastAsia="Arial Unicode MS" w:hAnsiTheme="majorBidi" w:cstheme="majorBidi"/>
                <w:color w:val="000000"/>
              </w:rPr>
              <w:t>InterPlanetary</w:t>
            </w:r>
            <w:proofErr w:type="spellEnd"/>
            <w:r w:rsidRPr="00D61347">
              <w:rPr>
                <w:rFonts w:asciiTheme="majorBidi" w:eastAsia="Arial Unicode MS" w:hAnsiTheme="majorBidi" w:cstheme="majorBidi"/>
                <w:color w:val="000000"/>
              </w:rPr>
              <w:t xml:space="preserve"> File System</w:t>
            </w:r>
          </w:p>
        </w:tc>
      </w:tr>
      <w:tr w:rsidR="002F1FAA" w:rsidRPr="00BB4F26" w14:paraId="75B77CC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47AD6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D33C2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Protocol</w:t>
            </w:r>
          </w:p>
        </w:tc>
      </w:tr>
      <w:tr w:rsidR="0010169A" w:rsidRPr="00BB4F26" w14:paraId="695E6F1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BBC620F" w14:textId="3F534929" w:rsidR="0010169A" w:rsidRPr="00D61347" w:rsidRDefault="0010169A"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InP</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50AC618" w14:textId="429C11D1"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Infrastructure Provider</w:t>
            </w:r>
          </w:p>
        </w:tc>
      </w:tr>
      <w:tr w:rsidR="00332399" w:rsidRPr="00BB4F26" w14:paraId="7F808C1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CA9FA83" w14:textId="5A1C92E1" w:rsidR="00332399" w:rsidRPr="00D61347" w:rsidRDefault="00332399"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FFC5CCA" w14:textId="08C8699D" w:rsidR="00332399"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Intellectual Property Rights</w:t>
            </w:r>
          </w:p>
        </w:tc>
      </w:tr>
      <w:tr w:rsidR="002F1FAA" w:rsidRPr="00BB4F26" w14:paraId="3C153E6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B3BE67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IRP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405583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r>
      <w:tr w:rsidR="002F1FAA" w:rsidRPr="00BB4F26" w14:paraId="1EDDF3F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07866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ISG</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BCE65B"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Industry Specification Group</w:t>
            </w:r>
          </w:p>
        </w:tc>
      </w:tr>
      <w:tr w:rsidR="002F1FAA" w:rsidRPr="00BB4F26" w14:paraId="3B61440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3E552C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A656EB"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International Organization for Standardization</w:t>
            </w:r>
          </w:p>
        </w:tc>
      </w:tr>
      <w:tr w:rsidR="00E25B2F" w:rsidRPr="00BB4F26" w14:paraId="1461DCD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AF192A7" w14:textId="5D158487" w:rsidR="00E25B2F" w:rsidRPr="00D61347"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lastRenderedPageBreak/>
              <w:t>IT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093E26B" w14:textId="48504359" w:rsidR="00E25B2F" w:rsidRPr="00D61347"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Information Technology</w:t>
            </w:r>
          </w:p>
        </w:tc>
      </w:tr>
      <w:tr w:rsidR="004E46BB" w:rsidRPr="00BB4F26" w14:paraId="7B13A442"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AE0D783" w14:textId="1C03E52A"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ITU-T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EB89AB3" w14:textId="5610FABD"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International Telecommunication Union – Telecommunications Standardization Sector</w:t>
            </w:r>
          </w:p>
        </w:tc>
      </w:tr>
      <w:tr w:rsidR="002F1FAA" w:rsidRPr="00BB4F26" w14:paraId="6B0D497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D7C4F9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04FA9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Lifecycle Service Orchestration</w:t>
            </w:r>
          </w:p>
        </w:tc>
      </w:tr>
      <w:tr w:rsidR="002F1FAA" w:rsidRPr="00BB4F26" w14:paraId="14A9CD9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7C759C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CD00F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Mandatory Access Control</w:t>
            </w:r>
          </w:p>
        </w:tc>
      </w:tr>
      <w:tr w:rsidR="002F1FAA" w:rsidRPr="00BB4F26" w14:paraId="6DDA5F68"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140912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0DCF6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 Forum, formerly known as Metro Ethernet Forum</w:t>
            </w:r>
          </w:p>
        </w:tc>
      </w:tr>
      <w:tr w:rsidR="0010169A" w:rsidRPr="00BB4F26" w14:paraId="171E795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ED5C94B" w14:textId="547E0A85"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MVNO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A981304" w14:textId="67BBD496"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Mobile Virtual Network Operator</w:t>
            </w:r>
          </w:p>
        </w:tc>
      </w:tr>
      <w:tr w:rsidR="002F1FAA" w:rsidRPr="00BB4F26" w14:paraId="39297AC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D8B137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B7596D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 Attached Storage</w:t>
            </w:r>
          </w:p>
        </w:tc>
      </w:tr>
      <w:tr w:rsidR="00240F1D" w:rsidRPr="00BB4F26" w14:paraId="58831E78"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0626462" w14:textId="0C369456"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OS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9B1E3F6" w14:textId="4AA6380D"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Operating System</w:t>
            </w:r>
          </w:p>
        </w:tc>
      </w:tr>
      <w:tr w:rsidR="002F1FAA" w:rsidRPr="00BB4F26" w14:paraId="0120F6CD"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757B34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85913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 Based Access Control</w:t>
            </w:r>
          </w:p>
        </w:tc>
      </w:tr>
      <w:tr w:rsidR="002F1FAA" w:rsidRPr="00BB4F26" w14:paraId="1E80266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8A8C7B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E0204D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Personal Computer</w:t>
            </w:r>
          </w:p>
        </w:tc>
      </w:tr>
      <w:tr w:rsidR="002F1FAA" w:rsidRPr="00BB4F26" w14:paraId="28B776CD"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4E6B7A" w14:textId="77777777" w:rsidR="002F1FAA" w:rsidRPr="00D61347" w:rsidRDefault="002F1FA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C7DFF4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Permissioned Distributed Ledger</w:t>
            </w:r>
          </w:p>
        </w:tc>
      </w:tr>
      <w:tr w:rsidR="0010169A" w:rsidRPr="00BB4F26" w14:paraId="2F2AF1A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0C92D4A" w14:textId="69EBBB8D" w:rsidR="0010169A" w:rsidRDefault="0010169A"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PoW</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0DB1114" w14:textId="0C3688E8"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Proof of Work</w:t>
            </w:r>
          </w:p>
        </w:tc>
      </w:tr>
      <w:tr w:rsidR="00E25B2F" w:rsidRPr="00BB4F26" w14:paraId="32E89668"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F038938" w14:textId="66A6D8D9"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5B3EF1B" w14:textId="69D25899"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Quality Assurance</w:t>
            </w:r>
          </w:p>
        </w:tc>
      </w:tr>
      <w:tr w:rsidR="00240F1D" w:rsidRPr="00BB4F26" w14:paraId="56502FFB"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27C3634" w14:textId="1C2BACBF" w:rsidR="00240F1D"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QoS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2385636" w14:textId="7AB2E037"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Quality of Service</w:t>
            </w:r>
          </w:p>
        </w:tc>
      </w:tr>
      <w:tr w:rsidR="002F1FAA" w:rsidRPr="00BB4F26" w14:paraId="0195B7F3"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5563C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E2745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w:t>
            </w:r>
          </w:p>
        </w:tc>
      </w:tr>
      <w:tr w:rsidR="002F1FAA" w:rsidRPr="00BB4F26" w14:paraId="639A152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7BE9B4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58B16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w:t>
            </w:r>
          </w:p>
        </w:tc>
      </w:tr>
      <w:tr w:rsidR="0010169A" w:rsidRPr="00BB4F26" w14:paraId="3F6B4CA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6602D09" w14:textId="33B610BA"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RAN</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2AC84B1" w14:textId="4809EA9F"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Radio Access Network</w:t>
            </w:r>
          </w:p>
        </w:tc>
      </w:tr>
      <w:tr w:rsidR="002F1FAA" w:rsidRPr="00BB4F26" w14:paraId="4B5BED8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2A727B"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C768F1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w:t>
            </w:r>
          </w:p>
        </w:tc>
      </w:tr>
      <w:tr w:rsidR="00240F1D" w:rsidRPr="00BB4F26" w14:paraId="5C87F97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F9DBC2F" w14:textId="3266B18D"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RFC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31491A70" w14:textId="0393CB44"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Request For Comments</w:t>
            </w:r>
          </w:p>
        </w:tc>
      </w:tr>
      <w:tr w:rsidR="002F1FAA" w:rsidRPr="00BB4F26" w14:paraId="43A20A9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0B3FFC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SASE</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469384F"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Access Service Edge</w:t>
            </w:r>
          </w:p>
        </w:tc>
      </w:tr>
      <w:tr w:rsidR="002F1FAA" w:rsidRPr="00BB4F26" w14:paraId="19CDABC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7C045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SDO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BE4E46"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Standards Defining Organization</w:t>
            </w:r>
          </w:p>
        </w:tc>
      </w:tr>
      <w:tr w:rsidR="002F1FAA" w:rsidRPr="00BB4F26" w14:paraId="507841E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243845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SFTP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338433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File Transfer Protocol</w:t>
            </w:r>
          </w:p>
        </w:tc>
      </w:tr>
      <w:tr w:rsidR="00240F1D" w:rsidRPr="00BB4F26" w14:paraId="4F27831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2EB1B42" w14:textId="3916E6D8"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SOAM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08165B5" w14:textId="319B30F2"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Service Operations and Maintenance</w:t>
            </w:r>
          </w:p>
        </w:tc>
      </w:tr>
      <w:tr w:rsidR="004E46BB" w:rsidRPr="00BB4F26" w14:paraId="3937903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4C631EB" w14:textId="447F8152"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275B899" w14:textId="196BB2C9"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Special Report</w:t>
            </w:r>
          </w:p>
        </w:tc>
      </w:tr>
      <w:tr w:rsidR="002F1FAA" w:rsidRPr="00BB4F26" w14:paraId="0115937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84CA9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TCP/IP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5C682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Transmission Control Protocol/Internet Protocol</w:t>
            </w:r>
          </w:p>
        </w:tc>
      </w:tr>
      <w:tr w:rsidR="002F1FAA" w:rsidRPr="00BB4F26" w14:paraId="547A5C9F"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3C60AB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TMS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964FA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 Service</w:t>
            </w:r>
          </w:p>
        </w:tc>
      </w:tr>
      <w:tr w:rsidR="004E46BB" w:rsidRPr="00BB4F26" w14:paraId="0AE668D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604105C" w14:textId="3EF3C0F3"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TMN</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4F44ACC" w14:textId="4E0F11E1"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Telecommunications Management Network</w:t>
            </w:r>
          </w:p>
        </w:tc>
      </w:tr>
      <w:tr w:rsidR="004E46BB" w:rsidRPr="00BB4F26" w14:paraId="53924BA2"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992D74A" w14:textId="62D03EEC"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159F82A" w14:textId="013A97DE"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Technical Specification</w:t>
            </w:r>
          </w:p>
        </w:tc>
      </w:tr>
      <w:tr w:rsidR="00E25B2F" w:rsidRPr="00BB4F26" w14:paraId="6C1BA3E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3995A2D" w14:textId="7974D575"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lastRenderedPageBreak/>
              <w:t>TV</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D255431" w14:textId="02E4DCC5"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Television</w:t>
            </w:r>
          </w:p>
        </w:tc>
      </w:tr>
      <w:tr w:rsidR="004E46BB" w:rsidRPr="00BB4F26" w14:paraId="546C082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23F8F7F" w14:textId="6DB79573"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UMTS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B70E0C8" w14:textId="7D4DD25B"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Universal Mobile Telecommunications Standard</w:t>
            </w:r>
          </w:p>
        </w:tc>
      </w:tr>
      <w:tr w:rsidR="002F1FAA" w:rsidRPr="00BB4F26" w14:paraId="733D65A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54022A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URL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7ECAF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w:t>
            </w:r>
          </w:p>
        </w:tc>
      </w:tr>
      <w:tr w:rsidR="00B42FB0" w:rsidRPr="00BB4F26" w14:paraId="44D8A46F"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0F44843" w14:textId="36741041"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UTC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684EF2E" w14:textId="4A28802C"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Universal Coordinated Time</w:t>
            </w:r>
          </w:p>
        </w:tc>
      </w:tr>
      <w:tr w:rsidR="00240F1D" w:rsidRPr="00BB4F26" w14:paraId="163D38E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2E993D3" w14:textId="668A7112"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5D8B8FA" w14:textId="55E10A52"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Virtual Machine</w:t>
            </w:r>
          </w:p>
        </w:tc>
      </w:tr>
      <w:tr w:rsidR="00240F1D" w:rsidRPr="00BB4F26" w14:paraId="3817DF9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B6468D3" w14:textId="5061D0FC"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VNF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616145C" w14:textId="30FA6DBC"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Virtual Networking Function</w:t>
            </w:r>
          </w:p>
        </w:tc>
      </w:tr>
    </w:tbl>
    <w:bookmarkEnd w:id="139"/>
    <w:p w14:paraId="12B4B7E5" w14:textId="3E858A7F" w:rsidR="006B54F6" w:rsidRPr="00E71784" w:rsidRDefault="006A7687" w:rsidP="006A7687">
      <w:pPr>
        <w:pStyle w:val="Caption"/>
        <w:jc w:val="center"/>
      </w:pPr>
      <w:r>
        <w:t xml:space="preserve">Table </w:t>
      </w:r>
      <w:fldSimple w:instr=" SEQ Table \* ARABIC ">
        <w:r>
          <w:rPr>
            <w:noProof/>
          </w:rPr>
          <w:t>2</w:t>
        </w:r>
      </w:fldSimple>
      <w:r>
        <w:rPr>
          <w:lang w:val="en-US"/>
        </w:rPr>
        <w:t xml:space="preserve"> - List of Abbreviations</w:t>
      </w:r>
    </w:p>
    <w:p w14:paraId="39FF8A75" w14:textId="38591334" w:rsidR="00E71784" w:rsidRPr="00E71784" w:rsidRDefault="00E71784" w:rsidP="00E71784">
      <w:pPr>
        <w:pStyle w:val="Heading1"/>
      </w:pPr>
      <w:bookmarkStart w:id="140" w:name="_Toc451533956"/>
      <w:bookmarkStart w:id="141" w:name="_Toc484178391"/>
      <w:bookmarkStart w:id="142" w:name="_Toc484178421"/>
      <w:bookmarkStart w:id="143" w:name="_Toc487532005"/>
      <w:bookmarkStart w:id="144" w:name="_Toc527987203"/>
      <w:bookmarkStart w:id="145" w:name="_Toc529802487"/>
      <w:bookmarkStart w:id="146" w:name="_Toc67667396"/>
      <w:bookmarkStart w:id="147" w:name="_Toc149728699"/>
      <w:r w:rsidRPr="00E71784">
        <w:t>4</w:t>
      </w:r>
      <w:r w:rsidRPr="00E71784">
        <w:tab/>
      </w:r>
      <w:bookmarkEnd w:id="140"/>
      <w:bookmarkEnd w:id="141"/>
      <w:bookmarkEnd w:id="142"/>
      <w:bookmarkEnd w:id="143"/>
      <w:bookmarkEnd w:id="144"/>
      <w:bookmarkEnd w:id="145"/>
      <w:bookmarkEnd w:id="146"/>
      <w:r w:rsidR="00C322B6">
        <w:t>Supply Chains</w:t>
      </w:r>
      <w:bookmarkEnd w:id="147"/>
    </w:p>
    <w:p w14:paraId="1B6F822C" w14:textId="5C7EA612" w:rsidR="00E71784" w:rsidRDefault="00E71784" w:rsidP="00FB7C3A">
      <w:pPr>
        <w:pStyle w:val="Heading2"/>
        <w:spacing w:before="120"/>
      </w:pPr>
      <w:bookmarkStart w:id="148" w:name="_Toc451533957"/>
      <w:bookmarkStart w:id="149" w:name="_Toc484178392"/>
      <w:bookmarkStart w:id="150" w:name="_Toc484178422"/>
      <w:bookmarkStart w:id="151" w:name="_Toc487532006"/>
      <w:bookmarkStart w:id="152" w:name="_Toc527987204"/>
      <w:bookmarkStart w:id="153" w:name="_Toc529802488"/>
      <w:bookmarkStart w:id="154" w:name="_Toc67667397"/>
      <w:bookmarkStart w:id="155" w:name="_Toc149728700"/>
      <w:r w:rsidRPr="00E71784">
        <w:t>4.1</w:t>
      </w:r>
      <w:r w:rsidRPr="00E71784">
        <w:tab/>
      </w:r>
      <w:bookmarkEnd w:id="148"/>
      <w:bookmarkEnd w:id="149"/>
      <w:bookmarkEnd w:id="150"/>
      <w:bookmarkEnd w:id="151"/>
      <w:bookmarkEnd w:id="152"/>
      <w:bookmarkEnd w:id="153"/>
      <w:bookmarkEnd w:id="154"/>
      <w:r w:rsidR="00C322B6">
        <w:t>Preface</w:t>
      </w:r>
      <w:bookmarkEnd w:id="155"/>
    </w:p>
    <w:p w14:paraId="01B5F488" w14:textId="777ECA64" w:rsidR="009C2611" w:rsidRDefault="009C2611" w:rsidP="009C2611">
      <w:r>
        <w:t xml:space="preserve">Supply chains are groups of two or more entities involved in the production or delivery of goods or services. They exist in many scenarios that cover multiple aspects of life. In practical terms when an entity delivering goods or services to another entity requires some goods or services provided by an additional entity to deliver those good or services a supply chain is formed. There are multiple types of supply chains and multiple roles within a supply chain. Considering an entity within a supply chain as </w:t>
      </w:r>
      <w:r w:rsidR="000F0392">
        <w:t>“</w:t>
      </w:r>
      <w:r>
        <w:t>a link</w:t>
      </w:r>
      <w:r w:rsidR="000F0392">
        <w:t xml:space="preserve"> in a chain”</w:t>
      </w:r>
      <w:r>
        <w:t xml:space="preserve"> – some </w:t>
      </w:r>
      <w:r w:rsidR="000F0392">
        <w:t>“</w:t>
      </w:r>
      <w:r>
        <w:t>links</w:t>
      </w:r>
      <w:r w:rsidR="000F0392">
        <w:t>”</w:t>
      </w:r>
      <w:r>
        <w:t xml:space="preserve"> are only resellers who pass goods and services between two </w:t>
      </w:r>
      <w:r w:rsidR="00BC63E3">
        <w:t xml:space="preserve">entities while other </w:t>
      </w:r>
      <w:r w:rsidR="000F0392">
        <w:t>“</w:t>
      </w:r>
      <w:r w:rsidR="00BC63E3">
        <w:t>links</w:t>
      </w:r>
      <w:r w:rsidR="000F0392">
        <w:t>”</w:t>
      </w:r>
      <w:r w:rsidR="00BC63E3">
        <w:t xml:space="preserve"> may contribute certain elements of the goods and services delivered downstream to the final </w:t>
      </w:r>
      <w:r w:rsidR="000F0392">
        <w:t>“</w:t>
      </w:r>
      <w:r w:rsidR="00BC63E3">
        <w:t>link</w:t>
      </w:r>
      <w:r w:rsidR="000F0392">
        <w:t>”</w:t>
      </w:r>
      <w:r w:rsidR="00BC63E3">
        <w:t xml:space="preserve"> – the consuming entity.</w:t>
      </w:r>
      <w:r w:rsidR="000F0392">
        <w:t xml:space="preserve"> </w:t>
      </w:r>
    </w:p>
    <w:p w14:paraId="46DFB205" w14:textId="7EEEB861" w:rsidR="000F0392" w:rsidRDefault="000F0392" w:rsidP="009C2611">
      <w:r>
        <w:t xml:space="preserve">Note: The term “Link” used in the paragraph above </w:t>
      </w:r>
      <w:r w:rsidR="00ED3E7B">
        <w:t xml:space="preserve">represents a physical link in a physical chain. Not to be confused with the same term used to describe </w:t>
      </w:r>
      <w:r>
        <w:t>a connection or a relationship between entities as commonly used in relationship diagrams and graphs</w:t>
      </w:r>
      <w:r w:rsidR="00ED3E7B">
        <w:t xml:space="preserve"> and in other places in the current document</w:t>
      </w:r>
      <w:r>
        <w:t>.</w:t>
      </w:r>
    </w:p>
    <w:p w14:paraId="01935355" w14:textId="08348808" w:rsidR="00BC63E3" w:rsidRPr="009C2611" w:rsidRDefault="00BC63E3" w:rsidP="009C2611">
      <w:r>
        <w:t xml:space="preserve">This document discusses the types of supply chains, the roles within a supply chain, the types of transactions occurring between the entities the supply chain consists of as well as the roles PDL can play in a supply chain. </w:t>
      </w:r>
    </w:p>
    <w:p w14:paraId="7DB1FB13" w14:textId="241DC756" w:rsidR="00C322B6" w:rsidRDefault="00C322B6" w:rsidP="003D5BA9">
      <w:pPr>
        <w:pStyle w:val="Heading2"/>
      </w:pPr>
      <w:bookmarkStart w:id="156" w:name="_Toc149728701"/>
      <w:r>
        <w:t>4.2</w:t>
      </w:r>
      <w:r>
        <w:tab/>
        <w:t>Definition of a Supply Chain</w:t>
      </w:r>
      <w:bookmarkEnd w:id="156"/>
    </w:p>
    <w:p w14:paraId="0513E214" w14:textId="632AC72D" w:rsidR="000862BF" w:rsidRDefault="000862BF" w:rsidP="000862BF">
      <w:pPr>
        <w:pStyle w:val="Heading3"/>
      </w:pPr>
      <w:bookmarkStart w:id="157" w:name="_Ref149033221"/>
      <w:bookmarkStart w:id="158" w:name="_Ref149033236"/>
      <w:bookmarkStart w:id="159" w:name="_Ref149033253"/>
      <w:bookmarkStart w:id="160" w:name="_Ref149033274"/>
      <w:bookmarkStart w:id="161" w:name="_Toc149728702"/>
      <w:r>
        <w:t>4.2.1</w:t>
      </w:r>
      <w:r>
        <w:tab/>
      </w:r>
      <w:r w:rsidR="00352FAF">
        <w:t>Functions</w:t>
      </w:r>
      <w:bookmarkEnd w:id="157"/>
      <w:bookmarkEnd w:id="158"/>
      <w:bookmarkEnd w:id="159"/>
      <w:bookmarkEnd w:id="160"/>
      <w:bookmarkEnd w:id="161"/>
    </w:p>
    <w:p w14:paraId="72BDFB75" w14:textId="2CE090EC" w:rsidR="005F409B" w:rsidRDefault="005F409B" w:rsidP="005F409B">
      <w:pPr>
        <w:pStyle w:val="Heading4"/>
      </w:pPr>
      <w:bookmarkStart w:id="162" w:name="_Toc149728703"/>
      <w:r>
        <w:t>4.2.1.1</w:t>
      </w:r>
      <w:r>
        <w:tab/>
        <w:t>Introduction</w:t>
      </w:r>
      <w:bookmarkEnd w:id="162"/>
    </w:p>
    <w:p w14:paraId="04E35304" w14:textId="5A8C5123" w:rsidR="00352FAF" w:rsidRDefault="00352FAF" w:rsidP="005F409B">
      <w:r>
        <w:t>A function is a type of activity/role performed by an entity.</w:t>
      </w:r>
    </w:p>
    <w:p w14:paraId="3E24731E" w14:textId="01D28920" w:rsidR="005F409B" w:rsidRDefault="005F409B" w:rsidP="005F409B">
      <w:r>
        <w:t xml:space="preserve">An entity may have a single </w:t>
      </w:r>
      <w:r w:rsidR="00352FAF">
        <w:t>function (</w:t>
      </w:r>
      <w:r>
        <w:t>role</w:t>
      </w:r>
      <w:r w:rsidR="00352FAF">
        <w:t>)</w:t>
      </w:r>
      <w:r>
        <w:t xml:space="preserve"> or multiple </w:t>
      </w:r>
      <w:r w:rsidR="00352FAF">
        <w:t>functions</w:t>
      </w:r>
      <w:r>
        <w:t>. Example: A grocer may be both a seller of groceries to its customers and a buyer of groceries from a distributor.</w:t>
      </w:r>
    </w:p>
    <w:p w14:paraId="488F3E6D" w14:textId="4B8EAC1B" w:rsidR="00242EDC" w:rsidRDefault="00242EDC" w:rsidP="005F409B">
      <w:r>
        <w:t xml:space="preserve">The architecture depicted in </w:t>
      </w:r>
      <w:r w:rsidR="00352FAF">
        <w:fldChar w:fldCharType="begin"/>
      </w:r>
      <w:r w:rsidR="00352FAF">
        <w:instrText xml:space="preserve"> REF _Ref129188029 \h </w:instrText>
      </w:r>
      <w:r w:rsidR="00352FAF">
        <w:fldChar w:fldCharType="separate"/>
      </w:r>
      <w:r w:rsidR="00352FAF">
        <w:t xml:space="preserve">Figure </w:t>
      </w:r>
      <w:r w:rsidR="00352FAF">
        <w:rPr>
          <w:noProof/>
        </w:rPr>
        <w:t>1</w:t>
      </w:r>
      <w:r w:rsidR="00352FAF">
        <w:fldChar w:fldCharType="end"/>
      </w:r>
      <w:r>
        <w:t xml:space="preserve"> shows the different </w:t>
      </w:r>
      <w:r w:rsidR="00352FAF">
        <w:t>functions</w:t>
      </w:r>
      <w:r>
        <w:t xml:space="preserve"> of an entity within a supply chain.</w:t>
      </w:r>
    </w:p>
    <w:p w14:paraId="410587E2" w14:textId="0062A09B" w:rsidR="00242EDC" w:rsidRDefault="00352FAF" w:rsidP="005F409B">
      <w:r>
        <w:rPr>
          <w:noProof/>
        </w:rPr>
        <w:lastRenderedPageBreak/>
        <w:drawing>
          <wp:inline distT="0" distB="0" distL="0" distR="0" wp14:anchorId="49295004" wp14:editId="74E68DA6">
            <wp:extent cx="6120765" cy="2262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262505"/>
                    </a:xfrm>
                    <a:prstGeom prst="rect">
                      <a:avLst/>
                    </a:prstGeom>
                  </pic:spPr>
                </pic:pic>
              </a:graphicData>
            </a:graphic>
          </wp:inline>
        </w:drawing>
      </w:r>
    </w:p>
    <w:p w14:paraId="62B80517" w14:textId="224FE95D" w:rsidR="00352FAF" w:rsidRDefault="00352FAF" w:rsidP="00352FAF">
      <w:pPr>
        <w:pStyle w:val="Caption"/>
        <w:jc w:val="center"/>
      </w:pPr>
      <w:bookmarkStart w:id="163" w:name="_Ref129188029"/>
      <w:bookmarkStart w:id="164" w:name="_Toc149728815"/>
      <w:r>
        <w:t xml:space="preserve">Figure </w:t>
      </w:r>
      <w:fldSimple w:instr=" SEQ Figure \* ARABIC ">
        <w:r w:rsidR="00C96E25">
          <w:rPr>
            <w:noProof/>
          </w:rPr>
          <w:t>1</w:t>
        </w:r>
      </w:fldSimple>
      <w:bookmarkEnd w:id="163"/>
      <w:r>
        <w:rPr>
          <w:lang w:val="en-US"/>
        </w:rPr>
        <w:t xml:space="preserve"> - Architecture of an entity in a supply chain</w:t>
      </w:r>
      <w:bookmarkEnd w:id="164"/>
    </w:p>
    <w:p w14:paraId="68858ADD" w14:textId="7D0AFC14" w:rsidR="00F13516" w:rsidRDefault="00F13516" w:rsidP="005F409B">
      <w:r>
        <w:t>Some functions are optional and thus may not exist at all in a specific entity. Other functions may be mandatory depending on the type of entity.</w:t>
      </w:r>
    </w:p>
    <w:p w14:paraId="297578BD" w14:textId="3D115BCB" w:rsidR="00926C46" w:rsidRDefault="00926C46" w:rsidP="005F409B">
      <w:r>
        <w:t xml:space="preserve">Depending on size and structure of an entity the functions may be operated as separate business/operational units or as a single unit that performs multiple functions. Example: a small grocery shop may have a single person performing all roles: negotiating with suppliers, managing </w:t>
      </w:r>
      <w:proofErr w:type="gramStart"/>
      <w:r>
        <w:t>stock</w:t>
      </w:r>
      <w:proofErr w:type="gramEnd"/>
      <w:r>
        <w:t xml:space="preserve"> and selling to consumers, while a large enterprise or a large company may have separate business units that handle the different functions (as well as additional functions not depicted in the above figure such as customer-care, accounting, QA, IT and more).</w:t>
      </w:r>
    </w:p>
    <w:p w14:paraId="2AB97940" w14:textId="30A47CFD"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sales function</w:t>
      </w:r>
      <w:r w:rsidRPr="00926C46">
        <w:rPr>
          <w:rFonts w:asciiTheme="majorBidi" w:hAnsiTheme="majorBidi" w:cstheme="majorBidi"/>
        </w:rPr>
        <w:t xml:space="preserve"> handles selling of goods and/or services to a </w:t>
      </w:r>
      <w:r w:rsidRPr="00926C46">
        <w:rPr>
          <w:rFonts w:asciiTheme="majorBidi" w:hAnsiTheme="majorBidi" w:cstheme="majorBidi"/>
          <w:b/>
          <w:bCs/>
          <w:i/>
          <w:iCs/>
        </w:rPr>
        <w:t>procurement function</w:t>
      </w:r>
      <w:r w:rsidRPr="00926C46">
        <w:rPr>
          <w:rFonts w:asciiTheme="majorBidi" w:hAnsiTheme="majorBidi" w:cstheme="majorBidi"/>
        </w:rPr>
        <w:t xml:space="preserve"> of another entity in the supply chain.</w:t>
      </w:r>
    </w:p>
    <w:p w14:paraId="315BC2F0" w14:textId="6C262BFE"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Likewise, the </w:t>
      </w:r>
      <w:r w:rsidRPr="00926C46">
        <w:rPr>
          <w:rFonts w:asciiTheme="majorBidi" w:hAnsiTheme="majorBidi" w:cstheme="majorBidi"/>
          <w:b/>
          <w:bCs/>
          <w:i/>
          <w:iCs/>
        </w:rPr>
        <w:t>procurement function</w:t>
      </w:r>
      <w:r w:rsidRPr="00926C46">
        <w:rPr>
          <w:rFonts w:asciiTheme="majorBidi" w:hAnsiTheme="majorBidi" w:cstheme="majorBidi"/>
        </w:rPr>
        <w:t xml:space="preserve"> handles purchase of goods and/or services from the </w:t>
      </w:r>
      <w:r w:rsidRPr="00926C46">
        <w:rPr>
          <w:rFonts w:asciiTheme="majorBidi" w:hAnsiTheme="majorBidi" w:cstheme="majorBidi"/>
          <w:b/>
          <w:bCs/>
          <w:i/>
          <w:iCs/>
        </w:rPr>
        <w:t>sales function</w:t>
      </w:r>
      <w:r w:rsidRPr="00926C46">
        <w:rPr>
          <w:rFonts w:asciiTheme="majorBidi" w:hAnsiTheme="majorBidi" w:cstheme="majorBidi"/>
        </w:rPr>
        <w:t xml:space="preserve"> of another entity in the supply chain.</w:t>
      </w:r>
    </w:p>
    <w:p w14:paraId="7D5C39B7" w14:textId="7D36BFB3"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internal supply function</w:t>
      </w:r>
      <w:r w:rsidRPr="00926C46">
        <w:rPr>
          <w:rFonts w:asciiTheme="majorBidi" w:hAnsiTheme="majorBidi" w:cstheme="majorBidi"/>
        </w:rPr>
        <w:t xml:space="preserve"> manages inventory of goods and/or services provided by the supply chain entity.</w:t>
      </w:r>
    </w:p>
    <w:p w14:paraId="386537CE" w14:textId="4EF01829"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integration function</w:t>
      </w:r>
      <w:r w:rsidRPr="00926C46">
        <w:rPr>
          <w:rFonts w:asciiTheme="majorBidi" w:hAnsiTheme="majorBidi" w:cstheme="majorBidi"/>
        </w:rPr>
        <w:t xml:space="preserve"> coordinates internal and external supply and integrates them into goods and/or services sold by the </w:t>
      </w:r>
      <w:r w:rsidRPr="00926C46">
        <w:rPr>
          <w:rFonts w:asciiTheme="majorBidi" w:hAnsiTheme="majorBidi" w:cstheme="majorBidi"/>
          <w:b/>
          <w:bCs/>
          <w:i/>
          <w:iCs/>
        </w:rPr>
        <w:t>sales function</w:t>
      </w:r>
      <w:r w:rsidRPr="00926C46">
        <w:rPr>
          <w:rFonts w:asciiTheme="majorBidi" w:hAnsiTheme="majorBidi" w:cstheme="majorBidi"/>
        </w:rPr>
        <w:t>.</w:t>
      </w:r>
    </w:p>
    <w:p w14:paraId="6B11CEF5" w14:textId="77777777" w:rsidR="00926C46" w:rsidRDefault="00926C46" w:rsidP="005F409B"/>
    <w:p w14:paraId="463E0030" w14:textId="2CD6B9A1" w:rsidR="007222FC" w:rsidRDefault="007222FC" w:rsidP="005F409B">
      <w:pPr>
        <w:rPr>
          <w:rtl/>
          <w:lang w:bidi="he-IL"/>
        </w:rPr>
      </w:pPr>
      <w:r>
        <w:t xml:space="preserve">The </w:t>
      </w:r>
      <w:r w:rsidR="00352FAF">
        <w:t>functions</w:t>
      </w:r>
      <w:r>
        <w:t xml:space="preserve"> are further defined in </w:t>
      </w:r>
      <w:r w:rsidR="006A58F8">
        <w:t>the sub-</w:t>
      </w:r>
      <w:r>
        <w:t xml:space="preserve">sections </w:t>
      </w:r>
      <w:r w:rsidR="006A58F8">
        <w:t xml:space="preserve">of </w:t>
      </w:r>
      <w:r w:rsidR="006A58F8">
        <w:fldChar w:fldCharType="begin"/>
      </w:r>
      <w:r w:rsidR="006A58F8">
        <w:instrText xml:space="preserve"> REF _Ref149033274 \h </w:instrText>
      </w:r>
      <w:r w:rsidR="006A58F8">
        <w:fldChar w:fldCharType="separate"/>
      </w:r>
      <w:r w:rsidR="006A58F8">
        <w:t xml:space="preserve">4.2.1 </w:t>
      </w:r>
      <w:r w:rsidR="006A58F8">
        <w:fldChar w:fldCharType="end"/>
      </w:r>
      <w:r w:rsidR="006A58F8">
        <w:t>herewith</w:t>
      </w:r>
      <w:r>
        <w:t>.</w:t>
      </w:r>
    </w:p>
    <w:p w14:paraId="5C92C7B0" w14:textId="76ECA02D" w:rsidR="007A544F" w:rsidRDefault="007A544F" w:rsidP="007A544F">
      <w:pPr>
        <w:pStyle w:val="Heading5"/>
      </w:pPr>
      <w:bookmarkStart w:id="165" w:name="_Toc149728704"/>
      <w:r>
        <w:t>4.2.1.1.1</w:t>
      </w:r>
      <w:r>
        <w:tab/>
        <w:t>Buyer-Seller distinction</w:t>
      </w:r>
      <w:bookmarkEnd w:id="165"/>
    </w:p>
    <w:p w14:paraId="71C7A200" w14:textId="59C9E6F8" w:rsidR="00FE590C" w:rsidRPr="00FE590C" w:rsidRDefault="00FE590C" w:rsidP="005F409B">
      <w:pPr>
        <w:rPr>
          <w:rFonts w:asciiTheme="majorBidi" w:hAnsiTheme="majorBidi" w:cstheme="majorBidi"/>
        </w:rPr>
      </w:pPr>
      <w:r>
        <w:t xml:space="preserve">The </w:t>
      </w:r>
      <w:r w:rsidR="00926C46">
        <w:t>functions</w:t>
      </w:r>
      <w:r>
        <w:t xml:space="preserve"> </w:t>
      </w:r>
      <w:r w:rsidRPr="00FE590C">
        <w:rPr>
          <w:rFonts w:asciiTheme="majorBidi" w:hAnsiTheme="majorBidi" w:cstheme="majorBidi"/>
        </w:rPr>
        <w:t>are divided to:</w:t>
      </w:r>
    </w:p>
    <w:p w14:paraId="670A3195" w14:textId="380D005F" w:rsidR="00FE590C" w:rsidRP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Procurement (buyer)</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7BAFAC47" w14:textId="7E283C99" w:rsid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Sales</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33E0579C" w14:textId="166A4BB1" w:rsidR="00926C46" w:rsidRP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Internal</w:t>
      </w:r>
      <w:r w:rsidR="004A6E20">
        <w:rPr>
          <w:rFonts w:asciiTheme="majorBidi" w:hAnsiTheme="majorBidi" w:cstheme="majorBidi"/>
          <w:lang w:val="en-US"/>
        </w:rPr>
        <w:t xml:space="preserve"> functions, which in the context of a supply chain include the integration and internal supply functions.</w:t>
      </w:r>
    </w:p>
    <w:p w14:paraId="256C3904" w14:textId="34DB6427" w:rsidR="00FE590C" w:rsidRDefault="007A544F" w:rsidP="007A544F">
      <w:pPr>
        <w:pStyle w:val="Heading5"/>
      </w:pPr>
      <w:bookmarkStart w:id="166" w:name="_Toc149728705"/>
      <w:r>
        <w:t>4.2.1.1.2</w:t>
      </w:r>
      <w:r>
        <w:tab/>
      </w:r>
      <w:r w:rsidR="003C18B3">
        <w:t>Market segment</w:t>
      </w:r>
      <w:r>
        <w:t xml:space="preserve"> distinction</w:t>
      </w:r>
      <w:bookmarkEnd w:id="166"/>
    </w:p>
    <w:p w14:paraId="01A28AC6" w14:textId="058DE5FC" w:rsidR="00FE590C" w:rsidRPr="00FE590C" w:rsidRDefault="00FE590C" w:rsidP="00FE590C">
      <w:pPr>
        <w:rPr>
          <w:rFonts w:asciiTheme="majorBidi" w:hAnsiTheme="majorBidi" w:cstheme="majorBidi"/>
        </w:rPr>
      </w:pPr>
      <w:r w:rsidRPr="00FE590C">
        <w:rPr>
          <w:rFonts w:asciiTheme="majorBidi" w:hAnsiTheme="majorBidi" w:cstheme="majorBidi"/>
        </w:rPr>
        <w:t xml:space="preserve">Each of the </w:t>
      </w:r>
      <w:r w:rsidR="004A6E20">
        <w:rPr>
          <w:rFonts w:asciiTheme="majorBidi" w:hAnsiTheme="majorBidi" w:cstheme="majorBidi"/>
        </w:rPr>
        <w:t>functions</w:t>
      </w:r>
      <w:r w:rsidRPr="00FE590C">
        <w:rPr>
          <w:rFonts w:asciiTheme="majorBidi" w:hAnsiTheme="majorBidi" w:cstheme="majorBidi"/>
        </w:rPr>
        <w:t xml:space="preserve"> can be also divided to</w:t>
      </w:r>
      <w:r w:rsidR="003C18B3">
        <w:rPr>
          <w:rFonts w:asciiTheme="majorBidi" w:hAnsiTheme="majorBidi" w:cstheme="majorBidi"/>
        </w:rPr>
        <w:t xml:space="preserve"> market segments as follows</w:t>
      </w:r>
      <w:r w:rsidRPr="00FE590C">
        <w:rPr>
          <w:rFonts w:asciiTheme="majorBidi" w:hAnsiTheme="majorBidi" w:cstheme="majorBidi"/>
        </w:rPr>
        <w:t>:</w:t>
      </w:r>
    </w:p>
    <w:p w14:paraId="6DFB43AF" w14:textId="769EB36C" w:rsidR="00FE590C" w:rsidRPr="00FE590C" w:rsidRDefault="00FE590C" w:rsidP="007417D3">
      <w:pPr>
        <w:pStyle w:val="ListParagraph"/>
        <w:numPr>
          <w:ilvl w:val="0"/>
          <w:numId w:val="30"/>
        </w:numPr>
        <w:rPr>
          <w:rFonts w:asciiTheme="majorBidi" w:hAnsiTheme="majorBidi" w:cstheme="majorBidi"/>
        </w:rPr>
      </w:pPr>
      <w:r w:rsidRPr="00FE590C">
        <w:rPr>
          <w:rFonts w:asciiTheme="majorBidi" w:hAnsiTheme="majorBidi" w:cstheme="majorBidi"/>
        </w:rPr>
        <w:t xml:space="preserve">Wholesale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wholesale transactions.</w:t>
      </w:r>
    </w:p>
    <w:p w14:paraId="44FE9BC0" w14:textId="678B5E57" w:rsidR="003C18B3" w:rsidRPr="003C18B3" w:rsidRDefault="00FE590C" w:rsidP="007417D3">
      <w:pPr>
        <w:pStyle w:val="ListParagraph"/>
        <w:numPr>
          <w:ilvl w:val="0"/>
          <w:numId w:val="30"/>
        </w:numPr>
        <w:rPr>
          <w:rFonts w:asciiTheme="majorBidi" w:hAnsiTheme="majorBidi" w:cstheme="majorBidi"/>
        </w:rPr>
      </w:pPr>
      <w:r w:rsidRPr="00FE590C">
        <w:rPr>
          <w:rFonts w:asciiTheme="majorBidi" w:hAnsiTheme="majorBidi" w:cstheme="majorBidi"/>
        </w:rPr>
        <w:t xml:space="preserve">Retail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retail transactions.</w:t>
      </w:r>
    </w:p>
    <w:p w14:paraId="276182AA" w14:textId="1233475E" w:rsidR="007A544F" w:rsidRDefault="007A544F" w:rsidP="007A544F">
      <w:pPr>
        <w:pStyle w:val="Heading5"/>
      </w:pPr>
      <w:bookmarkStart w:id="167" w:name="_Toc149728706"/>
      <w:r>
        <w:t>4.2.1.1.3</w:t>
      </w:r>
      <w:r>
        <w:tab/>
        <w:t xml:space="preserve">Extremity </w:t>
      </w:r>
      <w:r w:rsidR="004A6E20">
        <w:t>entities</w:t>
      </w:r>
      <w:bookmarkEnd w:id="167"/>
    </w:p>
    <w:p w14:paraId="6D5A79A5" w14:textId="7D93BA5D" w:rsidR="007A544F" w:rsidRPr="007A544F" w:rsidRDefault="007A544F" w:rsidP="005F409B">
      <w:pPr>
        <w:rPr>
          <w:rFonts w:asciiTheme="majorBidi" w:hAnsiTheme="majorBidi" w:cstheme="majorBidi"/>
        </w:rPr>
      </w:pPr>
      <w:r>
        <w:t xml:space="preserve">There are </w:t>
      </w:r>
      <w:r w:rsidRPr="007A544F">
        <w:rPr>
          <w:rFonts w:asciiTheme="majorBidi" w:hAnsiTheme="majorBidi" w:cstheme="majorBidi"/>
        </w:rPr>
        <w:t>two extremities to a supply chain:</w:t>
      </w:r>
    </w:p>
    <w:p w14:paraId="0323644B" w14:textId="5324D6A7" w:rsidR="007A544F" w:rsidRPr="007A544F" w:rsidRDefault="007A544F" w:rsidP="007417D3">
      <w:pPr>
        <w:pStyle w:val="ListParagraph"/>
        <w:numPr>
          <w:ilvl w:val="0"/>
          <w:numId w:val="31"/>
        </w:numPr>
        <w:rPr>
          <w:rFonts w:asciiTheme="majorBidi" w:hAnsiTheme="majorBidi" w:cstheme="majorBidi"/>
        </w:rPr>
      </w:pPr>
      <w:r w:rsidRPr="007A544F">
        <w:rPr>
          <w:rFonts w:asciiTheme="majorBidi" w:hAnsiTheme="majorBidi" w:cstheme="majorBidi"/>
        </w:rPr>
        <w:t xml:space="preserve">The ultimate buyer of good or services has a single </w:t>
      </w:r>
      <w:r w:rsidR="004A6E20">
        <w:rPr>
          <w:rFonts w:asciiTheme="majorBidi" w:hAnsiTheme="majorBidi" w:cstheme="majorBidi"/>
          <w:lang w:val="en-US"/>
        </w:rPr>
        <w:t>function</w:t>
      </w:r>
      <w:r w:rsidRPr="007A544F">
        <w:rPr>
          <w:rFonts w:asciiTheme="majorBidi" w:hAnsiTheme="majorBidi" w:cstheme="majorBidi"/>
        </w:rPr>
        <w:t xml:space="preserve"> – that </w:t>
      </w:r>
      <w:r w:rsidR="007222FC">
        <w:rPr>
          <w:rFonts w:asciiTheme="majorBidi" w:hAnsiTheme="majorBidi" w:cstheme="majorBidi"/>
          <w:lang w:val="en-US"/>
        </w:rPr>
        <w:t>o</w:t>
      </w:r>
      <w:r w:rsidRPr="007A544F">
        <w:rPr>
          <w:rFonts w:asciiTheme="majorBidi" w:hAnsiTheme="majorBidi" w:cstheme="majorBidi"/>
        </w:rPr>
        <w:t xml:space="preserve">f a retail </w:t>
      </w:r>
      <w:r w:rsidR="007222FC">
        <w:rPr>
          <w:rFonts w:asciiTheme="majorBidi" w:hAnsiTheme="majorBidi" w:cstheme="majorBidi"/>
          <w:lang w:val="en-US"/>
        </w:rPr>
        <w:t>buyer</w:t>
      </w:r>
      <w:r w:rsidRPr="007A544F">
        <w:rPr>
          <w:rFonts w:asciiTheme="majorBidi" w:hAnsiTheme="majorBidi" w:cstheme="majorBidi"/>
        </w:rPr>
        <w:t>.</w:t>
      </w:r>
      <w:r w:rsidR="004A6E20">
        <w:rPr>
          <w:rFonts w:asciiTheme="majorBidi" w:hAnsiTheme="majorBidi" w:cstheme="majorBidi"/>
          <w:lang w:val="en-US"/>
        </w:rPr>
        <w:t xml:space="preserve"> Such entity only has a procurement function in the context of the supply chain. </w:t>
      </w:r>
      <w:r w:rsidR="004C3815">
        <w:rPr>
          <w:rFonts w:asciiTheme="majorBidi" w:hAnsiTheme="majorBidi" w:cstheme="majorBidi"/>
          <w:lang w:val="en-US"/>
        </w:rPr>
        <w:t>The sales function of such entity, if in existence, does not participate in the supply chain.</w:t>
      </w:r>
    </w:p>
    <w:p w14:paraId="49549FAF" w14:textId="1E69586A" w:rsidR="007A544F" w:rsidRPr="007A544F" w:rsidRDefault="007A544F" w:rsidP="007417D3">
      <w:pPr>
        <w:pStyle w:val="ListParagraph"/>
        <w:numPr>
          <w:ilvl w:val="0"/>
          <w:numId w:val="31"/>
        </w:numPr>
        <w:rPr>
          <w:rFonts w:asciiTheme="majorBidi" w:hAnsiTheme="majorBidi" w:cstheme="majorBidi"/>
        </w:rPr>
      </w:pPr>
      <w:r w:rsidRPr="007A544F">
        <w:rPr>
          <w:rFonts w:asciiTheme="majorBidi" w:hAnsiTheme="majorBidi" w:cstheme="majorBidi"/>
        </w:rPr>
        <w:t xml:space="preserve">A seller that does not require any supply chain </w:t>
      </w:r>
      <w:r w:rsidR="004A6E20">
        <w:rPr>
          <w:rFonts w:asciiTheme="majorBidi" w:hAnsiTheme="majorBidi" w:cstheme="majorBidi"/>
          <w:lang w:val="en-US"/>
        </w:rPr>
        <w:t xml:space="preserve">partners </w:t>
      </w:r>
      <w:r w:rsidRPr="007A544F">
        <w:rPr>
          <w:rFonts w:asciiTheme="majorBidi" w:hAnsiTheme="majorBidi" w:cstheme="majorBidi"/>
        </w:rPr>
        <w:t>to supply their goods or services</w:t>
      </w:r>
      <w:r w:rsidR="004A6E20">
        <w:rPr>
          <w:rFonts w:asciiTheme="majorBidi" w:hAnsiTheme="majorBidi" w:cstheme="majorBidi"/>
          <w:lang w:val="en-US"/>
        </w:rPr>
        <w:t xml:space="preserve"> and uses only internal supply</w:t>
      </w:r>
      <w:r w:rsidRPr="007A544F">
        <w:rPr>
          <w:rFonts w:asciiTheme="majorBidi" w:hAnsiTheme="majorBidi" w:cstheme="majorBidi"/>
        </w:rPr>
        <w:t xml:space="preserve"> has a </w:t>
      </w:r>
      <w:r w:rsidR="004A6E20">
        <w:rPr>
          <w:rFonts w:asciiTheme="majorBidi" w:hAnsiTheme="majorBidi" w:cstheme="majorBidi"/>
          <w:lang w:val="en-US"/>
        </w:rPr>
        <w:t xml:space="preserve">single function – that of a </w:t>
      </w:r>
      <w:r w:rsidRPr="007A544F">
        <w:rPr>
          <w:rFonts w:asciiTheme="majorBidi" w:hAnsiTheme="majorBidi" w:cstheme="majorBidi"/>
        </w:rPr>
        <w:t xml:space="preserve">seller, </w:t>
      </w:r>
      <w:r w:rsidR="004A6E20">
        <w:rPr>
          <w:rFonts w:asciiTheme="majorBidi" w:hAnsiTheme="majorBidi" w:cstheme="majorBidi"/>
          <w:lang w:val="en-US"/>
        </w:rPr>
        <w:t>which</w:t>
      </w:r>
      <w:r w:rsidRPr="007A544F">
        <w:rPr>
          <w:rFonts w:asciiTheme="majorBidi" w:hAnsiTheme="majorBidi" w:cstheme="majorBidi"/>
        </w:rPr>
        <w:t xml:space="preserve"> may be either a wholesale or a retail seller or both, depending on the </w:t>
      </w:r>
      <w:r w:rsidR="004A6E20">
        <w:rPr>
          <w:rFonts w:asciiTheme="majorBidi" w:hAnsiTheme="majorBidi" w:cstheme="majorBidi"/>
          <w:lang w:val="en-US"/>
        </w:rPr>
        <w:t>function</w:t>
      </w:r>
      <w:r w:rsidRPr="007A544F">
        <w:rPr>
          <w:rFonts w:asciiTheme="majorBidi" w:hAnsiTheme="majorBidi" w:cstheme="majorBidi"/>
        </w:rPr>
        <w:t xml:space="preserve"> of the buyer which the goods or services are being sold</w:t>
      </w:r>
      <w:r w:rsidR="004A6E20">
        <w:rPr>
          <w:rFonts w:asciiTheme="majorBidi" w:hAnsiTheme="majorBidi" w:cstheme="majorBidi"/>
          <w:lang w:val="en-US"/>
        </w:rPr>
        <w:t xml:space="preserve"> to</w:t>
      </w:r>
      <w:r w:rsidRPr="007A544F">
        <w:rPr>
          <w:rFonts w:asciiTheme="majorBidi" w:hAnsiTheme="majorBidi" w:cstheme="majorBidi"/>
        </w:rPr>
        <w:t>.</w:t>
      </w:r>
      <w:r w:rsidR="004C3815">
        <w:rPr>
          <w:rFonts w:asciiTheme="majorBidi" w:hAnsiTheme="majorBidi" w:cstheme="majorBidi"/>
          <w:lang w:val="en-US"/>
        </w:rPr>
        <w:t xml:space="preserve"> The procurement function of such entity, if in existence, does not participate in a supply chain.</w:t>
      </w:r>
    </w:p>
    <w:p w14:paraId="3EB75EE7" w14:textId="7FCE3420" w:rsidR="007A544F" w:rsidRDefault="007A544F" w:rsidP="007A544F">
      <w:pPr>
        <w:pStyle w:val="Heading5"/>
      </w:pPr>
      <w:bookmarkStart w:id="168" w:name="_Toc149728707"/>
      <w:r>
        <w:lastRenderedPageBreak/>
        <w:t>4.2.1.1.4</w:t>
      </w:r>
      <w:r>
        <w:tab/>
        <w:t xml:space="preserve">Mid-chain </w:t>
      </w:r>
      <w:r w:rsidR="004A6E20">
        <w:t>entities</w:t>
      </w:r>
      <w:bookmarkEnd w:id="168"/>
    </w:p>
    <w:p w14:paraId="195D593A" w14:textId="24E22645" w:rsidR="007A544F" w:rsidRDefault="007A544F" w:rsidP="007A544F">
      <w:r w:rsidRPr="007A544F">
        <w:rPr>
          <w:rFonts w:asciiTheme="majorBidi" w:hAnsiTheme="majorBidi" w:cstheme="majorBidi"/>
        </w:rPr>
        <w:t>Any other entity</w:t>
      </w:r>
      <w:r>
        <w:t xml:space="preserve"> within a supply chain </w:t>
      </w:r>
      <w:r w:rsidR="004A6E20">
        <w:t>acts</w:t>
      </w:r>
      <w:r>
        <w:t xml:space="preserve"> both a</w:t>
      </w:r>
      <w:r w:rsidR="004A6E20">
        <w:t>s a</w:t>
      </w:r>
      <w:r>
        <w:t xml:space="preserve"> buyer and </w:t>
      </w:r>
      <w:r w:rsidR="004A6E20">
        <w:t xml:space="preserve">as </w:t>
      </w:r>
      <w:r>
        <w:t>a seller</w:t>
      </w:r>
      <w:r w:rsidR="004A6E20">
        <w:t xml:space="preserve"> and thus has both a sales function and a procurement function</w:t>
      </w:r>
      <w:r>
        <w:t>.</w:t>
      </w:r>
    </w:p>
    <w:p w14:paraId="3059B594" w14:textId="6A126E4A" w:rsidR="005F409B" w:rsidRDefault="00FE7E65" w:rsidP="005F409B">
      <w:r>
        <w:t>In a real-life environment of a business (e.g., a car dealership) with multiple departments each fulfilling different functionalities, t</w:t>
      </w:r>
      <w:r w:rsidR="005F409B">
        <w:t xml:space="preserve">he different </w:t>
      </w:r>
      <w:r>
        <w:t>functionalities</w:t>
      </w:r>
      <w:r w:rsidR="005F409B">
        <w:t xml:space="preserve"> of </w:t>
      </w:r>
      <w:r>
        <w:t xml:space="preserve">such business acting as </w:t>
      </w:r>
      <w:r w:rsidR="005F409B">
        <w:t>a</w:t>
      </w:r>
      <w:r w:rsidR="005E03A2">
        <w:t xml:space="preserve"> mid-chain </w:t>
      </w:r>
      <w:r w:rsidR="005F409B">
        <w:t xml:space="preserve">entity may be </w:t>
      </w:r>
      <w:r w:rsidR="00191E77">
        <w:t xml:space="preserve">handled by different departments within </w:t>
      </w:r>
      <w:r>
        <w:t>such</w:t>
      </w:r>
      <w:r w:rsidR="00191E77">
        <w:t xml:space="preserve"> </w:t>
      </w:r>
      <w:r>
        <w:t>business</w:t>
      </w:r>
      <w:r w:rsidR="00191E77">
        <w:t xml:space="preserve">. Example: A car dealership may have a sales department that handles sales to </w:t>
      </w:r>
      <w:r w:rsidR="00BC63E3">
        <w:t>consumers (</w:t>
      </w:r>
      <w:r w:rsidR="00191E77">
        <w:t>buyers</w:t>
      </w:r>
      <w:r w:rsidR="00BC63E3">
        <w:t>)</w:t>
      </w:r>
      <w:r w:rsidR="00191E77">
        <w:t xml:space="preserve"> while a </w:t>
      </w:r>
      <w:proofErr w:type="gramStart"/>
      <w:r w:rsidR="007222FC">
        <w:t>procurement department handle</w:t>
      </w:r>
      <w:r w:rsidR="005E03A2">
        <w:t>s</w:t>
      </w:r>
      <w:proofErr w:type="gramEnd"/>
      <w:r w:rsidR="00191E77">
        <w:t xml:space="preserve"> buying the cars from the manufacturers. There may be additional departments within such entities that handle other functions such as accounting, repairs etc.</w:t>
      </w:r>
      <w:r>
        <w:t xml:space="preserve"> In an electronic trading platform, on the other hand, the functionalities of buyer and seller are implemented through software and are not departmentalized as in the example of a car dealership business. There may still be different software modules to handle each function and possibly even different developer teams engaged with developing and maintaining code for each software module.</w:t>
      </w:r>
      <w:r w:rsidR="00032DFF">
        <w:t xml:space="preserve"> The practical implementation of a function, be that a department or a software module, depends on the use case and the actual entities involved.</w:t>
      </w:r>
    </w:p>
    <w:p w14:paraId="01E04364" w14:textId="7DE97F13" w:rsidR="001A1182" w:rsidRDefault="001A1182" w:rsidP="005F409B">
      <w:r>
        <w:t xml:space="preserve">The different types of entities are depicted in </w:t>
      </w:r>
      <w:r>
        <w:fldChar w:fldCharType="begin"/>
      </w:r>
      <w:r>
        <w:instrText xml:space="preserve"> REF _Ref129191633 \h </w:instrText>
      </w:r>
      <w:r>
        <w:fldChar w:fldCharType="separate"/>
      </w:r>
      <w:r>
        <w:t xml:space="preserve">Figure </w:t>
      </w:r>
      <w:r>
        <w:rPr>
          <w:noProof/>
        </w:rPr>
        <w:t>2</w:t>
      </w:r>
      <w:r>
        <w:fldChar w:fldCharType="end"/>
      </w:r>
      <w:r>
        <w:t xml:space="preserve"> herewith:</w:t>
      </w:r>
    </w:p>
    <w:p w14:paraId="44F7B2C7" w14:textId="1A85F40F" w:rsidR="001A1182" w:rsidRDefault="001A1182" w:rsidP="001A1182">
      <w:pPr>
        <w:jc w:val="center"/>
      </w:pPr>
      <w:r>
        <w:rPr>
          <w:noProof/>
        </w:rPr>
        <w:drawing>
          <wp:inline distT="0" distB="0" distL="0" distR="0" wp14:anchorId="26C4472F" wp14:editId="378EC878">
            <wp:extent cx="5751444" cy="118561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069" cy="1193781"/>
                    </a:xfrm>
                    <a:prstGeom prst="rect">
                      <a:avLst/>
                    </a:prstGeom>
                  </pic:spPr>
                </pic:pic>
              </a:graphicData>
            </a:graphic>
          </wp:inline>
        </w:drawing>
      </w:r>
    </w:p>
    <w:p w14:paraId="1FF0973A" w14:textId="101DB1ED" w:rsidR="001A1182" w:rsidRPr="005F409B" w:rsidRDefault="001A1182" w:rsidP="001A1182">
      <w:pPr>
        <w:pStyle w:val="Caption"/>
        <w:jc w:val="center"/>
      </w:pPr>
      <w:bookmarkStart w:id="169" w:name="_Ref129191633"/>
      <w:bookmarkStart w:id="170" w:name="_Toc149728816"/>
      <w:r>
        <w:t xml:space="preserve">Figure </w:t>
      </w:r>
      <w:fldSimple w:instr=" SEQ Figure \* ARABIC ">
        <w:r w:rsidR="00C96E25">
          <w:rPr>
            <w:noProof/>
          </w:rPr>
          <w:t>2</w:t>
        </w:r>
      </w:fldSimple>
      <w:bookmarkEnd w:id="169"/>
      <w:r>
        <w:rPr>
          <w:lang w:val="en-US"/>
        </w:rPr>
        <w:t xml:space="preserve"> - Entity types</w:t>
      </w:r>
      <w:bookmarkEnd w:id="170"/>
    </w:p>
    <w:p w14:paraId="5704EE00" w14:textId="2A38A8B5" w:rsidR="004C3815" w:rsidRDefault="004C3815" w:rsidP="004C3815">
      <w:pPr>
        <w:pStyle w:val="Heading5"/>
      </w:pPr>
      <w:bookmarkStart w:id="171" w:name="_Toc149728708"/>
      <w:r>
        <w:t>4.2.1.1.5</w:t>
      </w:r>
      <w:r>
        <w:tab/>
        <w:t>Multi role entities</w:t>
      </w:r>
      <w:bookmarkEnd w:id="171"/>
    </w:p>
    <w:p w14:paraId="3EBE23F7" w14:textId="0941D37C" w:rsidR="004C3815" w:rsidRDefault="004C3815" w:rsidP="004C3815">
      <w:r>
        <w:t>An entity may participate in multiple supply chains and may take different functions in each supply chain. E.g., an entity may be a mid-chain entity in one supply chain and an extremity entity in another (either as the ultimate buyer or as a seller that does not require external supply.</w:t>
      </w:r>
    </w:p>
    <w:p w14:paraId="3D5AFEF5" w14:textId="0402E628" w:rsidR="002F6D84" w:rsidRDefault="002F6D84" w:rsidP="004C3815">
      <w:r>
        <w:t xml:space="preserve">A multi-role entity is depicted in </w:t>
      </w:r>
      <w:r>
        <w:fldChar w:fldCharType="begin"/>
      </w:r>
      <w:r>
        <w:instrText xml:space="preserve"> REF _Ref129244541 \h </w:instrText>
      </w:r>
      <w:r>
        <w:fldChar w:fldCharType="separate"/>
      </w:r>
      <w:r>
        <w:t xml:space="preserve">Figure </w:t>
      </w:r>
      <w:r>
        <w:rPr>
          <w:noProof/>
        </w:rPr>
        <w:t>3</w:t>
      </w:r>
      <w:r>
        <w:fldChar w:fldCharType="end"/>
      </w:r>
      <w:r>
        <w:t xml:space="preserve"> herewith where one entity serves both as a mid-chain entity in the red supply chain and as an extremity entity in the green supply chain.</w:t>
      </w:r>
    </w:p>
    <w:p w14:paraId="53CE33D4" w14:textId="3E26CD67" w:rsidR="002F6D84" w:rsidRDefault="002F6D84" w:rsidP="002F6D84">
      <w:pPr>
        <w:jc w:val="center"/>
      </w:pPr>
      <w:r>
        <w:rPr>
          <w:noProof/>
        </w:rPr>
        <w:drawing>
          <wp:inline distT="0" distB="0" distL="0" distR="0" wp14:anchorId="3720E008" wp14:editId="31DD1108">
            <wp:extent cx="4439479" cy="3017685"/>
            <wp:effectExtent l="0" t="0" r="571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2310" cy="3033204"/>
                    </a:xfrm>
                    <a:prstGeom prst="rect">
                      <a:avLst/>
                    </a:prstGeom>
                  </pic:spPr>
                </pic:pic>
              </a:graphicData>
            </a:graphic>
          </wp:inline>
        </w:drawing>
      </w:r>
    </w:p>
    <w:p w14:paraId="71A2C34E" w14:textId="6E226196" w:rsidR="002F6D84" w:rsidRDefault="002F6D84" w:rsidP="002F6D84">
      <w:pPr>
        <w:pStyle w:val="Caption"/>
        <w:jc w:val="center"/>
      </w:pPr>
      <w:bookmarkStart w:id="172" w:name="_Ref129244541"/>
      <w:bookmarkStart w:id="173" w:name="_Toc149728817"/>
      <w:r>
        <w:t xml:space="preserve">Figure </w:t>
      </w:r>
      <w:fldSimple w:instr=" SEQ Figure \* ARABIC ">
        <w:r w:rsidR="00C96E25">
          <w:rPr>
            <w:noProof/>
          </w:rPr>
          <w:t>3</w:t>
        </w:r>
      </w:fldSimple>
      <w:bookmarkEnd w:id="172"/>
      <w:r>
        <w:rPr>
          <w:lang w:val="en-US"/>
        </w:rPr>
        <w:t xml:space="preserve"> - </w:t>
      </w:r>
      <w:proofErr w:type="gramStart"/>
      <w:r>
        <w:rPr>
          <w:lang w:val="en-US"/>
        </w:rPr>
        <w:t>Multi-role</w:t>
      </w:r>
      <w:proofErr w:type="gramEnd"/>
      <w:r>
        <w:rPr>
          <w:lang w:val="en-US"/>
        </w:rPr>
        <w:t xml:space="preserve"> entity</w:t>
      </w:r>
      <w:bookmarkEnd w:id="173"/>
    </w:p>
    <w:p w14:paraId="66D4D342" w14:textId="117B3572" w:rsidR="000862BF" w:rsidRPr="004C3815" w:rsidRDefault="005E03A2" w:rsidP="005E03A2">
      <w:pPr>
        <w:pStyle w:val="Heading4"/>
        <w:rPr>
          <w:lang w:val="en-US" w:bidi="he-IL"/>
        </w:rPr>
      </w:pPr>
      <w:bookmarkStart w:id="174" w:name="_Toc149728709"/>
      <w:r>
        <w:lastRenderedPageBreak/>
        <w:t>4.2.1.2</w:t>
      </w:r>
      <w:r>
        <w:tab/>
      </w:r>
      <w:r w:rsidR="000862BF">
        <w:t>Retail Customer</w:t>
      </w:r>
      <w:bookmarkEnd w:id="174"/>
    </w:p>
    <w:p w14:paraId="1668F703" w14:textId="4B1A1894" w:rsidR="00001409" w:rsidRDefault="00001409" w:rsidP="00001409">
      <w:r>
        <w:t>A retail customer buys goods and services for their own individual (or company/enterprise) use and does not resell those goods and service onwards. Such goods and services may be used to produce other goods and services, but not re-sold. Example: An architecture design firm may buy computers and software that are used to design buildings.</w:t>
      </w:r>
      <w:r w:rsidR="005E03A2">
        <w:t xml:space="preserve"> They are a retail customer of a computer supply chain and do not sell or integrate the computers they bought into their designs.</w:t>
      </w:r>
      <w:r>
        <w:t xml:space="preserve"> </w:t>
      </w:r>
    </w:p>
    <w:p w14:paraId="432DD436" w14:textId="3C77E350" w:rsidR="000355E3" w:rsidRPr="00001409" w:rsidRDefault="000355E3" w:rsidP="00001409">
      <w:r>
        <w:t>A retail customer is located at one end of the supply chain and is thus an extremity entity.</w:t>
      </w:r>
    </w:p>
    <w:p w14:paraId="0DB97B73" w14:textId="0F6E853A" w:rsidR="000862BF" w:rsidRDefault="000862BF" w:rsidP="000862BF">
      <w:pPr>
        <w:pStyle w:val="Heading4"/>
      </w:pPr>
      <w:bookmarkStart w:id="175" w:name="_Toc149728710"/>
      <w:r>
        <w:t>4.2.1.</w:t>
      </w:r>
      <w:r w:rsidR="00D906DD">
        <w:t>3</w:t>
      </w:r>
      <w:r>
        <w:tab/>
        <w:t>Retail Seller</w:t>
      </w:r>
      <w:bookmarkEnd w:id="175"/>
    </w:p>
    <w:p w14:paraId="1D4AB0B2" w14:textId="5BA9BEAE" w:rsidR="00001409" w:rsidRDefault="00001409" w:rsidP="00001409">
      <w:r>
        <w:t>A retail seller is an entity that sells to retail customers as defined above.</w:t>
      </w:r>
    </w:p>
    <w:p w14:paraId="1A04F2E7" w14:textId="05938523" w:rsidR="00001409" w:rsidRPr="00EB714D" w:rsidRDefault="00001409" w:rsidP="00001409">
      <w:pPr>
        <w:rPr>
          <w:lang w:val="en-US" w:bidi="he-IL"/>
        </w:rPr>
      </w:pPr>
      <w:r>
        <w:t>A retail seller may also sell to wholesale buyers.</w:t>
      </w:r>
      <w:r w:rsidR="00EB714D">
        <w:rPr>
          <w:rFonts w:hint="cs"/>
          <w:rtl/>
          <w:lang w:bidi="he-IL"/>
        </w:rPr>
        <w:t xml:space="preserve"> </w:t>
      </w:r>
      <w:r w:rsidR="00EB714D">
        <w:rPr>
          <w:lang w:val="en-US" w:bidi="he-IL"/>
        </w:rPr>
        <w:t xml:space="preserve"> As a result, a retail seller may also be a wholesale seller, and the distinction between the two depends on the entity the goods and services are sold to.</w:t>
      </w:r>
    </w:p>
    <w:p w14:paraId="3F450CE4" w14:textId="61F0140F" w:rsidR="00001409" w:rsidRPr="00001409" w:rsidRDefault="00001409" w:rsidP="00001409">
      <w:r>
        <w:t>A retail seller may buy goods and services from wholesale sellers and integrate them into their goods and services or re-sell them without integration.</w:t>
      </w:r>
      <w:r w:rsidR="00211D77">
        <w:t xml:space="preserve"> Example: A car dealership that sells cars they buy from the manufacturer. The dealership may add items to the car such as an entertainment system, service packages, bicycle rack or luggage storage roof.</w:t>
      </w:r>
      <w:r w:rsidR="00C9449F">
        <w:t xml:space="preserve"> On the other </w:t>
      </w:r>
      <w:r w:rsidR="00BB65D1">
        <w:t>hand,</w:t>
      </w:r>
      <w:r w:rsidR="00C9449F">
        <w:t xml:space="preserve"> a grocer buys products in bulk quantities and resells them in smaller quantities without changing the products.</w:t>
      </w:r>
    </w:p>
    <w:p w14:paraId="1FC1908B" w14:textId="185B4A6E" w:rsidR="000862BF" w:rsidRDefault="000862BF" w:rsidP="000862BF">
      <w:pPr>
        <w:pStyle w:val="Heading4"/>
      </w:pPr>
      <w:bookmarkStart w:id="176" w:name="_Toc149728711"/>
      <w:r>
        <w:t>4.2.1.</w:t>
      </w:r>
      <w:r w:rsidR="00D906DD">
        <w:t>4</w:t>
      </w:r>
      <w:r>
        <w:tab/>
        <w:t>Wholesale Buyer</w:t>
      </w:r>
      <w:bookmarkEnd w:id="176"/>
    </w:p>
    <w:p w14:paraId="269C842D" w14:textId="5DE5C1B1" w:rsidR="00211D77" w:rsidRDefault="00211D77" w:rsidP="00211D77">
      <w:r>
        <w:t>A wholesale buyer is an entity that buys goods and services</w:t>
      </w:r>
      <w:r w:rsidR="005E03A2">
        <w:t xml:space="preserve"> from a wholesale seller</w:t>
      </w:r>
      <w:r>
        <w:t xml:space="preserve"> </w:t>
      </w:r>
      <w:r w:rsidR="00C9449F">
        <w:t>to</w:t>
      </w:r>
      <w:r>
        <w:t xml:space="preserve"> resell them directly or to integrate them into new goods and services</w:t>
      </w:r>
      <w:r w:rsidR="005E03A2">
        <w:t xml:space="preserve"> to be sold onwards</w:t>
      </w:r>
      <w:r>
        <w:t>.</w:t>
      </w:r>
    </w:p>
    <w:p w14:paraId="0E21F95A" w14:textId="3D5E4183" w:rsidR="00211D77" w:rsidRDefault="00211D77" w:rsidP="00211D77">
      <w:r>
        <w:t>A</w:t>
      </w:r>
      <w:r w:rsidR="00D906DD">
        <w:t xml:space="preserve">s defined in clause 4.2.1.1 and depicted in </w:t>
      </w:r>
      <w:r w:rsidR="009916E2">
        <w:fldChar w:fldCharType="begin"/>
      </w:r>
      <w:r w:rsidR="009916E2">
        <w:instrText xml:space="preserve"> REF _Ref129245731 \h </w:instrText>
      </w:r>
      <w:r w:rsidR="009916E2">
        <w:fldChar w:fldCharType="separate"/>
      </w:r>
      <w:r w:rsidR="009916E2">
        <w:t xml:space="preserve">Figure </w:t>
      </w:r>
      <w:r w:rsidR="009916E2">
        <w:rPr>
          <w:noProof/>
        </w:rPr>
        <w:t>4</w:t>
      </w:r>
      <w:r w:rsidR="009916E2">
        <w:fldChar w:fldCharType="end"/>
      </w:r>
      <w:r w:rsidR="00D906DD">
        <w:t xml:space="preserve"> below, an entity that acts as a</w:t>
      </w:r>
      <w:r>
        <w:t xml:space="preserve"> wholesale buyer may also be a seller, either </w:t>
      </w:r>
      <w:r w:rsidR="000355E3">
        <w:t>r</w:t>
      </w:r>
      <w:r>
        <w:t xml:space="preserve">etail or </w:t>
      </w:r>
      <w:r w:rsidR="000355E3">
        <w:t>w</w:t>
      </w:r>
      <w:r>
        <w:t>holesale.</w:t>
      </w:r>
    </w:p>
    <w:p w14:paraId="2E818736" w14:textId="2F45D8C0" w:rsidR="00211D77" w:rsidRDefault="00211D77" w:rsidP="00211D77">
      <w:r>
        <w:t>An entity that performs both procurement and sales (buys and sells) may have different departments for each function.</w:t>
      </w:r>
    </w:p>
    <w:p w14:paraId="25991AAA" w14:textId="6220CF99" w:rsidR="00EB714D" w:rsidRDefault="00EB714D" w:rsidP="00211D77">
      <w:r>
        <w:t xml:space="preserve">Wholesale is sometimes associated with procurement of large bulk quantities and selling them as individual items. While this is a possible scenario, there are also wholesale buyers that buy individual </w:t>
      </w:r>
      <w:r w:rsidR="00C9449F">
        <w:t>items</w:t>
      </w:r>
      <w:r>
        <w:t>.</w:t>
      </w:r>
      <w:r w:rsidR="00C9449F">
        <w:t xml:space="preserve"> This is typical to scenarios where the supply chain delivers </w:t>
      </w:r>
      <w:r w:rsidR="000355E3">
        <w:t>customized</w:t>
      </w:r>
      <w:r w:rsidR="00C9449F">
        <w:t xml:space="preserve"> goods and services as described in clause </w:t>
      </w:r>
      <w:r w:rsidR="009916E2">
        <w:fldChar w:fldCharType="begin"/>
      </w:r>
      <w:r w:rsidR="009916E2">
        <w:instrText xml:space="preserve"> REF _Ref149037224 \h </w:instrText>
      </w:r>
      <w:r w:rsidR="009916E2">
        <w:fldChar w:fldCharType="separate"/>
      </w:r>
      <w:r w:rsidR="009916E2">
        <w:t>4.3.2</w:t>
      </w:r>
      <w:r w:rsidR="009916E2">
        <w:tab/>
        <w:t>(Supply Chains for delivery of goods</w:t>
      </w:r>
      <w:r w:rsidR="009916E2">
        <w:fldChar w:fldCharType="end"/>
      </w:r>
      <w:r w:rsidR="009916E2">
        <w:t>)</w:t>
      </w:r>
      <w:r w:rsidR="00BB65D1">
        <w:t xml:space="preserve"> herewith.</w:t>
      </w:r>
      <w:r>
        <w:t xml:space="preserve"> </w:t>
      </w:r>
      <w:r w:rsidR="00BB65D1">
        <w:t>Thus,</w:t>
      </w:r>
      <w:r>
        <w:t xml:space="preserve"> quantity or volume of procurement is not sufficient to define a buyer as a wholesale buyer. The definition, for the purpose of this document, is that a wholesale buyer buys good and/or services that are resold or integrated into other goods and services sold by the selling entity associated with the buyer.</w:t>
      </w:r>
    </w:p>
    <w:p w14:paraId="69615187" w14:textId="77777777" w:rsidR="00BB65D1" w:rsidRDefault="00EB714D" w:rsidP="00211D77">
      <w:r>
        <w:t>Example</w:t>
      </w:r>
      <w:r w:rsidR="00BB65D1">
        <w:t>s</w:t>
      </w:r>
      <w:r>
        <w:t>:</w:t>
      </w:r>
      <w:r w:rsidR="005F409B">
        <w:t xml:space="preserve"> </w:t>
      </w:r>
    </w:p>
    <w:p w14:paraId="654A574D" w14:textId="436ECA4C" w:rsidR="00EB714D" w:rsidRPr="00BB65D1" w:rsidRDefault="00BB65D1" w:rsidP="007417D3">
      <w:pPr>
        <w:pStyle w:val="ListParagraph"/>
        <w:numPr>
          <w:ilvl w:val="0"/>
          <w:numId w:val="28"/>
        </w:numPr>
        <w:rPr>
          <w:rFonts w:asciiTheme="majorBidi" w:hAnsiTheme="majorBidi" w:cstheme="majorBidi"/>
        </w:rPr>
      </w:pPr>
      <w:r w:rsidRPr="00BB65D1">
        <w:rPr>
          <w:rFonts w:asciiTheme="majorBidi" w:hAnsiTheme="majorBidi" w:cstheme="majorBidi"/>
        </w:rPr>
        <w:t>A vegetable warehouse buys vegetables from farmers and resells them to grocery stores and supermarkets.</w:t>
      </w:r>
    </w:p>
    <w:p w14:paraId="0C539842" w14:textId="2A6B8BFE" w:rsidR="00BB65D1" w:rsidRPr="00BB65D1" w:rsidRDefault="00BB65D1" w:rsidP="007417D3">
      <w:pPr>
        <w:pStyle w:val="ListParagraph"/>
        <w:numPr>
          <w:ilvl w:val="0"/>
          <w:numId w:val="28"/>
        </w:numPr>
        <w:rPr>
          <w:rFonts w:asciiTheme="majorBidi" w:hAnsiTheme="majorBidi" w:cstheme="majorBidi"/>
        </w:rPr>
      </w:pPr>
      <w:r w:rsidRPr="00BB65D1">
        <w:rPr>
          <w:rFonts w:asciiTheme="majorBidi" w:hAnsiTheme="majorBidi" w:cstheme="majorBidi"/>
        </w:rPr>
        <w:t xml:space="preserve">A telecom operator buys termination of a telephone call to a certain destination from another telecom operator. </w:t>
      </w:r>
    </w:p>
    <w:p w14:paraId="5FD2ECF3" w14:textId="38BD1E58" w:rsidR="000862BF" w:rsidRDefault="000862BF" w:rsidP="000862BF">
      <w:pPr>
        <w:pStyle w:val="Heading4"/>
      </w:pPr>
      <w:bookmarkStart w:id="177" w:name="_Toc149728712"/>
      <w:r>
        <w:t>4.2.1.</w:t>
      </w:r>
      <w:r w:rsidR="00D906DD">
        <w:t>5</w:t>
      </w:r>
      <w:r>
        <w:tab/>
        <w:t>Wholesale Seller</w:t>
      </w:r>
      <w:bookmarkEnd w:id="177"/>
    </w:p>
    <w:p w14:paraId="202C39AA" w14:textId="052AB076" w:rsidR="00211D77" w:rsidRDefault="00211D77" w:rsidP="00211D77">
      <w:r>
        <w:t xml:space="preserve">A wholesale </w:t>
      </w:r>
      <w:r w:rsidR="009916E2">
        <w:t>s</w:t>
      </w:r>
      <w:r>
        <w:t xml:space="preserve">eller sells to </w:t>
      </w:r>
      <w:r w:rsidR="009916E2">
        <w:t>w</w:t>
      </w:r>
      <w:r>
        <w:t>holesale buyers.</w:t>
      </w:r>
      <w:r w:rsidR="00EB714D">
        <w:t xml:space="preserve"> A wholesale seller may also sell to retail customers</w:t>
      </w:r>
      <w:r w:rsidR="005F409B">
        <w:t xml:space="preserve"> and the distinction between the two roles depends on the entity being sold to.</w:t>
      </w:r>
    </w:p>
    <w:p w14:paraId="74DD0B18" w14:textId="388FF38B" w:rsidR="005F409B" w:rsidRDefault="005F409B" w:rsidP="00211D77">
      <w:r>
        <w:t>Regulations may exist that limit the ability of a wholesale seller to sell to retail customers or to specific groups of customers.</w:t>
      </w:r>
      <w:r>
        <w:br/>
        <w:t>Agreements may exist that allow specific customers or groups of customers to enjoy reduced/discounted rates either based on volume of purchase or other factors.</w:t>
      </w:r>
    </w:p>
    <w:p w14:paraId="50189D22" w14:textId="35839CAB" w:rsidR="008A1010" w:rsidRDefault="008A1010" w:rsidP="008A1010">
      <w:pPr>
        <w:pStyle w:val="Heading4"/>
      </w:pPr>
      <w:bookmarkStart w:id="178" w:name="_Toc149728713"/>
      <w:r>
        <w:t>4.2.1.6</w:t>
      </w:r>
      <w:r>
        <w:tab/>
        <w:t>Multi-</w:t>
      </w:r>
      <w:r w:rsidR="003C18B3">
        <w:t>Segment</w:t>
      </w:r>
      <w:r>
        <w:t xml:space="preserve"> Entity</w:t>
      </w:r>
      <w:bookmarkEnd w:id="178"/>
    </w:p>
    <w:p w14:paraId="5C03C6B5" w14:textId="71AD963E" w:rsidR="008A1010" w:rsidRDefault="008A1010" w:rsidP="00211D77">
      <w:r>
        <w:t xml:space="preserve">As mentioned previously in this section, an entity may </w:t>
      </w:r>
      <w:r w:rsidR="003C18B3">
        <w:t>perform both wholesale and retail transactions</w:t>
      </w:r>
      <w:r>
        <w:t xml:space="preserve">, in which case its specific </w:t>
      </w:r>
      <w:r w:rsidR="003C18B3">
        <w:t>function and segment</w:t>
      </w:r>
      <w:r>
        <w:t xml:space="preserve"> depends on the type of transaction (procurement or selling) and the type of entity such transaction is performed with (Customer, Buyer or Seller).</w:t>
      </w:r>
    </w:p>
    <w:p w14:paraId="0ED9A247" w14:textId="40BFEFD2" w:rsidR="00191E77" w:rsidRDefault="00E730D8" w:rsidP="00E730D8">
      <w:r>
        <w:fldChar w:fldCharType="begin"/>
      </w:r>
      <w:r>
        <w:instrText xml:space="preserve"> REF _Ref129245731 \h </w:instrText>
      </w:r>
      <w:r>
        <w:fldChar w:fldCharType="separate"/>
      </w:r>
      <w:r>
        <w:t xml:space="preserve">Figure </w:t>
      </w:r>
      <w:r>
        <w:rPr>
          <w:noProof/>
        </w:rPr>
        <w:t>4</w:t>
      </w:r>
      <w:r>
        <w:fldChar w:fldCharType="end"/>
      </w:r>
      <w:r>
        <w:t xml:space="preserve"> </w:t>
      </w:r>
      <w:r w:rsidR="00D906DD">
        <w:t>herewith presents a</w:t>
      </w:r>
      <w:r w:rsidR="008A1010">
        <w:t xml:space="preserve"> multi-role</w:t>
      </w:r>
      <w:r w:rsidR="00D906DD">
        <w:t xml:space="preserve"> entity that </w:t>
      </w:r>
      <w:r w:rsidR="003C18B3">
        <w:t>performs</w:t>
      </w:r>
      <w:r w:rsidR="00D906DD">
        <w:t xml:space="preserve"> three </w:t>
      </w:r>
      <w:r w:rsidR="003C18B3">
        <w:t>functions</w:t>
      </w:r>
      <w:r w:rsidR="00D906DD">
        <w:t xml:space="preserve">: A retail seller, a wholesale </w:t>
      </w:r>
      <w:proofErr w:type="gramStart"/>
      <w:r w:rsidR="00D906DD">
        <w:t>seller</w:t>
      </w:r>
      <w:proofErr w:type="gramEnd"/>
      <w:r w:rsidR="00D906DD">
        <w:t xml:space="preserve"> and a wholesale buyer, as well as the respective entities with which each of the </w:t>
      </w:r>
      <w:r>
        <w:t>functions</w:t>
      </w:r>
      <w:r w:rsidR="00D906DD">
        <w:t xml:space="preserve"> transact.</w:t>
      </w:r>
      <w:bookmarkStart w:id="179" w:name="_Hlk125986402"/>
    </w:p>
    <w:p w14:paraId="476E9C74" w14:textId="3398A3D7" w:rsidR="00E730D8" w:rsidRDefault="00E730D8" w:rsidP="00E730D8">
      <w:r>
        <w:rPr>
          <w:noProof/>
        </w:rPr>
        <w:lastRenderedPageBreak/>
        <w:drawing>
          <wp:inline distT="0" distB="0" distL="0" distR="0" wp14:anchorId="27F959C3" wp14:editId="72994365">
            <wp:extent cx="6120765" cy="22790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279015"/>
                    </a:xfrm>
                    <a:prstGeom prst="rect">
                      <a:avLst/>
                    </a:prstGeom>
                  </pic:spPr>
                </pic:pic>
              </a:graphicData>
            </a:graphic>
          </wp:inline>
        </w:drawing>
      </w:r>
    </w:p>
    <w:p w14:paraId="01D23C70" w14:textId="5ED0D596" w:rsidR="00E730D8" w:rsidRDefault="00E730D8" w:rsidP="00E730D8">
      <w:pPr>
        <w:pStyle w:val="Caption"/>
        <w:jc w:val="center"/>
      </w:pPr>
      <w:bookmarkStart w:id="180" w:name="_Ref129245731"/>
      <w:bookmarkStart w:id="181" w:name="_Toc149728818"/>
      <w:r>
        <w:t xml:space="preserve">Figure </w:t>
      </w:r>
      <w:fldSimple w:instr=" SEQ Figure \* ARABIC ">
        <w:r w:rsidR="00C96E25">
          <w:rPr>
            <w:noProof/>
          </w:rPr>
          <w:t>4</w:t>
        </w:r>
      </w:fldSimple>
      <w:bookmarkEnd w:id="180"/>
      <w:r>
        <w:rPr>
          <w:lang w:val="en-US"/>
        </w:rPr>
        <w:t xml:space="preserve"> - Multi segment entity</w:t>
      </w:r>
      <w:bookmarkEnd w:id="181"/>
    </w:p>
    <w:p w14:paraId="738230FD" w14:textId="51B7471A" w:rsidR="008A1010" w:rsidRDefault="008A1010" w:rsidP="008A1010">
      <w:pPr>
        <w:pStyle w:val="Heading4"/>
      </w:pPr>
      <w:bookmarkStart w:id="182" w:name="_Ref149724610"/>
      <w:bookmarkStart w:id="183" w:name="_Toc149728714"/>
      <w:bookmarkEnd w:id="179"/>
      <w:r>
        <w:t>4.2.1.7</w:t>
      </w:r>
      <w:r>
        <w:tab/>
        <w:t>Bilateral trade</w:t>
      </w:r>
      <w:bookmarkEnd w:id="182"/>
      <w:bookmarkEnd w:id="183"/>
    </w:p>
    <w:p w14:paraId="22F5C27A" w14:textId="77777777" w:rsidR="009C24A6" w:rsidRDefault="007222FC" w:rsidP="009C24A6">
      <w:pPr>
        <w:rPr>
          <w:lang w:val="en-US"/>
        </w:rPr>
      </w:pPr>
      <w:r>
        <w:t>When</w:t>
      </w:r>
      <w:r w:rsidR="008A1010">
        <w:t xml:space="preserve"> two multi-</w:t>
      </w:r>
      <w:r w:rsidR="00E730D8">
        <w:t>segment</w:t>
      </w:r>
      <w:r w:rsidR="008A1010">
        <w:t xml:space="preserve"> entities perform bi-directional transactions with each other (e.g., one such entity both buys from and sells to the other entity) the commercial relations between those entities are considered </w:t>
      </w:r>
      <w:r w:rsidR="008A1010" w:rsidRPr="00E730D8">
        <w:rPr>
          <w:b/>
          <w:bCs/>
          <w:i/>
          <w:iCs/>
        </w:rPr>
        <w:t>bilateral</w:t>
      </w:r>
      <w:r w:rsidR="008A1010">
        <w:t xml:space="preserve">. This is depicted in </w:t>
      </w:r>
      <w:r w:rsidR="009C24A6">
        <w:fldChar w:fldCharType="begin"/>
      </w:r>
      <w:r w:rsidR="009C24A6">
        <w:instrText xml:space="preserve"> REF _Ref129246880 \h </w:instrText>
      </w:r>
      <w:r w:rsidR="009C24A6">
        <w:fldChar w:fldCharType="separate"/>
      </w:r>
      <w:r w:rsidR="009C24A6">
        <w:t xml:space="preserve">Figure </w:t>
      </w:r>
      <w:r w:rsidR="009C24A6">
        <w:rPr>
          <w:noProof/>
        </w:rPr>
        <w:t>5</w:t>
      </w:r>
      <w:r w:rsidR="009C24A6">
        <w:fldChar w:fldCharType="end"/>
      </w:r>
      <w:r w:rsidR="009C24A6">
        <w:t xml:space="preserve"> </w:t>
      </w:r>
      <w:r w:rsidR="008A1010">
        <w:t>below.</w:t>
      </w:r>
      <w:r w:rsidR="008E1CB1">
        <w:rPr>
          <w:lang w:val="en-US"/>
        </w:rPr>
        <w:t xml:space="preserve"> </w:t>
      </w:r>
      <w:r w:rsidR="00E730D8">
        <w:rPr>
          <w:lang w:val="en-US"/>
        </w:rPr>
        <w:t xml:space="preserve">For clarity the internal functions (Integration, Internal supply) have been omitted. </w:t>
      </w:r>
      <w:r w:rsidR="008E1CB1">
        <w:rPr>
          <w:lang w:val="en-US"/>
        </w:rPr>
        <w:t>Bilateral trade is more common in certain industries than others. Example</w:t>
      </w:r>
      <w:r w:rsidR="002C0909">
        <w:rPr>
          <w:lang w:val="en-US"/>
        </w:rPr>
        <w:t>: The international telecom carrier industry trades bilateral international voice and roaming data where calls made from country A to country B and calls made from country B to country A may be handled by a pair of bilateral partners trading such calls with each other.</w:t>
      </w:r>
    </w:p>
    <w:p w14:paraId="51596007" w14:textId="0458624D" w:rsidR="008A1010" w:rsidRDefault="008A1010" w:rsidP="00081817">
      <w:pPr>
        <w:jc w:val="center"/>
        <w:rPr>
          <w:lang w:val="en-US"/>
        </w:rPr>
      </w:pPr>
      <w:r>
        <w:br/>
      </w:r>
      <w:r w:rsidR="00081817">
        <w:rPr>
          <w:noProof/>
          <w:lang w:val="en-US"/>
        </w:rPr>
        <w:drawing>
          <wp:inline distT="0" distB="0" distL="0" distR="0" wp14:anchorId="4DBFD26D" wp14:editId="025A5E6C">
            <wp:extent cx="3578087" cy="1253203"/>
            <wp:effectExtent l="0" t="0" r="381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7079" cy="1273865"/>
                    </a:xfrm>
                    <a:prstGeom prst="rect">
                      <a:avLst/>
                    </a:prstGeom>
                  </pic:spPr>
                </pic:pic>
              </a:graphicData>
            </a:graphic>
          </wp:inline>
        </w:drawing>
      </w:r>
    </w:p>
    <w:p w14:paraId="04BCEDF6" w14:textId="732C2BEB" w:rsidR="009C24A6" w:rsidRDefault="009C24A6" w:rsidP="009C24A6">
      <w:pPr>
        <w:pStyle w:val="Caption"/>
        <w:jc w:val="center"/>
      </w:pPr>
      <w:bookmarkStart w:id="184" w:name="_Ref129246880"/>
      <w:bookmarkStart w:id="185" w:name="_Toc149728819"/>
      <w:r>
        <w:t xml:space="preserve">Figure </w:t>
      </w:r>
      <w:fldSimple w:instr=" SEQ Figure \* ARABIC ">
        <w:r w:rsidR="00C96E25">
          <w:rPr>
            <w:noProof/>
          </w:rPr>
          <w:t>5</w:t>
        </w:r>
      </w:fldSimple>
      <w:bookmarkEnd w:id="184"/>
      <w:r>
        <w:rPr>
          <w:lang w:val="en-US"/>
        </w:rPr>
        <w:t xml:space="preserve"> - Bilateral wholesale trade</w:t>
      </w:r>
      <w:bookmarkEnd w:id="185"/>
    </w:p>
    <w:p w14:paraId="1526942B" w14:textId="7B75E5A3" w:rsidR="006B59B5" w:rsidRDefault="006B59B5" w:rsidP="006B59B5">
      <w:r>
        <w:t>The volumes, quantities and commercial values of procurement and sales between both sides may differ.</w:t>
      </w:r>
    </w:p>
    <w:p w14:paraId="1D1B717A" w14:textId="7F0BCEB7" w:rsidR="008068D6" w:rsidRDefault="006B59B5" w:rsidP="008068D6">
      <w:r>
        <w:t>Commercial agreements between entities performing bilateral trade may be subject to regulations.</w:t>
      </w:r>
    </w:p>
    <w:p w14:paraId="52250122" w14:textId="7BFE6ABF" w:rsidR="008068D6" w:rsidRDefault="008068D6" w:rsidP="008068D6">
      <w:pPr>
        <w:pStyle w:val="Heading4"/>
        <w:ind w:left="0" w:firstLine="0"/>
      </w:pPr>
      <w:bookmarkStart w:id="186" w:name="_Ref135646735"/>
      <w:bookmarkStart w:id="187" w:name="_Toc149728715"/>
      <w:r>
        <w:t>4.2.1.8</w:t>
      </w:r>
      <w:r w:rsidR="00D46CFC">
        <w:tab/>
      </w:r>
      <w:r>
        <w:t>Multilateral trade</w:t>
      </w:r>
      <w:bookmarkEnd w:id="186"/>
      <w:bookmarkEnd w:id="187"/>
    </w:p>
    <w:p w14:paraId="6DC0A5BE" w14:textId="46AFCDC0" w:rsidR="00E914E2" w:rsidRPr="008068D6" w:rsidRDefault="008068D6" w:rsidP="00FB5A8A">
      <w:r>
        <w:t xml:space="preserve">The Bilateral trade scenario can be extended to include multiple parties that establish buy and sell relations where some participants establish buy-only or sell-only relations with others and others establish </w:t>
      </w:r>
      <w:r w:rsidR="00A420D9">
        <w:t>both</w:t>
      </w:r>
      <w:r>
        <w:t xml:space="preserve"> buy</w:t>
      </w:r>
      <w:r w:rsidR="00A420D9">
        <w:t xml:space="preserve"> and </w:t>
      </w:r>
      <w:r>
        <w:t>sell relations</w:t>
      </w:r>
      <w:r w:rsidR="00A420D9">
        <w:t>, some of which may be bilateral</w:t>
      </w:r>
      <w:r>
        <w:t>.</w:t>
      </w:r>
      <w:r w:rsidR="00E001DB">
        <w:t xml:space="preserve"> The same concepts apply for bilateral trade as for unilateral or bilateral trade. The buying is performed by the Procurement Function and the selling is performed by the Sales Function regardless of the nature of the trade (unilateral, </w:t>
      </w:r>
      <w:r w:rsidR="00E25B2F">
        <w:t>bilateral,</w:t>
      </w:r>
      <w:r w:rsidR="00E001DB">
        <w:t xml:space="preserve"> or multilateral).</w:t>
      </w:r>
    </w:p>
    <w:p w14:paraId="734DDA92" w14:textId="7D938529" w:rsidR="004A20F0" w:rsidRDefault="004A20F0" w:rsidP="004A20F0">
      <w:pPr>
        <w:pStyle w:val="Heading4"/>
      </w:pPr>
      <w:bookmarkStart w:id="188" w:name="_Toc149728716"/>
      <w:r>
        <w:t>4.2.1.</w:t>
      </w:r>
      <w:r w:rsidR="008068D6">
        <w:t>9</w:t>
      </w:r>
      <w:r w:rsidR="00D46CFC">
        <w:tab/>
      </w:r>
      <w:r>
        <w:t>Cyclic supply chains</w:t>
      </w:r>
      <w:bookmarkEnd w:id="188"/>
    </w:p>
    <w:p w14:paraId="580606A9" w14:textId="70932C77" w:rsidR="00444734" w:rsidRDefault="00444734" w:rsidP="004A20F0">
      <w:r w:rsidRPr="00444734">
        <w:t xml:space="preserve">Certain supply chains may have a cyclic behaviour. In such case while there is </w:t>
      </w:r>
      <w:r w:rsidR="00081817">
        <w:t xml:space="preserve">wholesale </w:t>
      </w:r>
      <w:r w:rsidRPr="00444734">
        <w:t xml:space="preserve">trade between any </w:t>
      </w:r>
      <w:r w:rsidR="005E29D0">
        <w:t xml:space="preserve">two </w:t>
      </w:r>
      <w:r w:rsidRPr="00444734">
        <w:t>adjacent parties in the supply chain, at a certain point one of the parties in the chain consumes goods or services from another</w:t>
      </w:r>
      <w:r w:rsidR="009D33F8">
        <w:t>, downstream,</w:t>
      </w:r>
      <w:r w:rsidRPr="00444734">
        <w:t xml:space="preserve"> party in the chain.</w:t>
      </w:r>
      <w:r>
        <w:br/>
        <w:t>Example: One of the sources of raw materials for glass manufacturers is recycled glass collected in recycling bins. There is a likelihood that the bottles sent to a glass wine bottle manufacturer for recycling were manufactured by that same manufacturer before being sold to beverage manufacturers, then to distributors, them to wine shops, then to consumers.</w:t>
      </w:r>
    </w:p>
    <w:p w14:paraId="591DB34F" w14:textId="18F734D7" w:rsidR="00081817" w:rsidRDefault="00081817" w:rsidP="00DE79A2">
      <w:pPr>
        <w:jc w:val="center"/>
      </w:pPr>
      <w:r>
        <w:rPr>
          <w:noProof/>
        </w:rPr>
        <w:lastRenderedPageBreak/>
        <w:drawing>
          <wp:inline distT="0" distB="0" distL="0" distR="0" wp14:anchorId="4BAE5E94" wp14:editId="107BC0CE">
            <wp:extent cx="3783496" cy="260593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5610" cy="2621168"/>
                    </a:xfrm>
                    <a:prstGeom prst="rect">
                      <a:avLst/>
                    </a:prstGeom>
                  </pic:spPr>
                </pic:pic>
              </a:graphicData>
            </a:graphic>
          </wp:inline>
        </w:drawing>
      </w:r>
    </w:p>
    <w:p w14:paraId="5EB2DB59" w14:textId="70DE0963" w:rsidR="00081817" w:rsidRPr="00444734" w:rsidRDefault="00081817" w:rsidP="00DE79A2">
      <w:pPr>
        <w:pStyle w:val="Caption"/>
        <w:jc w:val="center"/>
      </w:pPr>
      <w:bookmarkStart w:id="189" w:name="_Ref129248190"/>
      <w:bookmarkStart w:id="190" w:name="_Toc149728820"/>
      <w:r>
        <w:t xml:space="preserve">Figure </w:t>
      </w:r>
      <w:fldSimple w:instr=" SEQ Figure \* ARABIC ">
        <w:r w:rsidR="00C96E25">
          <w:rPr>
            <w:noProof/>
          </w:rPr>
          <w:t>6</w:t>
        </w:r>
      </w:fldSimple>
      <w:bookmarkEnd w:id="189"/>
      <w:r>
        <w:rPr>
          <w:lang w:val="en-US"/>
        </w:rPr>
        <w:t xml:space="preserve"> - Cyclic supply chain</w:t>
      </w:r>
      <w:bookmarkEnd w:id="190"/>
    </w:p>
    <w:p w14:paraId="446E9215" w14:textId="790D0EC5" w:rsidR="004A20F0" w:rsidRDefault="00444734" w:rsidP="004A20F0">
      <w:r>
        <w:t xml:space="preserve">While cyclic supply chains exist, </w:t>
      </w:r>
      <w:r w:rsidR="00F833EB">
        <w:t>the cyclic nature is</w:t>
      </w:r>
      <w:r w:rsidR="005E29D0">
        <w:t xml:space="preserve"> in many cases</w:t>
      </w:r>
      <w:r w:rsidR="00F833EB">
        <w:t xml:space="preserve"> occasional rather than planned. I</w:t>
      </w:r>
      <w:r w:rsidR="005E29D0">
        <w:t>n many cases i</w:t>
      </w:r>
      <w:r w:rsidR="00F833EB">
        <w:t>t is impossible to identify bulk items (e.g., a used bottle</w:t>
      </w:r>
      <w:r w:rsidR="005E29D0">
        <w:t xml:space="preserve">, </w:t>
      </w:r>
      <w:r w:rsidR="00F833EB">
        <w:t>an aluminium can) as coming from or passing through a specific supply chain</w:t>
      </w:r>
      <w:r w:rsidR="005E29D0">
        <w:t xml:space="preserve">, while in other cases it is possible to identify an item throughout the supply chain based on a serial number or other unique identifier (e.g., serial number </w:t>
      </w:r>
      <w:r w:rsidR="009D33F8">
        <w:t>of a vehicle’s engine or an electronic device)</w:t>
      </w:r>
      <w:r w:rsidR="005E29D0">
        <w:t>.</w:t>
      </w:r>
      <w:r w:rsidR="00F833EB">
        <w:br/>
        <w:t>PDL can, if properly configured, be used to identify such items and associate them with a specific participant in a chain. This could be useful in certain scenarios where accountability is required and a manufacturer of certain goods (e.g., a polluting battery) is required by law to collect such used goods for recycling.</w:t>
      </w:r>
    </w:p>
    <w:p w14:paraId="04FC878B" w14:textId="2FB69A2D" w:rsidR="00DE79A2" w:rsidRDefault="00DE79A2" w:rsidP="004A20F0">
      <w:r>
        <w:t xml:space="preserve">Considering </w:t>
      </w:r>
      <w:r>
        <w:fldChar w:fldCharType="begin"/>
      </w:r>
      <w:r>
        <w:instrText xml:space="preserve"> REF _Ref129248190 \h </w:instrText>
      </w:r>
      <w:r>
        <w:fldChar w:fldCharType="separate"/>
      </w:r>
      <w:r>
        <w:t xml:space="preserve">Figure </w:t>
      </w:r>
      <w:r>
        <w:rPr>
          <w:noProof/>
        </w:rPr>
        <w:t>6</w:t>
      </w:r>
      <w:r>
        <w:fldChar w:fldCharType="end"/>
      </w:r>
      <w:r>
        <w:t xml:space="preserve"> above the example of using a cyclic supply chain to ensure proper handling of polluting EV batteries can be considered as follows:</w:t>
      </w:r>
    </w:p>
    <w:p w14:paraId="0B4588C4" w14:textId="079DCE14" w:rsidR="00DE79A2" w:rsidRPr="008F6D19" w:rsidRDefault="00DE79A2" w:rsidP="007417D3">
      <w:pPr>
        <w:pStyle w:val="ListParagraph"/>
        <w:numPr>
          <w:ilvl w:val="0"/>
          <w:numId w:val="33"/>
        </w:numPr>
        <w:rPr>
          <w:rFonts w:asciiTheme="majorBidi" w:hAnsiTheme="majorBidi" w:cstheme="majorBidi"/>
        </w:rPr>
      </w:pPr>
      <w:bookmarkStart w:id="191" w:name="_Hlk129248297"/>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A</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91"/>
      <w:r w:rsidRPr="008F6D19">
        <w:rPr>
          <w:rFonts w:asciiTheme="majorBidi" w:hAnsiTheme="majorBidi" w:cstheme="majorBidi"/>
        </w:rPr>
        <w:t>is a battery manufacturer.</w:t>
      </w:r>
    </w:p>
    <w:p w14:paraId="705C04E5" w14:textId="7E406307" w:rsidR="00DE79A2" w:rsidRPr="008F6D19" w:rsidRDefault="00DE79A2" w:rsidP="007417D3">
      <w:pPr>
        <w:pStyle w:val="ListParagraph"/>
        <w:numPr>
          <w:ilvl w:val="0"/>
          <w:numId w:val="33"/>
        </w:numPr>
        <w:rPr>
          <w:rFonts w:asciiTheme="majorBidi" w:hAnsiTheme="majorBidi" w:cstheme="majorBidi"/>
        </w:rPr>
      </w:pPr>
      <w:bookmarkStart w:id="192" w:name="_Hlk129248464"/>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92"/>
      <w:r w:rsidRPr="008F6D19">
        <w:rPr>
          <w:rFonts w:asciiTheme="majorBidi" w:hAnsiTheme="majorBidi" w:cstheme="majorBidi"/>
        </w:rPr>
        <w:t xml:space="preserve">is an EV manufacturer that buys batteries from </w:t>
      </w:r>
      <w:r w:rsidRPr="008F6D19">
        <w:rPr>
          <w:rFonts w:asciiTheme="majorBidi" w:hAnsiTheme="majorBidi" w:cstheme="majorBidi"/>
          <w:b/>
          <w:bCs/>
          <w:i/>
          <w:iCs/>
        </w:rPr>
        <w:t xml:space="preserve">supply chain entity </w:t>
      </w:r>
      <w:r w:rsidR="008F6D19">
        <w:rPr>
          <w:rFonts w:asciiTheme="majorBidi" w:hAnsiTheme="majorBidi" w:cstheme="majorBidi"/>
          <w:b/>
          <w:bCs/>
          <w:i/>
          <w:iCs/>
          <w:lang w:val="en-US"/>
        </w:rPr>
        <w:t>“</w:t>
      </w:r>
      <w:r w:rsidRPr="008F6D19">
        <w:rPr>
          <w:rFonts w:asciiTheme="majorBidi" w:hAnsiTheme="majorBidi" w:cstheme="majorBidi"/>
          <w:b/>
          <w:bCs/>
          <w:i/>
          <w:iCs/>
        </w:rPr>
        <w:t>A</w:t>
      </w:r>
      <w:r w:rsidR="008F6D19">
        <w:rPr>
          <w:rFonts w:asciiTheme="majorBidi" w:hAnsiTheme="majorBidi" w:cstheme="majorBidi"/>
          <w:b/>
          <w:bCs/>
          <w:i/>
          <w:iCs/>
          <w:lang w:val="en-US"/>
        </w:rPr>
        <w:t>”</w:t>
      </w:r>
      <w:r w:rsidRPr="008F6D19">
        <w:rPr>
          <w:rFonts w:asciiTheme="majorBidi" w:hAnsiTheme="majorBidi" w:cstheme="majorBidi"/>
        </w:rPr>
        <w:t xml:space="preserve"> and installs them in their EVs.</w:t>
      </w:r>
    </w:p>
    <w:p w14:paraId="751DC0F3" w14:textId="42E7A67D" w:rsidR="00DE79A2" w:rsidRPr="008F6D19" w:rsidRDefault="00DE79A2"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C</w:t>
      </w:r>
      <w:r w:rsidR="008F6D19" w:rsidRPr="008F6D19">
        <w:rPr>
          <w:rFonts w:asciiTheme="majorBidi" w:hAnsiTheme="majorBidi" w:cstheme="majorBidi"/>
          <w:b/>
          <w:bCs/>
          <w:i/>
          <w:iCs/>
        </w:rPr>
        <w:t>”</w:t>
      </w:r>
      <w:r w:rsidRPr="008F6D19">
        <w:rPr>
          <w:rFonts w:asciiTheme="majorBidi" w:hAnsiTheme="majorBidi" w:cstheme="majorBidi"/>
        </w:rPr>
        <w:t xml:space="preserve"> is a distributor that buys EVs from the EV manufacturer (</w:t>
      </w: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and distributes them to dealerships. The distributor may also handle shipping, import, </w:t>
      </w:r>
      <w:r w:rsidR="008F6D19" w:rsidRPr="008F6D19">
        <w:rPr>
          <w:rFonts w:asciiTheme="majorBidi" w:hAnsiTheme="majorBidi" w:cstheme="majorBidi"/>
        </w:rPr>
        <w:t>customs,</w:t>
      </w:r>
      <w:r w:rsidRPr="008F6D19">
        <w:rPr>
          <w:rFonts w:asciiTheme="majorBidi" w:hAnsiTheme="majorBidi" w:cstheme="majorBidi"/>
        </w:rPr>
        <w:t xml:space="preserve"> and other functions. The distributor may use additional supply chain entities, such as shipping companies, to </w:t>
      </w:r>
      <w:r w:rsidR="00555759" w:rsidRPr="008F6D19">
        <w:rPr>
          <w:rFonts w:asciiTheme="majorBidi" w:hAnsiTheme="majorBidi" w:cstheme="majorBidi"/>
        </w:rPr>
        <w:t>transport</w:t>
      </w:r>
      <w:r w:rsidRPr="008F6D19">
        <w:rPr>
          <w:rFonts w:asciiTheme="majorBidi" w:hAnsiTheme="majorBidi" w:cstheme="majorBidi"/>
        </w:rPr>
        <w:t xml:space="preserve"> the EVs from their country of origin</w:t>
      </w:r>
      <w:r w:rsidR="00555759" w:rsidRPr="008F6D19">
        <w:rPr>
          <w:rFonts w:asciiTheme="majorBidi" w:hAnsiTheme="majorBidi" w:cstheme="majorBidi"/>
        </w:rPr>
        <w:t xml:space="preserve"> to the destination market.</w:t>
      </w:r>
    </w:p>
    <w:p w14:paraId="214FF830" w14:textId="08AD03D1" w:rsidR="008F6D19" w:rsidRPr="008F6D19" w:rsidRDefault="008F6D19"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Supply chain entity “D”</w:t>
      </w:r>
      <w:r w:rsidRPr="008F6D19">
        <w:rPr>
          <w:rFonts w:asciiTheme="majorBidi" w:hAnsiTheme="majorBidi" w:cstheme="majorBidi"/>
        </w:rPr>
        <w:t xml:space="preserve"> can represent the dealership selling the EV to the ultimate customer.</w:t>
      </w:r>
    </w:p>
    <w:p w14:paraId="70781EA6" w14:textId="29618BD0" w:rsidR="008F6D19" w:rsidRPr="008F6D19" w:rsidRDefault="008F6D19"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Supply chain entity “E”</w:t>
      </w:r>
      <w:r w:rsidRPr="008F6D19">
        <w:rPr>
          <w:rFonts w:asciiTheme="majorBidi" w:hAnsiTheme="majorBidi" w:cstheme="majorBidi"/>
        </w:rPr>
        <w:t xml:space="preserve"> represents the service centre that disassembles the used batteries from the </w:t>
      </w:r>
      <w:r w:rsidR="00CB3677">
        <w:rPr>
          <w:rFonts w:asciiTheme="majorBidi" w:hAnsiTheme="majorBidi" w:cstheme="majorBidi"/>
          <w:lang w:val="en-US"/>
        </w:rPr>
        <w:t>EV</w:t>
      </w:r>
      <w:r w:rsidRPr="008F6D19">
        <w:rPr>
          <w:rFonts w:asciiTheme="majorBidi" w:hAnsiTheme="majorBidi" w:cstheme="majorBidi"/>
        </w:rPr>
        <w:t xml:space="preserve"> when they reach their end of life and ships them back to the manufacturer </w:t>
      </w:r>
      <w:r w:rsidR="00CB3677">
        <w:rPr>
          <w:rFonts w:asciiTheme="majorBidi" w:hAnsiTheme="majorBidi" w:cstheme="majorBidi"/>
          <w:lang w:val="en-US"/>
        </w:rPr>
        <w:t>(</w:t>
      </w:r>
      <w:r w:rsidRPr="008F6D19">
        <w:rPr>
          <w:rFonts w:asciiTheme="majorBidi" w:hAnsiTheme="majorBidi" w:cstheme="majorBidi"/>
          <w:b/>
          <w:bCs/>
          <w:i/>
          <w:iCs/>
        </w:rPr>
        <w:t>supply chain entity “A”</w:t>
      </w:r>
      <w:r w:rsidR="00CB3677">
        <w:rPr>
          <w:rFonts w:asciiTheme="majorBidi" w:hAnsiTheme="majorBidi" w:cstheme="majorBidi"/>
          <w:lang w:val="en-US"/>
        </w:rPr>
        <w:t>).</w:t>
      </w:r>
    </w:p>
    <w:p w14:paraId="68EB67FA" w14:textId="77777777" w:rsidR="008F6D19" w:rsidRDefault="008F6D19" w:rsidP="004A20F0"/>
    <w:p w14:paraId="6C273111" w14:textId="53ED9090" w:rsidR="005E29D0" w:rsidRDefault="005E29D0" w:rsidP="00D26F42">
      <w:pPr>
        <w:pStyle w:val="MandatoryRequirement"/>
        <w:rPr>
          <w:rFonts w:cstheme="majorBidi"/>
        </w:rPr>
      </w:pPr>
      <w:r w:rsidRPr="00D26F42">
        <w:rPr>
          <w:rFonts w:cstheme="majorBidi"/>
        </w:rPr>
        <w:t xml:space="preserve">For </w:t>
      </w:r>
      <w:r w:rsidR="009D33F8" w:rsidRPr="00D26F42">
        <w:rPr>
          <w:rFonts w:cstheme="majorBidi"/>
        </w:rPr>
        <w:t xml:space="preserve">a supply chain to be considered cyclic an item processed through it </w:t>
      </w:r>
      <w:r w:rsidR="00D26F42" w:rsidRPr="00D26F42">
        <w:rPr>
          <w:rFonts w:cstheme="majorBidi"/>
          <w:b/>
          <w:bCs/>
          <w:lang w:val="en-US"/>
        </w:rPr>
        <w:t>SHALL</w:t>
      </w:r>
      <w:r w:rsidR="009D33F8" w:rsidRPr="00D26F42">
        <w:rPr>
          <w:rFonts w:cstheme="majorBidi"/>
        </w:rPr>
        <w:t xml:space="preserve"> be uniquely identifiable, as a minimum, upon exit and re-entry from/to the supply-chain participant that had originated such item.</w:t>
      </w:r>
    </w:p>
    <w:p w14:paraId="7987E50D" w14:textId="77777777" w:rsidR="00D26F42" w:rsidRPr="00D26F42" w:rsidRDefault="00D26F42" w:rsidP="00D26F42">
      <w:pPr>
        <w:pStyle w:val="Body"/>
      </w:pPr>
    </w:p>
    <w:p w14:paraId="25711926" w14:textId="3AC9FFBD" w:rsidR="009D33F8" w:rsidRDefault="009D33F8" w:rsidP="004A20F0">
      <w:r>
        <w:t xml:space="preserve">Supply chains may sometimes be partly cyclic. Partially cyclic supply chains are such where only some of the items originated by a participant are returned to </w:t>
      </w:r>
      <w:r w:rsidR="00DD0B2D">
        <w:t xml:space="preserve">that participant. Example: A an electrical vehicles manufacturer may be required to collect and recycle used batteries shipped with the vehicles it produces, but some batteries may be destroyed in a fire or shipped with the vehicle overseas thus cannot be returned to the manufacturer for recycling. </w:t>
      </w:r>
    </w:p>
    <w:p w14:paraId="7264C528" w14:textId="4AD48E1D" w:rsidR="00DD0B2D" w:rsidRPr="00D26F42" w:rsidRDefault="00DD0B2D" w:rsidP="00D26F42">
      <w:pPr>
        <w:pStyle w:val="OptionalRequirement"/>
      </w:pPr>
      <w:r w:rsidRPr="00D26F42">
        <w:t xml:space="preserve">A cyclic supply chain </w:t>
      </w:r>
      <w:bookmarkStart w:id="193" w:name="_Hlk129592796"/>
      <w:r w:rsidR="00D26F42">
        <w:rPr>
          <w:b/>
          <w:bCs/>
          <w:lang w:val="en-US"/>
        </w:rPr>
        <w:t>MAY NOT</w:t>
      </w:r>
      <w:r w:rsidRPr="00D26F42">
        <w:t xml:space="preserve"> </w:t>
      </w:r>
      <w:bookmarkEnd w:id="193"/>
      <w:r w:rsidRPr="00D26F42">
        <w:t xml:space="preserve">be cyclic to all items processes through it. A certain fraction of such items </w:t>
      </w:r>
      <w:r w:rsidR="00D26F42">
        <w:rPr>
          <w:b/>
          <w:bCs/>
          <w:lang w:val="en-US"/>
        </w:rPr>
        <w:t>MAY NOT</w:t>
      </w:r>
      <w:r w:rsidR="00D26F42" w:rsidRPr="00D26F42">
        <w:t xml:space="preserve"> </w:t>
      </w:r>
      <w:r w:rsidRPr="00D26F42">
        <w:t>re-enter the chain upon completion of the supply cycle.</w:t>
      </w:r>
    </w:p>
    <w:p w14:paraId="281140C7" w14:textId="38A0DC80" w:rsidR="004A20F0" w:rsidRDefault="004A20F0" w:rsidP="004A20F0">
      <w:pPr>
        <w:pStyle w:val="Heading4"/>
      </w:pPr>
      <w:bookmarkStart w:id="194" w:name="_Toc149728717"/>
      <w:r>
        <w:t>4.2.1.</w:t>
      </w:r>
      <w:r w:rsidR="008068D6">
        <w:t>10</w:t>
      </w:r>
      <w:r>
        <w:tab/>
      </w:r>
      <w:r w:rsidR="005E29D0">
        <w:t>Interdependent</w:t>
      </w:r>
      <w:r>
        <w:t xml:space="preserve"> supply chains</w:t>
      </w:r>
      <w:bookmarkEnd w:id="194"/>
    </w:p>
    <w:p w14:paraId="77E44193" w14:textId="21852119" w:rsidR="00F833EB" w:rsidRDefault="00F833EB" w:rsidP="004A20F0">
      <w:r w:rsidRPr="00F833EB">
        <w:t xml:space="preserve">There are scenarios where a supply chain is dependent on </w:t>
      </w:r>
      <w:r>
        <w:t xml:space="preserve">one or more </w:t>
      </w:r>
      <w:r w:rsidRPr="00F833EB">
        <w:t>other supply chain</w:t>
      </w:r>
      <w:r>
        <w:t>s</w:t>
      </w:r>
      <w:r w:rsidRPr="00F833EB">
        <w:t>.</w:t>
      </w:r>
    </w:p>
    <w:p w14:paraId="0B538EE2" w14:textId="2CFDCE2F" w:rsidR="00F833EB" w:rsidRDefault="00F833EB" w:rsidP="004A20F0">
      <w:r>
        <w:t xml:space="preserve">Example: Pharmaceutical supply chains and </w:t>
      </w:r>
      <w:r w:rsidR="00982DE1">
        <w:t>medical</w:t>
      </w:r>
      <w:r>
        <w:t xml:space="preserve"> prescriptions are interdependent. One supply chain handles the </w:t>
      </w:r>
      <w:r w:rsidR="00982DE1">
        <w:t xml:space="preserve">manufacturing, packing, storage, and distribution of medical supplies to pharmacies and hospitals, while another supply chain handles the medical records of patients, the laboratory tests, the appointments with doctors and the issuance of </w:t>
      </w:r>
      <w:r w:rsidR="00982DE1">
        <w:lastRenderedPageBreak/>
        <w:t xml:space="preserve">prescriptions. </w:t>
      </w:r>
      <w:r w:rsidR="00486101">
        <w:t>To</w:t>
      </w:r>
      <w:r w:rsidR="00982DE1">
        <w:t xml:space="preserve"> consume certain medications, the two supply chains </w:t>
      </w:r>
      <w:proofErr w:type="gramStart"/>
      <w:r w:rsidR="00982DE1">
        <w:t>have to</w:t>
      </w:r>
      <w:proofErr w:type="gramEnd"/>
      <w:r w:rsidR="00982DE1">
        <w:t xml:space="preserve"> intersect: The patient needs a prescription in order to buy</w:t>
      </w:r>
      <w:r w:rsidR="005E29D0">
        <w:t>/receive</w:t>
      </w:r>
      <w:r w:rsidR="00982DE1">
        <w:t xml:space="preserve"> the medicine at the pharmacy</w:t>
      </w:r>
      <w:r w:rsidR="005E29D0">
        <w:t xml:space="preserve"> and the pharmacy needs to have the medication available in stock</w:t>
      </w:r>
      <w:r w:rsidR="00982DE1">
        <w:t>.</w:t>
      </w:r>
    </w:p>
    <w:p w14:paraId="1FDBB0F3" w14:textId="33F21734" w:rsidR="00A000FB" w:rsidRDefault="00773517" w:rsidP="00661A28">
      <w:pPr>
        <w:jc w:val="center"/>
      </w:pPr>
      <w:r>
        <w:rPr>
          <w:noProof/>
        </w:rPr>
        <w:drawing>
          <wp:inline distT="0" distB="0" distL="0" distR="0" wp14:anchorId="6970E7AD" wp14:editId="25992F48">
            <wp:extent cx="6120765" cy="2605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605405"/>
                    </a:xfrm>
                    <a:prstGeom prst="rect">
                      <a:avLst/>
                    </a:prstGeom>
                  </pic:spPr>
                </pic:pic>
              </a:graphicData>
            </a:graphic>
          </wp:inline>
        </w:drawing>
      </w:r>
    </w:p>
    <w:p w14:paraId="3A778438" w14:textId="7588917E" w:rsidR="00A000FB" w:rsidRDefault="00A000FB" w:rsidP="00A000FB">
      <w:pPr>
        <w:pStyle w:val="Caption"/>
        <w:jc w:val="center"/>
      </w:pPr>
      <w:bookmarkStart w:id="195" w:name="_Toc149728821"/>
      <w:r>
        <w:t xml:space="preserve">Figure </w:t>
      </w:r>
      <w:fldSimple w:instr=" SEQ Figure \* ARABIC ">
        <w:r w:rsidR="00C96E25">
          <w:rPr>
            <w:noProof/>
          </w:rPr>
          <w:t>7</w:t>
        </w:r>
      </w:fldSimple>
      <w:r>
        <w:rPr>
          <w:lang w:val="en-US"/>
        </w:rPr>
        <w:t xml:space="preserve"> - Interdependent supply chains</w:t>
      </w:r>
      <w:bookmarkEnd w:id="195"/>
    </w:p>
    <w:p w14:paraId="1AE98727" w14:textId="5A21F665" w:rsidR="00486101" w:rsidRPr="00F833EB" w:rsidRDefault="00486101" w:rsidP="008B5EE0">
      <w:r>
        <w:t>When a process in a supply chain is dependent on the outcome of another supply chain those chains are interdependent. PDL is a useful tool to manage such interdependency through smart contracts that can ensure the processes are executed in accordance with the conditions defined in the dependency.</w:t>
      </w:r>
    </w:p>
    <w:p w14:paraId="16571573" w14:textId="7239F744" w:rsidR="000862BF" w:rsidRDefault="000862BF" w:rsidP="000862BF">
      <w:pPr>
        <w:pStyle w:val="Heading3"/>
      </w:pPr>
      <w:bookmarkStart w:id="196" w:name="_Toc149728718"/>
      <w:r>
        <w:t>4.2.2</w:t>
      </w:r>
      <w:r>
        <w:tab/>
        <w:t>Transactions</w:t>
      </w:r>
      <w:bookmarkEnd w:id="196"/>
    </w:p>
    <w:p w14:paraId="34CFDE32" w14:textId="754D5E79" w:rsidR="005F45A0" w:rsidRDefault="005F45A0" w:rsidP="005F45A0">
      <w:pPr>
        <w:pStyle w:val="Heading4"/>
      </w:pPr>
      <w:bookmarkStart w:id="197" w:name="_Toc149728719"/>
      <w:r>
        <w:t>4.2.2.1</w:t>
      </w:r>
      <w:r>
        <w:tab/>
        <w:t>Definition of a transaction</w:t>
      </w:r>
      <w:bookmarkEnd w:id="197"/>
    </w:p>
    <w:p w14:paraId="342E4A42" w14:textId="5D0CD35C" w:rsidR="005F45A0" w:rsidRPr="007D147A" w:rsidRDefault="005F45A0" w:rsidP="004F1A38">
      <w:pPr>
        <w:rPr>
          <w:lang w:val="en-US"/>
        </w:rPr>
      </w:pPr>
      <w:r>
        <w:t xml:space="preserve">Although a transaction commonly refers to an </w:t>
      </w:r>
      <w:r w:rsidRPr="005F45A0">
        <w:t>exchange or </w:t>
      </w:r>
      <w:hyperlink r:id="rId25" w:history="1">
        <w:r w:rsidRPr="005F45A0">
          <w:t>transfer</w:t>
        </w:r>
      </w:hyperlink>
      <w:r w:rsidRPr="005F45A0">
        <w:t> of goods, services, or funds</w:t>
      </w:r>
      <w:r>
        <w:t xml:space="preserve"> [i.1]</w:t>
      </w:r>
      <w:r w:rsidR="004F1A38">
        <w:t xml:space="preserve"> it also has a broader, abstract, meaning of </w:t>
      </w:r>
      <w:r w:rsidR="004F1A38" w:rsidRPr="004F1A38">
        <w:t>an act, process, or instance of </w:t>
      </w:r>
      <w:hyperlink r:id="rId26" w:history="1">
        <w:r w:rsidR="004F1A38" w:rsidRPr="004F1A38">
          <w:t>transacting</w:t>
        </w:r>
      </w:hyperlink>
      <w:r w:rsidR="004F1A38">
        <w:t xml:space="preserve">: </w:t>
      </w:r>
      <w:r w:rsidR="004F1A38" w:rsidRPr="004F1A38">
        <w:t>a communicative action or activity involving two parties or things that affect or influence each other</w:t>
      </w:r>
      <w:r w:rsidR="004F1A38">
        <w:t>.</w:t>
      </w:r>
    </w:p>
    <w:p w14:paraId="508A183E" w14:textId="7F0D85C7" w:rsidR="004F1A38" w:rsidRDefault="004F1A38" w:rsidP="004F1A38">
      <w:proofErr w:type="gramStart"/>
      <w:r>
        <w:t>For the purpose of</w:t>
      </w:r>
      <w:proofErr w:type="gramEnd"/>
      <w:r>
        <w:t xml:space="preserve"> this document and in the context of supply chains transactions take the broader and abstract form representing </w:t>
      </w:r>
      <w:r w:rsidRPr="004F1A38">
        <w:rPr>
          <w:b/>
          <w:bCs/>
          <w:i/>
          <w:iCs/>
        </w:rPr>
        <w:t>any exchange of information, goods, services and/or funds between supply-chain participants</w:t>
      </w:r>
      <w:r>
        <w:t>.</w:t>
      </w:r>
    </w:p>
    <w:p w14:paraId="44D22D76" w14:textId="7B529A3F" w:rsidR="004F1A38" w:rsidRPr="005F45A0" w:rsidRDefault="004F1A38" w:rsidP="004F1A38">
      <w:r>
        <w:t>The different types of transactions covered by this document are listed herewith.</w:t>
      </w:r>
    </w:p>
    <w:p w14:paraId="2574F580" w14:textId="0B443E0E" w:rsidR="000862BF" w:rsidRDefault="003D2127" w:rsidP="003D2127">
      <w:pPr>
        <w:pStyle w:val="Heading4"/>
      </w:pPr>
      <w:bookmarkStart w:id="198" w:name="_Toc149728720"/>
      <w:r>
        <w:t>4.2.2.</w:t>
      </w:r>
      <w:r w:rsidR="005F45A0">
        <w:t>2</w:t>
      </w:r>
      <w:r>
        <w:tab/>
        <w:t>Retail transaction</w:t>
      </w:r>
      <w:bookmarkEnd w:id="198"/>
    </w:p>
    <w:p w14:paraId="498ECCE9" w14:textId="75943171" w:rsidR="004239FE" w:rsidRDefault="004239FE" w:rsidP="004239FE">
      <w:r>
        <w:t>A Retail transaction is a transaction between a Retail buyer and a seller of any type (both Retail and Wholesale).</w:t>
      </w:r>
    </w:p>
    <w:p w14:paraId="1C4E17BC" w14:textId="6EF7F996" w:rsidR="008B5EE0" w:rsidRPr="008B5EE0" w:rsidRDefault="00DD0B2D" w:rsidP="008B5EE0">
      <w:pPr>
        <w:pStyle w:val="MandatoryRequirement"/>
      </w:pPr>
      <w:r>
        <w:t xml:space="preserve">The buyer in a retail transaction </w:t>
      </w:r>
      <w:r w:rsidRPr="008B5EE0">
        <w:rPr>
          <w:b/>
          <w:bCs/>
        </w:rPr>
        <w:t>SHALL</w:t>
      </w:r>
      <w:r>
        <w:t xml:space="preserve"> be a retail buyer.</w:t>
      </w:r>
    </w:p>
    <w:p w14:paraId="75206BC2" w14:textId="58D886EB" w:rsidR="00DD0B2D" w:rsidRPr="004239FE" w:rsidRDefault="00DD0B2D" w:rsidP="008B5EE0">
      <w:pPr>
        <w:pStyle w:val="OptionalRequirement"/>
      </w:pPr>
      <w:r>
        <w:t xml:space="preserve">A seller in a retail transaction </w:t>
      </w:r>
      <w:r w:rsidRPr="00DD0B2D">
        <w:rPr>
          <w:b/>
          <w:bCs/>
        </w:rPr>
        <w:t>MAY</w:t>
      </w:r>
      <w:r>
        <w:t xml:space="preserve"> be either a wholesale or a retail seller.</w:t>
      </w:r>
    </w:p>
    <w:p w14:paraId="2E0DE111" w14:textId="0A8BA489" w:rsidR="003D2127" w:rsidRDefault="003D2127" w:rsidP="003D2127">
      <w:pPr>
        <w:pStyle w:val="Heading4"/>
      </w:pPr>
      <w:bookmarkStart w:id="199" w:name="_Toc149728721"/>
      <w:r>
        <w:t>4.2.2.</w:t>
      </w:r>
      <w:r w:rsidR="005F45A0">
        <w:t>3</w:t>
      </w:r>
      <w:r>
        <w:tab/>
        <w:t>Wholesale transaction</w:t>
      </w:r>
      <w:bookmarkEnd w:id="199"/>
    </w:p>
    <w:p w14:paraId="7B821D4F" w14:textId="50A95C9F" w:rsidR="004239FE" w:rsidRDefault="004239FE" w:rsidP="004239FE">
      <w:r>
        <w:t>A wholesale transaction is a transaction between a Wholesale Buyer and a wholesale seller.</w:t>
      </w:r>
    </w:p>
    <w:p w14:paraId="0C53279E" w14:textId="50730AC3" w:rsidR="00DD0B2D" w:rsidRDefault="00DD0B2D" w:rsidP="008B5EE0">
      <w:pPr>
        <w:pStyle w:val="MandatoryRequirement"/>
      </w:pPr>
      <w:r>
        <w:t xml:space="preserve">The buyer in a wholesale transaction </w:t>
      </w:r>
      <w:r w:rsidRPr="008B5EE0">
        <w:rPr>
          <w:b/>
          <w:bCs/>
        </w:rPr>
        <w:t>SHALL</w:t>
      </w:r>
      <w:r>
        <w:t xml:space="preserve"> be a wholesale buyer.</w:t>
      </w:r>
    </w:p>
    <w:p w14:paraId="11DDFCED" w14:textId="4C998020" w:rsidR="008B5EE0" w:rsidRDefault="00DD0B2D" w:rsidP="004F1A38">
      <w:pPr>
        <w:pStyle w:val="MandatoryRequirement"/>
      </w:pPr>
      <w:r>
        <w:t xml:space="preserve">The seller in a wholesale transaction </w:t>
      </w:r>
      <w:r w:rsidRPr="008B5EE0">
        <w:rPr>
          <w:b/>
          <w:bCs/>
        </w:rPr>
        <w:t>SHALL</w:t>
      </w:r>
      <w:r>
        <w:t xml:space="preserve"> be a wholesale seller.</w:t>
      </w:r>
    </w:p>
    <w:p w14:paraId="532A0DA2" w14:textId="0A0C3871" w:rsidR="00C220A1" w:rsidRPr="004239FE" w:rsidRDefault="00C220A1" w:rsidP="004239FE">
      <w:r>
        <w:t>NOTE: The distinction between a retail and a wholesale transaction is determined by the identity of the buyer.</w:t>
      </w:r>
    </w:p>
    <w:p w14:paraId="2D67DDD6" w14:textId="19555C2B" w:rsidR="003D2127" w:rsidRDefault="003D2127" w:rsidP="003D2127">
      <w:pPr>
        <w:pStyle w:val="Heading4"/>
      </w:pPr>
      <w:bookmarkStart w:id="200" w:name="_Toc149728722"/>
      <w:r>
        <w:t>4.2.2.</w:t>
      </w:r>
      <w:r w:rsidR="005F45A0">
        <w:t>4</w:t>
      </w:r>
      <w:r>
        <w:tab/>
        <w:t>Once-off transaction</w:t>
      </w:r>
      <w:bookmarkEnd w:id="200"/>
    </w:p>
    <w:p w14:paraId="09B856AA" w14:textId="5BCFC3C8" w:rsidR="00C220A1" w:rsidRDefault="00C220A1" w:rsidP="00C220A1">
      <w:pPr>
        <w:pStyle w:val="Heading5"/>
      </w:pPr>
      <w:bookmarkStart w:id="201" w:name="_Toc149728723"/>
      <w:r>
        <w:t>4.2.2.</w:t>
      </w:r>
      <w:r w:rsidR="005F45A0">
        <w:t>4</w:t>
      </w:r>
      <w:r>
        <w:t>.1</w:t>
      </w:r>
      <w:r>
        <w:tab/>
        <w:t>Definition</w:t>
      </w:r>
      <w:bookmarkEnd w:id="201"/>
    </w:p>
    <w:p w14:paraId="004441BE" w14:textId="4276977B" w:rsidR="004239FE" w:rsidRDefault="004239FE" w:rsidP="004239FE">
      <w:r>
        <w:t>A once-off transaction is a transaction that occurs once. The transaction is final once the</w:t>
      </w:r>
      <w:r w:rsidR="000F3A3D">
        <w:t xml:space="preserve"> information,</w:t>
      </w:r>
      <w:r>
        <w:t xml:space="preserve"> goods or services have been delivered. Example: Gas refill in a gas station. Example: buy</w:t>
      </w:r>
      <w:r w:rsidR="00C220A1">
        <w:t>ing</w:t>
      </w:r>
      <w:r>
        <w:t xml:space="preserve"> a ticket to </w:t>
      </w:r>
      <w:r w:rsidR="00C220A1">
        <w:t>a</w:t>
      </w:r>
      <w:r>
        <w:t xml:space="preserve"> theatre.</w:t>
      </w:r>
      <w:r w:rsidR="000F3A3D">
        <w:t xml:space="preserve"> Example: A buyer </w:t>
      </w:r>
      <w:r w:rsidR="000F3A3D">
        <w:lastRenderedPageBreak/>
        <w:t>checking with a seller the inventory of certain goods in their warehouse.</w:t>
      </w:r>
      <w:r w:rsidR="00915C50">
        <w:t xml:space="preserve"> Example: A consumer signing up for a contract with a mobile operator.</w:t>
      </w:r>
    </w:p>
    <w:p w14:paraId="1143DA73" w14:textId="70FA8199" w:rsidR="00915C50" w:rsidRDefault="00915C50" w:rsidP="00915C50">
      <w:r>
        <w:t>NOTE: In the example pf a subscriber signing up for a contract with a mobile operator, although the contract is related to a recurring transaction that will be billed periodically for the duration of the contract, the act of signing up to such contract is a once-off transaction. Such transaction may include a once-off payment.</w:t>
      </w:r>
    </w:p>
    <w:p w14:paraId="56A5A86D" w14:textId="0F433C21" w:rsidR="00D26F42" w:rsidRDefault="00D26F42" w:rsidP="008B5EE0">
      <w:pPr>
        <w:pStyle w:val="MandatoryRequirement"/>
      </w:pPr>
      <w:r>
        <w:t xml:space="preserve">A once-off transaction </w:t>
      </w:r>
      <w:r w:rsidRPr="008B5EE0">
        <w:rPr>
          <w:b/>
          <w:bCs/>
        </w:rPr>
        <w:t>SHALL</w:t>
      </w:r>
      <w:r>
        <w:t xml:space="preserve"> </w:t>
      </w:r>
      <w:r w:rsidR="008B5EE0">
        <w:rPr>
          <w:lang w:val="en-US"/>
        </w:rPr>
        <w:t xml:space="preserve">occur once and </w:t>
      </w:r>
      <w:r>
        <w:t>be recorded on chain.</w:t>
      </w:r>
    </w:p>
    <w:p w14:paraId="2C0E7D47" w14:textId="36CC1CF6" w:rsidR="00D26F42" w:rsidRDefault="00D26F42" w:rsidP="008B5EE0">
      <w:pPr>
        <w:pStyle w:val="OptionalRequirement"/>
      </w:pPr>
      <w:r>
        <w:t xml:space="preserve">A once-off transaction </w:t>
      </w:r>
      <w:r w:rsidRPr="008B5EE0">
        <w:rPr>
          <w:b/>
          <w:bCs/>
        </w:rPr>
        <w:t>MAY</w:t>
      </w:r>
      <w:r>
        <w:t xml:space="preserve"> be recorded in a smart contract.</w:t>
      </w:r>
    </w:p>
    <w:p w14:paraId="4F7FEA8C" w14:textId="0F10D387" w:rsidR="000F3A3D" w:rsidRPr="000F3A3D" w:rsidRDefault="000F3A3D" w:rsidP="000F3A3D">
      <w:pPr>
        <w:pStyle w:val="OptionalRequirement"/>
      </w:pPr>
      <w:r>
        <w:t>Once off transactions executing procurement or sales of goods and</w:t>
      </w:r>
      <w:r>
        <w:rPr>
          <w:lang w:val="en-US"/>
        </w:rPr>
        <w:t>/</w:t>
      </w:r>
      <w:r>
        <w:t xml:space="preserve">or services </w:t>
      </w:r>
      <w:r w:rsidRPr="000F3A3D">
        <w:rPr>
          <w:b/>
          <w:bCs/>
        </w:rPr>
        <w:t>MAY</w:t>
      </w:r>
      <w:r>
        <w:t xml:space="preserve"> include exchange of funds.</w:t>
      </w:r>
    </w:p>
    <w:p w14:paraId="7046BE9A" w14:textId="65849ED8" w:rsidR="00C220A1" w:rsidRDefault="00C220A1" w:rsidP="00C220A1">
      <w:pPr>
        <w:pStyle w:val="Heading5"/>
      </w:pPr>
      <w:bookmarkStart w:id="202" w:name="_Toc149728724"/>
      <w:r>
        <w:t>4.2.2.</w:t>
      </w:r>
      <w:r w:rsidR="005F45A0">
        <w:t>4</w:t>
      </w:r>
      <w:r>
        <w:t>.2</w:t>
      </w:r>
      <w:r>
        <w:tab/>
        <w:t>Reversibility of a once-off transaction</w:t>
      </w:r>
      <w:bookmarkEnd w:id="202"/>
    </w:p>
    <w:p w14:paraId="05603353" w14:textId="29443245" w:rsidR="00C220A1" w:rsidRDefault="00C220A1" w:rsidP="004239FE">
      <w:r>
        <w:t>Some once-off transactions may be reversed</w:t>
      </w:r>
      <w:r w:rsidR="000F3A3D">
        <w:t>. When such transaction involves exchange of funds it may include</w:t>
      </w:r>
      <w:r>
        <w:t xml:space="preserve"> full or partial refund. E.g., a </w:t>
      </w:r>
      <w:r w:rsidR="000F3A3D">
        <w:t xml:space="preserve">pre-paid </w:t>
      </w:r>
      <w:r>
        <w:t>flight ticket may be cancelled prior to the flight where a full or partial refund may be available depending on the commercial terms related to the purchase.</w:t>
      </w:r>
    </w:p>
    <w:p w14:paraId="1760D6D9" w14:textId="3051293C" w:rsidR="008B5EE0" w:rsidRDefault="008B5EE0" w:rsidP="008B5EE0">
      <w:pPr>
        <w:pStyle w:val="OptionalRequirement"/>
      </w:pPr>
      <w:r>
        <w:t xml:space="preserve">Once-off transactions </w:t>
      </w:r>
      <w:r w:rsidRPr="008B5EE0">
        <w:rPr>
          <w:b/>
          <w:bCs/>
        </w:rPr>
        <w:t>MAY</w:t>
      </w:r>
      <w:r>
        <w:t xml:space="preserve"> be reversed.</w:t>
      </w:r>
    </w:p>
    <w:p w14:paraId="34A7B12C" w14:textId="2A4CA210" w:rsidR="008B5EE0" w:rsidRPr="008B5EE0" w:rsidRDefault="008B5EE0" w:rsidP="008B5EE0">
      <w:pPr>
        <w:pStyle w:val="OptionalRequirement"/>
      </w:pPr>
      <w:r>
        <w:t xml:space="preserve">Reversed once-off transactions </w:t>
      </w:r>
      <w:r w:rsidRPr="008B5EE0">
        <w:rPr>
          <w:b/>
          <w:bCs/>
        </w:rPr>
        <w:t>MAY</w:t>
      </w:r>
      <w:r>
        <w:t xml:space="preserve"> be eligible for full or partial refund.</w:t>
      </w:r>
    </w:p>
    <w:p w14:paraId="794FCEBD" w14:textId="06AE1925" w:rsidR="00C220A1" w:rsidRDefault="00C220A1" w:rsidP="00C220A1">
      <w:pPr>
        <w:pStyle w:val="Heading5"/>
      </w:pPr>
      <w:bookmarkStart w:id="203" w:name="_Toc149728725"/>
      <w:r>
        <w:t>4.2.2.</w:t>
      </w:r>
      <w:r w:rsidR="005F45A0">
        <w:t>4</w:t>
      </w:r>
      <w:r>
        <w:t>.3</w:t>
      </w:r>
      <w:r>
        <w:tab/>
        <w:t xml:space="preserve">Payment </w:t>
      </w:r>
      <w:r w:rsidR="00915C50">
        <w:t xml:space="preserve">of once-off transactions </w:t>
      </w:r>
      <w:r>
        <w:t>through periodical instalments</w:t>
      </w:r>
      <w:bookmarkEnd w:id="203"/>
    </w:p>
    <w:p w14:paraId="2A91D75F" w14:textId="3F1EF727" w:rsidR="004A20F0" w:rsidRDefault="00486101" w:rsidP="004239FE">
      <w:r>
        <w:t xml:space="preserve">Certain once-off transactions may be paid in monthly instalments. Such transactions are a special case of once-off transactions because of their recurring nature. </w:t>
      </w:r>
      <w:r w:rsidR="000F3A3D">
        <w:t>Although they are being paid through periodical instalments</w:t>
      </w:r>
      <w:r>
        <w:t xml:space="preserve"> they are still considered </w:t>
      </w:r>
      <w:r w:rsidRPr="00C220A1">
        <w:rPr>
          <w:b/>
          <w:bCs/>
          <w:i/>
          <w:iCs/>
        </w:rPr>
        <w:t>once-off</w:t>
      </w:r>
      <w:r>
        <w:t xml:space="preserve"> because they are a monetary breakdown of a large amount</w:t>
      </w:r>
      <w:r w:rsidR="0049704D">
        <w:t xml:space="preserve"> paid for a once-off purchase</w:t>
      </w:r>
      <w:r>
        <w:t xml:space="preserve"> into smaller amounts </w:t>
      </w:r>
      <w:r w:rsidR="0049704D">
        <w:t xml:space="preserve">for cash-flow and accounting purposes. </w:t>
      </w:r>
    </w:p>
    <w:p w14:paraId="4546ECC6" w14:textId="3EF8C3F7" w:rsidR="004F0666" w:rsidRDefault="004F0666" w:rsidP="008B5EE0">
      <w:pPr>
        <w:pStyle w:val="OptionalRequirement"/>
      </w:pPr>
      <w:r>
        <w:t xml:space="preserve">A once-off transaction </w:t>
      </w:r>
      <w:r w:rsidRPr="008B5EE0">
        <w:rPr>
          <w:b/>
          <w:bCs/>
        </w:rPr>
        <w:t>MAY</w:t>
      </w:r>
      <w:r>
        <w:t xml:space="preserve"> be broken down to multiple instalments.</w:t>
      </w:r>
    </w:p>
    <w:p w14:paraId="125E956A" w14:textId="685757CE" w:rsidR="004F0666" w:rsidRDefault="008B5EE0" w:rsidP="008B5EE0">
      <w:pPr>
        <w:pStyle w:val="MandatoryRequirement"/>
      </w:pPr>
      <w:r>
        <w:rPr>
          <w:lang w:val="en-US"/>
        </w:rPr>
        <w:t>In the event of a once-off transaction being paid through periodical instalment, t</w:t>
      </w:r>
      <w:r w:rsidR="004F0666">
        <w:t xml:space="preserve">he number of instalments and their value </w:t>
      </w:r>
      <w:r w:rsidR="004F0666" w:rsidRPr="008B5EE0">
        <w:rPr>
          <w:b/>
          <w:bCs/>
        </w:rPr>
        <w:t>SHALL</w:t>
      </w:r>
      <w:r w:rsidR="004F0666">
        <w:t xml:space="preserve"> be agreed between the buyer and the seller and recorded in a smart contract.</w:t>
      </w:r>
    </w:p>
    <w:p w14:paraId="4F58F7DA" w14:textId="0F2BF760" w:rsidR="00546333" w:rsidRPr="004239FE" w:rsidRDefault="004F0666" w:rsidP="008B5EE0">
      <w:pPr>
        <w:pStyle w:val="OptionalRequirement"/>
      </w:pPr>
      <w:r>
        <w:t xml:space="preserve">Instalments </w:t>
      </w:r>
      <w:r w:rsidRPr="008B5EE0">
        <w:rPr>
          <w:b/>
          <w:bCs/>
        </w:rPr>
        <w:t>MAY</w:t>
      </w:r>
      <w:r>
        <w:t xml:space="preserve"> be subject to interest.</w:t>
      </w:r>
    </w:p>
    <w:p w14:paraId="6EC33EAF" w14:textId="57739E36" w:rsidR="003D2127" w:rsidRDefault="003D2127" w:rsidP="003D2127">
      <w:pPr>
        <w:pStyle w:val="Heading4"/>
      </w:pPr>
      <w:bookmarkStart w:id="204" w:name="_Hlk126854314"/>
      <w:bookmarkStart w:id="205" w:name="_Toc149728726"/>
      <w:r>
        <w:t>4.2.2.</w:t>
      </w:r>
      <w:r w:rsidR="005F45A0">
        <w:t>5</w:t>
      </w:r>
      <w:r>
        <w:tab/>
        <w:t>Recurring transaction</w:t>
      </w:r>
      <w:bookmarkEnd w:id="205"/>
    </w:p>
    <w:bookmarkEnd w:id="204"/>
    <w:p w14:paraId="385CFED5" w14:textId="72E9B52C" w:rsidR="004239FE" w:rsidRDefault="004239FE" w:rsidP="004239FE">
      <w:r>
        <w:t xml:space="preserve">Recurring transaction are </w:t>
      </w:r>
      <w:r w:rsidR="008B5EE0">
        <w:t>subscription-based</w:t>
      </w:r>
      <w:r w:rsidR="00D26F42">
        <w:t xml:space="preserve"> </w:t>
      </w:r>
      <w:r>
        <w:t>transaction that reoccur at a certain interval. Such transactions are typically automated and are triggered by a condition. Example: Annual renewal of software license. Example: Automated top-up of public commute card. Example: Monthly mobile subscription bill. The amount of a reoccurring transaction may be fixed or variable. Variable amounts are typically based on usage or consumption.</w:t>
      </w:r>
    </w:p>
    <w:p w14:paraId="17CF5324" w14:textId="4E8B872B" w:rsidR="004F0666" w:rsidRDefault="004F0666" w:rsidP="00812DB4">
      <w:pPr>
        <w:pStyle w:val="MandatoryRequirement"/>
      </w:pPr>
      <w:r>
        <w:t xml:space="preserve">Each </w:t>
      </w:r>
      <w:r w:rsidR="00546333">
        <w:t xml:space="preserve">recurring transaction </w:t>
      </w:r>
      <w:r w:rsidR="00812DB4" w:rsidRPr="00812DB4">
        <w:rPr>
          <w:b/>
          <w:bCs/>
          <w:lang w:val="en-US"/>
        </w:rPr>
        <w:t>SHALL</w:t>
      </w:r>
      <w:r w:rsidR="00546333">
        <w:t xml:space="preserve"> be recorded on the chain</w:t>
      </w:r>
      <w:r w:rsidR="00812DB4">
        <w:rPr>
          <w:lang w:val="en-US"/>
        </w:rPr>
        <w:t xml:space="preserve"> as a smart contract</w:t>
      </w:r>
      <w:r w:rsidR="00546333">
        <w:t>.</w:t>
      </w:r>
    </w:p>
    <w:p w14:paraId="1E97ECE2" w14:textId="0EDD5A32" w:rsidR="004F0666" w:rsidRDefault="004F0666" w:rsidP="00812DB4">
      <w:pPr>
        <w:pStyle w:val="MandatoryRequirement"/>
      </w:pPr>
      <w:r>
        <w:t xml:space="preserve">The interval or triggering conditions of a recurring transaction </w:t>
      </w:r>
      <w:r w:rsidRPr="00812DB4">
        <w:rPr>
          <w:b/>
          <w:bCs/>
        </w:rPr>
        <w:t>SHALL</w:t>
      </w:r>
      <w:r>
        <w:t xml:space="preserve"> be agreed between the buyer and the seller and recorded in </w:t>
      </w:r>
      <w:r w:rsidR="00812DB4">
        <w:rPr>
          <w:lang w:val="en-US"/>
        </w:rPr>
        <w:t>the</w:t>
      </w:r>
      <w:r>
        <w:t xml:space="preserve"> smart</w:t>
      </w:r>
      <w:r w:rsidR="00546333">
        <w:t xml:space="preserve"> </w:t>
      </w:r>
      <w:r>
        <w:t>contract.</w:t>
      </w:r>
    </w:p>
    <w:p w14:paraId="6A67E2DB" w14:textId="5FA9385C" w:rsidR="004F0666" w:rsidRDefault="004F0666" w:rsidP="00812DB4">
      <w:pPr>
        <w:pStyle w:val="MandatoryRequirement"/>
      </w:pPr>
      <w:r>
        <w:t xml:space="preserve">The commercial conditions between the buyer and the seller </w:t>
      </w:r>
      <w:r w:rsidRPr="00812DB4">
        <w:rPr>
          <w:b/>
          <w:bCs/>
        </w:rPr>
        <w:t>SHALL</w:t>
      </w:r>
      <w:r>
        <w:t xml:space="preserve"> be agreed between the buyer and the seller and recorded in </w:t>
      </w:r>
      <w:r w:rsidR="00812DB4">
        <w:rPr>
          <w:lang w:val="en-US"/>
        </w:rPr>
        <w:t>the</w:t>
      </w:r>
      <w:r>
        <w:t xml:space="preserve"> smart contract.</w:t>
      </w:r>
    </w:p>
    <w:p w14:paraId="19242BD8" w14:textId="4AD11A10" w:rsidR="00812DB4" w:rsidRDefault="00812DB4" w:rsidP="0049704D">
      <w:pPr>
        <w:pStyle w:val="Heading4"/>
      </w:pPr>
      <w:bookmarkStart w:id="206" w:name="_Toc149728727"/>
      <w:r>
        <w:t>4.2.2.</w:t>
      </w:r>
      <w:r w:rsidR="005F45A0">
        <w:t>6</w:t>
      </w:r>
      <w:r>
        <w:tab/>
        <w:t>Combined transactions</w:t>
      </w:r>
      <w:bookmarkEnd w:id="206"/>
    </w:p>
    <w:p w14:paraId="52E1B057" w14:textId="0A76FFE9" w:rsidR="00915C50" w:rsidRPr="00915C50" w:rsidRDefault="00BA0B10" w:rsidP="00915C50">
      <w:r>
        <w:t>In certain conditions multiple transactions may be combined into a single, aggregated, transaction. There may be multiple commercial and operational reasons for doing so. Example: The monetary value of a typical IoT transaction is lower than the cost of transacting it through a PDL platform. It thus makes commercial sense to aggregate multiple such transactions into a single transaction prior to processing the aggregated transaction in a PDL platform. The number of individual records to be aggregated into a combined transaction and the frequency of such aggregation and transaction depends on the specific use case and should be agreed between the eco-system participants.</w:t>
      </w:r>
    </w:p>
    <w:p w14:paraId="12809F4C" w14:textId="4E734A81" w:rsidR="00812DB4" w:rsidRDefault="00BA0B10" w:rsidP="00812DB4">
      <w:pPr>
        <w:pStyle w:val="OptionalRequirement"/>
      </w:pPr>
      <w:r>
        <w:rPr>
          <w:lang w:val="en-GB"/>
        </w:rPr>
        <w:t>M</w:t>
      </w:r>
      <w:r w:rsidR="00812DB4">
        <w:t xml:space="preserve">ultiple transactions </w:t>
      </w:r>
      <w:r w:rsidR="00812DB4" w:rsidRPr="00812DB4">
        <w:rPr>
          <w:b/>
          <w:bCs/>
        </w:rPr>
        <w:t>MAY</w:t>
      </w:r>
      <w:r w:rsidR="00812DB4">
        <w:t xml:space="preserve"> be combined into a </w:t>
      </w:r>
      <w:r w:rsidR="00812DB4">
        <w:rPr>
          <w:lang w:val="en-US"/>
        </w:rPr>
        <w:t xml:space="preserve">single </w:t>
      </w:r>
      <w:r w:rsidR="00812DB4">
        <w:t xml:space="preserve">combined transaction. </w:t>
      </w:r>
    </w:p>
    <w:p w14:paraId="0012E8FC" w14:textId="06BD7BA7" w:rsidR="00812DB4" w:rsidRDefault="00812DB4" w:rsidP="00812DB4">
      <w:pPr>
        <w:pStyle w:val="MandatoryRequirement"/>
      </w:pPr>
      <w:r>
        <w:lastRenderedPageBreak/>
        <w:t xml:space="preserve">Each individual transaction in a combined transaction </w:t>
      </w:r>
      <w:r w:rsidRPr="00812DB4">
        <w:rPr>
          <w:b/>
          <w:bCs/>
        </w:rPr>
        <w:t>SHALL</w:t>
      </w:r>
      <w:r>
        <w:t xml:space="preserve"> be identifiable </w:t>
      </w:r>
      <w:r w:rsidR="00B46E6A">
        <w:rPr>
          <w:lang w:val="en-US"/>
        </w:rPr>
        <w:t>through</w:t>
      </w:r>
      <w:r>
        <w:t xml:space="preserve"> a unique ID. </w:t>
      </w:r>
    </w:p>
    <w:p w14:paraId="0404E106" w14:textId="4A054B3C" w:rsidR="00812DB4" w:rsidRPr="00812DB4" w:rsidRDefault="00B46E6A" w:rsidP="00812DB4">
      <w:pPr>
        <w:pStyle w:val="MandatoryRequirement"/>
      </w:pPr>
      <w:r>
        <w:rPr>
          <w:lang w:val="en-US"/>
        </w:rPr>
        <w:t>When the transaction involves exchange of funds t</w:t>
      </w:r>
      <w:r w:rsidR="00812DB4">
        <w:t xml:space="preserve">he combined transaction </w:t>
      </w:r>
      <w:r w:rsidR="00812DB4" w:rsidRPr="00812DB4">
        <w:rPr>
          <w:b/>
          <w:bCs/>
        </w:rPr>
        <w:t>SHALL</w:t>
      </w:r>
      <w:r w:rsidR="00812DB4">
        <w:t xml:space="preserve"> carry the monetary sum of all individual transactions contained therein. </w:t>
      </w:r>
    </w:p>
    <w:p w14:paraId="13D393EC" w14:textId="2C82023A" w:rsidR="0049704D" w:rsidRDefault="0049704D" w:rsidP="0049704D">
      <w:pPr>
        <w:pStyle w:val="Heading4"/>
      </w:pPr>
      <w:bookmarkStart w:id="207" w:name="_Toc149728728"/>
      <w:r>
        <w:t>4.2.2.</w:t>
      </w:r>
      <w:r w:rsidR="005F45A0">
        <w:t>7</w:t>
      </w:r>
      <w:r>
        <w:tab/>
        <w:t>Hybrid transaction</w:t>
      </w:r>
      <w:r w:rsidR="00D30941">
        <w:t>s</w:t>
      </w:r>
      <w:bookmarkEnd w:id="207"/>
    </w:p>
    <w:p w14:paraId="3CAAC216" w14:textId="6D33FC5B" w:rsidR="0049704D" w:rsidRDefault="00D30941" w:rsidP="004239FE">
      <w:r>
        <w:t xml:space="preserve">A hybrid transaction is a special case of a combined transaction that includes </w:t>
      </w:r>
      <w:r w:rsidR="0049704D">
        <w:t xml:space="preserve">both once-off and recurring </w:t>
      </w:r>
      <w:r>
        <w:t>individual transactions</w:t>
      </w:r>
      <w:r w:rsidR="0049704D">
        <w:t>.</w:t>
      </w:r>
    </w:p>
    <w:p w14:paraId="55AAE17D" w14:textId="7FCDD229" w:rsidR="00D30941" w:rsidRDefault="00D30941" w:rsidP="004239FE">
      <w:r>
        <w:t>The same requirements applicable for combined transactions also apply for hybrid transactions.</w:t>
      </w:r>
    </w:p>
    <w:p w14:paraId="4932442B" w14:textId="79449DE4" w:rsidR="0049704D" w:rsidRDefault="0049704D" w:rsidP="004239FE">
      <w:r>
        <w:t xml:space="preserve">Example: A mobile bill may include both a recurring transaction for the domestic mobile usage and a once-off transaction for a roaming package purchased on a certain month in preparation to an overseas travel. Such bill may also include a fee for purchase of a new handset broken down to </w:t>
      </w:r>
      <w:r w:rsidR="00E25B2F">
        <w:t>several</w:t>
      </w:r>
      <w:r>
        <w:t xml:space="preserve"> instalments.</w:t>
      </w:r>
    </w:p>
    <w:p w14:paraId="16FB9772" w14:textId="75E4BE73" w:rsidR="0049704D" w:rsidRDefault="0049704D" w:rsidP="004239FE">
      <w:r>
        <w:t xml:space="preserve">In a hybrid transaction the buyer and seller may treat the transaction as a </w:t>
      </w:r>
      <w:r w:rsidR="004A7CA3">
        <w:t>combined transaction or break it down to its once-off and recurring elements for accounting purpose.</w:t>
      </w:r>
    </w:p>
    <w:p w14:paraId="193DF14D" w14:textId="4FEF4C08" w:rsidR="00546333" w:rsidRPr="004239FE" w:rsidRDefault="00546333" w:rsidP="004239FE">
      <w:r>
        <w:t>An interesting example of a hybrid transaction is purchase of a house/apartment. Unless the buyer has sufficient funds to pay the full price once-off, the buyer may need to apply to the bank for mortgage. In such case the bank either pays the seller the full amount or provides securities and the buyer returns the mortgage through monthly payments (either to the bank or to the seller</w:t>
      </w:r>
      <w:r w:rsidR="001541FB">
        <w:t>, depending on the commercial agreement)</w:t>
      </w:r>
      <w:r>
        <w:t xml:space="preserve">. Such </w:t>
      </w:r>
      <w:r w:rsidR="001541FB">
        <w:t xml:space="preserve">mortgage </w:t>
      </w:r>
      <w:r>
        <w:t>payments may be considered either as instalments of a once-off transaction or as recurring transactions.</w:t>
      </w:r>
    </w:p>
    <w:p w14:paraId="3E5CB568" w14:textId="6C5F86CB" w:rsidR="00C322B6" w:rsidRDefault="00C322B6" w:rsidP="003D5BA9">
      <w:pPr>
        <w:pStyle w:val="Heading2"/>
      </w:pPr>
      <w:bookmarkStart w:id="208" w:name="_Ref133243805"/>
      <w:bookmarkStart w:id="209" w:name="_Toc149728729"/>
      <w:r>
        <w:t xml:space="preserve">4.3 </w:t>
      </w:r>
      <w:r w:rsidR="003D5BA9">
        <w:tab/>
      </w:r>
      <w:r>
        <w:t xml:space="preserve">Types of Supply </w:t>
      </w:r>
      <w:r w:rsidR="003D5BA9">
        <w:t>C</w:t>
      </w:r>
      <w:r>
        <w:t>hains</w:t>
      </w:r>
      <w:bookmarkEnd w:id="208"/>
      <w:bookmarkEnd w:id="209"/>
    </w:p>
    <w:p w14:paraId="2400E2A6" w14:textId="12B8FCE7" w:rsidR="00BF5BA9" w:rsidRDefault="00BF5BA9" w:rsidP="003D5BA9">
      <w:pPr>
        <w:pStyle w:val="Heading3"/>
      </w:pPr>
      <w:bookmarkStart w:id="210" w:name="_Toc149728730"/>
      <w:r>
        <w:t>4.3.1</w:t>
      </w:r>
      <w:r>
        <w:tab/>
        <w:t>Introduction</w:t>
      </w:r>
      <w:bookmarkEnd w:id="210"/>
    </w:p>
    <w:p w14:paraId="5DCAD3E0" w14:textId="5B889E48" w:rsidR="00BF5BA9" w:rsidRPr="00BF5BA9" w:rsidRDefault="00BF5BA9" w:rsidP="00BF5BA9">
      <w:r>
        <w:t>The characterization of a supply chain, in the context of the current document, is defined by the type of deliverable to the ultimate consumer of such supply chain. When the deliverable is an object, goods, the supply chain is defined as delivering goods, even if some of the supply-chain participants deliver services. When the deliverable is a service the supply chain is defined as delivering a service even if some of the supply-chain participants deliver goods.</w:t>
      </w:r>
    </w:p>
    <w:p w14:paraId="57E27A12" w14:textId="27769BA9" w:rsidR="003D5BA9" w:rsidRDefault="003D5BA9" w:rsidP="003D5BA9">
      <w:pPr>
        <w:pStyle w:val="Heading3"/>
      </w:pPr>
      <w:bookmarkStart w:id="211" w:name="_Ref149037224"/>
      <w:bookmarkStart w:id="212" w:name="_Toc149728731"/>
      <w:r>
        <w:t>4.3.</w:t>
      </w:r>
      <w:r w:rsidR="00BF5BA9">
        <w:t>2</w:t>
      </w:r>
      <w:r>
        <w:tab/>
        <w:t xml:space="preserve">Supply Chains </w:t>
      </w:r>
      <w:r w:rsidR="00623D51">
        <w:t>for</w:t>
      </w:r>
      <w:r>
        <w:t xml:space="preserve"> delivery of goods</w:t>
      </w:r>
      <w:bookmarkEnd w:id="211"/>
      <w:bookmarkEnd w:id="212"/>
    </w:p>
    <w:p w14:paraId="53934D92" w14:textId="380C65EA" w:rsidR="00BF5BA9" w:rsidRDefault="00BF5BA9" w:rsidP="005F45AD">
      <w:r>
        <w:t xml:space="preserve">When delivery of goods requires elements of supply from multiple entities, those entities form a supply-chain </w:t>
      </w:r>
      <w:r w:rsidR="00623D51">
        <w:t>for</w:t>
      </w:r>
      <w:r>
        <w:t xml:space="preserve"> delivery of goods.</w:t>
      </w:r>
    </w:p>
    <w:p w14:paraId="2EC644FF" w14:textId="32C7A2B2" w:rsidR="00BF5BA9" w:rsidRDefault="00BF5BA9" w:rsidP="005F45AD">
      <w:r>
        <w:t xml:space="preserve">Certain supply-chain participants may be delivering </w:t>
      </w:r>
      <w:r w:rsidRPr="00A47583">
        <w:rPr>
          <w:b/>
          <w:bCs/>
          <w:i/>
          <w:iCs/>
        </w:rPr>
        <w:t>services</w:t>
      </w:r>
      <w:r>
        <w:t xml:space="preserve"> that are required for the delivery of </w:t>
      </w:r>
      <w:r w:rsidRPr="00A47583">
        <w:rPr>
          <w:b/>
          <w:bCs/>
          <w:i/>
          <w:iCs/>
        </w:rPr>
        <w:t>goods</w:t>
      </w:r>
      <w:r>
        <w:t xml:space="preserve">. E.g., a supply chain for the delivery of fruits from the orchard to the </w:t>
      </w:r>
      <w:r w:rsidR="00591A92">
        <w:t>grocery</w:t>
      </w:r>
      <w:r>
        <w:t xml:space="preserve"> may include a farmer that harvests the fruit</w:t>
      </w:r>
      <w:r w:rsidR="00A47583">
        <w:t xml:space="preserve"> (goods)</w:t>
      </w:r>
      <w:r>
        <w:t>, a warehouse where the fruit is pack</w:t>
      </w:r>
      <w:r w:rsidR="00A47583">
        <w:t>ed and stored (service), a truck that ships the fruit from the warehouse to the grocery (service) and a grocer selling the fruit to the consumer (goods). Other supply chains may include multiple manufacturers of goods (e.g., computer parts and electronic chips) and an assembly line that assembles all parts into a computer. Additional supply-chain steps may include</w:t>
      </w:r>
      <w:r w:rsidR="00F91B21">
        <w:t>, among others,</w:t>
      </w:r>
      <w:r w:rsidR="00A47583">
        <w:t xml:space="preserve"> QA, shipment of the assembled computer to the consumer and accounting.</w:t>
      </w:r>
    </w:p>
    <w:p w14:paraId="11E6E761" w14:textId="2E3F1043" w:rsidR="000862BF" w:rsidRDefault="00A47583" w:rsidP="005F45AD">
      <w:r>
        <w:t>The main c</w:t>
      </w:r>
      <w:r w:rsidR="000862BF">
        <w:t>haracteristic</w:t>
      </w:r>
      <w:r>
        <w:t xml:space="preserve"> of supply chains handling the delivery of goods is that the entire chain is </w:t>
      </w:r>
      <w:r w:rsidR="00F91B21">
        <w:t>based on once-off transactions</w:t>
      </w:r>
      <w:r w:rsidR="006974F5">
        <w:t xml:space="preserve"> that end up with certain goods being delivered to the ultimate user</w:t>
      </w:r>
      <w:r w:rsidR="00F91B21">
        <w:t xml:space="preserve">. Procurement of goods, even if such goods are purchased on a regular and recurring basis, is typically handled on a per-occurrence or per specific need basis and does not involve a recurring subscription. </w:t>
      </w:r>
      <w:r w:rsidR="000862BF">
        <w:t>There may be a wholesale supply chain behind the delivery of such goods</w:t>
      </w:r>
      <w:r w:rsidR="003D2127">
        <w:t xml:space="preserve"> that performs once-off or recurring transactions </w:t>
      </w:r>
      <w:r w:rsidR="001541FB">
        <w:t>to</w:t>
      </w:r>
      <w:r w:rsidR="003D2127">
        <w:t xml:space="preserve"> enable delivery of the goods to the Retail customer.</w:t>
      </w:r>
      <w:r w:rsidR="00623D51">
        <w:t xml:space="preserve"> </w:t>
      </w:r>
      <w:r w:rsidR="00623D51">
        <w:br/>
        <w:t>Having the above said, being based solely on once-off transactions does not constitute sufficient criteria for the definition of a supply chain as delivering goods, and such definition is derived solely from the nature of the deliverable itself as stated earlier in this section.</w:t>
      </w:r>
    </w:p>
    <w:p w14:paraId="4AECAC14" w14:textId="148D7C9B" w:rsidR="003D5BA9" w:rsidRDefault="003D5BA9" w:rsidP="003D5BA9">
      <w:pPr>
        <w:pStyle w:val="Heading3"/>
      </w:pPr>
      <w:bookmarkStart w:id="213" w:name="_Toc149728732"/>
      <w:r>
        <w:t>4.3.</w:t>
      </w:r>
      <w:r w:rsidR="00D421C8">
        <w:t>3</w:t>
      </w:r>
      <w:r>
        <w:tab/>
        <w:t xml:space="preserve">Supply Chains </w:t>
      </w:r>
      <w:r w:rsidR="00623D51">
        <w:t>for</w:t>
      </w:r>
      <w:r>
        <w:t xml:space="preserve"> delivery of services</w:t>
      </w:r>
      <w:bookmarkEnd w:id="213"/>
    </w:p>
    <w:p w14:paraId="0F9A4CB3" w14:textId="294FD5EA" w:rsidR="00623D51" w:rsidRDefault="00623D51" w:rsidP="005F45AD">
      <w:r>
        <w:t>When delivery of a service requires elements of supply provided by multiple entities, those entities form a supply chain for delivery of services.</w:t>
      </w:r>
    </w:p>
    <w:p w14:paraId="76CE4506" w14:textId="30F8E3FF" w:rsidR="00623D51" w:rsidRDefault="00623D51" w:rsidP="005F45AD">
      <w:r>
        <w:t xml:space="preserve">Certain elements of a service may include goods thus a supply chain for delivery of services may include entities delivering goods. E.g., delivery of a digital TV service subscription may require installing a set-top box at the customer </w:t>
      </w:r>
      <w:r>
        <w:lastRenderedPageBreak/>
        <w:t xml:space="preserve">location. Though the delivery of the set-top box is a once-off transaction related to the delivery of goods, it is part of a </w:t>
      </w:r>
      <w:r w:rsidR="006974F5">
        <w:t>larger supply chain delivering digital TV services that include production, digital storage and distribution of content, service quality monitoring, usage measurement, accounting, and support.</w:t>
      </w:r>
    </w:p>
    <w:p w14:paraId="574F829B" w14:textId="1B2AD258" w:rsidR="006974F5" w:rsidRDefault="006974F5" w:rsidP="005F45AD">
      <w:r>
        <w:t xml:space="preserve">As stated in section 4.3.1 the main differentiator between supply chains used for delivery of services compared to supply chains used for delivery of goods is the nature of the deliverable. Although certain goods may be required </w:t>
      </w:r>
      <w:r w:rsidR="00B8547D">
        <w:t>to</w:t>
      </w:r>
      <w:r>
        <w:t xml:space="preserve"> consume certain services</w:t>
      </w:r>
      <w:r w:rsidR="00B8547D">
        <w:t>, the element of consumption is the service, not the goods through which it is consumed. E.g., a digital content distribution service will require a device capable of connecting to the digital distribution media (such as the public internet</w:t>
      </w:r>
      <w:proofErr w:type="gramStart"/>
      <w:r w:rsidR="00B8547D">
        <w:t>)</w:t>
      </w:r>
      <w:proofErr w:type="gramEnd"/>
      <w:r w:rsidR="00B8547D">
        <w:t xml:space="preserve"> but that device may be a large screen TV, a computer and even a mobile-phone – all of whom eventually used as a medium to consume the content for which the consumer had subscribed. The focal point, and the deliverable being subscribed to, is the digital media distribution service, not the device used to view it.</w:t>
      </w:r>
    </w:p>
    <w:p w14:paraId="12E8218F" w14:textId="20F9A499" w:rsidR="003D5BA9" w:rsidRDefault="003D5BA9" w:rsidP="003D5BA9">
      <w:pPr>
        <w:pStyle w:val="Heading3"/>
      </w:pPr>
      <w:bookmarkStart w:id="214" w:name="_Toc149728733"/>
      <w:r>
        <w:t>4.3.3</w:t>
      </w:r>
      <w:r>
        <w:tab/>
        <w:t>Bilateral Supply Chains</w:t>
      </w:r>
      <w:bookmarkEnd w:id="214"/>
    </w:p>
    <w:p w14:paraId="43179B9D" w14:textId="77777777" w:rsidR="0002005A" w:rsidRDefault="00B8547D" w:rsidP="003D2127">
      <w:r>
        <w:t xml:space="preserve">As described in section 4.2.1.7 there are scenarios where </w:t>
      </w:r>
      <w:r w:rsidR="0002005A">
        <w:t>a pair of neighbouring participants in one supply chain, where one is a buyer and the other is a seller, are also participating in another supply chain where they perform the opposite roles: The buyer in one supply chain in the seller in the other supply chain and vice versa. Such scenario may include more than just a pair of entities and may involve longer chains as well.</w:t>
      </w:r>
    </w:p>
    <w:p w14:paraId="34DDE5CA" w14:textId="3961E045" w:rsidR="0002005A" w:rsidRDefault="0002005A" w:rsidP="003D2127">
      <w:r>
        <w:t>Such a scenario is defined as a bilateral supply chain where the buy-sell relations are bi-directional. Consider a scenario where a domestic customer in one country wants to make a telephone call to a domestic customer in another country. Each of those domestic customers is served by a domestic telephone operator in their respective country. Each of those domestic telephone operators uses the services of an international operator to extend the calls from their domestic network to the other domestic network. A supply chain is formed:</w:t>
      </w:r>
    </w:p>
    <w:p w14:paraId="7AE57DDF" w14:textId="710AE20D" w:rsidR="0002005A" w:rsidRDefault="0002005A" w:rsidP="0002005A">
      <w:pPr>
        <w:jc w:val="center"/>
      </w:pPr>
      <w:r>
        <w:t>Consumer A – Operator A – International Operator – Operator B – Consumer B</w:t>
      </w:r>
    </w:p>
    <w:p w14:paraId="498F04AF" w14:textId="403590AA" w:rsidR="0002005A" w:rsidRDefault="0002005A" w:rsidP="0002005A">
      <w:r>
        <w:t>Each participant in such supply chain</w:t>
      </w:r>
      <w:r w:rsidR="00344C6F">
        <w:t xml:space="preserve"> transacts with its neighbour(s).</w:t>
      </w:r>
    </w:p>
    <w:p w14:paraId="61FBB02F" w14:textId="2E9BA1E8" w:rsidR="00344C6F" w:rsidRDefault="00344C6F" w:rsidP="0002005A">
      <w:r>
        <w:t>When Consumer B wants to call Consumer A the same supply chain is formed, but the transactions are now performed in the other direction. The supply chain is bilateral where each participant both buys and sells to/from its neighbours.</w:t>
      </w:r>
    </w:p>
    <w:p w14:paraId="37B6FEA9" w14:textId="5AEB1C26" w:rsidR="00FB5A8A" w:rsidRDefault="00FB5A8A" w:rsidP="00FB5A8A">
      <w:pPr>
        <w:pStyle w:val="Heading3"/>
      </w:pPr>
      <w:bookmarkStart w:id="215" w:name="_Toc149728734"/>
      <w:r>
        <w:t>4.3.4</w:t>
      </w:r>
      <w:r>
        <w:tab/>
        <w:t>Multilateral Supply chains</w:t>
      </w:r>
      <w:bookmarkEnd w:id="215"/>
    </w:p>
    <w:p w14:paraId="2F17A97B" w14:textId="3E87C09C" w:rsidR="00E001DB" w:rsidRDefault="00E001DB" w:rsidP="00FB5A8A">
      <w:r>
        <w:t xml:space="preserve">As defined in clause </w:t>
      </w:r>
      <w:r>
        <w:fldChar w:fldCharType="begin"/>
      </w:r>
      <w:r>
        <w:instrText xml:space="preserve"> REF _Ref135646735 \h </w:instrText>
      </w:r>
      <w:r>
        <w:fldChar w:fldCharType="separate"/>
      </w:r>
      <w:r>
        <w:t>4.2.1.8</w:t>
      </w:r>
      <w:r>
        <w:tab/>
        <w:t>(Multilateral trade</w:t>
      </w:r>
      <w:r>
        <w:fldChar w:fldCharType="end"/>
      </w:r>
      <w:r>
        <w:t>), Multilateral supply chains are such where multiple entities are involved in the supply of goods and/or services where some of the parties buy, others sell and some both buy and sell.</w:t>
      </w:r>
    </w:p>
    <w:p w14:paraId="2A51A223" w14:textId="04007A0D" w:rsidR="00FB5A8A" w:rsidRDefault="00FB5A8A" w:rsidP="00E001DB">
      <w:r>
        <w:t>The key concept to adhere to is that from a single entity’s point of view the buy relations are established between the Procurement Function of that entity and the Sales Function of the entities selling to it, and that the sell relations are established between the Sales Function of that entity and the Procurement Function of the entities buying from it.</w:t>
      </w:r>
      <w:r>
        <w:br/>
        <w:t>Multiple supply chains may be established in a multilateral trade environment where a subgroup of bilateral trade partners form one supply chain for the purpose of delivering specific goods and/or services whereas other subgroups may establish other supply chains for the delivery of other goods and/or services.</w:t>
      </w:r>
      <w:r>
        <w:br/>
        <w:t xml:space="preserve">A typical example of multilateral trade would be the airline industry where some airlines may be both buying and selling seats on other airlines’ flights to build long-haul/multi-segment flights, while other airlines may be only selling seats to others or only buying seats from others but not both. </w:t>
      </w:r>
    </w:p>
    <w:p w14:paraId="78DDF207" w14:textId="51CF9005" w:rsidR="003D5BA9" w:rsidRDefault="003D5BA9" w:rsidP="003D5BA9">
      <w:pPr>
        <w:pStyle w:val="Heading2"/>
      </w:pPr>
      <w:bookmarkStart w:id="216" w:name="_Toc149728735"/>
      <w:r>
        <w:t>4.</w:t>
      </w:r>
      <w:r w:rsidR="00E57BB0">
        <w:t>4</w:t>
      </w:r>
      <w:r>
        <w:tab/>
        <w:t>PDL in Supply Chains</w:t>
      </w:r>
      <w:bookmarkEnd w:id="216"/>
    </w:p>
    <w:p w14:paraId="474F9138" w14:textId="7F063650" w:rsidR="00E57BB0" w:rsidRDefault="00E57BB0" w:rsidP="003D5BA9">
      <w:pPr>
        <w:pStyle w:val="Heading3"/>
      </w:pPr>
      <w:bookmarkStart w:id="217" w:name="_Toc149728736"/>
      <w:r>
        <w:t>4.4.1</w:t>
      </w:r>
      <w:r>
        <w:tab/>
        <w:t>Types of PDL related entities and nodes in a supply chain</w:t>
      </w:r>
      <w:bookmarkEnd w:id="217"/>
    </w:p>
    <w:p w14:paraId="0C8D98B0" w14:textId="0B66EC85" w:rsidR="00E57BB0" w:rsidRDefault="00E57BB0" w:rsidP="00E57BB0">
      <w:pPr>
        <w:pStyle w:val="Heading4"/>
      </w:pPr>
      <w:bookmarkStart w:id="218" w:name="_Toc149728737"/>
      <w:r>
        <w:t>4.</w:t>
      </w:r>
      <w:r w:rsidR="003965C2">
        <w:t>4</w:t>
      </w:r>
      <w:r>
        <w:t>.1.1</w:t>
      </w:r>
      <w:r>
        <w:tab/>
        <w:t>Introduction</w:t>
      </w:r>
      <w:bookmarkEnd w:id="218"/>
    </w:p>
    <w:p w14:paraId="6768A027" w14:textId="4308F5BE" w:rsidR="00E57BB0" w:rsidRPr="00E57BB0" w:rsidRDefault="003965C2" w:rsidP="00E57BB0">
      <w:r>
        <w:t>When using PDL in a supply chain the following entities and node types are defined.</w:t>
      </w:r>
    </w:p>
    <w:p w14:paraId="1C31815B" w14:textId="54675FF3" w:rsidR="00E57BB0" w:rsidRDefault="00E57BB0" w:rsidP="00E57BB0">
      <w:pPr>
        <w:pStyle w:val="Heading4"/>
      </w:pPr>
      <w:bookmarkStart w:id="219" w:name="_Toc149728738"/>
      <w:r>
        <w:t>4.</w:t>
      </w:r>
      <w:r w:rsidR="003965C2">
        <w:t>4</w:t>
      </w:r>
      <w:r>
        <w:t>.1.2</w:t>
      </w:r>
      <w:r>
        <w:tab/>
        <w:t>Trading entities</w:t>
      </w:r>
      <w:bookmarkEnd w:id="219"/>
    </w:p>
    <w:p w14:paraId="0BA4977E" w14:textId="3F866D8F" w:rsidR="003965C2" w:rsidRDefault="003965C2" w:rsidP="003965C2">
      <w:r>
        <w:t xml:space="preserve">Trading entities are entities directly involved in buying and/or selling. </w:t>
      </w:r>
    </w:p>
    <w:p w14:paraId="2B9D6722" w14:textId="025764CE" w:rsidR="003965C2" w:rsidRPr="003965C2" w:rsidRDefault="003965C2" w:rsidP="007417D3">
      <w:pPr>
        <w:pStyle w:val="ListParagraph"/>
        <w:numPr>
          <w:ilvl w:val="0"/>
          <w:numId w:val="34"/>
        </w:numPr>
        <w:rPr>
          <w:rFonts w:asciiTheme="majorBidi" w:hAnsiTheme="majorBidi" w:cstheme="majorBidi"/>
        </w:rPr>
      </w:pPr>
      <w:r w:rsidRPr="003965C2">
        <w:rPr>
          <w:rFonts w:asciiTheme="majorBidi" w:hAnsiTheme="majorBidi" w:cstheme="majorBidi"/>
        </w:rPr>
        <w:t>Buyer nodes</w:t>
      </w:r>
    </w:p>
    <w:p w14:paraId="097A9AF9" w14:textId="0DC5D5C5" w:rsidR="003965C2" w:rsidRDefault="003965C2" w:rsidP="007417D3">
      <w:pPr>
        <w:pStyle w:val="ListParagraph"/>
        <w:numPr>
          <w:ilvl w:val="0"/>
          <w:numId w:val="34"/>
        </w:numPr>
        <w:rPr>
          <w:rFonts w:asciiTheme="majorBidi" w:hAnsiTheme="majorBidi" w:cstheme="majorBidi"/>
        </w:rPr>
      </w:pPr>
      <w:r w:rsidRPr="003965C2">
        <w:rPr>
          <w:rFonts w:asciiTheme="majorBidi" w:hAnsiTheme="majorBidi" w:cstheme="majorBidi"/>
        </w:rPr>
        <w:t>Seller nodes</w:t>
      </w:r>
    </w:p>
    <w:p w14:paraId="4148D891" w14:textId="3D91299C" w:rsidR="00E978CE" w:rsidRDefault="00E978CE" w:rsidP="00E978CE">
      <w:pPr>
        <w:pStyle w:val="MandatoryRequirement"/>
      </w:pPr>
      <w:r>
        <w:t xml:space="preserve">Trading entities </w:t>
      </w:r>
      <w:r w:rsidRPr="00E978CE">
        <w:rPr>
          <w:b/>
          <w:bCs/>
        </w:rPr>
        <w:t>SHALL</w:t>
      </w:r>
      <w:r>
        <w:t xml:space="preserve"> have consensus voting power in each transaction they are involved in.</w:t>
      </w:r>
    </w:p>
    <w:p w14:paraId="0B4467BB" w14:textId="40253634" w:rsidR="00E978CE" w:rsidRDefault="00E978CE" w:rsidP="00802188">
      <w:pPr>
        <w:pStyle w:val="DesirableRequirement"/>
      </w:pPr>
      <w:r>
        <w:lastRenderedPageBreak/>
        <w:t xml:space="preserve">In a buyer-seller PDL both trading entities </w:t>
      </w:r>
      <w:r w:rsidR="00802188">
        <w:rPr>
          <w:b/>
          <w:bCs/>
          <w:lang w:val="en-US"/>
        </w:rPr>
        <w:t>SHOULD</w:t>
      </w:r>
      <w:r>
        <w:t xml:space="preserve"> have the same voting power.</w:t>
      </w:r>
    </w:p>
    <w:p w14:paraId="38BA88C7" w14:textId="15902DC2" w:rsidR="00802188" w:rsidRPr="00802188" w:rsidRDefault="00802188" w:rsidP="00802188">
      <w:pPr>
        <w:pStyle w:val="OptionalRequirement"/>
      </w:pPr>
      <w:r>
        <w:t xml:space="preserve">The governance </w:t>
      </w:r>
      <w:r w:rsidRPr="00802188">
        <w:rPr>
          <w:b/>
          <w:bCs/>
        </w:rPr>
        <w:t>MAY</w:t>
      </w:r>
      <w:r>
        <w:t xml:space="preserve"> assign different consensus voting power to trading entities in a PDL.</w:t>
      </w:r>
    </w:p>
    <w:p w14:paraId="1FD3D8AD" w14:textId="483A4CDB" w:rsidR="00E57BB0" w:rsidRDefault="00E57BB0" w:rsidP="00E57BB0">
      <w:pPr>
        <w:pStyle w:val="Heading4"/>
      </w:pPr>
      <w:bookmarkStart w:id="220" w:name="_Toc149728739"/>
      <w:r>
        <w:t>4.</w:t>
      </w:r>
      <w:r w:rsidR="003965C2">
        <w:t>4</w:t>
      </w:r>
      <w:r>
        <w:t>.1.3</w:t>
      </w:r>
      <w:r>
        <w:tab/>
      </w:r>
      <w:proofErr w:type="gramStart"/>
      <w:r>
        <w:t>Non-trading</w:t>
      </w:r>
      <w:proofErr w:type="gramEnd"/>
      <w:r>
        <w:t xml:space="preserve"> entities</w:t>
      </w:r>
      <w:bookmarkEnd w:id="220"/>
    </w:p>
    <w:p w14:paraId="73D6087A" w14:textId="6A02761F" w:rsidR="003965C2" w:rsidRDefault="003965C2" w:rsidP="003965C2">
      <w:r>
        <w:t>Non trading entities are functions involved in PDL transactions that are not buyers or sellers.</w:t>
      </w:r>
    </w:p>
    <w:p w14:paraId="752394ED" w14:textId="67C0E3EE"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Governance</w:t>
      </w:r>
    </w:p>
    <w:p w14:paraId="2EFB51CE" w14:textId="710A65EC"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Validators</w:t>
      </w:r>
    </w:p>
    <w:p w14:paraId="6208F905" w14:textId="5D116C82"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Chain operators</w:t>
      </w:r>
    </w:p>
    <w:p w14:paraId="01632147" w14:textId="5CC0C2F8" w:rsid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Others</w:t>
      </w:r>
    </w:p>
    <w:p w14:paraId="504BE0F1" w14:textId="64F0ABCB" w:rsidR="00802188" w:rsidRPr="00802188" w:rsidRDefault="00802188" w:rsidP="00802188">
      <w:pPr>
        <w:pStyle w:val="OptionalRequirement"/>
      </w:pPr>
      <w:r>
        <w:t xml:space="preserve">Non-trading entities </w:t>
      </w:r>
      <w:r w:rsidRPr="00802188">
        <w:rPr>
          <w:b/>
          <w:bCs/>
        </w:rPr>
        <w:t>MAY</w:t>
      </w:r>
      <w:r>
        <w:t xml:space="preserve"> have consensus voting power in a PDL they are participating in.</w:t>
      </w:r>
    </w:p>
    <w:p w14:paraId="67852754" w14:textId="13F43B0E" w:rsidR="00E57BB0" w:rsidRDefault="00E57BB0" w:rsidP="00E57BB0">
      <w:pPr>
        <w:pStyle w:val="Heading4"/>
      </w:pPr>
      <w:bookmarkStart w:id="221" w:name="_Toc149728740"/>
      <w:r>
        <w:t>4.</w:t>
      </w:r>
      <w:r w:rsidR="003965C2">
        <w:t>4</w:t>
      </w:r>
      <w:r>
        <w:t>.1.4</w:t>
      </w:r>
      <w:r>
        <w:tab/>
        <w:t xml:space="preserve">Trading </w:t>
      </w:r>
      <w:r w:rsidR="009916E2">
        <w:t xml:space="preserve">PDL </w:t>
      </w:r>
      <w:r>
        <w:t>nodes</w:t>
      </w:r>
      <w:bookmarkEnd w:id="221"/>
    </w:p>
    <w:p w14:paraId="0F2DA24B" w14:textId="19BF2935" w:rsidR="003965C2" w:rsidRDefault="003965C2" w:rsidP="003965C2">
      <w:r>
        <w:t>Trading nodes are PDL nodes operated by trading entities that are used to record supply chain related transactions.</w:t>
      </w:r>
    </w:p>
    <w:p w14:paraId="28E1D2CD" w14:textId="248530BD" w:rsidR="003965C2" w:rsidRPr="003965C2" w:rsidRDefault="003965C2" w:rsidP="007417D3">
      <w:pPr>
        <w:pStyle w:val="ListParagraph"/>
        <w:numPr>
          <w:ilvl w:val="0"/>
          <w:numId w:val="36"/>
        </w:numPr>
        <w:rPr>
          <w:rFonts w:asciiTheme="majorBidi" w:hAnsiTheme="majorBidi" w:cstheme="majorBidi"/>
        </w:rPr>
      </w:pPr>
      <w:r w:rsidRPr="003965C2">
        <w:rPr>
          <w:rFonts w:asciiTheme="majorBidi" w:hAnsiTheme="majorBidi" w:cstheme="majorBidi"/>
        </w:rPr>
        <w:t>Buy-Sell PDL nodes</w:t>
      </w:r>
    </w:p>
    <w:p w14:paraId="31ECCB2C" w14:textId="2A03E13A" w:rsidR="003965C2" w:rsidRDefault="003965C2" w:rsidP="007417D3">
      <w:pPr>
        <w:pStyle w:val="ListParagraph"/>
        <w:numPr>
          <w:ilvl w:val="0"/>
          <w:numId w:val="36"/>
        </w:numPr>
        <w:rPr>
          <w:rFonts w:asciiTheme="majorBidi" w:hAnsiTheme="majorBidi" w:cstheme="majorBidi"/>
        </w:rPr>
      </w:pPr>
      <w:r w:rsidRPr="003965C2">
        <w:rPr>
          <w:rFonts w:asciiTheme="majorBidi" w:hAnsiTheme="majorBidi" w:cstheme="majorBidi"/>
        </w:rPr>
        <w:t>Ecosystem-wide PDL nodes</w:t>
      </w:r>
    </w:p>
    <w:p w14:paraId="67A21D69" w14:textId="29186617" w:rsidR="00802188" w:rsidRPr="00802188" w:rsidRDefault="00802188" w:rsidP="00802188">
      <w:pPr>
        <w:pStyle w:val="MandatoryRequirement"/>
      </w:pPr>
      <w:r>
        <w:t xml:space="preserve">Trading nodes </w:t>
      </w:r>
      <w:r w:rsidRPr="00802188">
        <w:rPr>
          <w:b/>
          <w:bCs/>
        </w:rPr>
        <w:t>SHALL</w:t>
      </w:r>
      <w:r>
        <w:t xml:space="preserve"> record all transactions related to any supply chain they are associated with.</w:t>
      </w:r>
    </w:p>
    <w:p w14:paraId="4599F60D" w14:textId="4B082E7D" w:rsidR="00E57BB0" w:rsidRDefault="00E57BB0" w:rsidP="00E57BB0">
      <w:pPr>
        <w:pStyle w:val="Heading4"/>
      </w:pPr>
      <w:bookmarkStart w:id="222" w:name="_Toc149728741"/>
      <w:r>
        <w:t>4.</w:t>
      </w:r>
      <w:r w:rsidR="003965C2">
        <w:t>4</w:t>
      </w:r>
      <w:r>
        <w:t>.1.5</w:t>
      </w:r>
      <w:r>
        <w:tab/>
        <w:t xml:space="preserve">Non-trading </w:t>
      </w:r>
      <w:r w:rsidR="009916E2">
        <w:t xml:space="preserve">PDL </w:t>
      </w:r>
      <w:r>
        <w:t>nodes</w:t>
      </w:r>
      <w:bookmarkEnd w:id="222"/>
    </w:p>
    <w:p w14:paraId="6262A1DF" w14:textId="1A95D2C8" w:rsidR="003965C2" w:rsidRDefault="003965C2" w:rsidP="003965C2">
      <w:r>
        <w:t>Non-trading PDL nodes are PDL nodes that are used for the proper functi</w:t>
      </w:r>
      <w:r w:rsidR="00B15104">
        <w:t>onality of the PDL but are not necessarily used to record PDL transactions.</w:t>
      </w:r>
    </w:p>
    <w:p w14:paraId="0AF81F14" w14:textId="42F037C9" w:rsidR="00B15104" w:rsidRPr="00B15104" w:rsidRDefault="00B15104" w:rsidP="007417D3">
      <w:pPr>
        <w:pStyle w:val="ListParagraph"/>
        <w:numPr>
          <w:ilvl w:val="0"/>
          <w:numId w:val="37"/>
        </w:numPr>
        <w:rPr>
          <w:rFonts w:asciiTheme="majorBidi" w:hAnsiTheme="majorBidi" w:cstheme="majorBidi"/>
        </w:rPr>
      </w:pPr>
      <w:r w:rsidRPr="00B15104">
        <w:rPr>
          <w:rFonts w:asciiTheme="majorBidi" w:hAnsiTheme="majorBidi" w:cstheme="majorBidi"/>
        </w:rPr>
        <w:t>Validating nodes</w:t>
      </w:r>
    </w:p>
    <w:p w14:paraId="6C50238B" w14:textId="0E59D9F6" w:rsidR="00B15104" w:rsidRPr="00B15104" w:rsidRDefault="00B15104" w:rsidP="007417D3">
      <w:pPr>
        <w:pStyle w:val="ListParagraph"/>
        <w:numPr>
          <w:ilvl w:val="0"/>
          <w:numId w:val="37"/>
        </w:numPr>
        <w:rPr>
          <w:rFonts w:asciiTheme="majorBidi" w:hAnsiTheme="majorBidi" w:cstheme="majorBidi"/>
        </w:rPr>
      </w:pPr>
      <w:r w:rsidRPr="00B15104">
        <w:rPr>
          <w:rFonts w:asciiTheme="majorBidi" w:hAnsiTheme="majorBidi" w:cstheme="majorBidi"/>
        </w:rPr>
        <w:t>Governance nodes</w:t>
      </w:r>
    </w:p>
    <w:p w14:paraId="32829290" w14:textId="4E973BDD" w:rsidR="00B15104" w:rsidRPr="00802188" w:rsidRDefault="00B15104" w:rsidP="007417D3">
      <w:pPr>
        <w:pStyle w:val="ListParagraph"/>
        <w:numPr>
          <w:ilvl w:val="0"/>
          <w:numId w:val="37"/>
        </w:numPr>
      </w:pPr>
      <w:r w:rsidRPr="00B15104">
        <w:rPr>
          <w:rFonts w:asciiTheme="majorBidi" w:hAnsiTheme="majorBidi" w:cstheme="majorBidi"/>
        </w:rPr>
        <w:t>Others</w:t>
      </w:r>
    </w:p>
    <w:p w14:paraId="78FD9EED" w14:textId="329AA080" w:rsidR="00802188" w:rsidRDefault="00F36031" w:rsidP="00F36031">
      <w:pPr>
        <w:pStyle w:val="OptionalRequirement"/>
      </w:pPr>
      <w:r>
        <w:t xml:space="preserve">Non-trading </w:t>
      </w:r>
      <w:r w:rsidR="009916E2">
        <w:rPr>
          <w:lang w:val="en-US"/>
        </w:rPr>
        <w:t xml:space="preserve">PDL </w:t>
      </w:r>
      <w:r>
        <w:t xml:space="preserve">nodes </w:t>
      </w:r>
      <w:r w:rsidRPr="00F36031">
        <w:rPr>
          <w:b/>
          <w:bCs/>
        </w:rPr>
        <w:t>MAY</w:t>
      </w:r>
      <w:r>
        <w:t xml:space="preserve"> record transactions related to supply chains they are associated with.</w:t>
      </w:r>
    </w:p>
    <w:p w14:paraId="74AB8A1E" w14:textId="06B59DFD" w:rsidR="00F36031" w:rsidRPr="00F36031" w:rsidRDefault="00F36031" w:rsidP="00F36031">
      <w:pPr>
        <w:pStyle w:val="DesirableRequirement"/>
      </w:pPr>
      <w:r>
        <w:t xml:space="preserve">Non-trading </w:t>
      </w:r>
      <w:r w:rsidR="009916E2">
        <w:rPr>
          <w:lang w:val="en-US"/>
        </w:rPr>
        <w:t xml:space="preserve">PDL </w:t>
      </w:r>
      <w:r>
        <w:t xml:space="preserve">nodes </w:t>
      </w:r>
      <w:r w:rsidRPr="00F36031">
        <w:rPr>
          <w:b/>
          <w:bCs/>
        </w:rPr>
        <w:t>SHOULD</w:t>
      </w:r>
      <w:r>
        <w:t xml:space="preserve"> record data related to the functionality of the PDLs they are associated with or participating in.</w:t>
      </w:r>
    </w:p>
    <w:p w14:paraId="586A0B7E" w14:textId="42F41B5E" w:rsidR="003D5BA9" w:rsidRDefault="003D5BA9" w:rsidP="003D5BA9">
      <w:pPr>
        <w:pStyle w:val="Heading3"/>
      </w:pPr>
      <w:bookmarkStart w:id="223" w:name="_Toc149728742"/>
      <w:r>
        <w:t>4.</w:t>
      </w:r>
      <w:r w:rsidR="00E57BB0">
        <w:t>4</w:t>
      </w:r>
      <w:r>
        <w:t>.</w:t>
      </w:r>
      <w:r w:rsidR="00E57BB0">
        <w:t>2</w:t>
      </w:r>
      <w:r>
        <w:tab/>
        <w:t>Buyer-Seller PDL</w:t>
      </w:r>
      <w:bookmarkEnd w:id="223"/>
    </w:p>
    <w:p w14:paraId="3B075999" w14:textId="379053F1" w:rsidR="00FF354B" w:rsidRDefault="00FF354B" w:rsidP="00FF354B">
      <w:pPr>
        <w:pStyle w:val="Heading4"/>
      </w:pPr>
      <w:bookmarkStart w:id="224" w:name="_Toc149728743"/>
      <w:r>
        <w:t>4.</w:t>
      </w:r>
      <w:r w:rsidR="00E57BB0">
        <w:t>4</w:t>
      </w:r>
      <w:r>
        <w:t>.</w:t>
      </w:r>
      <w:r w:rsidR="00E57BB0">
        <w:t>2</w:t>
      </w:r>
      <w:r>
        <w:t>.1</w:t>
      </w:r>
      <w:r>
        <w:tab/>
        <w:t>Definition</w:t>
      </w:r>
      <w:bookmarkEnd w:id="224"/>
    </w:p>
    <w:p w14:paraId="502C551E" w14:textId="0B8D00C6" w:rsidR="00FF354B" w:rsidRDefault="00FF354B" w:rsidP="00FF354B">
      <w:r>
        <w:t>Buyer-seller PDL is used to handle transaction between a buyer and a seller. The transaction</w:t>
      </w:r>
      <w:r w:rsidR="00773517">
        <w:t>s recorded</w:t>
      </w:r>
      <w:r>
        <w:t xml:space="preserve"> </w:t>
      </w:r>
      <w:r w:rsidR="00773517">
        <w:t>on</w:t>
      </w:r>
      <w:r>
        <w:t xml:space="preserve"> such PDL are not visible by other entities except for a neutral validating node operated by a third party. Depending on chain type it may be part of a larger, </w:t>
      </w:r>
      <w:r w:rsidR="001541FB">
        <w:t>multiuser</w:t>
      </w:r>
      <w:r>
        <w:t xml:space="preserve">, chain, a </w:t>
      </w:r>
      <w:r w:rsidR="00773517">
        <w:t>stand-alone</w:t>
      </w:r>
      <w:r>
        <w:t xml:space="preserve"> </w:t>
      </w:r>
      <w:proofErr w:type="gramStart"/>
      <w:r>
        <w:t>chain</w:t>
      </w:r>
      <w:proofErr w:type="gramEnd"/>
      <w:r>
        <w:t xml:space="preserve"> </w:t>
      </w:r>
      <w:r w:rsidR="000A464D">
        <w:t>or a</w:t>
      </w:r>
      <w:r>
        <w:t xml:space="preserve"> side chain</w:t>
      </w:r>
      <w:r w:rsidR="00773517">
        <w:t xml:space="preserve"> of a larger chain</w:t>
      </w:r>
      <w:r>
        <w:t>.</w:t>
      </w:r>
    </w:p>
    <w:p w14:paraId="3BF93FDA" w14:textId="5347A1DA" w:rsidR="00182952" w:rsidRDefault="00182952" w:rsidP="00182952">
      <w:pPr>
        <w:pStyle w:val="MandatoryRequirement"/>
      </w:pPr>
      <w:r>
        <w:t xml:space="preserve">Each buyer and seller in a </w:t>
      </w:r>
      <w:r>
        <w:rPr>
          <w:lang w:val="en-US"/>
        </w:rPr>
        <w:t xml:space="preserve">PDL-based </w:t>
      </w:r>
      <w:r>
        <w:t xml:space="preserve">supply chain </w:t>
      </w:r>
      <w:r w:rsidRPr="00182952">
        <w:rPr>
          <w:b/>
          <w:bCs/>
        </w:rPr>
        <w:t>SHALL</w:t>
      </w:r>
      <w:r>
        <w:t xml:space="preserve"> be part of a Buyer-Seller PDL.</w:t>
      </w:r>
    </w:p>
    <w:p w14:paraId="00F3ED56" w14:textId="33DAC88A" w:rsidR="00182952" w:rsidRDefault="00182952" w:rsidP="00182952">
      <w:pPr>
        <w:pStyle w:val="MandatoryRequirement"/>
      </w:pPr>
      <w:r>
        <w:t xml:space="preserve">Each buyer and seller in a PDL-based supply chain </w:t>
      </w:r>
      <w:r w:rsidRPr="00182952">
        <w:rPr>
          <w:b/>
          <w:bCs/>
        </w:rPr>
        <w:t>SHALL</w:t>
      </w:r>
      <w:r>
        <w:t xml:space="preserve"> use a PDL node for </w:t>
      </w:r>
      <w:r>
        <w:rPr>
          <w:lang w:val="en-US"/>
        </w:rPr>
        <w:t>each</w:t>
      </w:r>
      <w:r>
        <w:t xml:space="preserve"> buy-sell relations they have with other entities.</w:t>
      </w:r>
    </w:p>
    <w:p w14:paraId="514FD075" w14:textId="09C1412A" w:rsidR="00182952" w:rsidRDefault="00182952" w:rsidP="00182952">
      <w:pPr>
        <w:pStyle w:val="OptionalRequirement"/>
      </w:pPr>
      <w:bookmarkStart w:id="225" w:name="_Hlk134451667"/>
      <w:r>
        <w:t xml:space="preserve">The </w:t>
      </w:r>
      <w:r>
        <w:rPr>
          <w:lang w:val="en-US"/>
        </w:rPr>
        <w:t xml:space="preserve">Buyer-Seller </w:t>
      </w:r>
      <w:r>
        <w:t xml:space="preserve">PDL node </w:t>
      </w:r>
      <w:r w:rsidRPr="00182952">
        <w:rPr>
          <w:b/>
          <w:bCs/>
        </w:rPr>
        <w:t>MAY</w:t>
      </w:r>
      <w:r>
        <w:t xml:space="preserve"> use virtual resources.</w:t>
      </w:r>
    </w:p>
    <w:p w14:paraId="59BA1FD0" w14:textId="02339705" w:rsidR="00182952" w:rsidRPr="00182952" w:rsidRDefault="00182952" w:rsidP="00182952">
      <w:pPr>
        <w:pStyle w:val="OptionalRequirement"/>
      </w:pPr>
      <w:r>
        <w:t xml:space="preserve">The </w:t>
      </w:r>
      <w:r>
        <w:rPr>
          <w:lang w:val="en-US"/>
        </w:rPr>
        <w:t xml:space="preserve">Buyer-Seller </w:t>
      </w:r>
      <w:r>
        <w:t xml:space="preserve">PDL node </w:t>
      </w:r>
      <w:r w:rsidRPr="00182952">
        <w:rPr>
          <w:b/>
          <w:bCs/>
        </w:rPr>
        <w:t>MAY</w:t>
      </w:r>
      <w:r>
        <w:t xml:space="preserve"> be cloud based.</w:t>
      </w:r>
    </w:p>
    <w:p w14:paraId="7421E9C2" w14:textId="3BE86103" w:rsidR="003D5BA9" w:rsidRDefault="003D5BA9" w:rsidP="003D5BA9">
      <w:pPr>
        <w:pStyle w:val="Heading4"/>
      </w:pPr>
      <w:bookmarkStart w:id="226" w:name="_Toc149728744"/>
      <w:bookmarkEnd w:id="225"/>
      <w:r>
        <w:t>4.</w:t>
      </w:r>
      <w:r w:rsidR="00E57BB0">
        <w:t>4.2</w:t>
      </w:r>
      <w:r>
        <w:t>.</w:t>
      </w:r>
      <w:r w:rsidR="00FF354B">
        <w:t>2</w:t>
      </w:r>
      <w:r>
        <w:tab/>
        <w:t>Unilateral</w:t>
      </w:r>
      <w:bookmarkEnd w:id="226"/>
    </w:p>
    <w:p w14:paraId="7FBEED7C" w14:textId="40E857A6" w:rsidR="00FF354B" w:rsidRPr="00FF354B" w:rsidRDefault="00FF354B" w:rsidP="00FF354B">
      <w:r>
        <w:t xml:space="preserve">A unilateral PDLs handles unilateral transactions where the </w:t>
      </w:r>
      <w:r w:rsidR="00583C84">
        <w:t>relations between the transacting entities are one-way: One of the two entities always acts as a buyer and the other entity always acts as a seller</w:t>
      </w:r>
      <w:r>
        <w:t>. That is typically the case with Retail transaction</w:t>
      </w:r>
      <w:r w:rsidR="00583C84">
        <w:t xml:space="preserve"> where the retail consumer is only buying from the seller and does not sell anything in return</w:t>
      </w:r>
      <w:r>
        <w:t>.</w:t>
      </w:r>
    </w:p>
    <w:p w14:paraId="22E27D00" w14:textId="226A7FBF" w:rsidR="003D5BA9" w:rsidRDefault="003D5BA9" w:rsidP="003D5BA9">
      <w:pPr>
        <w:pStyle w:val="Heading4"/>
      </w:pPr>
      <w:bookmarkStart w:id="227" w:name="_Ref132115179"/>
      <w:bookmarkStart w:id="228" w:name="_Ref132115302"/>
      <w:bookmarkStart w:id="229" w:name="_Ref132115306"/>
      <w:bookmarkStart w:id="230" w:name="_Ref132115330"/>
      <w:bookmarkStart w:id="231" w:name="_Ref132115365"/>
      <w:bookmarkStart w:id="232" w:name="_Ref132115846"/>
      <w:bookmarkStart w:id="233" w:name="_Toc149728745"/>
      <w:r>
        <w:lastRenderedPageBreak/>
        <w:t>4.</w:t>
      </w:r>
      <w:r w:rsidR="00B15104">
        <w:t>4</w:t>
      </w:r>
      <w:r w:rsidR="00E57BB0">
        <w:t>.2</w:t>
      </w:r>
      <w:r>
        <w:t>.</w:t>
      </w:r>
      <w:r w:rsidR="00712072">
        <w:t>3</w:t>
      </w:r>
      <w:r>
        <w:t xml:space="preserve"> </w:t>
      </w:r>
      <w:r>
        <w:tab/>
        <w:t>Bilateral</w:t>
      </w:r>
      <w:bookmarkEnd w:id="227"/>
      <w:bookmarkEnd w:id="228"/>
      <w:bookmarkEnd w:id="229"/>
      <w:bookmarkEnd w:id="230"/>
      <w:bookmarkEnd w:id="231"/>
      <w:bookmarkEnd w:id="232"/>
      <w:bookmarkEnd w:id="233"/>
    </w:p>
    <w:p w14:paraId="43F2DA6A" w14:textId="602E637F" w:rsidR="00FF354B" w:rsidRDefault="00FF354B" w:rsidP="00FF354B">
      <w:r>
        <w:t>Bilateral PDLs handle transactions in a bilateral environment where the roles of buyer and seller may reverse.</w:t>
      </w:r>
      <w:r w:rsidR="00583C84">
        <w:t xml:space="preserve"> In such scenario either entity may both buy from and sell to the other entity.</w:t>
      </w:r>
      <w:r>
        <w:t xml:space="preserve"> This is typically the case where both buyer and seller are </w:t>
      </w:r>
      <w:r w:rsidR="00D906DD">
        <w:t>wholesalers</w:t>
      </w:r>
      <w:r>
        <w:t>.</w:t>
      </w:r>
    </w:p>
    <w:p w14:paraId="0B460A5C" w14:textId="282A7883" w:rsidR="00773517" w:rsidRDefault="00773517" w:rsidP="00B81AC7">
      <w:pPr>
        <w:pStyle w:val="OptionalRequirement"/>
      </w:pPr>
      <w:r>
        <w:t xml:space="preserve">A Buyer-Seller PDL </w:t>
      </w:r>
      <w:r w:rsidRPr="00B81AC7">
        <w:rPr>
          <w:b/>
          <w:bCs/>
        </w:rPr>
        <w:t>MAY</w:t>
      </w:r>
      <w:r>
        <w:t xml:space="preserve"> be used for both Unilateral and Bilateral transactions between two </w:t>
      </w:r>
      <w:r w:rsidR="00B81AC7">
        <w:t>entities.</w:t>
      </w:r>
      <w:r>
        <w:t xml:space="preserve"> </w:t>
      </w:r>
    </w:p>
    <w:p w14:paraId="66E3EC55" w14:textId="7B85F510" w:rsidR="00376EB9" w:rsidRDefault="00376EB9" w:rsidP="00376EB9">
      <w:r>
        <w:fldChar w:fldCharType="begin"/>
      </w:r>
      <w:r>
        <w:instrText xml:space="preserve"> REF _Ref130978633 \h </w:instrText>
      </w:r>
      <w:r w:rsidR="00000000">
        <w:fldChar w:fldCharType="separate"/>
      </w:r>
      <w:r>
        <w:fldChar w:fldCharType="end"/>
      </w:r>
      <w:r>
        <w:fldChar w:fldCharType="begin"/>
      </w:r>
      <w:r>
        <w:instrText xml:space="preserve"> REF _Ref130978645 \h </w:instrText>
      </w:r>
      <w:r>
        <w:fldChar w:fldCharType="separate"/>
      </w:r>
      <w:r>
        <w:t xml:space="preserve">Figure </w:t>
      </w:r>
      <w:r>
        <w:rPr>
          <w:noProof/>
        </w:rPr>
        <w:t>8</w:t>
      </w:r>
      <w:r>
        <w:fldChar w:fldCharType="end"/>
      </w:r>
      <w:r w:rsidRPr="00376EB9">
        <w:t xml:space="preserve"> depicts an abstract implementation of Buy-Sell PDLs in a supply chain. Each pair of supply chain entities operates a Buy-Sell PDL that includes at least two nodes, one for each entity, and potential additional neutral nodes used for validation.</w:t>
      </w:r>
    </w:p>
    <w:p w14:paraId="1F5F7381" w14:textId="1CBAEA91" w:rsidR="00376EB9" w:rsidRDefault="00376EB9" w:rsidP="00376EB9">
      <w:r>
        <w:rPr>
          <w:noProof/>
        </w:rPr>
        <w:drawing>
          <wp:inline distT="0" distB="0" distL="0" distR="0" wp14:anchorId="49C58189" wp14:editId="17C5347D">
            <wp:extent cx="6120765" cy="34810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481070"/>
                    </a:xfrm>
                    <a:prstGeom prst="rect">
                      <a:avLst/>
                    </a:prstGeom>
                  </pic:spPr>
                </pic:pic>
              </a:graphicData>
            </a:graphic>
          </wp:inline>
        </w:drawing>
      </w:r>
    </w:p>
    <w:p w14:paraId="6DC02627" w14:textId="29CCF47A" w:rsidR="00376EB9" w:rsidRDefault="00376EB9" w:rsidP="00376EB9">
      <w:pPr>
        <w:pStyle w:val="Caption"/>
        <w:jc w:val="center"/>
        <w:rPr>
          <w:lang w:val="en-US"/>
        </w:rPr>
      </w:pPr>
      <w:bookmarkStart w:id="234" w:name="_Ref130978645"/>
      <w:bookmarkStart w:id="235" w:name="_Ref130978633"/>
      <w:bookmarkStart w:id="236" w:name="_Toc149728822"/>
      <w:r>
        <w:t xml:space="preserve">Figure </w:t>
      </w:r>
      <w:fldSimple w:instr=" SEQ Figure \* ARABIC ">
        <w:r w:rsidR="00C96E25">
          <w:rPr>
            <w:noProof/>
          </w:rPr>
          <w:t>8</w:t>
        </w:r>
      </w:fldSimple>
      <w:bookmarkEnd w:id="234"/>
      <w:r>
        <w:rPr>
          <w:lang w:val="en-US"/>
        </w:rPr>
        <w:t xml:space="preserve"> - Buy-Sell PDL implementation in a supply </w:t>
      </w:r>
      <w:proofErr w:type="gramStart"/>
      <w:r>
        <w:rPr>
          <w:lang w:val="en-US"/>
        </w:rPr>
        <w:t>chain</w:t>
      </w:r>
      <w:bookmarkEnd w:id="235"/>
      <w:bookmarkEnd w:id="236"/>
      <w:proofErr w:type="gramEnd"/>
    </w:p>
    <w:p w14:paraId="67C237F5" w14:textId="0D3E95C8" w:rsidR="00376EB9" w:rsidRDefault="00376EB9" w:rsidP="00345E80">
      <w:pPr>
        <w:pStyle w:val="DesirableRequirement"/>
      </w:pPr>
      <w:r>
        <w:t xml:space="preserve">The </w:t>
      </w:r>
      <w:r w:rsidR="00345E80">
        <w:t xml:space="preserve">data in a Buy-Sell PDL </w:t>
      </w:r>
      <w:r w:rsidR="00345E80" w:rsidRPr="00345E80">
        <w:rPr>
          <w:b/>
          <w:bCs/>
        </w:rPr>
        <w:t>SHOULD NOT</w:t>
      </w:r>
      <w:r w:rsidR="00345E80">
        <w:t xml:space="preserve"> be visible to entities other than the two supply chain entities operating that PDL.</w:t>
      </w:r>
    </w:p>
    <w:p w14:paraId="010F6559" w14:textId="70AD6E7F" w:rsidR="00345E80" w:rsidRDefault="00345E80" w:rsidP="00345E80">
      <w:pPr>
        <w:pStyle w:val="OptionalRequirement"/>
      </w:pPr>
      <w:r>
        <w:t xml:space="preserve">Subject to agreement between the respective supply chain entities and subject to GDPR the information on Buy-Sell PDLs </w:t>
      </w:r>
      <w:r w:rsidRPr="00345E80">
        <w:rPr>
          <w:b/>
          <w:bCs/>
        </w:rPr>
        <w:t>MAY</w:t>
      </w:r>
      <w:r>
        <w:t xml:space="preserve"> be exposed to a controlled list of third party entities.</w:t>
      </w:r>
    </w:p>
    <w:p w14:paraId="2BE1BAFF" w14:textId="03302BF3" w:rsidR="00EB002A" w:rsidRDefault="00EB002A" w:rsidP="00EB002A">
      <w:pPr>
        <w:pStyle w:val="MandatoryRequirement"/>
      </w:pPr>
      <w:r>
        <w:t xml:space="preserve">Exposure of Buy-Sell PDL data to third parties </w:t>
      </w:r>
      <w:r w:rsidRPr="00EB002A">
        <w:rPr>
          <w:b/>
          <w:bCs/>
        </w:rPr>
        <w:t>SHALL</w:t>
      </w:r>
      <w:r>
        <w:t xml:space="preserve"> be for the sole purpose of validation of transaction.</w:t>
      </w:r>
    </w:p>
    <w:p w14:paraId="06BF7F6D" w14:textId="43EB40DE" w:rsidR="00583C84" w:rsidRPr="00583C84" w:rsidRDefault="00583C84" w:rsidP="00583C84">
      <w:pPr>
        <w:pStyle w:val="Heading4"/>
      </w:pPr>
      <w:bookmarkStart w:id="237" w:name="_Hlk132115770"/>
      <w:bookmarkStart w:id="238" w:name="_Toc149728746"/>
      <w:r w:rsidRPr="00583C84">
        <w:t>4.</w:t>
      </w:r>
      <w:r w:rsidR="00E57BB0">
        <w:t>4.2</w:t>
      </w:r>
      <w:r w:rsidRPr="00583C84">
        <w:t>.</w:t>
      </w:r>
      <w:r w:rsidR="00712072">
        <w:t>4</w:t>
      </w:r>
      <w:r w:rsidRPr="00583C84">
        <w:tab/>
      </w:r>
      <w:r>
        <w:t>Buyer-seller</w:t>
      </w:r>
      <w:r w:rsidRPr="00583C84">
        <w:t xml:space="preserve"> PDL</w:t>
      </w:r>
      <w:r>
        <w:t xml:space="preserve"> architecture</w:t>
      </w:r>
      <w:bookmarkEnd w:id="238"/>
    </w:p>
    <w:p w14:paraId="1F6BC862" w14:textId="6252378E" w:rsidR="00583C84" w:rsidRDefault="00583C84" w:rsidP="006A6B45">
      <w:bookmarkStart w:id="239" w:name="_Hlk132115892"/>
      <w:bookmarkEnd w:id="237"/>
      <w:r w:rsidRPr="006A6B45">
        <w:t xml:space="preserve">As described in section </w:t>
      </w:r>
      <w:r w:rsidR="0011126D">
        <w:fldChar w:fldCharType="begin"/>
      </w:r>
      <w:r w:rsidR="0011126D">
        <w:instrText xml:space="preserve"> REF _Ref132115846 \h </w:instrText>
      </w:r>
      <w:r w:rsidR="0011126D">
        <w:fldChar w:fldCharType="separate"/>
      </w:r>
      <w:r w:rsidR="00B15104">
        <w:t>4.4.2.3</w:t>
      </w:r>
      <w:r w:rsidR="0011126D">
        <w:fldChar w:fldCharType="end"/>
      </w:r>
      <w:r w:rsidR="0011126D">
        <w:t xml:space="preserve"> </w:t>
      </w:r>
      <w:r w:rsidRPr="006A6B45">
        <w:t xml:space="preserve">above, a bilateral PDL has two trading </w:t>
      </w:r>
      <w:r w:rsidR="009916E2">
        <w:t xml:space="preserve">PDL </w:t>
      </w:r>
      <w:r w:rsidRPr="006A6B45">
        <w:t xml:space="preserve">nodes, one </w:t>
      </w:r>
      <w:r w:rsidR="006A6B45">
        <w:t>on</w:t>
      </w:r>
      <w:r w:rsidRPr="006A6B45">
        <w:t xml:space="preserve"> the buyer entity side and one on the seller entity side. The PDL may also include additional </w:t>
      </w:r>
      <w:r w:rsidR="006A6B45" w:rsidRPr="006A6B45">
        <w:t>nodes used for other purposes such as validating nodes.</w:t>
      </w:r>
      <w:r w:rsidR="006A6B45">
        <w:t xml:space="preserve"> The architecture is depicted in </w:t>
      </w:r>
      <w:r w:rsidR="006A6B45">
        <w:fldChar w:fldCharType="begin"/>
      </w:r>
      <w:r w:rsidR="006A6B45">
        <w:instrText xml:space="preserve"> REF _Ref132114581 \h </w:instrText>
      </w:r>
      <w:r w:rsidR="006A6B45">
        <w:fldChar w:fldCharType="separate"/>
      </w:r>
      <w:r w:rsidR="006A6B45">
        <w:t xml:space="preserve">Figure </w:t>
      </w:r>
      <w:r w:rsidR="006A6B45">
        <w:rPr>
          <w:noProof/>
        </w:rPr>
        <w:t>9</w:t>
      </w:r>
      <w:r w:rsidR="006A6B45">
        <w:fldChar w:fldCharType="end"/>
      </w:r>
      <w:r w:rsidR="006A6B45">
        <w:t xml:space="preserve"> herewith.</w:t>
      </w:r>
    </w:p>
    <w:bookmarkEnd w:id="239"/>
    <w:p w14:paraId="59E04760" w14:textId="68186315" w:rsidR="006A6B45" w:rsidRDefault="006A6B45" w:rsidP="006A6B45">
      <w:pPr>
        <w:jc w:val="center"/>
      </w:pPr>
      <w:r>
        <w:rPr>
          <w:noProof/>
        </w:rPr>
        <w:drawing>
          <wp:inline distT="0" distB="0" distL="0" distR="0" wp14:anchorId="0A9DFFEA" wp14:editId="034EC4D7">
            <wp:extent cx="2043155" cy="13017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821" cy="1323208"/>
                    </a:xfrm>
                    <a:prstGeom prst="rect">
                      <a:avLst/>
                    </a:prstGeom>
                  </pic:spPr>
                </pic:pic>
              </a:graphicData>
            </a:graphic>
          </wp:inline>
        </w:drawing>
      </w:r>
    </w:p>
    <w:p w14:paraId="4D29416E" w14:textId="3ABEA99C" w:rsidR="006A6B45" w:rsidRDefault="006A6B45" w:rsidP="006A6B45">
      <w:pPr>
        <w:pStyle w:val="Caption"/>
        <w:jc w:val="center"/>
      </w:pPr>
      <w:bookmarkStart w:id="240" w:name="_Ref132114581"/>
      <w:bookmarkStart w:id="241" w:name="_Toc149728823"/>
      <w:r>
        <w:t xml:space="preserve">Figure </w:t>
      </w:r>
      <w:fldSimple w:instr=" SEQ Figure \* ARABIC ">
        <w:r w:rsidR="00C96E25">
          <w:rPr>
            <w:noProof/>
          </w:rPr>
          <w:t>9</w:t>
        </w:r>
      </w:fldSimple>
      <w:bookmarkEnd w:id="240"/>
      <w:r>
        <w:rPr>
          <w:lang w:val="en-US"/>
        </w:rPr>
        <w:t xml:space="preserve"> - Buyer-Seller PDL architecture</w:t>
      </w:r>
      <w:bookmarkEnd w:id="241"/>
    </w:p>
    <w:p w14:paraId="0BA2AD9F" w14:textId="7D2E336A" w:rsidR="006A6B45" w:rsidRDefault="006A6B45" w:rsidP="006A6B45">
      <w:pPr>
        <w:pStyle w:val="MandatoryRequirement"/>
      </w:pPr>
      <w:r>
        <w:lastRenderedPageBreak/>
        <w:t xml:space="preserve">A Buyer-Seller PDL </w:t>
      </w:r>
      <w:r w:rsidRPr="006A6B45">
        <w:rPr>
          <w:b/>
          <w:bCs/>
        </w:rPr>
        <w:t>SHALL</w:t>
      </w:r>
      <w:r>
        <w:t xml:space="preserve"> include a Buyer side node and a Seller side node.</w:t>
      </w:r>
    </w:p>
    <w:p w14:paraId="58534D49" w14:textId="13BEA2F8" w:rsidR="00712072" w:rsidRDefault="00712072" w:rsidP="00712072">
      <w:pPr>
        <w:pStyle w:val="OptionalRequirement"/>
      </w:pPr>
      <w:r>
        <w:t xml:space="preserve">A Buyer-Seller PDL </w:t>
      </w:r>
      <w:r w:rsidRPr="00712072">
        <w:rPr>
          <w:b/>
          <w:bCs/>
        </w:rPr>
        <w:t>MAY</w:t>
      </w:r>
      <w:r>
        <w:t xml:space="preserve"> include additional nodes.</w:t>
      </w:r>
    </w:p>
    <w:p w14:paraId="489487AE" w14:textId="77B8DCD5" w:rsidR="00712072" w:rsidRDefault="00712072" w:rsidP="00712072">
      <w:r w:rsidRPr="00712072">
        <w:t xml:space="preserve">In a Bilateral Buyer-Seller PDL node, as defined in section </w:t>
      </w:r>
      <w:r w:rsidR="0011126D">
        <w:fldChar w:fldCharType="begin"/>
      </w:r>
      <w:r w:rsidR="0011126D">
        <w:instrText xml:space="preserve"> REF _Ref132115365 \h </w:instrText>
      </w:r>
      <w:r w:rsidR="0011126D">
        <w:fldChar w:fldCharType="separate"/>
      </w:r>
      <w:r w:rsidR="00B15104">
        <w:t>4.4.2.3</w:t>
      </w:r>
      <w:r w:rsidR="0011126D">
        <w:fldChar w:fldCharType="end"/>
      </w:r>
      <w:r w:rsidR="0011126D">
        <w:t xml:space="preserve"> </w:t>
      </w:r>
      <w:r w:rsidRPr="00712072">
        <w:t>herewith, the roles of the Buyer-side PDL node and of the Seller-side PDL node may interchange in accordance with the roles of the entities involved in the transaction.</w:t>
      </w:r>
    </w:p>
    <w:p w14:paraId="23F3B126" w14:textId="1BBA7F50" w:rsidR="00712072" w:rsidRPr="00712072" w:rsidRDefault="00712072" w:rsidP="00712072">
      <w:pPr>
        <w:pStyle w:val="MandatoryRequirement"/>
        <w:rPr>
          <w:lang w:val="en-GB"/>
        </w:rPr>
      </w:pPr>
      <w:r>
        <w:t xml:space="preserve">A Bilateral Buyer-Seller PDL </w:t>
      </w:r>
      <w:r w:rsidRPr="00712072">
        <w:rPr>
          <w:b/>
          <w:bCs/>
        </w:rPr>
        <w:t>SHALL</w:t>
      </w:r>
      <w:r>
        <w:t xml:space="preserve"> be able to accept buy and sell transactions from both participating entities.</w:t>
      </w:r>
    </w:p>
    <w:p w14:paraId="37AB4677" w14:textId="34B91026" w:rsidR="00E001DB" w:rsidRDefault="00E001DB" w:rsidP="003D5BA9">
      <w:pPr>
        <w:pStyle w:val="Heading3"/>
      </w:pPr>
      <w:bookmarkStart w:id="242" w:name="_Toc149728747"/>
      <w:r>
        <w:t>4.4.3</w:t>
      </w:r>
      <w:r>
        <w:tab/>
        <w:t>Multilateral PDL</w:t>
      </w:r>
      <w:bookmarkEnd w:id="242"/>
    </w:p>
    <w:p w14:paraId="19EE10EB" w14:textId="06101483" w:rsidR="00E001DB" w:rsidRPr="00E001DB" w:rsidRDefault="00E001DB" w:rsidP="00E001DB">
      <w:r>
        <w:t>Multilateral PDLs are PDLs that include more than two trading nodes and are used in supply chains that include more than one buyer and one seller.</w:t>
      </w:r>
      <w:r w:rsidR="00771B52">
        <w:t xml:space="preserve"> For the remainder of this document such PDLs are referred to as Ecosystem-wide PDLs, where the scope of and ecosystem may vary depending on the use-case.</w:t>
      </w:r>
    </w:p>
    <w:p w14:paraId="45393F4B" w14:textId="4CAA493E" w:rsidR="003D5BA9" w:rsidRDefault="003D5BA9" w:rsidP="003D5BA9">
      <w:pPr>
        <w:pStyle w:val="Heading3"/>
      </w:pPr>
      <w:bookmarkStart w:id="243" w:name="_Toc149728748"/>
      <w:r>
        <w:t>4.</w:t>
      </w:r>
      <w:r w:rsidR="00E57BB0">
        <w:t>4.</w:t>
      </w:r>
      <w:r w:rsidR="00E001DB">
        <w:t>4</w:t>
      </w:r>
      <w:r>
        <w:tab/>
        <w:t>Ecosystem-wide PDL</w:t>
      </w:r>
      <w:bookmarkEnd w:id="243"/>
    </w:p>
    <w:p w14:paraId="061C0315" w14:textId="21E6FCAA" w:rsidR="0011126D" w:rsidRDefault="0011126D" w:rsidP="0011126D">
      <w:pPr>
        <w:pStyle w:val="Heading4"/>
      </w:pPr>
      <w:bookmarkStart w:id="244" w:name="_Ref132118649"/>
      <w:bookmarkStart w:id="245" w:name="_Toc149728749"/>
      <w:r>
        <w:t>4.</w:t>
      </w:r>
      <w:r w:rsidR="00E57BB0">
        <w:t>4.</w:t>
      </w:r>
      <w:r w:rsidR="00E001DB">
        <w:t>4</w:t>
      </w:r>
      <w:r>
        <w:t>.1</w:t>
      </w:r>
      <w:r>
        <w:tab/>
        <w:t>Definition of an Ecosystem-wide PDL</w:t>
      </w:r>
      <w:bookmarkEnd w:id="244"/>
      <w:bookmarkEnd w:id="245"/>
    </w:p>
    <w:p w14:paraId="71A71A76" w14:textId="61B8B59C" w:rsidR="00FF354B" w:rsidRDefault="00FF354B" w:rsidP="00FF354B">
      <w:r>
        <w:t xml:space="preserve">An ecosystem wide PDL is used </w:t>
      </w:r>
      <w:r w:rsidR="00710CFD">
        <w:t xml:space="preserve">in transactions where all stakeholders in an ecosystem are either involved or have interest in. An example is management of reputation in a wholesale supply chain where all stakeholders may want to know the reputation of parties involved in a specific supply chain </w:t>
      </w:r>
      <w:proofErr w:type="gramStart"/>
      <w:r w:rsidR="00710CFD">
        <w:t>in order to</w:t>
      </w:r>
      <w:proofErr w:type="gramEnd"/>
      <w:r w:rsidR="00710CFD">
        <w:t xml:space="preserve"> identify troublesome entities and avoid them if possible.</w:t>
      </w:r>
    </w:p>
    <w:p w14:paraId="0B75476C" w14:textId="7B1DEA90" w:rsidR="00EB002A" w:rsidRDefault="00EB002A" w:rsidP="00FF354B">
      <w:r>
        <w:fldChar w:fldCharType="begin"/>
      </w:r>
      <w:r>
        <w:instrText xml:space="preserve"> REF _Ref130979938 \h </w:instrText>
      </w:r>
      <w:r>
        <w:fldChar w:fldCharType="separate"/>
      </w:r>
      <w:r w:rsidR="006A6B45">
        <w:t xml:space="preserve">Figure </w:t>
      </w:r>
      <w:r w:rsidR="006A6B45">
        <w:rPr>
          <w:noProof/>
        </w:rPr>
        <w:t>10</w:t>
      </w:r>
      <w:r>
        <w:fldChar w:fldCharType="end"/>
      </w:r>
      <w:r>
        <w:t xml:space="preserve"> depicts the implementation of an </w:t>
      </w:r>
      <w:proofErr w:type="gramStart"/>
      <w:r>
        <w:t>ecosystem-wide</w:t>
      </w:r>
      <w:proofErr w:type="gramEnd"/>
      <w:r>
        <w:t xml:space="preserve"> PDL in a supply chain.</w:t>
      </w:r>
    </w:p>
    <w:p w14:paraId="5F27CFB1" w14:textId="77777777" w:rsidR="00CC30C0" w:rsidRDefault="00CC30C0" w:rsidP="00CC30C0">
      <w:pPr>
        <w:rPr>
          <w:lang w:val="en-US"/>
        </w:rPr>
      </w:pPr>
      <w:r>
        <w:rPr>
          <w:lang w:val="en-US"/>
        </w:rPr>
        <w:t>The definition of an “ecosystem” depends on the use case and there may be more than a single ecosystem in some scenarios. E.g., A specific airline may participate both in an all-encompassing ecosystem-wide PDL that includes all airlines as well as in a smaller-scale ecosystem-wide PDL that only includes members of the airline alliance of which the airline is a member. Such airline will likely use the airline alliance PDL for information related to flights and bookings restricted to members of the alliance and will use the larger scale PDL for information related to flights and bookings operated by airlines that are not members of the alliance.</w:t>
      </w:r>
    </w:p>
    <w:p w14:paraId="45520D06" w14:textId="77777777" w:rsidR="00CC30C0" w:rsidRDefault="00CC30C0" w:rsidP="00CC30C0">
      <w:pPr>
        <w:pStyle w:val="OptionalRequirement"/>
      </w:pPr>
      <w:r>
        <w:t xml:space="preserve">A supply chain participant </w:t>
      </w:r>
      <w:r w:rsidRPr="00726ADF">
        <w:rPr>
          <w:b/>
          <w:bCs/>
        </w:rPr>
        <w:t>MAY</w:t>
      </w:r>
      <w:r>
        <w:t xml:space="preserve"> participate in one or more ecosystem-wide PDLs.</w:t>
      </w:r>
    </w:p>
    <w:p w14:paraId="446B0AE4" w14:textId="6ED63FAD" w:rsidR="00182952" w:rsidRDefault="00182952" w:rsidP="00182952">
      <w:pPr>
        <w:pStyle w:val="MandatoryRequirement"/>
      </w:pPr>
      <w:r>
        <w:t xml:space="preserve">Each participant in an Ecosystem-wide PDL </w:t>
      </w:r>
      <w:r w:rsidRPr="00182952">
        <w:rPr>
          <w:b/>
          <w:bCs/>
        </w:rPr>
        <w:t>SHALL</w:t>
      </w:r>
      <w:r>
        <w:t xml:space="preserve"> operate an Ecosystem-wide PDL node for each Ecosystem-wide PDL they participate in.</w:t>
      </w:r>
    </w:p>
    <w:p w14:paraId="2EE3DA4E" w14:textId="033CCC7A" w:rsid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use virtual resources.</w:t>
      </w:r>
    </w:p>
    <w:p w14:paraId="091F6A6E" w14:textId="70E466CA" w:rsidR="00182952" w:rsidRP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be cloud based.</w:t>
      </w:r>
    </w:p>
    <w:p w14:paraId="77CA818F" w14:textId="77777777" w:rsidR="00CC30C0" w:rsidRPr="00CC30C0" w:rsidRDefault="00CC30C0" w:rsidP="00CC30C0">
      <w:pPr>
        <w:pStyle w:val="MandatoryRequirement"/>
      </w:pPr>
      <w:r>
        <w:t>Information share</w:t>
      </w:r>
      <w:r>
        <w:rPr>
          <w:lang w:val="en-US"/>
        </w:rPr>
        <w:t>d</w:t>
      </w:r>
      <w:r>
        <w:t xml:space="preserve"> on an ecosys</w:t>
      </w:r>
      <w:r>
        <w:rPr>
          <w:lang w:val="en-US"/>
        </w:rPr>
        <w:t>t</w:t>
      </w:r>
      <w:r>
        <w:t xml:space="preserve">em-wide PDL </w:t>
      </w:r>
      <w:r w:rsidRPr="00CC30C0">
        <w:rPr>
          <w:b/>
          <w:bCs/>
        </w:rPr>
        <w:t>SHALL</w:t>
      </w:r>
      <w:r>
        <w:t xml:space="preserve"> be GDPR compliant.</w:t>
      </w:r>
    </w:p>
    <w:p w14:paraId="38CE7EB9" w14:textId="77777777" w:rsidR="00CC30C0" w:rsidRPr="00CC30C0" w:rsidRDefault="00CC30C0" w:rsidP="00FF354B">
      <w:pPr>
        <w:rPr>
          <w:lang w:val="en-IL"/>
        </w:rPr>
      </w:pPr>
    </w:p>
    <w:p w14:paraId="066B526C" w14:textId="5AB02C91" w:rsidR="00EB002A" w:rsidRDefault="00EB002A" w:rsidP="00FF354B">
      <w:r>
        <w:rPr>
          <w:noProof/>
        </w:rPr>
        <w:lastRenderedPageBreak/>
        <w:drawing>
          <wp:inline distT="0" distB="0" distL="0" distR="0" wp14:anchorId="33AAADE3" wp14:editId="64A41209">
            <wp:extent cx="6120765" cy="35756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575685"/>
                    </a:xfrm>
                    <a:prstGeom prst="rect">
                      <a:avLst/>
                    </a:prstGeom>
                  </pic:spPr>
                </pic:pic>
              </a:graphicData>
            </a:graphic>
          </wp:inline>
        </w:drawing>
      </w:r>
    </w:p>
    <w:p w14:paraId="71D74DCD" w14:textId="1D529661" w:rsidR="00EB002A" w:rsidRDefault="00EB002A" w:rsidP="00EB002A">
      <w:pPr>
        <w:pStyle w:val="Caption"/>
        <w:jc w:val="center"/>
        <w:rPr>
          <w:lang w:val="en-US"/>
        </w:rPr>
      </w:pPr>
      <w:bookmarkStart w:id="246" w:name="_Ref130979938"/>
      <w:bookmarkStart w:id="247" w:name="_Toc149728824"/>
      <w:r>
        <w:t xml:space="preserve">Figure </w:t>
      </w:r>
      <w:fldSimple w:instr=" SEQ Figure \* ARABIC ">
        <w:r w:rsidR="00C96E25">
          <w:rPr>
            <w:noProof/>
          </w:rPr>
          <w:t>10</w:t>
        </w:r>
      </w:fldSimple>
      <w:bookmarkEnd w:id="246"/>
      <w:r>
        <w:rPr>
          <w:lang w:val="en-US"/>
        </w:rPr>
        <w:t xml:space="preserve"> - Ecosystem-wide PDL</w:t>
      </w:r>
      <w:bookmarkEnd w:id="247"/>
    </w:p>
    <w:p w14:paraId="75472025" w14:textId="332598E3" w:rsidR="0011126D" w:rsidRPr="00583C84" w:rsidRDefault="0011126D" w:rsidP="0011126D">
      <w:pPr>
        <w:pStyle w:val="Heading4"/>
      </w:pPr>
      <w:bookmarkStart w:id="248" w:name="_Hlk132117111"/>
      <w:bookmarkStart w:id="249" w:name="_Toc149728750"/>
      <w:r w:rsidRPr="00583C84">
        <w:t>4.</w:t>
      </w:r>
      <w:r w:rsidR="00E57BB0">
        <w:t>4.</w:t>
      </w:r>
      <w:r w:rsidR="00E001DB">
        <w:t>4</w:t>
      </w:r>
      <w:r>
        <w:t>.2</w:t>
      </w:r>
      <w:r w:rsidRPr="00583C84">
        <w:tab/>
      </w:r>
      <w:r>
        <w:t>Ecosystem-wide</w:t>
      </w:r>
      <w:r w:rsidRPr="00583C84">
        <w:t xml:space="preserve"> PDL</w:t>
      </w:r>
      <w:r>
        <w:t xml:space="preserve"> architecture</w:t>
      </w:r>
      <w:bookmarkEnd w:id="249"/>
    </w:p>
    <w:bookmarkEnd w:id="248"/>
    <w:p w14:paraId="3E86B09C" w14:textId="2DF22927" w:rsidR="006C7379" w:rsidRDefault="0011126D" w:rsidP="0011126D">
      <w:r w:rsidRPr="006A6B45">
        <w:t xml:space="preserve">As described in </w:t>
      </w:r>
      <w:r>
        <w:t xml:space="preserve">the above </w:t>
      </w:r>
      <w:r w:rsidRPr="006A6B45">
        <w:t>section, a</w:t>
      </w:r>
      <w:r>
        <w:t>n</w:t>
      </w:r>
      <w:r w:rsidRPr="006A6B45">
        <w:t xml:space="preserve"> </w:t>
      </w:r>
      <w:proofErr w:type="gramStart"/>
      <w:r>
        <w:t>ecosystem-wide</w:t>
      </w:r>
      <w:proofErr w:type="gramEnd"/>
      <w:r w:rsidRPr="006A6B45">
        <w:t xml:space="preserve"> PDL has </w:t>
      </w:r>
      <w:r w:rsidR="00135D1C">
        <w:t>at least one</w:t>
      </w:r>
      <w:r w:rsidRPr="006A6B45">
        <w:t xml:space="preserve"> trading node</w:t>
      </w:r>
      <w:r w:rsidR="00135D1C">
        <w:t xml:space="preserve"> for each participating trader in the eco-system</w:t>
      </w:r>
      <w:r w:rsidRPr="006A6B45">
        <w:t>. The PDL may also include additional nodes used for other purposes such as validating nodes.</w:t>
      </w:r>
      <w:r>
        <w:t xml:space="preserve"> </w:t>
      </w:r>
      <w:r w:rsidR="00135D1C">
        <w:t xml:space="preserve">A trading participant may have more than one trading node in the </w:t>
      </w:r>
      <w:proofErr w:type="gramStart"/>
      <w:r w:rsidR="00135D1C">
        <w:t>ecosystem-wide</w:t>
      </w:r>
      <w:proofErr w:type="gramEnd"/>
      <w:r w:rsidR="00135D1C">
        <w:t xml:space="preserve"> PDL but the voting power of that participant, for consensus purposes, shall be equal to that of all other participants regardless of the number of trading nodes each trading partner has installed on the PDL. </w:t>
      </w:r>
      <w:bookmarkStart w:id="250" w:name="_Hlk132116884"/>
      <w:r w:rsidR="006C7379">
        <w:t>The governance is entitled to increase or decrease the voting power of select participating traders through a consensus vote.</w:t>
      </w:r>
      <w:bookmarkEnd w:id="250"/>
    </w:p>
    <w:p w14:paraId="1CA0C970" w14:textId="7697F45E" w:rsidR="0011126D" w:rsidRDefault="0011126D" w:rsidP="0011126D">
      <w:r>
        <w:t xml:space="preserve">The architecture is depicted in </w:t>
      </w:r>
      <w:r w:rsidR="00135D1C">
        <w:fldChar w:fldCharType="begin"/>
      </w:r>
      <w:r w:rsidR="00135D1C">
        <w:instrText xml:space="preserve"> REF _Ref132116338 \h </w:instrText>
      </w:r>
      <w:r w:rsidR="00135D1C">
        <w:fldChar w:fldCharType="separate"/>
      </w:r>
      <w:r w:rsidR="00135D1C">
        <w:t xml:space="preserve">Figure </w:t>
      </w:r>
      <w:r w:rsidR="00135D1C">
        <w:rPr>
          <w:noProof/>
        </w:rPr>
        <w:t>11</w:t>
      </w:r>
      <w:r w:rsidR="00135D1C">
        <w:fldChar w:fldCharType="end"/>
      </w:r>
      <w:r>
        <w:t xml:space="preserve"> herewith.</w:t>
      </w:r>
    </w:p>
    <w:p w14:paraId="53FE8604" w14:textId="59741ACD" w:rsidR="00135D1C" w:rsidRDefault="00135D1C" w:rsidP="00135D1C">
      <w:pPr>
        <w:jc w:val="center"/>
      </w:pPr>
      <w:r>
        <w:rPr>
          <w:noProof/>
        </w:rPr>
        <w:drawing>
          <wp:inline distT="0" distB="0" distL="0" distR="0" wp14:anchorId="56350FC6" wp14:editId="5A52E180">
            <wp:extent cx="2605156" cy="1856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4712" cy="1884216"/>
                    </a:xfrm>
                    <a:prstGeom prst="rect">
                      <a:avLst/>
                    </a:prstGeom>
                  </pic:spPr>
                </pic:pic>
              </a:graphicData>
            </a:graphic>
          </wp:inline>
        </w:drawing>
      </w:r>
    </w:p>
    <w:p w14:paraId="33722574" w14:textId="320C2961" w:rsidR="00135D1C" w:rsidRDefault="00135D1C" w:rsidP="00135D1C">
      <w:pPr>
        <w:pStyle w:val="Caption"/>
        <w:jc w:val="center"/>
        <w:rPr>
          <w:lang w:val="en-US"/>
        </w:rPr>
      </w:pPr>
      <w:bookmarkStart w:id="251" w:name="_Ref132116338"/>
      <w:bookmarkStart w:id="252" w:name="_Ref132116324"/>
      <w:bookmarkStart w:id="253" w:name="_Toc149728825"/>
      <w:r>
        <w:t xml:space="preserve">Figure </w:t>
      </w:r>
      <w:fldSimple w:instr=" SEQ Figure \* ARABIC ">
        <w:r w:rsidR="00C96E25">
          <w:rPr>
            <w:noProof/>
          </w:rPr>
          <w:t>11</w:t>
        </w:r>
      </w:fldSimple>
      <w:bookmarkEnd w:id="251"/>
      <w:r>
        <w:rPr>
          <w:lang w:val="en-US"/>
        </w:rPr>
        <w:t xml:space="preserve"> - Ecosystem-wide PDL architecture</w:t>
      </w:r>
      <w:bookmarkEnd w:id="252"/>
      <w:bookmarkEnd w:id="253"/>
    </w:p>
    <w:p w14:paraId="7A4622C3" w14:textId="0135A5E1" w:rsidR="00135D1C" w:rsidRDefault="00135D1C" w:rsidP="006C7379">
      <w:pPr>
        <w:pStyle w:val="MandatoryRequirement"/>
      </w:pPr>
      <w:bookmarkStart w:id="254" w:name="_Hlk132116538"/>
      <w:r>
        <w:t xml:space="preserve">An ecosystem-wide PDL </w:t>
      </w:r>
      <w:r w:rsidRPr="006C7379">
        <w:rPr>
          <w:b/>
          <w:bCs/>
        </w:rPr>
        <w:t>SHALL</w:t>
      </w:r>
      <w:r>
        <w:t xml:space="preserve"> include at least one </w:t>
      </w:r>
      <w:bookmarkEnd w:id="254"/>
      <w:r>
        <w:t xml:space="preserve">trading </w:t>
      </w:r>
      <w:r w:rsidR="009916E2">
        <w:rPr>
          <w:lang w:val="en-US"/>
        </w:rPr>
        <w:t xml:space="preserve">PDL </w:t>
      </w:r>
      <w:r>
        <w:t>node for each trading participant in the ecosystem.</w:t>
      </w:r>
    </w:p>
    <w:p w14:paraId="0F48B3E7" w14:textId="45D965BE" w:rsidR="00135D1C" w:rsidRDefault="00135D1C" w:rsidP="006C7379">
      <w:pPr>
        <w:pStyle w:val="OptionalRequirement"/>
      </w:pPr>
      <w:r>
        <w:t xml:space="preserve">An ecosystem-wide PDL </w:t>
      </w:r>
      <w:r w:rsidRPr="006C7379">
        <w:rPr>
          <w:b/>
          <w:bCs/>
        </w:rPr>
        <w:t>MAY</w:t>
      </w:r>
      <w:r>
        <w:t xml:space="preserve"> include additional nodes</w:t>
      </w:r>
      <w:r w:rsidR="006C7379">
        <w:t>.</w:t>
      </w:r>
    </w:p>
    <w:p w14:paraId="57D44B57" w14:textId="10CCD3FF" w:rsidR="006C7379" w:rsidRDefault="006C7379" w:rsidP="006C7379">
      <w:pPr>
        <w:pStyle w:val="DesirableRequirement"/>
      </w:pPr>
      <w:r>
        <w:t xml:space="preserve">The voting power of each trading participant </w:t>
      </w:r>
      <w:r w:rsidRPr="006C7379">
        <w:rPr>
          <w:b/>
          <w:bCs/>
        </w:rPr>
        <w:t>SHOULD</w:t>
      </w:r>
      <w:r>
        <w:t xml:space="preserve"> be equal to that of all other trading participants, unless defined otherwise by the governance.</w:t>
      </w:r>
    </w:p>
    <w:p w14:paraId="5CA9F0C3" w14:textId="4E358C14" w:rsidR="006C7379" w:rsidRPr="00135D1C" w:rsidRDefault="006C7379" w:rsidP="006C7379">
      <w:pPr>
        <w:pStyle w:val="OptionalRequirement"/>
        <w:rPr>
          <w:lang w:val="en-US"/>
        </w:rPr>
      </w:pPr>
      <w:r>
        <w:lastRenderedPageBreak/>
        <w:t xml:space="preserve">The governance </w:t>
      </w:r>
      <w:r w:rsidRPr="006C7379">
        <w:rPr>
          <w:b/>
          <w:bCs/>
        </w:rPr>
        <w:t>MAY</w:t>
      </w:r>
      <w:r>
        <w:t xml:space="preserve"> increase or decrease the voting power of select participating traders through a consensus vote.</w:t>
      </w:r>
    </w:p>
    <w:p w14:paraId="6AEA1F56" w14:textId="48FD8460" w:rsidR="006C7379" w:rsidRDefault="006C7379" w:rsidP="006C7379">
      <w:pPr>
        <w:pStyle w:val="Heading4"/>
      </w:pPr>
      <w:bookmarkStart w:id="255" w:name="_Toc149728751"/>
      <w:r w:rsidRPr="00583C84">
        <w:t>4.</w:t>
      </w:r>
      <w:r w:rsidR="00E57BB0">
        <w:t>4.</w:t>
      </w:r>
      <w:r w:rsidR="00E001DB">
        <w:t>4</w:t>
      </w:r>
      <w:r>
        <w:t>.</w:t>
      </w:r>
      <w:r w:rsidR="00631A18">
        <w:t>3</w:t>
      </w:r>
      <w:r w:rsidRPr="00583C84">
        <w:tab/>
      </w:r>
      <w:r>
        <w:t>Ecosystem-wide</w:t>
      </w:r>
      <w:r w:rsidRPr="00583C84">
        <w:t xml:space="preserve"> PDL</w:t>
      </w:r>
      <w:r>
        <w:t xml:space="preserve"> plurality</w:t>
      </w:r>
      <w:bookmarkEnd w:id="255"/>
    </w:p>
    <w:p w14:paraId="01DD81A3" w14:textId="6AAFA866" w:rsidR="006C7379" w:rsidRDefault="006C7379" w:rsidP="006C7379">
      <w:pPr>
        <w:rPr>
          <w:lang w:val="en-US" w:bidi="he-IL"/>
        </w:rPr>
      </w:pPr>
      <w:r>
        <w:t xml:space="preserve">An entity may participate in multiple ecosystems. E.g., a trading node may participate in multiple </w:t>
      </w:r>
      <w:r w:rsidR="004419BA">
        <w:t xml:space="preserve">supply chains, and each such supply chain may be defined as an ecosystem. Another example, as described in section </w:t>
      </w:r>
      <w:r w:rsidR="00631A18">
        <w:fldChar w:fldCharType="begin"/>
      </w:r>
      <w:r w:rsidR="00631A18">
        <w:instrText xml:space="preserve"> REF _Ref132118649 \h </w:instrText>
      </w:r>
      <w:r w:rsidR="00631A18">
        <w:fldChar w:fldCharType="separate"/>
      </w:r>
      <w:r w:rsidR="00B15104">
        <w:t>4.4.3.1</w:t>
      </w:r>
      <w:r w:rsidR="00631A18">
        <w:fldChar w:fldCharType="end"/>
      </w:r>
      <w:r w:rsidR="004419BA">
        <w:t>, is when a trading node is participating in a specific supply chain but also in a larger, non-supply-chain related, group. Each of those groups may be defined as an ecosystem, and as a result, may use its own ecosystem-wide PDL.</w:t>
      </w:r>
      <w:r w:rsidR="004419BA">
        <w:br/>
        <w:t xml:space="preserve">As a result, an entity may have ecosystem-wide PDL nodes in multiple ecosystem-wide PDLs. Each such node </w:t>
      </w:r>
      <w:proofErr w:type="gramStart"/>
      <w:r w:rsidR="004419BA">
        <w:t>has to</w:t>
      </w:r>
      <w:proofErr w:type="gramEnd"/>
      <w:r w:rsidR="004419BA">
        <w:t xml:space="preserve"> function independently across the PDLs.</w:t>
      </w:r>
      <w:r w:rsidR="004419BA">
        <w:rPr>
          <w:lang w:val="en-US" w:bidi="he-IL"/>
        </w:rPr>
        <w:t xml:space="preserve"> The current document does not dictate the implementation in terms of physical or virtual nodes, nor does it dictate the physical location or network topology (e.g., in-house/cloud), alas it does require that the nodes are logically </w:t>
      </w:r>
      <w:proofErr w:type="gramStart"/>
      <w:r w:rsidR="004419BA">
        <w:rPr>
          <w:lang w:val="en-US" w:bidi="he-IL"/>
        </w:rPr>
        <w:t>isolated</w:t>
      </w:r>
      <w:proofErr w:type="gramEnd"/>
      <w:r w:rsidR="004419BA">
        <w:rPr>
          <w:lang w:val="en-US" w:bidi="he-IL"/>
        </w:rPr>
        <w:t xml:space="preserve"> and that data </w:t>
      </w:r>
      <w:proofErr w:type="spellStart"/>
      <w:r w:rsidR="004419BA">
        <w:rPr>
          <w:lang w:val="en-US" w:bidi="he-IL"/>
        </w:rPr>
        <w:t>can not</w:t>
      </w:r>
      <w:proofErr w:type="spellEnd"/>
      <w:r w:rsidR="004419BA">
        <w:rPr>
          <w:lang w:val="en-US" w:bidi="he-IL"/>
        </w:rPr>
        <w:t xml:space="preserve"> be shared/leaked between ecosystem-wide PDLs</w:t>
      </w:r>
      <w:r w:rsidR="004B5451">
        <w:rPr>
          <w:lang w:val="en-US" w:bidi="he-IL"/>
        </w:rPr>
        <w:t>.</w:t>
      </w:r>
    </w:p>
    <w:p w14:paraId="1B96214C" w14:textId="7D064E46" w:rsidR="00631A18" w:rsidRDefault="00631A18" w:rsidP="00E57BB0">
      <w:pPr>
        <w:pStyle w:val="OptionalRequirement"/>
      </w:pPr>
      <w:r>
        <w:t xml:space="preserve">An entity </w:t>
      </w:r>
      <w:r w:rsidRPr="00E57BB0">
        <w:rPr>
          <w:b/>
          <w:bCs/>
        </w:rPr>
        <w:t>MAY</w:t>
      </w:r>
      <w:r>
        <w:t xml:space="preserve"> participate in multiple ecosystem-wide PDLs.</w:t>
      </w:r>
    </w:p>
    <w:p w14:paraId="6ACB3FB6" w14:textId="26C90EA3" w:rsidR="00631A18" w:rsidRDefault="00631A18" w:rsidP="00E57BB0">
      <w:pPr>
        <w:pStyle w:val="MandatoryRequirement"/>
      </w:pPr>
      <w:r>
        <w:t xml:space="preserve">An entity </w:t>
      </w:r>
      <w:r w:rsidRPr="00E57BB0">
        <w:rPr>
          <w:b/>
          <w:bCs/>
        </w:rPr>
        <w:t>SHALL</w:t>
      </w:r>
      <w:r>
        <w:t xml:space="preserve"> have an ecosystem-wide PDL node in each ecosystem-wide PDL in which it participates.</w:t>
      </w:r>
    </w:p>
    <w:p w14:paraId="4D518927" w14:textId="29C84FD4" w:rsidR="00631A18" w:rsidRDefault="00631A18" w:rsidP="00E57BB0">
      <w:pPr>
        <w:pStyle w:val="MandatoryRequirement"/>
      </w:pPr>
      <w:r>
        <w:t xml:space="preserve">In the event that an entity participates in more than one ecosystem-wide PDL it </w:t>
      </w:r>
      <w:r w:rsidRPr="00E57BB0">
        <w:rPr>
          <w:b/>
          <w:bCs/>
        </w:rPr>
        <w:t>SHALL</w:t>
      </w:r>
      <w:r>
        <w:t xml:space="preserve"> keep the data in each PDL isolated from the other PDLs.</w:t>
      </w:r>
    </w:p>
    <w:p w14:paraId="55501588" w14:textId="448CDFF8" w:rsidR="00631A18" w:rsidRDefault="00631A18" w:rsidP="006C7379">
      <w:pPr>
        <w:rPr>
          <w:lang w:val="en-US" w:bidi="he-IL"/>
        </w:rPr>
      </w:pPr>
      <w:r>
        <w:rPr>
          <w:lang w:val="en-US" w:bidi="he-IL"/>
        </w:rPr>
        <w:t xml:space="preserve">The plurality of </w:t>
      </w:r>
      <w:proofErr w:type="gramStart"/>
      <w:r>
        <w:rPr>
          <w:lang w:val="en-US" w:bidi="he-IL"/>
        </w:rPr>
        <w:t>ecosystem-wide</w:t>
      </w:r>
      <w:proofErr w:type="gramEnd"/>
      <w:r>
        <w:rPr>
          <w:lang w:val="en-US" w:bidi="he-IL"/>
        </w:rPr>
        <w:t xml:space="preserve"> PDLs is depicted in </w:t>
      </w:r>
      <w:r>
        <w:rPr>
          <w:lang w:val="en-US" w:bidi="he-IL"/>
        </w:rPr>
        <w:fldChar w:fldCharType="begin"/>
      </w:r>
      <w:r>
        <w:rPr>
          <w:lang w:val="en-US" w:bidi="he-IL"/>
        </w:rPr>
        <w:instrText xml:space="preserve"> REF _Ref132118617 \h </w:instrText>
      </w:r>
      <w:r>
        <w:rPr>
          <w:lang w:val="en-US" w:bidi="he-IL"/>
        </w:rPr>
      </w:r>
      <w:r>
        <w:rPr>
          <w:lang w:val="en-US" w:bidi="he-IL"/>
        </w:rPr>
        <w:fldChar w:fldCharType="separate"/>
      </w:r>
      <w:r>
        <w:t xml:space="preserve">Figure </w:t>
      </w:r>
      <w:r>
        <w:rPr>
          <w:noProof/>
        </w:rPr>
        <w:t>12</w:t>
      </w:r>
      <w:r>
        <w:rPr>
          <w:lang w:val="en-US" w:bidi="he-IL"/>
        </w:rPr>
        <w:fldChar w:fldCharType="end"/>
      </w:r>
      <w:r>
        <w:rPr>
          <w:lang w:val="en-US" w:bidi="he-IL"/>
        </w:rPr>
        <w:t xml:space="preserve"> herewith.</w:t>
      </w:r>
    </w:p>
    <w:p w14:paraId="4F799498" w14:textId="50A91AC3" w:rsidR="00631A18" w:rsidRDefault="00631A18" w:rsidP="00631A18">
      <w:pPr>
        <w:jc w:val="center"/>
        <w:rPr>
          <w:lang w:val="en-US" w:bidi="he-IL"/>
        </w:rPr>
      </w:pPr>
      <w:r>
        <w:rPr>
          <w:noProof/>
          <w:lang w:val="en-US" w:bidi="he-IL"/>
        </w:rPr>
        <w:drawing>
          <wp:inline distT="0" distB="0" distL="0" distR="0" wp14:anchorId="02748FC6" wp14:editId="18C11B6C">
            <wp:extent cx="3251669" cy="15737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2005" cy="1578718"/>
                    </a:xfrm>
                    <a:prstGeom prst="rect">
                      <a:avLst/>
                    </a:prstGeom>
                  </pic:spPr>
                </pic:pic>
              </a:graphicData>
            </a:graphic>
          </wp:inline>
        </w:drawing>
      </w:r>
    </w:p>
    <w:p w14:paraId="1AABB70F" w14:textId="35F8A457" w:rsidR="00631A18" w:rsidRPr="004419BA" w:rsidRDefault="00631A18" w:rsidP="00631A18">
      <w:pPr>
        <w:pStyle w:val="Caption"/>
        <w:jc w:val="center"/>
        <w:rPr>
          <w:lang w:val="en-US" w:bidi="he-IL"/>
        </w:rPr>
      </w:pPr>
      <w:bookmarkStart w:id="256" w:name="_Ref132118617"/>
      <w:bookmarkStart w:id="257" w:name="_Toc149728826"/>
      <w:r>
        <w:t xml:space="preserve">Figure </w:t>
      </w:r>
      <w:fldSimple w:instr=" SEQ Figure \* ARABIC ">
        <w:r w:rsidR="00C96E25">
          <w:rPr>
            <w:noProof/>
          </w:rPr>
          <w:t>12</w:t>
        </w:r>
      </w:fldSimple>
      <w:bookmarkEnd w:id="256"/>
      <w:r>
        <w:rPr>
          <w:lang w:val="en-US"/>
        </w:rPr>
        <w:t xml:space="preserve"> - Ecosystem-wide PDL plurality</w:t>
      </w:r>
      <w:bookmarkEnd w:id="257"/>
    </w:p>
    <w:p w14:paraId="6114DC8E" w14:textId="77777777" w:rsidR="0011126D" w:rsidRPr="0011126D" w:rsidRDefault="0011126D" w:rsidP="0011126D">
      <w:pPr>
        <w:rPr>
          <w:lang w:val="en-US"/>
        </w:rPr>
      </w:pPr>
    </w:p>
    <w:p w14:paraId="1FE19965" w14:textId="68C04D99" w:rsidR="00E71784" w:rsidRDefault="003D5BA9" w:rsidP="005F45AD">
      <w:pPr>
        <w:pStyle w:val="Heading1"/>
      </w:pPr>
      <w:bookmarkStart w:id="258" w:name="_Toc149728752"/>
      <w:r>
        <w:t>5</w:t>
      </w:r>
      <w:r>
        <w:tab/>
        <w:t>Lifecycle Management</w:t>
      </w:r>
      <w:bookmarkEnd w:id="258"/>
    </w:p>
    <w:p w14:paraId="346DD5A0" w14:textId="223B93D3" w:rsidR="003D5BA9" w:rsidRDefault="003D5BA9" w:rsidP="005F45AD">
      <w:pPr>
        <w:pStyle w:val="Heading2"/>
        <w:rPr>
          <w:lang w:val="en-US"/>
        </w:rPr>
      </w:pPr>
      <w:bookmarkStart w:id="259" w:name="_Toc149728753"/>
      <w:r>
        <w:t>5.1</w:t>
      </w:r>
      <w:r w:rsidR="00B814C7">
        <w:rPr>
          <w:lang w:val="en-US"/>
        </w:rPr>
        <w:tab/>
        <w:t>Definition of a lifecycle</w:t>
      </w:r>
      <w:bookmarkEnd w:id="259"/>
    </w:p>
    <w:p w14:paraId="0B773333" w14:textId="121D319E" w:rsidR="00B814C7" w:rsidRDefault="00B814C7" w:rsidP="00B814C7">
      <w:pPr>
        <w:rPr>
          <w:lang w:val="en-US" w:bidi="he-IL"/>
        </w:rPr>
      </w:pPr>
      <w:r>
        <w:rPr>
          <w:lang w:val="en-US" w:bidi="he-IL"/>
        </w:rPr>
        <w:t xml:space="preserve">Lifecycle is a series of </w:t>
      </w:r>
      <w:r w:rsidR="00E53721">
        <w:rPr>
          <w:lang w:val="en-US" w:bidi="he-IL"/>
        </w:rPr>
        <w:t>stages</w:t>
      </w:r>
      <w:r>
        <w:rPr>
          <w:lang w:val="en-US" w:bidi="he-IL"/>
        </w:rPr>
        <w:t xml:space="preserve"> goods and/or services go through from inception to through evolution to cessation. The </w:t>
      </w:r>
      <w:r w:rsidR="00E53721">
        <w:rPr>
          <w:lang w:val="en-US" w:bidi="he-IL"/>
        </w:rPr>
        <w:t>stages included in a specific lifecycle</w:t>
      </w:r>
      <w:r>
        <w:rPr>
          <w:lang w:val="en-US" w:bidi="he-IL"/>
        </w:rPr>
        <w:t xml:space="preserve"> may vary depending on the type of goods and/or services and their intended use.</w:t>
      </w:r>
    </w:p>
    <w:p w14:paraId="21B41BC5" w14:textId="6BA4973D" w:rsidR="00B814C7" w:rsidRDefault="00B814C7" w:rsidP="00B814C7">
      <w:pPr>
        <w:rPr>
          <w:lang w:val="en-US" w:bidi="he-IL"/>
        </w:rPr>
      </w:pPr>
      <w:r>
        <w:rPr>
          <w:lang w:val="en-US" w:bidi="he-IL"/>
        </w:rPr>
        <w:t xml:space="preserve">The </w:t>
      </w:r>
      <w:r w:rsidR="00E53721">
        <w:rPr>
          <w:lang w:val="en-US" w:bidi="he-IL"/>
        </w:rPr>
        <w:t>stages</w:t>
      </w:r>
      <w:r>
        <w:rPr>
          <w:lang w:val="en-US" w:bidi="he-IL"/>
        </w:rPr>
        <w:t xml:space="preserve"> may include one or more of the following:</w:t>
      </w:r>
    </w:p>
    <w:p w14:paraId="06D14B7C" w14:textId="5CAE68AB"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Inception of an idea or a requirement.</w:t>
      </w:r>
    </w:p>
    <w:p w14:paraId="2D1888DD" w14:textId="3C79B217"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Design of goods and/or services that fulfill such idea or requirement.</w:t>
      </w:r>
    </w:p>
    <w:p w14:paraId="630175E9" w14:textId="3C2A8E99"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Defining the costs involved with the fulfillment of the idea or requirement into goods and/or services.</w:t>
      </w:r>
    </w:p>
    <w:p w14:paraId="4AF9F7AF" w14:textId="77C5E098"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Assigning a commercial value that is used to trade the goods and/or services.</w:t>
      </w:r>
    </w:p>
    <w:p w14:paraId="55FA3DF7" w14:textId="75FD0330"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Executing a commercial transaction where monetary value is transferred, or committed to be transferred, from a buyer to a seller and where such seller is delivering, or commits to deliver, said goods and/or services to the buyer.</w:t>
      </w:r>
    </w:p>
    <w:p w14:paraId="4A4DCD64" w14:textId="695AC4A7"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The process of delivering goods and/or services from a seller to a buyer.</w:t>
      </w:r>
    </w:p>
    <w:p w14:paraId="73DA54B4" w14:textId="2ED4066B"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Performance and usage monitoring of goods and/or services.</w:t>
      </w:r>
    </w:p>
    <w:p w14:paraId="238ACA3A" w14:textId="217BA6EA"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Stock/inventory management of goods and/or services.</w:t>
      </w:r>
    </w:p>
    <w:p w14:paraId="68D8D1CD" w14:textId="624BC51D"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Reporting and handling of faults of goods and/or services that were delivered by a seller to a buyer.</w:t>
      </w:r>
    </w:p>
    <w:p w14:paraId="4850F566" w14:textId="72DDFA9C" w:rsidR="00351119" w:rsidRPr="00E53721" w:rsidRDefault="007C7605"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 xml:space="preserve">Commercial settlement between the buyer and </w:t>
      </w:r>
      <w:r w:rsidR="00E53721" w:rsidRPr="00E53721">
        <w:rPr>
          <w:rFonts w:asciiTheme="majorBidi" w:hAnsiTheme="majorBidi" w:cstheme="majorBidi"/>
          <w:lang w:val="en-US"/>
        </w:rPr>
        <w:t>the</w:t>
      </w:r>
      <w:r w:rsidRPr="00E53721">
        <w:rPr>
          <w:rFonts w:asciiTheme="majorBidi" w:hAnsiTheme="majorBidi" w:cstheme="majorBidi"/>
          <w:lang w:val="en-US"/>
        </w:rPr>
        <w:t xml:space="preserve"> seller.</w:t>
      </w:r>
    </w:p>
    <w:p w14:paraId="06EF7210" w14:textId="1B99FD01" w:rsidR="0039291C" w:rsidRPr="0039291C" w:rsidRDefault="007C7605"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 xml:space="preserve">Managing </w:t>
      </w:r>
      <w:r w:rsidRPr="0039291C">
        <w:rPr>
          <w:rFonts w:asciiTheme="majorBidi" w:hAnsiTheme="majorBidi" w:cstheme="majorBidi"/>
          <w:lang w:val="en-US"/>
        </w:rPr>
        <w:t xml:space="preserve">changes to existing </w:t>
      </w:r>
      <w:r w:rsidR="00E53721" w:rsidRPr="0039291C">
        <w:rPr>
          <w:rFonts w:asciiTheme="majorBidi" w:hAnsiTheme="majorBidi" w:cstheme="majorBidi"/>
          <w:lang w:val="en-US"/>
        </w:rPr>
        <w:t>goods and/or services</w:t>
      </w:r>
      <w:r w:rsidR="0039291C">
        <w:rPr>
          <w:rFonts w:asciiTheme="majorBidi" w:hAnsiTheme="majorBidi" w:cstheme="majorBidi"/>
          <w:lang w:val="en-US"/>
        </w:rPr>
        <w:t xml:space="preserve"> which may include:</w:t>
      </w:r>
      <w:r w:rsidR="00CF4B65" w:rsidRPr="0039291C">
        <w:rPr>
          <w:rFonts w:asciiTheme="majorBidi" w:hAnsiTheme="majorBidi" w:cstheme="majorBidi"/>
          <w:lang w:val="en-US"/>
        </w:rPr>
        <w:t xml:space="preserve"> </w:t>
      </w:r>
    </w:p>
    <w:p w14:paraId="1ECD810F"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Renewal of contract term</w:t>
      </w:r>
    </w:p>
    <w:p w14:paraId="501C02E7" w14:textId="1CCC43C2"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lastRenderedPageBreak/>
        <w:t>Change of commercial terms (e.g., reduction in recurring charges)</w:t>
      </w:r>
    </w:p>
    <w:p w14:paraId="14CD58CB"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 xml:space="preserve">Change of technical credentials (e.g., Increase of bandwidth of a communications service) </w:t>
      </w:r>
    </w:p>
    <w:p w14:paraId="38723029"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Change of contact details (e.g., email-address)</w:t>
      </w:r>
    </w:p>
    <w:p w14:paraId="397D0953" w14:textId="3F73E8B1" w:rsidR="0039291C" w:rsidRPr="0039291C" w:rsidRDefault="00CF4B65"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Cessation</w:t>
      </w:r>
      <w:r w:rsidR="0039291C" w:rsidRPr="0039291C">
        <w:rPr>
          <w:rFonts w:asciiTheme="majorBidi" w:hAnsiTheme="majorBidi" w:cstheme="majorBidi"/>
          <w:lang w:val="en-US"/>
        </w:rPr>
        <w:t>/suspension</w:t>
      </w:r>
      <w:r w:rsidRPr="0039291C">
        <w:rPr>
          <w:rFonts w:asciiTheme="majorBidi" w:hAnsiTheme="majorBidi" w:cstheme="majorBidi"/>
          <w:lang w:val="en-US"/>
        </w:rPr>
        <w:t xml:space="preserve"> </w:t>
      </w:r>
      <w:r w:rsidR="0039291C" w:rsidRPr="0039291C">
        <w:rPr>
          <w:rFonts w:asciiTheme="majorBidi" w:hAnsiTheme="majorBidi" w:cstheme="majorBidi"/>
          <w:lang w:val="en-US"/>
        </w:rPr>
        <w:t xml:space="preserve">of a service/contract (a 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remain in place)</w:t>
      </w:r>
      <w:r w:rsidRPr="0039291C">
        <w:rPr>
          <w:rFonts w:asciiTheme="majorBidi" w:hAnsiTheme="majorBidi" w:cstheme="majorBidi"/>
          <w:lang w:val="en-US"/>
        </w:rPr>
        <w:t xml:space="preserve"> </w:t>
      </w:r>
    </w:p>
    <w:p w14:paraId="6C22252E" w14:textId="582966E8" w:rsidR="007C7605" w:rsidRPr="0039291C" w:rsidRDefault="00CF4B65"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 xml:space="preserve">Termination </w:t>
      </w:r>
      <w:r w:rsidR="0039291C" w:rsidRPr="0039291C">
        <w:rPr>
          <w:rFonts w:asciiTheme="majorBidi" w:hAnsiTheme="majorBidi" w:cstheme="majorBidi"/>
          <w:lang w:val="en-US"/>
        </w:rPr>
        <w:t xml:space="preserve">of a service/contract (a final and non-reversible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may be repurposed)</w:t>
      </w:r>
    </w:p>
    <w:p w14:paraId="3F605F6D" w14:textId="77777777" w:rsidR="00746E29" w:rsidRDefault="00746E29" w:rsidP="00746E29">
      <w:pPr>
        <w:rPr>
          <w:rFonts w:asciiTheme="majorBidi" w:hAnsiTheme="majorBidi" w:cstheme="majorBidi"/>
          <w:lang w:val="en-US"/>
        </w:rPr>
      </w:pPr>
    </w:p>
    <w:p w14:paraId="1B7BF0A2" w14:textId="73A914B7" w:rsidR="00746E29" w:rsidRDefault="00746E29" w:rsidP="00746E29">
      <w:pPr>
        <w:rPr>
          <w:rFonts w:asciiTheme="majorBidi" w:hAnsiTheme="majorBidi" w:cstheme="majorBidi"/>
          <w:lang w:val="en-US"/>
        </w:rPr>
      </w:pPr>
      <w:r>
        <w:rPr>
          <w:rFonts w:asciiTheme="majorBidi" w:hAnsiTheme="majorBidi" w:cstheme="majorBidi"/>
          <w:lang w:val="en-US"/>
        </w:rPr>
        <w:fldChar w:fldCharType="begin"/>
      </w:r>
      <w:r>
        <w:rPr>
          <w:rFonts w:asciiTheme="majorBidi" w:hAnsiTheme="majorBidi" w:cstheme="majorBidi"/>
          <w:lang w:val="en-US"/>
        </w:rPr>
        <w:instrText xml:space="preserve"> REF _Ref133242124 \h </w:instrText>
      </w:r>
      <w:r>
        <w:rPr>
          <w:rFonts w:asciiTheme="majorBidi" w:hAnsiTheme="majorBidi" w:cstheme="majorBidi"/>
          <w:lang w:val="en-US"/>
        </w:rPr>
      </w:r>
      <w:r>
        <w:rPr>
          <w:rFonts w:asciiTheme="majorBidi" w:hAnsiTheme="majorBidi" w:cstheme="majorBidi"/>
          <w:lang w:val="en-US"/>
        </w:rPr>
        <w:fldChar w:fldCharType="separate"/>
      </w:r>
      <w:r>
        <w:t xml:space="preserve">Figure </w:t>
      </w:r>
      <w:r>
        <w:rPr>
          <w:noProof/>
        </w:rPr>
        <w:t>13</w:t>
      </w:r>
      <w:r>
        <w:rPr>
          <w:rFonts w:asciiTheme="majorBidi" w:hAnsiTheme="majorBidi" w:cstheme="majorBidi"/>
          <w:lang w:val="en-US"/>
        </w:rPr>
        <w:fldChar w:fldCharType="end"/>
      </w:r>
      <w:r>
        <w:rPr>
          <w:rFonts w:asciiTheme="majorBidi" w:hAnsiTheme="majorBidi" w:cstheme="majorBidi"/>
          <w:lang w:val="en-US"/>
        </w:rPr>
        <w:t xml:space="preserve"> describes the lifecycle stages between a buyer and a seller.</w:t>
      </w:r>
    </w:p>
    <w:p w14:paraId="032E531F" w14:textId="2528E3CC" w:rsidR="00746E29" w:rsidRDefault="00746E29" w:rsidP="001B7E7E">
      <w:pPr>
        <w:jc w:val="center"/>
        <w:rPr>
          <w:rFonts w:asciiTheme="majorBidi" w:hAnsiTheme="majorBidi" w:cstheme="majorBidi"/>
          <w:lang w:val="en-US"/>
        </w:rPr>
      </w:pPr>
      <w:r>
        <w:rPr>
          <w:rFonts w:asciiTheme="majorBidi" w:hAnsiTheme="majorBidi" w:cstheme="majorBidi"/>
          <w:noProof/>
          <w:lang w:val="en-US"/>
        </w:rPr>
        <w:drawing>
          <wp:inline distT="0" distB="0" distL="0" distR="0" wp14:anchorId="2CB7D0F8" wp14:editId="14BD71C9">
            <wp:extent cx="3783495" cy="652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6998" cy="677518"/>
                    </a:xfrm>
                    <a:prstGeom prst="rect">
                      <a:avLst/>
                    </a:prstGeom>
                  </pic:spPr>
                </pic:pic>
              </a:graphicData>
            </a:graphic>
          </wp:inline>
        </w:drawing>
      </w:r>
    </w:p>
    <w:p w14:paraId="5D31CC2A" w14:textId="5A9C861E" w:rsidR="00746E29" w:rsidRPr="00746E29" w:rsidRDefault="00746E29" w:rsidP="00746E29">
      <w:pPr>
        <w:pStyle w:val="Caption"/>
        <w:jc w:val="center"/>
        <w:rPr>
          <w:rFonts w:asciiTheme="majorBidi" w:hAnsiTheme="majorBidi" w:cstheme="majorBidi"/>
          <w:lang w:val="en-US"/>
        </w:rPr>
      </w:pPr>
      <w:bookmarkStart w:id="260" w:name="_Ref133242124"/>
      <w:bookmarkStart w:id="261" w:name="_Toc149728827"/>
      <w:r>
        <w:t xml:space="preserve">Figure </w:t>
      </w:r>
      <w:fldSimple w:instr=" SEQ Figure \* ARABIC ">
        <w:r w:rsidR="00C96E25">
          <w:rPr>
            <w:noProof/>
          </w:rPr>
          <w:t>13</w:t>
        </w:r>
      </w:fldSimple>
      <w:bookmarkEnd w:id="260"/>
      <w:r>
        <w:rPr>
          <w:lang w:val="en-US"/>
        </w:rPr>
        <w:t xml:space="preserve"> - Lifecycle stages between a buyer and a seller</w:t>
      </w:r>
      <w:bookmarkEnd w:id="261"/>
    </w:p>
    <w:p w14:paraId="042E923B" w14:textId="476DF825" w:rsidR="00E53721" w:rsidRDefault="00E53721" w:rsidP="00E53721">
      <w:pPr>
        <w:pStyle w:val="Heading2"/>
        <w:rPr>
          <w:lang w:val="en-US"/>
        </w:rPr>
      </w:pPr>
      <w:bookmarkStart w:id="262" w:name="_Toc149728754"/>
      <w:r>
        <w:rPr>
          <w:lang w:val="en-US"/>
        </w:rPr>
        <w:t>5.2</w:t>
      </w:r>
      <w:r>
        <w:rPr>
          <w:lang w:val="en-US"/>
        </w:rPr>
        <w:tab/>
        <w:t>Lifecycle of goods and/or services in a supply chain</w:t>
      </w:r>
      <w:bookmarkEnd w:id="262"/>
    </w:p>
    <w:p w14:paraId="14255A80" w14:textId="1355FC68" w:rsidR="00E53721" w:rsidRDefault="00E53721" w:rsidP="00E53721">
      <w:pPr>
        <w:rPr>
          <w:lang w:val="en-US"/>
        </w:rPr>
      </w:pPr>
      <w:r>
        <w:rPr>
          <w:lang w:val="en-US"/>
        </w:rPr>
        <w:t xml:space="preserve">The lifecycle of goods and/or services delivered through a supply chain may include one or more of the stages listed in section 5.1. </w:t>
      </w:r>
      <w:r w:rsidR="009916E2">
        <w:rPr>
          <w:lang w:val="en-US"/>
        </w:rPr>
        <w:t>T</w:t>
      </w:r>
      <w:r>
        <w:rPr>
          <w:lang w:val="en-US"/>
        </w:rPr>
        <w:t xml:space="preserve">he main difference between the two cases is that while in a buyer-seller relations the stages are performed only between the buyer and the seller, in a supply chain case, where a chain of buyers and sellers (stakeholders) is involved, the lifecycle stages are performed across multiple stakeholders </w:t>
      </w:r>
      <w:r w:rsidR="00120F1B">
        <w:rPr>
          <w:lang w:val="en-US"/>
        </w:rPr>
        <w:t>in either a serial or a parallel manner.</w:t>
      </w:r>
    </w:p>
    <w:p w14:paraId="6869C8BF" w14:textId="7011EA1C" w:rsidR="00746E29" w:rsidRDefault="001B7E7E" w:rsidP="00E53721">
      <w:pPr>
        <w:rPr>
          <w:lang w:val="en-US"/>
        </w:rPr>
      </w:pPr>
      <w:r>
        <w:rPr>
          <w:lang w:val="en-US"/>
        </w:rPr>
        <w:fldChar w:fldCharType="begin"/>
      </w:r>
      <w:r>
        <w:rPr>
          <w:lang w:val="en-US"/>
        </w:rPr>
        <w:instrText xml:space="preserve"> REF _Ref133243070 \h </w:instrText>
      </w:r>
      <w:r>
        <w:rPr>
          <w:lang w:val="en-US"/>
        </w:rPr>
      </w:r>
      <w:r>
        <w:rPr>
          <w:lang w:val="en-US"/>
        </w:rPr>
        <w:fldChar w:fldCharType="separate"/>
      </w:r>
      <w:r>
        <w:t xml:space="preserve">Figure </w:t>
      </w:r>
      <w:r>
        <w:rPr>
          <w:noProof/>
        </w:rPr>
        <w:t>14</w:t>
      </w:r>
      <w:r>
        <w:rPr>
          <w:lang w:val="en-US"/>
        </w:rPr>
        <w:fldChar w:fldCharType="end"/>
      </w:r>
      <w:r w:rsidR="00746E29">
        <w:rPr>
          <w:lang w:val="en-US"/>
        </w:rPr>
        <w:t xml:space="preserve"> describes the lifecycle stages in a supply chain where the stage between each pair of entities in the supply chain is marked with tag(s)</w:t>
      </w:r>
      <w:r w:rsidR="00B30ADB">
        <w:rPr>
          <w:lang w:val="en-US"/>
        </w:rPr>
        <w:t xml:space="preserve"> </w:t>
      </w:r>
      <w:r>
        <w:rPr>
          <w:lang w:val="en-US"/>
        </w:rPr>
        <w:t>or asterisk to</w:t>
      </w:r>
      <w:r w:rsidR="00B30ADB">
        <w:rPr>
          <w:lang w:val="en-US"/>
        </w:rPr>
        <w:t xml:space="preserve"> designate the similarity (in stage) and difference (in entities and thus the contents of the transaction) between the different pairs of entities.</w:t>
      </w:r>
      <w:r>
        <w:rPr>
          <w:lang w:val="en-US"/>
        </w:rPr>
        <w:t xml:space="preserve"> The tag/asterisk marks are used for presentation clarity purposes throughout this document only and are not used otherwise in actual implementations.</w:t>
      </w:r>
    </w:p>
    <w:p w14:paraId="041EB780" w14:textId="65FC9E2C" w:rsidR="00120F1B" w:rsidRDefault="001B7E7E" w:rsidP="001B7E7E">
      <w:pPr>
        <w:jc w:val="center"/>
        <w:rPr>
          <w:lang w:val="en-US"/>
        </w:rPr>
      </w:pPr>
      <w:r>
        <w:rPr>
          <w:noProof/>
          <w:lang w:val="en-US"/>
        </w:rPr>
        <w:drawing>
          <wp:inline distT="0" distB="0" distL="0" distR="0" wp14:anchorId="274CFE0A" wp14:editId="36514EEE">
            <wp:extent cx="6120765" cy="17532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753235"/>
                    </a:xfrm>
                    <a:prstGeom prst="rect">
                      <a:avLst/>
                    </a:prstGeom>
                  </pic:spPr>
                </pic:pic>
              </a:graphicData>
            </a:graphic>
          </wp:inline>
        </w:drawing>
      </w:r>
    </w:p>
    <w:p w14:paraId="477DF106" w14:textId="146D14B0" w:rsidR="001B7E7E" w:rsidRDefault="001B7E7E" w:rsidP="001B7E7E">
      <w:pPr>
        <w:pStyle w:val="Caption"/>
        <w:jc w:val="center"/>
        <w:rPr>
          <w:lang w:val="en-US"/>
        </w:rPr>
      </w:pPr>
      <w:bookmarkStart w:id="263" w:name="_Ref133243070"/>
      <w:bookmarkStart w:id="264" w:name="_Toc149728828"/>
      <w:r>
        <w:t xml:space="preserve">Figure </w:t>
      </w:r>
      <w:fldSimple w:instr=" SEQ Figure \* ARABIC ">
        <w:r w:rsidR="00C96E25">
          <w:rPr>
            <w:noProof/>
          </w:rPr>
          <w:t>14</w:t>
        </w:r>
      </w:fldSimple>
      <w:bookmarkEnd w:id="263"/>
      <w:r>
        <w:rPr>
          <w:lang w:val="en-US"/>
        </w:rPr>
        <w:t xml:space="preserve"> - Lifecycle stages in a supply chain</w:t>
      </w:r>
      <w:bookmarkEnd w:id="264"/>
    </w:p>
    <w:p w14:paraId="6DD51F5E" w14:textId="18E80664" w:rsidR="0031065F" w:rsidRPr="0031065F" w:rsidRDefault="0031065F" w:rsidP="0031065F">
      <w:pPr>
        <w:rPr>
          <w:lang w:val="en-US"/>
        </w:rPr>
      </w:pPr>
      <w:r>
        <w:rPr>
          <w:lang w:val="en-US"/>
        </w:rPr>
        <w:t>Certain characteristics of the lifecycle stages described herewith (e.g., recursiveness, storing of transactions into PDL blocks) are similar across the different lifecycle stages. When a certain requirement appearing in a previous lifecycle stage is applicable in other lifecycle stages – the respective requirement number is listed as valid instead of repeating the same requirement again.</w:t>
      </w:r>
    </w:p>
    <w:p w14:paraId="507701AD" w14:textId="7F43AE9F" w:rsidR="003D5BA9" w:rsidRDefault="003D5BA9" w:rsidP="006B172C">
      <w:pPr>
        <w:pStyle w:val="Heading2"/>
      </w:pPr>
      <w:bookmarkStart w:id="265" w:name="_Toc149728755"/>
      <w:r>
        <w:t>5.</w:t>
      </w:r>
      <w:r w:rsidR="006B172C">
        <w:t>3</w:t>
      </w:r>
      <w:r>
        <w:tab/>
      </w:r>
      <w:r w:rsidR="005F45AD">
        <w:t>Lifecycle</w:t>
      </w:r>
      <w:r w:rsidR="003E077D">
        <w:t xml:space="preserve"> stages</w:t>
      </w:r>
      <w:bookmarkEnd w:id="265"/>
    </w:p>
    <w:p w14:paraId="18EE1981" w14:textId="6B84EF19" w:rsidR="006B172C" w:rsidRPr="006B172C" w:rsidRDefault="006B172C" w:rsidP="007401C4">
      <w:pPr>
        <w:rPr>
          <w:lang w:val="en-US"/>
        </w:rPr>
      </w:pPr>
      <w:r>
        <w:rPr>
          <w:lang w:val="en-US"/>
        </w:rPr>
        <w:t xml:space="preserve">Section </w:t>
      </w:r>
      <w:r>
        <w:rPr>
          <w:lang w:val="en-US"/>
        </w:rPr>
        <w:fldChar w:fldCharType="begin"/>
      </w:r>
      <w:r>
        <w:rPr>
          <w:lang w:val="en-US"/>
        </w:rPr>
        <w:instrText xml:space="preserve"> REF _Ref133243805 \h </w:instrText>
      </w:r>
      <w:r>
        <w:rPr>
          <w:lang w:val="en-US"/>
        </w:rPr>
      </w:r>
      <w:r>
        <w:rPr>
          <w:lang w:val="en-US"/>
        </w:rPr>
        <w:fldChar w:fldCharType="separate"/>
      </w:r>
      <w:r>
        <w:t>4.3</w:t>
      </w:r>
      <w:r>
        <w:rPr>
          <w:lang w:val="en-US"/>
        </w:rPr>
        <w:fldChar w:fldCharType="end"/>
      </w:r>
      <w:r>
        <w:rPr>
          <w:lang w:val="en-US"/>
        </w:rPr>
        <w:t xml:space="preserve"> above lists certain types of supply chains. The lifecycle stages used for each such type of supply chain may vary depending on the case. The following sections specify the processes that are common to all cases per lifecycle </w:t>
      </w:r>
      <w:r w:rsidR="007401C4">
        <w:rPr>
          <w:lang w:val="en-US"/>
        </w:rPr>
        <w:t>stage and</w:t>
      </w:r>
      <w:r>
        <w:rPr>
          <w:lang w:val="en-US"/>
        </w:rPr>
        <w:t xml:space="preserve"> discuss the specific unique characteristics of different use cases.</w:t>
      </w:r>
    </w:p>
    <w:p w14:paraId="03EE09E6" w14:textId="7844DBFF" w:rsidR="000E2B6C" w:rsidRDefault="005F45AD" w:rsidP="000E2B6C">
      <w:pPr>
        <w:pStyle w:val="Heading3"/>
        <w:rPr>
          <w:rtl/>
        </w:rPr>
      </w:pPr>
      <w:bookmarkStart w:id="266" w:name="_Toc149728756"/>
      <w:r>
        <w:t>5.</w:t>
      </w:r>
      <w:r w:rsidR="006B172C">
        <w:t>3</w:t>
      </w:r>
      <w:r>
        <w:t>.1</w:t>
      </w:r>
      <w:r>
        <w:tab/>
      </w:r>
      <w:r w:rsidR="006B172C">
        <w:t xml:space="preserve">Inception of an idea or a </w:t>
      </w:r>
      <w:r w:rsidR="00182952">
        <w:t xml:space="preserve">proposed </w:t>
      </w:r>
      <w:r w:rsidR="00F52EF0">
        <w:t>solution</w:t>
      </w:r>
      <w:bookmarkEnd w:id="266"/>
    </w:p>
    <w:p w14:paraId="73BEFC8B" w14:textId="3CBC539E" w:rsidR="00CF3EDF" w:rsidRPr="00CF3EDF" w:rsidRDefault="00CF3EDF" w:rsidP="00CF3EDF">
      <w:pPr>
        <w:pStyle w:val="Heading4"/>
        <w:rPr>
          <w:lang w:val="en-US" w:bidi="he-IL"/>
        </w:rPr>
      </w:pPr>
      <w:bookmarkStart w:id="267" w:name="_Hlk137629433"/>
      <w:bookmarkStart w:id="268" w:name="_Toc149728757"/>
      <w:r>
        <w:rPr>
          <w:lang w:val="en-US" w:bidi="he-IL"/>
        </w:rPr>
        <w:t>5.3.1.1</w:t>
      </w:r>
      <w:r>
        <w:rPr>
          <w:lang w:val="en-US" w:bidi="he-IL"/>
        </w:rPr>
        <w:tab/>
        <w:t>Proposing a solution based on market research or prediction of future needs.</w:t>
      </w:r>
      <w:bookmarkEnd w:id="268"/>
    </w:p>
    <w:bookmarkEnd w:id="267"/>
    <w:p w14:paraId="7655843F" w14:textId="3497D453" w:rsidR="000E2B6C" w:rsidRDefault="000E2B6C" w:rsidP="00710CFD">
      <w:r>
        <w:t>The inception of a new idea for goo</w:t>
      </w:r>
      <w:r w:rsidR="00E06458">
        <w:t>ds</w:t>
      </w:r>
      <w:r>
        <w:t xml:space="preserve"> or service</w:t>
      </w:r>
      <w:r w:rsidR="00E06458">
        <w:t>s</w:t>
      </w:r>
      <w:r>
        <w:t xml:space="preserve"> to be sold may be the result of a market research, a prediction of future needs or the result of a specific inquiry coming from an existing or a potential buyer.</w:t>
      </w:r>
    </w:p>
    <w:p w14:paraId="491FD1AC" w14:textId="6877A03D" w:rsidR="000E2B6C" w:rsidRDefault="000E2B6C" w:rsidP="00710CFD">
      <w:r>
        <w:lastRenderedPageBreak/>
        <w:t xml:space="preserve">When an idea is incepted or a </w:t>
      </w:r>
      <w:r w:rsidR="00F52EF0">
        <w:t>request for a solution/service</w:t>
      </w:r>
      <w:r>
        <w:t xml:space="preserve"> is received it is </w:t>
      </w:r>
      <w:r w:rsidR="00F432F9">
        <w:t xml:space="preserve">turned into either a menu item in a </w:t>
      </w:r>
      <w:r w:rsidR="003F7FE8">
        <w:t>menu-based</w:t>
      </w:r>
      <w:r w:rsidR="00F432F9">
        <w:t xml:space="preserve"> ordering system, or into an ad-hoc solution</w:t>
      </w:r>
      <w:r w:rsidR="00E06458">
        <w:t>, as described below</w:t>
      </w:r>
      <w:r w:rsidR="00F432F9">
        <w:t>.</w:t>
      </w:r>
    </w:p>
    <w:p w14:paraId="420D3C50" w14:textId="6ED6F18E" w:rsidR="00710CFD" w:rsidRDefault="00F962F2" w:rsidP="00710CFD">
      <w:r>
        <w:t>Menu-based procurement of g</w:t>
      </w:r>
      <w:r w:rsidR="00710CFD">
        <w:t xml:space="preserve">oods and services </w:t>
      </w:r>
      <w:r>
        <w:t xml:space="preserve">may be used both for the purchase of goods </w:t>
      </w:r>
      <w:r w:rsidR="00710CFD">
        <w:t xml:space="preserve">bought from existing </w:t>
      </w:r>
      <w:r w:rsidR="00E06458">
        <w:t>inventory</w:t>
      </w:r>
      <w:r>
        <w:t>, services offered using existing resources, as well as goods and services that may require assembly and staging prior to delivery</w:t>
      </w:r>
      <w:r w:rsidR="00710CFD">
        <w:t xml:space="preserve">. Some of such goods </w:t>
      </w:r>
      <w:r w:rsidR="0095389A">
        <w:t xml:space="preserve">and services </w:t>
      </w:r>
      <w:r w:rsidR="00710CFD">
        <w:t>may be based on wholesale supply.</w:t>
      </w:r>
      <w:r w:rsidR="0095389A">
        <w:t xml:space="preserve"> Example</w:t>
      </w:r>
      <w:r w:rsidR="00F52EF0">
        <w:t>-1</w:t>
      </w:r>
      <w:r w:rsidR="0095389A">
        <w:t>: Renting a movie on a VOD service. Example</w:t>
      </w:r>
      <w:r w:rsidR="00F52EF0">
        <w:t>-2</w:t>
      </w:r>
      <w:r w:rsidR="0095389A">
        <w:t xml:space="preserve">: Refilling </w:t>
      </w:r>
      <w:r w:rsidR="00E06458">
        <w:t xml:space="preserve">a vehicle’s </w:t>
      </w:r>
      <w:r w:rsidR="0095389A">
        <w:t>gas tank</w:t>
      </w:r>
      <w:r w:rsidR="00F52EF0">
        <w:t xml:space="preserve"> (which requires the gas station owner to maintain supply levels in their reservoirs)</w:t>
      </w:r>
      <w:r w:rsidR="0095389A">
        <w:t>. Example</w:t>
      </w:r>
      <w:r w:rsidR="00F52EF0">
        <w:t>-3</w:t>
      </w:r>
      <w:r w:rsidR="0095389A">
        <w:t>: Buy a vacation package</w:t>
      </w:r>
      <w:r w:rsidR="00F52EF0">
        <w:t xml:space="preserve"> (which may include flights, hotels, attractions sourced from different suppliers)</w:t>
      </w:r>
      <w:r w:rsidR="0095389A">
        <w:t>.</w:t>
      </w:r>
    </w:p>
    <w:p w14:paraId="72DC9C81" w14:textId="12F2DB90" w:rsidR="000E2B6C" w:rsidRDefault="00F962F2" w:rsidP="000E2B6C">
      <w:r>
        <w:t xml:space="preserve">The key </w:t>
      </w:r>
      <w:r w:rsidR="001A33DC">
        <w:t>characteristic</w:t>
      </w:r>
      <w:r>
        <w:t xml:space="preserve"> of menu-based procurement is that the price of such goods and services </w:t>
      </w:r>
      <w:r w:rsidR="001A33DC">
        <w:t xml:space="preserve">as well as their availability and delivery timeline </w:t>
      </w:r>
      <w:r>
        <w:t>is known and published</w:t>
      </w:r>
      <w:r w:rsidR="001A33DC">
        <w:t xml:space="preserve"> in advance</w:t>
      </w:r>
      <w:r w:rsidR="00E6169E">
        <w:t>, in a manner that allows the buyer to place an order for such goods and services immediately based on available information and does not require any negotiations or design based on a specific inquiry.</w:t>
      </w:r>
      <w:r w:rsidR="000E2B6C">
        <w:t xml:space="preserve"> </w:t>
      </w:r>
    </w:p>
    <w:p w14:paraId="5F47F2A4" w14:textId="04E0277F" w:rsidR="00E06458" w:rsidRDefault="00E06458" w:rsidP="000E2B6C">
      <w:r>
        <w:t xml:space="preserve">Note: A seller may allow potential buyers to haggle for a better price. When a menu-based ordering system is in use such haggling is typically done through a bypass channel. E.g., “If you find a better price </w:t>
      </w:r>
      <w:r w:rsidR="009916E2">
        <w:t>elsewhere,</w:t>
      </w:r>
      <w:r>
        <w:t xml:space="preserve"> please contact us.”</w:t>
      </w:r>
    </w:p>
    <w:p w14:paraId="75F92B59" w14:textId="3652AE8D" w:rsidR="00CF3EDF" w:rsidRDefault="00CF3EDF" w:rsidP="00CF3EDF">
      <w:pPr>
        <w:pStyle w:val="Heading4"/>
        <w:rPr>
          <w:lang w:val="en-US" w:bidi="he-IL"/>
        </w:rPr>
      </w:pPr>
      <w:bookmarkStart w:id="269" w:name="_Hlk137629756"/>
      <w:bookmarkStart w:id="270" w:name="_Toc149728758"/>
      <w:r>
        <w:rPr>
          <w:lang w:val="en-US" w:bidi="he-IL"/>
        </w:rPr>
        <w:t>5.3.1.2</w:t>
      </w:r>
      <w:r>
        <w:rPr>
          <w:lang w:val="en-US" w:bidi="he-IL"/>
        </w:rPr>
        <w:tab/>
        <w:t>Proposing a solution based on a specific request</w:t>
      </w:r>
      <w:bookmarkEnd w:id="269"/>
      <w:r>
        <w:rPr>
          <w:lang w:val="en-US" w:bidi="he-IL"/>
        </w:rPr>
        <w:t>.</w:t>
      </w:r>
      <w:bookmarkEnd w:id="270"/>
    </w:p>
    <w:p w14:paraId="2646FE8B" w14:textId="499B0FE5" w:rsidR="00CF3EDF" w:rsidRDefault="00CF3EDF" w:rsidP="00CF3EDF">
      <w:pPr>
        <w:rPr>
          <w:lang w:val="en-US" w:bidi="he-IL"/>
        </w:rPr>
      </w:pPr>
      <w:r>
        <w:rPr>
          <w:lang w:val="en-US" w:bidi="he-IL"/>
        </w:rPr>
        <w:t>Certain requests may include non-</w:t>
      </w:r>
      <w:r w:rsidR="00D5771B">
        <w:rPr>
          <w:lang w:val="en-US" w:bidi="he-IL"/>
        </w:rPr>
        <w:t>menu-based</w:t>
      </w:r>
      <w:r>
        <w:rPr>
          <w:lang w:val="en-US" w:bidi="he-IL"/>
        </w:rPr>
        <w:t xml:space="preserve"> items or specific features that may require detailed design that addresses those specific requests. Such specific requests may include a non-standard topology, specific routing or security requirements, or limitations regarding specific vendors or geographies.</w:t>
      </w:r>
      <w:r w:rsidR="007475A9">
        <w:rPr>
          <w:lang w:val="en-US" w:bidi="he-IL"/>
        </w:rPr>
        <w:t xml:space="preserve"> </w:t>
      </w:r>
      <w:r w:rsidR="00E06458">
        <w:rPr>
          <w:lang w:val="en-US" w:bidi="he-IL"/>
        </w:rPr>
        <w:t>Examples may include building a home</w:t>
      </w:r>
      <w:r w:rsidR="00D3566A">
        <w:rPr>
          <w:lang w:val="en-US" w:bidi="he-IL"/>
        </w:rPr>
        <w:t xml:space="preserve"> on a stretch of land (vs. buying an apartment</w:t>
      </w:r>
      <w:proofErr w:type="gramStart"/>
      <w:r w:rsidR="00D3566A">
        <w:rPr>
          <w:lang w:val="en-US" w:bidi="he-IL"/>
        </w:rPr>
        <w:t>);</w:t>
      </w:r>
      <w:proofErr w:type="gramEnd"/>
      <w:r w:rsidR="00D3566A">
        <w:rPr>
          <w:lang w:val="en-US" w:bidi="he-IL"/>
        </w:rPr>
        <w:t xml:space="preserve"> Connecting multiple branches of a corporate using a private network (vs. using the public internet).</w:t>
      </w:r>
    </w:p>
    <w:p w14:paraId="7CA92B2E" w14:textId="085276AE" w:rsidR="00CF3EDF" w:rsidRDefault="00CF3EDF" w:rsidP="00CF3EDF">
      <w:pPr>
        <w:pStyle w:val="Heading4"/>
      </w:pPr>
      <w:bookmarkStart w:id="271" w:name="_Toc149728759"/>
      <w:r>
        <w:rPr>
          <w:lang w:val="en-US" w:bidi="he-IL"/>
        </w:rPr>
        <w:t>5.3.1.3</w:t>
      </w:r>
      <w:r>
        <w:rPr>
          <w:lang w:val="en-US" w:bidi="he-IL"/>
        </w:rPr>
        <w:tab/>
        <w:t xml:space="preserve">Data management and </w:t>
      </w:r>
      <w:r w:rsidR="009916E2">
        <w:rPr>
          <w:lang w:val="en-US" w:bidi="he-IL"/>
        </w:rPr>
        <w:t>PDL</w:t>
      </w:r>
      <w:r>
        <w:rPr>
          <w:lang w:val="en-US" w:bidi="he-IL"/>
        </w:rPr>
        <w:t xml:space="preserve"> aspects</w:t>
      </w:r>
      <w:bookmarkEnd w:id="271"/>
    </w:p>
    <w:p w14:paraId="0EFF5992" w14:textId="1A4CB268" w:rsidR="003F7FE8" w:rsidRPr="00CF4B65" w:rsidRDefault="003F7FE8" w:rsidP="000E2B6C">
      <w:pPr>
        <w:rPr>
          <w:lang w:val="en-US" w:bidi="he-IL"/>
        </w:rPr>
      </w:pPr>
      <w:r>
        <w:t xml:space="preserve">When an idea is incepted or a specific, non-menu-based </w:t>
      </w:r>
      <w:r w:rsidR="00F52EF0">
        <w:t>solution-request</w:t>
      </w:r>
      <w:r>
        <w:t xml:space="preserve">, is received, it </w:t>
      </w:r>
      <w:r w:rsidR="007401C4">
        <w:t>should</w:t>
      </w:r>
      <w:r>
        <w:t xml:space="preserve"> be recorded to the bilateral buyer-seller </w:t>
      </w:r>
      <w:r w:rsidR="009916E2">
        <w:t>PDL,</w:t>
      </w:r>
      <w:r>
        <w:t xml:space="preserve"> so the commercial, </w:t>
      </w:r>
      <w:proofErr w:type="gramStart"/>
      <w:r>
        <w:t>technical</w:t>
      </w:r>
      <w:proofErr w:type="gramEnd"/>
      <w:r>
        <w:t xml:space="preserve"> and operational </w:t>
      </w:r>
      <w:r w:rsidR="007401C4">
        <w:t xml:space="preserve">features are final and accepted by both the seller and buyer. There is no common process defining this stage as it is </w:t>
      </w:r>
      <w:r w:rsidR="009B5A7F">
        <w:t>by large dependent on occasional demand, market research and visionary leadership.</w:t>
      </w:r>
      <w:r w:rsidR="00D3566A">
        <w:t xml:space="preserve"> However - recording the information in a PDL eliminates possible disputes related to the details of the demand, the proposed solution, the proposed </w:t>
      </w:r>
      <w:r w:rsidR="009916E2">
        <w:t>price,</w:t>
      </w:r>
      <w:r w:rsidR="00D3566A">
        <w:t xml:space="preserve"> and the time such communications took place. </w:t>
      </w:r>
    </w:p>
    <w:p w14:paraId="205AED6B" w14:textId="36521E2B" w:rsidR="00CF3EDF" w:rsidRPr="005010C6" w:rsidRDefault="007401C4" w:rsidP="005010C6">
      <w:pPr>
        <w:pStyle w:val="DesirableRequirement"/>
        <w:rPr>
          <w:lang w:val="en-US"/>
        </w:rPr>
      </w:pPr>
      <w:r>
        <w:t xml:space="preserve">The commercial, technical and operational features of a </w:t>
      </w:r>
      <w:r w:rsidR="00F52EF0">
        <w:rPr>
          <w:lang w:val="en-US"/>
        </w:rPr>
        <w:t>proposed solution</w:t>
      </w:r>
      <w:r>
        <w:t xml:space="preserve"> </w:t>
      </w:r>
      <w:r w:rsidRPr="007401C4">
        <w:rPr>
          <w:b/>
          <w:bCs/>
        </w:rPr>
        <w:t>SHOULD</w:t>
      </w:r>
      <w:r>
        <w:t xml:space="preserve"> be recorded on the buyer-seller PDL</w:t>
      </w:r>
      <w:r>
        <w:rPr>
          <w:lang w:val="en-US"/>
        </w:rPr>
        <w:t>.</w:t>
      </w:r>
    </w:p>
    <w:p w14:paraId="3740A75E" w14:textId="77777777" w:rsidR="005010C6" w:rsidRDefault="005010C6" w:rsidP="00D5771B"/>
    <w:p w14:paraId="56B4E610" w14:textId="68505B4E" w:rsidR="00D5771B" w:rsidRDefault="009916E2" w:rsidP="00D5771B">
      <w:r>
        <w:t>PDL</w:t>
      </w:r>
      <w:r w:rsidR="00CF3EDF" w:rsidRPr="00CF3EDF">
        <w:t xml:space="preserve"> may also be used to offer ZKP based assurance that some specific requests are met. E.g., PDL may be used to ensure certain territories or vendors are avoided</w:t>
      </w:r>
      <w:r w:rsidR="007475A9">
        <w:t xml:space="preserve"> without necessarily naming the supply chain partners that provide such elements of service or goods</w:t>
      </w:r>
      <w:r w:rsidR="00CF3EDF" w:rsidRPr="00CF3EDF">
        <w:t>.</w:t>
      </w:r>
      <w:r w:rsidR="00D3566A">
        <w:t xml:space="preserve"> More specific example may </w:t>
      </w:r>
      <w:proofErr w:type="gramStart"/>
      <w:r w:rsidR="00D3566A">
        <w:t>be:</w:t>
      </w:r>
      <w:proofErr w:type="gramEnd"/>
      <w:r w:rsidR="00D3566A">
        <w:t xml:space="preserve"> A buyer is using a certain cloud provider (“Cloud Provider A”) to store their data and may be looking for a backup solution that uses another cloud provider, for diversity purposes. ZKP can be used to ensure the proposed solution </w:t>
      </w:r>
      <w:r w:rsidR="00BD7582">
        <w:t>does not use</w:t>
      </w:r>
      <w:r w:rsidR="00D3566A">
        <w:t xml:space="preserve"> “Cloud-Provider-A” for backup.</w:t>
      </w:r>
    </w:p>
    <w:p w14:paraId="465E137D" w14:textId="77777777" w:rsidR="005010C6" w:rsidRPr="005010C6" w:rsidRDefault="005010C6" w:rsidP="005010C6">
      <w:pPr>
        <w:pStyle w:val="Body"/>
      </w:pPr>
    </w:p>
    <w:p w14:paraId="3F9D66F3" w14:textId="6DBE8D81" w:rsidR="003E077D" w:rsidRDefault="003E077D" w:rsidP="007401C4">
      <w:pPr>
        <w:pStyle w:val="Heading3"/>
      </w:pPr>
      <w:bookmarkStart w:id="272" w:name="_Toc149728760"/>
      <w:r>
        <w:t>5.</w:t>
      </w:r>
      <w:r w:rsidR="007401C4">
        <w:t>3.2</w:t>
      </w:r>
      <w:r>
        <w:tab/>
      </w:r>
      <w:bookmarkStart w:id="273" w:name="_Hlk130994611"/>
      <w:r>
        <w:t>Design, Pricing and Presentation</w:t>
      </w:r>
      <w:bookmarkEnd w:id="272"/>
      <w:bookmarkEnd w:id="273"/>
    </w:p>
    <w:p w14:paraId="7CA4FC56" w14:textId="1379D90A" w:rsidR="00051752" w:rsidRDefault="00051752" w:rsidP="00051752">
      <w:pPr>
        <w:pStyle w:val="Heading4"/>
      </w:pPr>
      <w:bookmarkStart w:id="274" w:name="_Toc149728761"/>
      <w:r>
        <w:t>5.3.2.1</w:t>
      </w:r>
      <w:r>
        <w:tab/>
        <w:t>General discussion</w:t>
      </w:r>
      <w:bookmarkEnd w:id="274"/>
    </w:p>
    <w:p w14:paraId="6726011E" w14:textId="2F2EE864" w:rsidR="00051752" w:rsidRDefault="00051752" w:rsidP="00051752">
      <w:r>
        <w:t>Goods and Services procured through a menu system</w:t>
      </w:r>
      <w:r w:rsidR="00BD7582">
        <w:t xml:space="preserve"> </w:t>
      </w:r>
      <w:proofErr w:type="gramStart"/>
      <w:r>
        <w:t>have to</w:t>
      </w:r>
      <w:proofErr w:type="gramEnd"/>
      <w:r>
        <w:t xml:space="preserve"> be designed and ready for delivery within a committed timeframe. </w:t>
      </w:r>
      <w:proofErr w:type="gramStart"/>
      <w:r>
        <w:t>In order to</w:t>
      </w:r>
      <w:proofErr w:type="gramEnd"/>
      <w:r>
        <w:t xml:space="preserve"> meet such goal, they need to be designed, priced and made available for ordering through a menu presented as a catalogue or a storefront.</w:t>
      </w:r>
    </w:p>
    <w:p w14:paraId="3805D9EE" w14:textId="6B51D2FF" w:rsidR="00051752" w:rsidRDefault="00051752" w:rsidP="00051752">
      <w:r>
        <w:t xml:space="preserve">When the goods and services sold through a menu also include elements procured from third-party suppliers, the commercial and operational aspects of such third-party supply (e.g., cost of such elements, supply lead times, stock availability) </w:t>
      </w:r>
      <w:proofErr w:type="gramStart"/>
      <w:r>
        <w:t>have to</w:t>
      </w:r>
      <w:proofErr w:type="gramEnd"/>
      <w:r>
        <w:t xml:space="preserve"> be pre-negotiated between the supplier and any </w:t>
      </w:r>
      <w:r w:rsidR="00B42FB0">
        <w:t>third-party</w:t>
      </w:r>
      <w:r>
        <w:t xml:space="preserve"> supplier to ensure timely delivery.  </w:t>
      </w:r>
    </w:p>
    <w:p w14:paraId="29AF3A30" w14:textId="0E153AD1" w:rsidR="00BD7582" w:rsidRDefault="00BD7582" w:rsidP="00BD7582">
      <w:r>
        <w:t xml:space="preserve">Goods and services procured through a specific request </w:t>
      </w:r>
      <w:proofErr w:type="gramStart"/>
      <w:r>
        <w:t>have to</w:t>
      </w:r>
      <w:proofErr w:type="gramEnd"/>
      <w:r>
        <w:t xml:space="preserve"> be designed, including nested supply partners, and presented to the buyer in a manner that presents all details requested by the potential buyer. Unlike a menu-based ordering interface, an ad-hoc proposal will be presented as a single item and will typically have limited validity. The presentation of such item can be through a GUI or through messaging systems</w:t>
      </w:r>
      <w:r w:rsidR="00BA47E1">
        <w:t xml:space="preserve"> (e.g., e-mail)</w:t>
      </w:r>
      <w:r>
        <w:t>.</w:t>
      </w:r>
    </w:p>
    <w:p w14:paraId="413BAD43" w14:textId="66119AD7" w:rsidR="00051752" w:rsidRDefault="00051752" w:rsidP="00051752">
      <w:r>
        <w:lastRenderedPageBreak/>
        <w:t xml:space="preserve">In certain </w:t>
      </w:r>
      <w:r w:rsidR="00B42FB0">
        <w:t>cases,</w:t>
      </w:r>
      <w:r>
        <w:t xml:space="preserve"> a </w:t>
      </w:r>
      <w:proofErr w:type="gramStart"/>
      <w:r>
        <w:t>third party</w:t>
      </w:r>
      <w:proofErr w:type="gramEnd"/>
      <w:r>
        <w:t xml:space="preserve"> supply chain partner may require additional, nested, supply chain partners in which case the supply chain partners shall perform nested negotiations in a recursive manner resulting in the supply chain being able to commit to a timely delivery of goods and services meeting published specifications and capabilities.</w:t>
      </w:r>
    </w:p>
    <w:p w14:paraId="1A5AA68E" w14:textId="5770287E" w:rsidR="00051752" w:rsidRDefault="00051752" w:rsidP="00051752">
      <w:pPr>
        <w:pStyle w:val="Heading4"/>
      </w:pPr>
      <w:bookmarkStart w:id="275" w:name="_Toc149728762"/>
      <w:r>
        <w:t>5.3.2.2</w:t>
      </w:r>
      <w:r>
        <w:tab/>
        <w:t>Internal cost and external cost</w:t>
      </w:r>
      <w:bookmarkEnd w:id="275"/>
    </w:p>
    <w:p w14:paraId="3DE8EAE4" w14:textId="6C8140DD" w:rsidR="00C63954" w:rsidRDefault="00C63954" w:rsidP="00C63954">
      <w:pPr>
        <w:rPr>
          <w:rFonts w:asciiTheme="majorBidi" w:hAnsiTheme="majorBidi" w:cstheme="majorBidi"/>
        </w:rPr>
      </w:pPr>
      <w:r w:rsidRPr="00C63954">
        <w:rPr>
          <w:rFonts w:asciiTheme="majorBidi" w:hAnsiTheme="majorBidi" w:cstheme="majorBidi"/>
        </w:rPr>
        <w:t xml:space="preserve">There are two types for costs for goods and/or services offered by a seller. </w:t>
      </w:r>
    </w:p>
    <w:p w14:paraId="2D37CDD1" w14:textId="0EBB2E39" w:rsidR="00051752" w:rsidRPr="00C63954" w:rsidRDefault="00C63954" w:rsidP="007417D3">
      <w:pPr>
        <w:pStyle w:val="ListParagraph"/>
        <w:numPr>
          <w:ilvl w:val="0"/>
          <w:numId w:val="40"/>
        </w:numPr>
        <w:rPr>
          <w:rFonts w:asciiTheme="majorBidi" w:hAnsiTheme="majorBidi" w:cstheme="majorBidi"/>
        </w:rPr>
      </w:pPr>
      <w:r w:rsidRPr="00C63954">
        <w:rPr>
          <w:rFonts w:asciiTheme="majorBidi" w:hAnsiTheme="majorBidi" w:cstheme="majorBidi"/>
          <w:b/>
          <w:bCs/>
        </w:rPr>
        <w:t>Internal costs</w:t>
      </w:r>
      <w:r w:rsidRPr="00C63954">
        <w:rPr>
          <w:rFonts w:asciiTheme="majorBidi" w:hAnsiTheme="majorBidi" w:cstheme="majorBidi"/>
        </w:rPr>
        <w:t xml:space="preserve"> represent costs of goods and/or services delivered by the seller from their own resources. E.g., The cost of production and distribution of a memory chip by their manufacturer. Such costs may also include the cost of operations (HR, facility rentals etc.)</w:t>
      </w:r>
    </w:p>
    <w:p w14:paraId="4A284707" w14:textId="32DF8C2A" w:rsidR="00C63954" w:rsidRPr="00C63954" w:rsidRDefault="00C63954" w:rsidP="007417D3">
      <w:pPr>
        <w:pStyle w:val="ListParagraph"/>
        <w:numPr>
          <w:ilvl w:val="0"/>
          <w:numId w:val="40"/>
        </w:numPr>
        <w:rPr>
          <w:rFonts w:asciiTheme="majorBidi" w:hAnsiTheme="majorBidi" w:cstheme="majorBidi"/>
        </w:rPr>
      </w:pPr>
      <w:r w:rsidRPr="00C63954">
        <w:rPr>
          <w:rFonts w:asciiTheme="majorBidi" w:hAnsiTheme="majorBidi" w:cstheme="majorBidi"/>
          <w:b/>
          <w:bCs/>
        </w:rPr>
        <w:t>External costs</w:t>
      </w:r>
      <w:r w:rsidRPr="00C63954">
        <w:rPr>
          <w:rFonts w:asciiTheme="majorBidi" w:hAnsiTheme="majorBidi" w:cstheme="majorBidi"/>
        </w:rPr>
        <w:t xml:space="preserve"> represent the cost of external elements procured by the seller from other suppliers in order to fulfil the required solution. E.g., The price a wheel manufacturer pays to a tyre and bolts manufacturers before selling a complete wheel to the car manufacturer. </w:t>
      </w:r>
      <w:r>
        <w:rPr>
          <w:rFonts w:asciiTheme="majorBidi" w:hAnsiTheme="majorBidi" w:cstheme="majorBidi"/>
          <w:lang w:val="en-US"/>
        </w:rPr>
        <w:t>Such price paid to third parties is considered an external cost.</w:t>
      </w:r>
    </w:p>
    <w:p w14:paraId="2F73FD4F" w14:textId="07C6964A" w:rsidR="00051752" w:rsidRDefault="00051752" w:rsidP="00051752">
      <w:pPr>
        <w:pStyle w:val="Heading4"/>
      </w:pPr>
      <w:bookmarkStart w:id="276" w:name="_Toc149728763"/>
      <w:r>
        <w:t>5.3.2.3</w:t>
      </w:r>
      <w:r>
        <w:tab/>
        <w:t xml:space="preserve">Selling price and </w:t>
      </w:r>
      <w:r w:rsidR="00B42FB0">
        <w:t>Mark-up.</w:t>
      </w:r>
      <w:bookmarkEnd w:id="276"/>
    </w:p>
    <w:p w14:paraId="22BE0E37" w14:textId="64E52CF9" w:rsidR="00C63954" w:rsidRDefault="00C63954" w:rsidP="00C63954">
      <w:r>
        <w:t>A seller calculates the sum of all internal and external costs and defines a selling price which is presented to the buyer.</w:t>
      </w:r>
    </w:p>
    <w:p w14:paraId="4AC7B74D" w14:textId="0074FF4F" w:rsidR="00C63954" w:rsidRDefault="00C63954" w:rsidP="00C63954">
      <w:r>
        <w:t>The selling price may be defined by using a certain mark-up (e.g., 5% or 30% above the cost) to the external and internal costs</w:t>
      </w:r>
      <w:r w:rsidR="000A3CAA">
        <w:t xml:space="preserve"> or by matching a target price dictated by the market, by a regulator or by the customer.</w:t>
      </w:r>
    </w:p>
    <w:p w14:paraId="790F64EF" w14:textId="581A71CA" w:rsidR="000A3CAA" w:rsidRDefault="000A3CAA" w:rsidP="00C63954">
      <w:r>
        <w:t>Note: Different mark-up levels may be applied to different cost elements. This document does not specify such levels and they are entirely up to the seller to decide.</w:t>
      </w:r>
    </w:p>
    <w:p w14:paraId="32529800" w14:textId="50064EBA" w:rsidR="000A3CAA" w:rsidRDefault="000A3CAA" w:rsidP="00C63954">
      <w:r>
        <w:t>Note: It is, of course, desired that the selling price is higher than the costs, but that is not mandatory. Commercial considerations may lead certain sellers to sell certain products at a loss. This discussion is out of scope of the current document.</w:t>
      </w:r>
    </w:p>
    <w:p w14:paraId="4D2C1F64" w14:textId="30117E26" w:rsidR="000A3CAA" w:rsidRPr="00C63954" w:rsidRDefault="000A3CAA" w:rsidP="000A3CAA">
      <w:pPr>
        <w:pStyle w:val="Heading4"/>
      </w:pPr>
      <w:bookmarkStart w:id="277" w:name="_Toc149728764"/>
      <w:r>
        <w:t>5.3.2.4</w:t>
      </w:r>
      <w:r w:rsidR="00D46CFC">
        <w:tab/>
      </w:r>
      <w:r w:rsidR="00771B52">
        <w:t>Recursive</w:t>
      </w:r>
      <w:r>
        <w:t xml:space="preserve"> processes</w:t>
      </w:r>
      <w:bookmarkEnd w:id="277"/>
    </w:p>
    <w:p w14:paraId="19CB5B2A" w14:textId="46E7211C" w:rsidR="00757D44" w:rsidRDefault="00E6169E" w:rsidP="003E077D">
      <w:r>
        <w:t xml:space="preserve">A key characteristic of this stage is that the design and pricing </w:t>
      </w:r>
      <w:proofErr w:type="gramStart"/>
      <w:r>
        <w:t>has</w:t>
      </w:r>
      <w:proofErr w:type="gramEnd"/>
      <w:r>
        <w:t xml:space="preserve"> to be completed prior to presentation of the goods and services in a catalogue/storefront and making them available for purchase</w:t>
      </w:r>
      <w:r w:rsidR="00757D44">
        <w:t>.</w:t>
      </w:r>
      <w:r w:rsidR="0039291C">
        <w:t xml:space="preserve"> </w:t>
      </w:r>
      <w:r w:rsidR="00051752">
        <w:t>Therefore,</w:t>
      </w:r>
      <w:r w:rsidR="0039291C">
        <w:t xml:space="preserve"> the design and </w:t>
      </w:r>
      <w:r w:rsidR="00051752">
        <w:t xml:space="preserve">pricing </w:t>
      </w:r>
      <w:proofErr w:type="gramStart"/>
      <w:r w:rsidR="00051752">
        <w:t>is</w:t>
      </w:r>
      <w:proofErr w:type="gramEnd"/>
      <w:r w:rsidR="00051752">
        <w:t xml:space="preserve"> a </w:t>
      </w:r>
      <w:r w:rsidR="00771B52">
        <w:t>recursive</w:t>
      </w:r>
      <w:r w:rsidR="00051752">
        <w:t xml:space="preserve"> process that progresses through the supply chain where the request for design and pricing progresses from buyer to seller. After receiving the request for a solution from a buyer the seller identifies which elements of the required solution they can deliver and which of them require supply from another supplier. The seller then becomes a buyer and requests a solution for such elements from their own suppliers. When all elements of a solution are available and the price of each such element has been determined by its respective supplier, the solution is presented from seller to buyer. The price offered by a seller to a buyer becomes the </w:t>
      </w:r>
      <w:r w:rsidR="000A3CAA">
        <w:t xml:space="preserve">external </w:t>
      </w:r>
      <w:r w:rsidR="00051752">
        <w:t xml:space="preserve">cost </w:t>
      </w:r>
      <w:r w:rsidR="000A3CAA">
        <w:t>for</w:t>
      </w:r>
      <w:r w:rsidR="00051752">
        <w:t xml:space="preserve"> the buyer. Each buyer adds the costs of their external supply to the costs of their internal supply, marks the costs up based on their commercial considerations, and presents the price to their respective buyer.</w:t>
      </w:r>
    </w:p>
    <w:p w14:paraId="543A8D90" w14:textId="38EDE12B" w:rsidR="00327F88" w:rsidRDefault="00327F88" w:rsidP="003E077D">
      <w:r>
        <w:fldChar w:fldCharType="begin"/>
      </w:r>
      <w:r>
        <w:instrText xml:space="preserve"> REF _Ref130990318 \h </w:instrText>
      </w:r>
      <w:r>
        <w:fldChar w:fldCharType="separate"/>
      </w:r>
      <w:r w:rsidR="007401C4">
        <w:t xml:space="preserve">Figure </w:t>
      </w:r>
      <w:r w:rsidR="007401C4">
        <w:rPr>
          <w:noProof/>
        </w:rPr>
        <w:t>15</w:t>
      </w:r>
      <w:r>
        <w:fldChar w:fldCharType="end"/>
      </w:r>
      <w:r>
        <w:t xml:space="preserve"> describes the process flow from design through to publishing a product (goods and/or services) on a storefront/catalogue.</w:t>
      </w:r>
      <w:r w:rsidR="00CB7429">
        <w:t xml:space="preserve"> The </w:t>
      </w:r>
      <w:r w:rsidR="00771B52">
        <w:t>recursive</w:t>
      </w:r>
      <w:r w:rsidR="00CB7429">
        <w:t xml:space="preserve"> nature is presented through the move from A to A’ then from Z’ to Z which </w:t>
      </w:r>
      <w:proofErr w:type="spellStart"/>
      <w:r w:rsidR="00771B52">
        <w:t>recours</w:t>
      </w:r>
      <w:proofErr w:type="spellEnd"/>
      <w:r w:rsidR="00CB7429">
        <w:t xml:space="preserve"> through the entire supply chain until a solution is achieved.</w:t>
      </w:r>
    </w:p>
    <w:p w14:paraId="63E97456" w14:textId="27814929" w:rsidR="00CB7429" w:rsidRDefault="00CB7429" w:rsidP="003E077D">
      <w:r>
        <w:t>Note: The number of participants, their identity and order may change from one supply chain to the other based on the availability of the respective elements of a solution by the different stakeholders. When a buyer requests a solution from a 3</w:t>
      </w:r>
      <w:r w:rsidRPr="00CB7429">
        <w:rPr>
          <w:vertAlign w:val="superscript"/>
        </w:rPr>
        <w:t>rd</w:t>
      </w:r>
      <w:r>
        <w:t xml:space="preserve"> party supplier – such supplier may not be able to offer a solution that meets the requirements. In such case the buyer may approach other third-party suppliers. Thus, the supply chain may be constructed dynamically during the Design and Pricing phase. </w:t>
      </w:r>
    </w:p>
    <w:p w14:paraId="2CC5E7F3" w14:textId="53C9DC05" w:rsidR="00327F88" w:rsidRDefault="00E0177B" w:rsidP="003E077D">
      <w:r>
        <w:rPr>
          <w:noProof/>
        </w:rPr>
        <w:lastRenderedPageBreak/>
        <w:drawing>
          <wp:inline distT="0" distB="0" distL="0" distR="0" wp14:anchorId="020A806A" wp14:editId="46E86690">
            <wp:extent cx="6120765" cy="20688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068830"/>
                    </a:xfrm>
                    <a:prstGeom prst="rect">
                      <a:avLst/>
                    </a:prstGeom>
                  </pic:spPr>
                </pic:pic>
              </a:graphicData>
            </a:graphic>
          </wp:inline>
        </w:drawing>
      </w:r>
      <w:r w:rsidR="00327F88">
        <w:t xml:space="preserve"> </w:t>
      </w:r>
    </w:p>
    <w:p w14:paraId="753022BE" w14:textId="55DC5758" w:rsidR="00327F88" w:rsidRDefault="00327F88" w:rsidP="00327F88">
      <w:pPr>
        <w:pStyle w:val="Caption"/>
        <w:jc w:val="center"/>
        <w:rPr>
          <w:lang w:val="en-US"/>
        </w:rPr>
      </w:pPr>
      <w:bookmarkStart w:id="278" w:name="_Ref130990318"/>
      <w:bookmarkStart w:id="279" w:name="_Toc149728829"/>
      <w:r>
        <w:t xml:space="preserve">Figure </w:t>
      </w:r>
      <w:fldSimple w:instr=" SEQ Figure \* ARABIC ">
        <w:r w:rsidR="00C96E25">
          <w:rPr>
            <w:noProof/>
          </w:rPr>
          <w:t>15</w:t>
        </w:r>
      </w:fldSimple>
      <w:bookmarkEnd w:id="278"/>
      <w:r>
        <w:rPr>
          <w:lang w:val="en-US"/>
        </w:rPr>
        <w:t xml:space="preserve"> - </w:t>
      </w:r>
      <w:bookmarkStart w:id="280" w:name="_Hlk130995278"/>
      <w:bookmarkStart w:id="281" w:name="_Hlk130993284"/>
      <w:r>
        <w:rPr>
          <w:lang w:val="en-US"/>
        </w:rPr>
        <w:t xml:space="preserve">Design, pricing and presentation of </w:t>
      </w:r>
      <w:proofErr w:type="gramStart"/>
      <w:r>
        <w:rPr>
          <w:lang w:val="en-US"/>
        </w:rPr>
        <w:t>menu based</w:t>
      </w:r>
      <w:proofErr w:type="gramEnd"/>
      <w:r>
        <w:rPr>
          <w:lang w:val="en-US"/>
        </w:rPr>
        <w:t xml:space="preserve"> goods and services</w:t>
      </w:r>
      <w:bookmarkEnd w:id="279"/>
      <w:bookmarkEnd w:id="280"/>
    </w:p>
    <w:bookmarkEnd w:id="281"/>
    <w:p w14:paraId="380F6379" w14:textId="031FCEB2" w:rsidR="00327F88" w:rsidRDefault="00327F88" w:rsidP="00327F88">
      <w:pPr>
        <w:rPr>
          <w:lang w:val="en-US"/>
        </w:rPr>
      </w:pPr>
      <w:r>
        <w:rPr>
          <w:lang w:val="en-US"/>
        </w:rPr>
        <w:t>The sub-task named “Coordinate with 3</w:t>
      </w:r>
      <w:r w:rsidRPr="00327F88">
        <w:rPr>
          <w:vertAlign w:val="superscript"/>
          <w:lang w:val="en-US"/>
        </w:rPr>
        <w:t>rd</w:t>
      </w:r>
      <w:r>
        <w:rPr>
          <w:lang w:val="en-US"/>
        </w:rPr>
        <w:t xml:space="preserve"> party supplier(s)” indicates a recursive process where an entity in a supply chain </w:t>
      </w:r>
      <w:r w:rsidR="00E0177B">
        <w:rPr>
          <w:lang w:val="en-US"/>
        </w:rPr>
        <w:t xml:space="preserve">coordinates supply with a supply chain partner. Such supply chain partner implements the same process </w:t>
      </w:r>
      <w:r w:rsidR="007D206B">
        <w:rPr>
          <w:lang w:val="en-US"/>
        </w:rPr>
        <w:t>A’</w:t>
      </w:r>
      <w:r w:rsidR="00E0177B">
        <w:rPr>
          <w:lang w:val="en-US"/>
        </w:rPr>
        <w:t xml:space="preserve"> to </w:t>
      </w:r>
      <w:r w:rsidR="007D206B">
        <w:rPr>
          <w:lang w:val="en-US"/>
        </w:rPr>
        <w:t>Z’)</w:t>
      </w:r>
      <w:r w:rsidR="00E0177B">
        <w:rPr>
          <w:lang w:val="en-US"/>
        </w:rPr>
        <w:t xml:space="preserve"> and may, in turn, coordinate supply with additional supply chain partners.</w:t>
      </w:r>
    </w:p>
    <w:p w14:paraId="224CA05F" w14:textId="77777777" w:rsidR="00AF710E" w:rsidRDefault="00AF710E" w:rsidP="00AF710E">
      <w:pPr>
        <w:pStyle w:val="Heading4"/>
        <w:rPr>
          <w:lang w:val="en-US"/>
        </w:rPr>
      </w:pPr>
      <w:bookmarkStart w:id="282" w:name="_Toc149728765"/>
      <w:r>
        <w:rPr>
          <w:lang w:val="en-US"/>
        </w:rPr>
        <w:t>5.3.2.5</w:t>
      </w:r>
      <w:r>
        <w:rPr>
          <w:lang w:val="en-US"/>
        </w:rPr>
        <w:tab/>
        <w:t>Validity of Quotes</w:t>
      </w:r>
      <w:bookmarkEnd w:id="282"/>
    </w:p>
    <w:p w14:paraId="75940946" w14:textId="60FC7163" w:rsidR="00AF710E" w:rsidRDefault="00AF710E" w:rsidP="00AF710E">
      <w:r w:rsidRPr="00AF710E">
        <w:t>Quotes may have limited validity. E.g., a seller may reserve resources required for the delivery of quoted goods and/or services</w:t>
      </w:r>
      <w:r>
        <w:t xml:space="preserve"> and may have to limit the amount of resources reserved for quotes, under a reasonable assumption that not all request for quotes result in an order (a request for delivery) as in certain cases the buyer may be shopping or comparing prices and may end up delaying the decision or buying from another seller. </w:t>
      </w:r>
      <w:r w:rsidRPr="00AF710E">
        <w:t xml:space="preserve"> </w:t>
      </w:r>
    </w:p>
    <w:p w14:paraId="51B7B973" w14:textId="5C2DEB02" w:rsidR="00AF710E" w:rsidRPr="00D5771B" w:rsidRDefault="00AF710E" w:rsidP="00D5771B">
      <w:pPr>
        <w:pStyle w:val="DesirableRequirement"/>
        <w:rPr>
          <w:lang w:val="en-GB"/>
        </w:rPr>
      </w:pPr>
      <w:r>
        <w:t xml:space="preserve">A seller </w:t>
      </w:r>
      <w:r w:rsidRPr="00245C9C">
        <w:rPr>
          <w:b/>
          <w:bCs/>
        </w:rPr>
        <w:t>SHOULD</w:t>
      </w:r>
      <w:r>
        <w:t xml:space="preserve"> specify the validity of a quote either by setting an end-date or a duration from </w:t>
      </w:r>
      <w:r w:rsidR="00245C9C">
        <w:rPr>
          <w:lang w:val="en-US"/>
        </w:rPr>
        <w:t xml:space="preserve">time of </w:t>
      </w:r>
      <w:r>
        <w:t xml:space="preserve">quote after which the quote is no longer valid and </w:t>
      </w:r>
      <w:r w:rsidR="00245C9C">
        <w:t>cannot</w:t>
      </w:r>
      <w:r>
        <w:t xml:space="preserve"> be used to place and order.</w:t>
      </w:r>
    </w:p>
    <w:p w14:paraId="0FBC4A57" w14:textId="25E7978D" w:rsidR="00245C9C" w:rsidRDefault="00245C9C" w:rsidP="00245C9C">
      <w:pPr>
        <w:pStyle w:val="OptionalRequirement"/>
        <w:rPr>
          <w:lang w:val="en-US"/>
        </w:rPr>
      </w:pPr>
      <w:r>
        <w:t xml:space="preserve">A seller </w:t>
      </w:r>
      <w:r w:rsidRPr="00245C9C">
        <w:rPr>
          <w:b/>
          <w:bCs/>
        </w:rPr>
        <w:t>MAY</w:t>
      </w:r>
      <w:r>
        <w:t xml:space="preserve"> issue a budgetary quote in which case the quote is not bindin</w:t>
      </w:r>
      <w:r>
        <w:rPr>
          <w:lang w:val="en-US"/>
        </w:rPr>
        <w:t>g.</w:t>
      </w:r>
    </w:p>
    <w:p w14:paraId="400E33C3" w14:textId="1C3728F8" w:rsidR="00245C9C" w:rsidRDefault="00245C9C" w:rsidP="00245C9C">
      <w:pPr>
        <w:pStyle w:val="DesirableRequirement"/>
      </w:pPr>
      <w:r>
        <w:t xml:space="preserve">When a buyer asks for a firm quote the seller </w:t>
      </w:r>
      <w:r w:rsidRPr="00245C9C">
        <w:rPr>
          <w:b/>
          <w:bCs/>
        </w:rPr>
        <w:t>SHOULD</w:t>
      </w:r>
      <w:r>
        <w:t xml:space="preserve"> provide a firm and binding quote.</w:t>
      </w:r>
    </w:p>
    <w:p w14:paraId="32D11723" w14:textId="1E718156" w:rsidR="00245C9C" w:rsidRPr="00245C9C" w:rsidRDefault="00245C9C" w:rsidP="00245C9C">
      <w:pPr>
        <w:pStyle w:val="MandatoryRequirement"/>
      </w:pPr>
      <w:r>
        <w:t xml:space="preserve">When a buyer asks for a firm quote and the seller is unable to provide a firm and binding quote the seller </w:t>
      </w:r>
      <w:r w:rsidRPr="00245C9C">
        <w:rPr>
          <w:b/>
          <w:bCs/>
        </w:rPr>
        <w:t>SHALL</w:t>
      </w:r>
      <w:r>
        <w:t xml:space="preserve"> respond to the buyer “NO QUOTE”</w:t>
      </w:r>
      <w:r w:rsidR="00B42FB0">
        <w:rPr>
          <w:lang w:val="en-US"/>
        </w:rPr>
        <w:t xml:space="preserve"> or any other unique code mutually agreed between the parties</w:t>
      </w:r>
      <w:r>
        <w:t>.</w:t>
      </w:r>
    </w:p>
    <w:p w14:paraId="5C3EF7EF" w14:textId="221B8C53" w:rsidR="007D206B" w:rsidRDefault="007D206B" w:rsidP="00327F88">
      <w:pPr>
        <w:rPr>
          <w:lang w:val="en-US"/>
        </w:rPr>
      </w:pPr>
      <w:r w:rsidRPr="00AF710E">
        <w:t>Once a product (goods</w:t>
      </w:r>
      <w:r>
        <w:rPr>
          <w:lang w:val="en-US"/>
        </w:rPr>
        <w:t xml:space="preserve"> and/or services) had been placed in the menu (storefront/catalogue) all supply chain partners should constantly monitor stock and availability of the resources required for its delivery and shall remove an item from the menu in any event where the product cannot be supplied at the quality and/or timelines stated during design.</w:t>
      </w:r>
    </w:p>
    <w:p w14:paraId="2D9C4F60" w14:textId="3927CEBE" w:rsidR="007D206B" w:rsidRDefault="007D206B" w:rsidP="007D206B">
      <w:pPr>
        <w:pStyle w:val="DesirableRequirement"/>
        <w:rPr>
          <w:i/>
          <w:iCs/>
          <w:lang w:val="en-US"/>
        </w:rPr>
      </w:pPr>
      <w:r>
        <w:t xml:space="preserve">Supply chain partners </w:t>
      </w:r>
      <w:r w:rsidRPr="007D206B">
        <w:rPr>
          <w:b/>
          <w:bCs/>
        </w:rPr>
        <w:t>SHOULD</w:t>
      </w:r>
      <w:r>
        <w:t xml:space="preserve"> monitor availability of supplies required for the delivery of goods and services published to potential buyers.</w:t>
      </w:r>
    </w:p>
    <w:p w14:paraId="3780C274" w14:textId="735E06FD" w:rsidR="00AF43CF" w:rsidRPr="00AF43CF" w:rsidRDefault="00AF43CF" w:rsidP="00AF43CF">
      <w:pPr>
        <w:pStyle w:val="Body"/>
        <w:rPr>
          <w:rFonts w:asciiTheme="majorBidi" w:hAnsiTheme="majorBidi" w:cstheme="majorBidi"/>
          <w:lang w:val="en-US"/>
        </w:rPr>
      </w:pPr>
      <w:r w:rsidRPr="00AF43CF">
        <w:rPr>
          <w:rFonts w:asciiTheme="majorBidi" w:hAnsiTheme="majorBidi" w:cstheme="majorBidi"/>
          <w:lang w:val="en-US"/>
        </w:rPr>
        <w:t>Failure to monitor availability of supplies may lead to orders being placed (in future lifecycle stages) that cannot be delivered. This may have a negative effect on customer satisfaction and may also reduce a sellers’ reputation. However, this is not a formal requirement but rather a recommendation.</w:t>
      </w:r>
    </w:p>
    <w:p w14:paraId="37AD22FF" w14:textId="26B9E23F" w:rsidR="007D206B" w:rsidRDefault="007D206B" w:rsidP="00BF2793">
      <w:pPr>
        <w:pStyle w:val="MandatoryRequirement"/>
      </w:pPr>
      <w:r>
        <w:t xml:space="preserve">Supply chain partners </w:t>
      </w:r>
      <w:r w:rsidRPr="00BF2793">
        <w:rPr>
          <w:b/>
          <w:bCs/>
        </w:rPr>
        <w:t>SHALL</w:t>
      </w:r>
      <w:r>
        <w:t xml:space="preserve"> </w:t>
      </w:r>
      <w:r w:rsidR="00BF2793">
        <w:t>unpublish</w:t>
      </w:r>
      <w:r>
        <w:t xml:space="preserve"> goods and services </w:t>
      </w:r>
      <w:r w:rsidR="00BF2793">
        <w:t>whose published supply lead times and/or quality cannot be met.</w:t>
      </w:r>
    </w:p>
    <w:p w14:paraId="2D486530" w14:textId="698C78B2" w:rsidR="006D1AA6" w:rsidRPr="006D1AA6" w:rsidRDefault="006D1AA6" w:rsidP="006D1AA6">
      <w:pPr>
        <w:pStyle w:val="MandatoryRequirement"/>
      </w:pPr>
      <w:r>
        <w:t xml:space="preserve">Seller </w:t>
      </w:r>
      <w:r w:rsidRPr="006D1AA6">
        <w:rPr>
          <w:b/>
          <w:bCs/>
        </w:rPr>
        <w:t>SHALL</w:t>
      </w:r>
      <w:r>
        <w:t xml:space="preserve"> inform a buyer when resources required for the delivery of a firm quote had become unavailable.</w:t>
      </w:r>
    </w:p>
    <w:p w14:paraId="34EBCC21" w14:textId="454B5D9A" w:rsidR="006D1AA6" w:rsidRDefault="006D1AA6" w:rsidP="006D1AA6">
      <w:pPr>
        <w:pStyle w:val="Heading4"/>
        <w:rPr>
          <w:lang w:val="en-US"/>
        </w:rPr>
      </w:pPr>
      <w:bookmarkStart w:id="283" w:name="_Toc149728766"/>
      <w:r>
        <w:rPr>
          <w:lang w:val="en-US"/>
        </w:rPr>
        <w:t>5.3.2.6</w:t>
      </w:r>
      <w:r w:rsidR="007E79BA">
        <w:rPr>
          <w:lang w:val="en-US"/>
        </w:rPr>
        <w:tab/>
      </w:r>
      <w:r>
        <w:rPr>
          <w:lang w:val="en-US"/>
        </w:rPr>
        <w:t>Supply chain depth</w:t>
      </w:r>
      <w:bookmarkEnd w:id="283"/>
    </w:p>
    <w:p w14:paraId="471911F9" w14:textId="1CBDB595" w:rsidR="00771B52" w:rsidRDefault="00771B52" w:rsidP="00771B52">
      <w:pPr>
        <w:pStyle w:val="Body"/>
        <w:rPr>
          <w:rFonts w:asciiTheme="majorBidi" w:hAnsiTheme="majorBidi" w:cstheme="majorBidi"/>
          <w:lang w:val="en-US"/>
        </w:rPr>
      </w:pPr>
      <w:r w:rsidRPr="00771B52">
        <w:rPr>
          <w:rFonts w:asciiTheme="majorBidi" w:hAnsiTheme="majorBidi" w:cstheme="majorBidi"/>
          <w:lang w:val="en-US"/>
        </w:rPr>
        <w:t>The design</w:t>
      </w:r>
      <w:r>
        <w:rPr>
          <w:rFonts w:asciiTheme="majorBidi" w:hAnsiTheme="majorBidi" w:cstheme="majorBidi"/>
          <w:lang w:val="en-US"/>
        </w:rPr>
        <w:t>er</w:t>
      </w:r>
      <w:r w:rsidRPr="00771B52">
        <w:rPr>
          <w:rFonts w:asciiTheme="majorBidi" w:hAnsiTheme="majorBidi" w:cstheme="majorBidi"/>
          <w:lang w:val="en-US"/>
        </w:rPr>
        <w:t xml:space="preserve"> of supply-chain based goods and/or services may indicate the maximum allowed number of partners in a supply chain. The purpose of such limitation is to reduce complexity of the solution and avoid recursive mark-up</w:t>
      </w:r>
      <w:r w:rsidR="00346206">
        <w:rPr>
          <w:rFonts w:asciiTheme="majorBidi" w:hAnsiTheme="majorBidi" w:cstheme="majorBidi"/>
          <w:lang w:val="en-US"/>
        </w:rPr>
        <w:t>s</w:t>
      </w:r>
      <w:r w:rsidRPr="00771B52">
        <w:rPr>
          <w:rFonts w:asciiTheme="majorBidi" w:hAnsiTheme="majorBidi" w:cstheme="majorBidi"/>
          <w:lang w:val="en-US"/>
        </w:rPr>
        <w:t xml:space="preserve"> which may increase overall cost.</w:t>
      </w:r>
    </w:p>
    <w:p w14:paraId="3902EF07" w14:textId="6D3FF477" w:rsidR="00346206" w:rsidRDefault="00346206" w:rsidP="00346206">
      <w:pPr>
        <w:pStyle w:val="OptionalRequirement"/>
      </w:pPr>
      <w:r>
        <w:t xml:space="preserve">The buyer </w:t>
      </w:r>
      <w:r w:rsidRPr="00346206">
        <w:rPr>
          <w:b/>
          <w:bCs/>
        </w:rPr>
        <w:t>MAY</w:t>
      </w:r>
      <w:r>
        <w:t xml:space="preserve"> indicate the maximal depth of the supply chain (the number of partners) allowed to be offered by the seller.</w:t>
      </w:r>
    </w:p>
    <w:p w14:paraId="1137312C" w14:textId="73A323F3" w:rsidR="00346206" w:rsidRDefault="00346206" w:rsidP="00346206">
      <w:pPr>
        <w:pStyle w:val="MandatoryRequirement"/>
      </w:pPr>
      <w:bookmarkStart w:id="284" w:name="_Hlk135648164"/>
      <w:r>
        <w:lastRenderedPageBreak/>
        <w:t xml:space="preserve">When the buyer indicates to the seller a limit to the depth of the supply chain, the seller </w:t>
      </w:r>
      <w:r w:rsidRPr="00346206">
        <w:rPr>
          <w:b/>
          <w:bCs/>
        </w:rPr>
        <w:t>SHALL</w:t>
      </w:r>
      <w:r>
        <w:t xml:space="preserve"> communicate the limit to subsequent supply chain partners</w:t>
      </w:r>
      <w:r w:rsidR="008B3A6D">
        <w:rPr>
          <w:lang w:val="en-US"/>
        </w:rPr>
        <w:t xml:space="preserve"> excluding their own position from the total depth</w:t>
      </w:r>
      <w:r>
        <w:t xml:space="preserve">. </w:t>
      </w:r>
    </w:p>
    <w:p w14:paraId="26D58A7B" w14:textId="3F469A1A" w:rsidR="00346206" w:rsidRPr="00346206" w:rsidRDefault="00346206" w:rsidP="00346206">
      <w:pPr>
        <w:pStyle w:val="MandatoryRequirement"/>
      </w:pPr>
      <w:bookmarkStart w:id="285" w:name="_Hlk135648446"/>
      <w:r>
        <w:t xml:space="preserve">When the buyer indicates to the seller a limit to the depth of the supply chain, the seller </w:t>
      </w:r>
      <w:r w:rsidRPr="00346206">
        <w:rPr>
          <w:b/>
          <w:bCs/>
        </w:rPr>
        <w:t>SHALL NOT</w:t>
      </w:r>
      <w:r>
        <w:t xml:space="preserve"> propose solutions/quotes based on supply chains that exceed such limit. </w:t>
      </w:r>
    </w:p>
    <w:bookmarkEnd w:id="285"/>
    <w:p w14:paraId="635C5A8D" w14:textId="34791551" w:rsidR="00310751" w:rsidRPr="00346206" w:rsidRDefault="00310751" w:rsidP="00310751">
      <w:pPr>
        <w:pStyle w:val="DesirableRequirement"/>
      </w:pPr>
      <w:r>
        <w:t xml:space="preserve">When the buyer indicates to the seller a limit to the depth of the supply chain, the seller </w:t>
      </w:r>
      <w:r>
        <w:rPr>
          <w:b/>
          <w:bCs/>
          <w:lang w:val="en-US"/>
        </w:rPr>
        <w:t>SHOULD</w:t>
      </w:r>
      <w:r>
        <w:t xml:space="preserve"> </w:t>
      </w:r>
      <w:r>
        <w:rPr>
          <w:lang w:val="en-US"/>
        </w:rPr>
        <w:t>indicate the depth of the supply chain on which the proposed solution and quote are based</w:t>
      </w:r>
      <w:r>
        <w:t xml:space="preserve">. </w:t>
      </w:r>
    </w:p>
    <w:p w14:paraId="51BB92FF" w14:textId="647F57C2" w:rsidR="00346206" w:rsidRDefault="00310751" w:rsidP="00346206">
      <w:pPr>
        <w:pStyle w:val="Body"/>
        <w:rPr>
          <w:rFonts w:asciiTheme="majorBidi" w:hAnsiTheme="majorBidi" w:cstheme="majorBidi"/>
          <w:lang w:val="en-US"/>
        </w:rPr>
      </w:pPr>
      <w:r w:rsidRPr="00310751">
        <w:rPr>
          <w:rFonts w:asciiTheme="majorBidi" w:hAnsiTheme="majorBidi" w:cstheme="majorBidi"/>
          <w:lang w:val="en-US"/>
        </w:rPr>
        <w:t>While not presented as a formal requirement – entities in a supply chain are expected to calculate the depth of the supply chain without necessarily knowing the identities of other entities and their position in the supply chain.</w:t>
      </w:r>
    </w:p>
    <w:p w14:paraId="4975CEFD" w14:textId="1EE6F325" w:rsidR="005010C6" w:rsidRDefault="005010C6" w:rsidP="005010C6">
      <w:pPr>
        <w:pStyle w:val="Heading4"/>
        <w:rPr>
          <w:lang w:val="en-US"/>
        </w:rPr>
      </w:pPr>
      <w:bookmarkStart w:id="286" w:name="_Toc149728767"/>
      <w:r>
        <w:rPr>
          <w:lang w:val="en-US"/>
        </w:rPr>
        <w:t>5.3.2.7</w:t>
      </w:r>
      <w:r>
        <w:rPr>
          <w:lang w:val="en-US"/>
        </w:rPr>
        <w:tab/>
        <w:t>Presentation of a solution and a quote</w:t>
      </w:r>
      <w:bookmarkEnd w:id="286"/>
    </w:p>
    <w:p w14:paraId="5A8C602D" w14:textId="77777777" w:rsidR="005010C6" w:rsidRDefault="005010C6" w:rsidP="005010C6">
      <w:pPr>
        <w:pStyle w:val="MandatoryRequirement"/>
      </w:pPr>
      <w:r>
        <w:t xml:space="preserve">A solution addressing a specific request </w:t>
      </w:r>
      <w:r w:rsidRPr="00A95E78">
        <w:rPr>
          <w:b/>
          <w:bCs/>
        </w:rPr>
        <w:t>SHALL</w:t>
      </w:r>
      <w:r>
        <w:t xml:space="preserve"> address all aspects of such request in their entirety.</w:t>
      </w:r>
    </w:p>
    <w:p w14:paraId="56528E37" w14:textId="77777777" w:rsidR="005010C6" w:rsidRDefault="005010C6" w:rsidP="005010C6">
      <w:pPr>
        <w:pStyle w:val="MandatoryRequirement"/>
      </w:pPr>
      <w:bookmarkStart w:id="287" w:name="_Ref137632040"/>
      <w:r>
        <w:t xml:space="preserve">If a solution can not address the requirements in their entirety the seller </w:t>
      </w:r>
      <w:r w:rsidRPr="00A95E78">
        <w:rPr>
          <w:b/>
          <w:bCs/>
        </w:rPr>
        <w:t>SHALL</w:t>
      </w:r>
      <w:r>
        <w:t xml:space="preserve"> respond with a message stating the request can not be addressed.</w:t>
      </w:r>
      <w:bookmarkEnd w:id="287"/>
    </w:p>
    <w:p w14:paraId="3826B517" w14:textId="02FE2D6D" w:rsidR="005010C6" w:rsidRDefault="005010C6" w:rsidP="005010C6">
      <w:pPr>
        <w:pStyle w:val="OptionalRequirement"/>
      </w:pPr>
      <w:bookmarkStart w:id="288" w:name="_Ref137632216"/>
      <w:r>
        <w:t xml:space="preserve">If the condition in requirement </w:t>
      </w:r>
      <w:r>
        <w:fldChar w:fldCharType="begin"/>
      </w:r>
      <w:r>
        <w:instrText xml:space="preserve"> REF _Ref137632040 \r \h </w:instrText>
      </w:r>
      <w:r>
        <w:fldChar w:fldCharType="separate"/>
      </w:r>
      <w:r>
        <w:rPr>
          <w:cs/>
        </w:rPr>
        <w:t>‎</w:t>
      </w:r>
      <w:r>
        <w:t>[R30]</w:t>
      </w:r>
      <w:r>
        <w:fldChar w:fldCharType="end"/>
      </w:r>
      <w:r>
        <w:rPr>
          <w:lang w:val="en-US"/>
        </w:rPr>
        <w:t xml:space="preserve"> </w:t>
      </w:r>
      <w:r>
        <w:t xml:space="preserve">is met then the seller </w:t>
      </w:r>
      <w:r w:rsidRPr="00D5771B">
        <w:rPr>
          <w:b/>
          <w:bCs/>
        </w:rPr>
        <w:t>MAY</w:t>
      </w:r>
      <w:r>
        <w:t xml:space="preserve"> suggest an alternative solution.</w:t>
      </w:r>
      <w:bookmarkEnd w:id="288"/>
    </w:p>
    <w:p w14:paraId="3FFDF66B" w14:textId="08F1D4E7" w:rsidR="005010C6" w:rsidRPr="00CF3EDF" w:rsidRDefault="005010C6" w:rsidP="005010C6">
      <w:pPr>
        <w:pStyle w:val="MandatoryRequirement"/>
      </w:pPr>
      <w:r>
        <w:rPr>
          <w:lang w:val="en-US"/>
        </w:rPr>
        <w:t xml:space="preserve">If the seller opts to offer an alternative solution as stipulated in </w:t>
      </w:r>
      <w:r>
        <w:rPr>
          <w:lang w:val="en-US"/>
        </w:rPr>
        <w:fldChar w:fldCharType="begin"/>
      </w:r>
      <w:r>
        <w:rPr>
          <w:lang w:val="en-US"/>
        </w:rPr>
        <w:instrText xml:space="preserve"> REF _Ref137632216 \r \h </w:instrText>
      </w:r>
      <w:r>
        <w:rPr>
          <w:lang w:val="en-US"/>
        </w:rPr>
      </w:r>
      <w:r>
        <w:rPr>
          <w:lang w:val="en-US"/>
        </w:rPr>
        <w:fldChar w:fldCharType="separate"/>
      </w:r>
      <w:r>
        <w:rPr>
          <w:cs/>
          <w:lang w:val="en-US"/>
        </w:rPr>
        <w:t>‎</w:t>
      </w:r>
      <w:r>
        <w:rPr>
          <w:lang w:val="en-US"/>
        </w:rPr>
        <w:t>[O26]</w:t>
      </w:r>
      <w:r>
        <w:rPr>
          <w:lang w:val="en-US"/>
        </w:rPr>
        <w:fldChar w:fldCharType="end"/>
      </w:r>
      <w:r>
        <w:rPr>
          <w:lang w:val="en-US"/>
        </w:rPr>
        <w:t xml:space="preserve"> then t</w:t>
      </w:r>
      <w:r>
        <w:t xml:space="preserve">he seller </w:t>
      </w:r>
      <w:r w:rsidRPr="00D5771B">
        <w:rPr>
          <w:b/>
          <w:bCs/>
        </w:rPr>
        <w:t>SHALL</w:t>
      </w:r>
      <w:r>
        <w:t xml:space="preserve"> specify what parts of the original request can not be met and how the proposed solution deviates from them.</w:t>
      </w:r>
    </w:p>
    <w:p w14:paraId="5E8A9AC4" w14:textId="0FC22AFC" w:rsidR="005010C6" w:rsidRDefault="005010C6" w:rsidP="005010C6">
      <w:pPr>
        <w:pStyle w:val="MandatoryRequirement"/>
      </w:pPr>
      <w:r>
        <w:t xml:space="preserve">A proposed solution </w:t>
      </w:r>
      <w:r w:rsidRPr="00D5771B">
        <w:rPr>
          <w:b/>
          <w:bCs/>
        </w:rPr>
        <w:t>SHALL</w:t>
      </w:r>
      <w:r>
        <w:t xml:space="preserve"> include an eBOM (electronic Bill of Materials) that includes details of the solution.</w:t>
      </w:r>
    </w:p>
    <w:p w14:paraId="06603948" w14:textId="0F5DA9E0" w:rsidR="005010C6" w:rsidRDefault="005010C6" w:rsidP="005010C6">
      <w:pPr>
        <w:pStyle w:val="MandatoryRequirement"/>
      </w:pPr>
      <w:r>
        <w:t xml:space="preserve">When a solution is based on a supply chain the eBOM </w:t>
      </w:r>
      <w:r w:rsidRPr="005010C6">
        <w:rPr>
          <w:b/>
          <w:bCs/>
        </w:rPr>
        <w:t>SHALL</w:t>
      </w:r>
      <w:r>
        <w:t xml:space="preserve"> include details </w:t>
      </w:r>
      <w:r>
        <w:rPr>
          <w:lang w:val="en-US"/>
        </w:rPr>
        <w:t xml:space="preserve">from </w:t>
      </w:r>
      <w:r>
        <w:t xml:space="preserve">eBOMs of all supply </w:t>
      </w:r>
      <w:r>
        <w:rPr>
          <w:lang w:val="en-US"/>
        </w:rPr>
        <w:t xml:space="preserve">chain </w:t>
      </w:r>
      <w:r>
        <w:t xml:space="preserve">partners </w:t>
      </w:r>
      <w:r>
        <w:rPr>
          <w:lang w:val="en-US"/>
        </w:rPr>
        <w:t>and</w:t>
      </w:r>
      <w:r>
        <w:t xml:space="preserve"> is then called a </w:t>
      </w:r>
      <w:r w:rsidRPr="005010C6">
        <w:rPr>
          <w:i/>
          <w:iCs/>
        </w:rPr>
        <w:t>Nested eBOM</w:t>
      </w:r>
      <w:r>
        <w:t>.</w:t>
      </w:r>
    </w:p>
    <w:p w14:paraId="34823E19" w14:textId="77777777" w:rsidR="005010C6" w:rsidRDefault="005010C6" w:rsidP="005010C6">
      <w:pPr>
        <w:pStyle w:val="OptionalRequirement"/>
      </w:pPr>
      <w:r>
        <w:t xml:space="preserve">A Nested eBOM </w:t>
      </w:r>
      <w:r w:rsidRPr="005010C6">
        <w:rPr>
          <w:b/>
          <w:bCs/>
        </w:rPr>
        <w:t>MAY</w:t>
      </w:r>
      <w:r>
        <w:t xml:space="preserve"> hide the identity of supply chain partners except those of the seller.</w:t>
      </w:r>
    </w:p>
    <w:p w14:paraId="2535C5B1" w14:textId="77777777" w:rsidR="005010C6" w:rsidRPr="005010C6" w:rsidRDefault="005010C6" w:rsidP="00346206">
      <w:pPr>
        <w:pStyle w:val="Body"/>
        <w:rPr>
          <w:rFonts w:asciiTheme="majorBidi" w:hAnsiTheme="majorBidi" w:cstheme="majorBidi"/>
        </w:rPr>
      </w:pPr>
    </w:p>
    <w:p w14:paraId="764F93E8" w14:textId="25304C7D" w:rsidR="006D1AA6" w:rsidRPr="00310751" w:rsidRDefault="006D1AA6" w:rsidP="006D1AA6">
      <w:pPr>
        <w:pStyle w:val="Heading4"/>
        <w:rPr>
          <w:lang w:val="en-US"/>
        </w:rPr>
      </w:pPr>
      <w:bookmarkStart w:id="289" w:name="_Ref135660063"/>
      <w:bookmarkStart w:id="290" w:name="_Toc149728768"/>
      <w:r>
        <w:rPr>
          <w:lang w:val="en-US"/>
        </w:rPr>
        <w:t>5.3.2.</w:t>
      </w:r>
      <w:r w:rsidR="005010C6">
        <w:rPr>
          <w:lang w:val="en-US"/>
        </w:rPr>
        <w:t>8</w:t>
      </w:r>
      <w:bookmarkStart w:id="291" w:name="_Hlk135659952"/>
      <w:r>
        <w:rPr>
          <w:lang w:val="en-US"/>
        </w:rPr>
        <w:tab/>
        <w:t>Transaction management and PDL management</w:t>
      </w:r>
      <w:bookmarkEnd w:id="289"/>
      <w:bookmarkEnd w:id="290"/>
      <w:bookmarkEnd w:id="291"/>
    </w:p>
    <w:p w14:paraId="4A1A897F" w14:textId="5528294A" w:rsidR="000A3CAA" w:rsidRDefault="008B3A6D" w:rsidP="008B3A6D">
      <w:pPr>
        <w:pStyle w:val="MandatoryRequirement"/>
      </w:pPr>
      <w:bookmarkStart w:id="292" w:name="_Hlk135649505"/>
      <w:bookmarkEnd w:id="284"/>
      <w:r>
        <w:t xml:space="preserve">All transaction between a buyer and a seller (occurring in locations “A” and “Z”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buyer and seller.</w:t>
      </w:r>
    </w:p>
    <w:p w14:paraId="2423B44D" w14:textId="37E02614" w:rsidR="008B3A6D" w:rsidRPr="00310751" w:rsidRDefault="008B3A6D" w:rsidP="008B3A6D">
      <w:pPr>
        <w:pStyle w:val="MandatoryRequirement"/>
      </w:pPr>
      <w:r>
        <w:t xml:space="preserve">All transaction between </w:t>
      </w:r>
      <w:r>
        <w:rPr>
          <w:lang w:val="en-US"/>
        </w:rPr>
        <w:t>a mid-chain entity</w:t>
      </w:r>
      <w:r>
        <w:t xml:space="preserve"> and a </w:t>
      </w:r>
      <w:r>
        <w:rPr>
          <w:lang w:val="en-US"/>
        </w:rPr>
        <w:t xml:space="preserve">subsequent </w:t>
      </w:r>
      <w:r>
        <w:t>seller (occurring in locations “A</w:t>
      </w:r>
      <w:r>
        <w:rPr>
          <w:lang w:val="en-US"/>
        </w:rPr>
        <w:t xml:space="preserve">’ </w:t>
      </w:r>
      <w:r>
        <w:t>” and “Z</w:t>
      </w:r>
      <w:r>
        <w:rPr>
          <w:lang w:val="en-US"/>
        </w:rPr>
        <w:t xml:space="preserve">’ </w:t>
      </w:r>
      <w:r>
        <w:t xml:space="preserve">”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w:t>
      </w:r>
      <w:r>
        <w:rPr>
          <w:lang w:val="en-US"/>
        </w:rPr>
        <w:t>mid-chain entity</w:t>
      </w:r>
      <w:r>
        <w:t xml:space="preserve"> and </w:t>
      </w:r>
      <w:r>
        <w:rPr>
          <w:lang w:val="en-US"/>
        </w:rPr>
        <w:t xml:space="preserve">the subsequent </w:t>
      </w:r>
      <w:r>
        <w:t>seller.</w:t>
      </w:r>
    </w:p>
    <w:bookmarkEnd w:id="292"/>
    <w:p w14:paraId="1752D7F4" w14:textId="5DDA5A8F" w:rsidR="000A3CAA" w:rsidRDefault="008B3A6D" w:rsidP="0061205D">
      <w:pPr>
        <w:pStyle w:val="MandatoryRequirement"/>
      </w:pPr>
      <w:r>
        <w:t xml:space="preserve">Each request for pricing </w:t>
      </w:r>
      <w:r w:rsidRPr="0061205D">
        <w:rPr>
          <w:b/>
          <w:bCs/>
        </w:rPr>
        <w:t>SHALL</w:t>
      </w:r>
      <w:r>
        <w:t xml:space="preserve"> have a unique ID assigned by the buyer.</w:t>
      </w:r>
    </w:p>
    <w:p w14:paraId="3F2A2B16" w14:textId="2D7B5A86" w:rsidR="008B3A6D" w:rsidRDefault="008B3A6D" w:rsidP="0061205D">
      <w:pPr>
        <w:pStyle w:val="OptionalRequirement"/>
      </w:pPr>
      <w:bookmarkStart w:id="293" w:name="_Hlk135651191"/>
      <w:r>
        <w:t xml:space="preserve">The seller </w:t>
      </w:r>
      <w:r w:rsidRPr="0061205D">
        <w:rPr>
          <w:b/>
          <w:bCs/>
        </w:rPr>
        <w:t>MAY</w:t>
      </w:r>
      <w:r>
        <w:t xml:space="preserve"> assign</w:t>
      </w:r>
      <w:r w:rsidR="0061205D">
        <w:t xml:space="preserve"> their own unique ID for a request or use the ID assigned by the buyer.</w:t>
      </w:r>
    </w:p>
    <w:bookmarkEnd w:id="293"/>
    <w:p w14:paraId="74370CD6" w14:textId="26B6D22B" w:rsidR="0061205D" w:rsidRDefault="0061205D" w:rsidP="0061205D">
      <w:pPr>
        <w:pStyle w:val="MandatoryRequirement"/>
      </w:pPr>
      <w:r>
        <w:t xml:space="preserve">Both IDs </w:t>
      </w:r>
      <w:r w:rsidRPr="0061205D">
        <w:rPr>
          <w:b/>
          <w:bCs/>
        </w:rPr>
        <w:t>SHALL</w:t>
      </w:r>
      <w:r>
        <w:t xml:space="preserve"> be recorded to the bilateral PDL on all transactions related to that request for pricing.</w:t>
      </w:r>
    </w:p>
    <w:p w14:paraId="597CF21C" w14:textId="337D884E" w:rsidR="0061205D" w:rsidRDefault="0061205D" w:rsidP="0061205D">
      <w:pPr>
        <w:pStyle w:val="MandatoryRequirement"/>
      </w:pPr>
      <w:r>
        <w:t xml:space="preserve">Each transaction recorded on a bilateral PDL </w:t>
      </w:r>
      <w:r w:rsidRPr="0061205D">
        <w:rPr>
          <w:b/>
          <w:bCs/>
        </w:rPr>
        <w:t>SHALL</w:t>
      </w:r>
      <w:r>
        <w:t xml:space="preserve"> include the following details:</w:t>
      </w:r>
    </w:p>
    <w:p w14:paraId="2B553C43" w14:textId="4188AC3A" w:rsidR="007B5D92" w:rsidRDefault="007B5D92" w:rsidP="007417D3">
      <w:pPr>
        <w:pStyle w:val="Body"/>
        <w:numPr>
          <w:ilvl w:val="0"/>
          <w:numId w:val="41"/>
        </w:numPr>
        <w:rPr>
          <w:rFonts w:asciiTheme="majorBidi" w:hAnsiTheme="majorBidi" w:cstheme="majorBidi"/>
          <w:lang w:val="en-US"/>
        </w:rPr>
      </w:pPr>
      <w:r>
        <w:rPr>
          <w:rFonts w:asciiTheme="majorBidi" w:hAnsiTheme="majorBidi" w:cstheme="majorBidi"/>
          <w:lang w:val="en-US"/>
        </w:rPr>
        <w:t>PDL chain overheads (previous hash, block identifier etc.) where applicable.</w:t>
      </w:r>
    </w:p>
    <w:p w14:paraId="53E3A14C" w14:textId="418F2397"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Buyer unique request ID</w:t>
      </w:r>
    </w:p>
    <w:p w14:paraId="56C3C329" w14:textId="359E6376"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Seller unique request ID (same as Buyer unique request ID if not assigned by seller)</w:t>
      </w:r>
    </w:p>
    <w:p w14:paraId="5E13751F" w14:textId="44E50C18"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Transaction unique ID</w:t>
      </w:r>
      <w:r w:rsidR="007B5D92">
        <w:rPr>
          <w:rFonts w:asciiTheme="majorBidi" w:hAnsiTheme="majorBidi" w:cstheme="majorBidi" w:hint="cs"/>
          <w:rtl/>
          <w:lang w:val="en-US"/>
        </w:rPr>
        <w:t xml:space="preserve"> </w:t>
      </w:r>
      <w:r w:rsidR="007B5D92">
        <w:rPr>
          <w:rFonts w:asciiTheme="majorBidi" w:hAnsiTheme="majorBidi" w:cstheme="majorBidi"/>
          <w:lang w:val="en-US"/>
        </w:rPr>
        <w:t>(generated by the initiator of the transaction)</w:t>
      </w:r>
    </w:p>
    <w:p w14:paraId="6576AAA9" w14:textId="6380D01D"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Timestamp</w:t>
      </w:r>
      <w:r w:rsidR="007B5D92">
        <w:rPr>
          <w:rFonts w:asciiTheme="majorBidi" w:hAnsiTheme="majorBidi" w:cstheme="majorBidi"/>
          <w:lang w:val="en-US"/>
        </w:rPr>
        <w:t xml:space="preserve"> (using an atomic clock and UTC+0 time)</w:t>
      </w:r>
    </w:p>
    <w:p w14:paraId="2C028883" w14:textId="26FF9562"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lastRenderedPageBreak/>
        <w:t>Transaction payload (functional data)</w:t>
      </w:r>
    </w:p>
    <w:p w14:paraId="122A9968" w14:textId="020B812C" w:rsidR="007B5D92" w:rsidRDefault="007B5D92" w:rsidP="007B5D92">
      <w:pPr>
        <w:pStyle w:val="OptionalRequirement"/>
      </w:pPr>
      <w:r>
        <w:rPr>
          <w:lang w:val="en-US"/>
        </w:rPr>
        <w:t>Multiple transaction</w:t>
      </w:r>
      <w:r>
        <w:t xml:space="preserve"> </w:t>
      </w:r>
      <w:r w:rsidRPr="0061205D">
        <w:rPr>
          <w:b/>
          <w:bCs/>
        </w:rPr>
        <w:t>MAY</w:t>
      </w:r>
      <w:r>
        <w:t xml:space="preserve"> </w:t>
      </w:r>
      <w:r>
        <w:rPr>
          <w:lang w:val="en-US"/>
        </w:rPr>
        <w:t>be loaded to a single</w:t>
      </w:r>
      <w:r w:rsidR="003A6D81">
        <w:rPr>
          <w:lang w:val="en-US"/>
        </w:rPr>
        <w:t xml:space="preserve"> PDL block</w:t>
      </w:r>
      <w:r>
        <w:t>.</w:t>
      </w:r>
    </w:p>
    <w:p w14:paraId="7802265C" w14:textId="70BEF8AA" w:rsidR="008B3A6D" w:rsidRDefault="003A6D81" w:rsidP="003A6D81">
      <w:pPr>
        <w:pStyle w:val="Body"/>
        <w:rPr>
          <w:rFonts w:asciiTheme="majorBidi" w:hAnsiTheme="majorBidi" w:cstheme="majorBidi"/>
          <w:lang w:val="en-US"/>
        </w:rPr>
      </w:pPr>
      <w:r w:rsidRPr="003A6D81">
        <w:rPr>
          <w:rFonts w:asciiTheme="majorBidi" w:hAnsiTheme="majorBidi" w:cstheme="majorBidi"/>
          <w:lang w:val="en-US"/>
        </w:rPr>
        <w:t xml:space="preserve">There is no formal requirement to load each transaction to a separate PDL block. Multiple transactions may be loaded to a single block </w:t>
      </w:r>
      <w:proofErr w:type="gramStart"/>
      <w:r w:rsidRPr="003A6D81">
        <w:rPr>
          <w:rFonts w:asciiTheme="majorBidi" w:hAnsiTheme="majorBidi" w:cstheme="majorBidi"/>
          <w:lang w:val="en-US"/>
        </w:rPr>
        <w:t>as long as</w:t>
      </w:r>
      <w:proofErr w:type="gramEnd"/>
      <w:r w:rsidRPr="003A6D81">
        <w:rPr>
          <w:rFonts w:asciiTheme="majorBidi" w:hAnsiTheme="majorBidi" w:cstheme="majorBidi"/>
          <w:lang w:val="en-US"/>
        </w:rPr>
        <w:t xml:space="preserve"> the transactions can be retrieved and used by any entity having access to the PDL.</w:t>
      </w:r>
    </w:p>
    <w:p w14:paraId="45DE98CF" w14:textId="77777777" w:rsidR="00D975E8" w:rsidRDefault="00D975E8" w:rsidP="00170F79">
      <w:pPr>
        <w:pStyle w:val="Heading3"/>
      </w:pPr>
    </w:p>
    <w:p w14:paraId="102DC64F" w14:textId="3357AEED" w:rsidR="003E077D" w:rsidRDefault="003E077D" w:rsidP="00170F79">
      <w:pPr>
        <w:pStyle w:val="Heading3"/>
      </w:pPr>
      <w:bookmarkStart w:id="294" w:name="_Toc149728769"/>
      <w:r>
        <w:t>5.</w:t>
      </w:r>
      <w:r w:rsidR="00170F79">
        <w:t>3</w:t>
      </w:r>
      <w:r>
        <w:t>.3</w:t>
      </w:r>
      <w:r>
        <w:tab/>
        <w:t>Ordering</w:t>
      </w:r>
      <w:bookmarkEnd w:id="294"/>
    </w:p>
    <w:p w14:paraId="08973EF2" w14:textId="01E884FD" w:rsidR="006D1AA6" w:rsidRDefault="006D1AA6" w:rsidP="00170F79">
      <w:pPr>
        <w:pStyle w:val="Heading4"/>
      </w:pPr>
      <w:bookmarkStart w:id="295" w:name="_Toc149728770"/>
      <w:r>
        <w:t>5.</w:t>
      </w:r>
      <w:r w:rsidR="00170F79">
        <w:t>3</w:t>
      </w:r>
      <w:r>
        <w:t>.3.1</w:t>
      </w:r>
      <w:r>
        <w:tab/>
        <w:t>General discussion</w:t>
      </w:r>
      <w:bookmarkEnd w:id="295"/>
    </w:p>
    <w:p w14:paraId="557EAA77" w14:textId="6CD37E0A" w:rsidR="00757D44" w:rsidRDefault="00757D44" w:rsidP="00757D44">
      <w:r>
        <w:t>The ordering of goods and services is done through selection of an item off-of a menu</w:t>
      </w:r>
      <w:r w:rsidR="0031065F">
        <w:t xml:space="preserve"> or through acceptance of a </w:t>
      </w:r>
      <w:r w:rsidR="006D1AA6">
        <w:t xml:space="preserve">valid </w:t>
      </w:r>
      <w:r w:rsidR="0031065F">
        <w:t>quote provided at an earlier stage</w:t>
      </w:r>
      <w:r>
        <w:t xml:space="preserve">. Once the order is accepted and approved the buyer </w:t>
      </w:r>
      <w:r w:rsidR="0034705F">
        <w:t>shall receive a confirmation and an estimated delivery date. The seller may also offer cancellation options, with or without penalty.</w:t>
      </w:r>
    </w:p>
    <w:p w14:paraId="25B78788" w14:textId="44C1F3EC" w:rsidR="006D1AA6" w:rsidRDefault="006D1AA6" w:rsidP="00170F79">
      <w:pPr>
        <w:pStyle w:val="Heading4"/>
      </w:pPr>
      <w:bookmarkStart w:id="296" w:name="_Ref135659506"/>
      <w:bookmarkStart w:id="297" w:name="_Toc149728771"/>
      <w:r>
        <w:t>5.</w:t>
      </w:r>
      <w:r w:rsidR="00170F79">
        <w:t>3</w:t>
      </w:r>
      <w:r>
        <w:t>.3.2</w:t>
      </w:r>
      <w:r>
        <w:tab/>
        <w:t>Recursiveness</w:t>
      </w:r>
      <w:bookmarkEnd w:id="296"/>
      <w:bookmarkEnd w:id="297"/>
    </w:p>
    <w:p w14:paraId="46BF56AC" w14:textId="69424DC8" w:rsidR="006D1AA6" w:rsidRDefault="006D1AA6" w:rsidP="00757D44">
      <w:r>
        <w:t>When more than one buyer and one seller exist in a supply chain the ordering is handled in a recursive manner</w:t>
      </w:r>
      <w:r w:rsidR="00517E75">
        <w:t xml:space="preserve">: A buyer places an order with their respective seller </w:t>
      </w:r>
      <w:r w:rsidR="00E33F01">
        <w:t xml:space="preserve">(step A </w:t>
      </w:r>
      <w:bookmarkStart w:id="298" w:name="_Hlk135667721"/>
      <w:r w:rsidR="00E33F01">
        <w:t xml:space="preserve">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 </w:t>
      </w:r>
      <w:bookmarkEnd w:id="298"/>
      <w:r w:rsidR="00517E75">
        <w:t>indicating the valid unique quote ID being ordered. If the quote is based on external resources, the seller places subsequent orders with their subsequent suppliers</w:t>
      </w:r>
      <w:r w:rsidR="00E33F01">
        <w:t xml:space="preserve"> (step A’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rsidR="00517E75">
        <w:t xml:space="preserve">. In parallel, the seller verifies availability of internal resources. </w:t>
      </w:r>
      <w:r w:rsidR="00E33F01">
        <w:t>T</w:t>
      </w:r>
      <w:r w:rsidR="00517E75">
        <w:t xml:space="preserve">wo conditions </w:t>
      </w:r>
      <w:proofErr w:type="gramStart"/>
      <w:r w:rsidR="00E33F01">
        <w:t xml:space="preserve">have </w:t>
      </w:r>
      <w:r w:rsidR="00517E75">
        <w:t>to</w:t>
      </w:r>
      <w:proofErr w:type="gramEnd"/>
      <w:r w:rsidR="00517E75">
        <w:t xml:space="preserve"> be true</w:t>
      </w:r>
      <w:r w:rsidR="00E33F01">
        <w:t xml:space="preserve"> in order for the order to be accepted</w:t>
      </w:r>
      <w:r w:rsidR="00517E75">
        <w:t xml:space="preserve">: </w:t>
      </w:r>
    </w:p>
    <w:p w14:paraId="19627CCC" w14:textId="63B1FEB6" w:rsidR="00517E75" w:rsidRPr="00517E75" w:rsidRDefault="00517E75" w:rsidP="00517E75">
      <w:pPr>
        <w:pStyle w:val="ListParagraph"/>
        <w:numPr>
          <w:ilvl w:val="1"/>
          <w:numId w:val="12"/>
        </w:numPr>
        <w:rPr>
          <w:rFonts w:asciiTheme="majorBidi" w:hAnsiTheme="majorBidi" w:cstheme="majorBidi"/>
        </w:rPr>
      </w:pPr>
      <w:r>
        <w:rPr>
          <w:rFonts w:asciiTheme="majorBidi" w:hAnsiTheme="majorBidi" w:cstheme="majorBidi"/>
          <w:lang w:val="en-US"/>
        </w:rPr>
        <w:t>Verification</w:t>
      </w:r>
      <w:r w:rsidRPr="00517E75">
        <w:rPr>
          <w:rFonts w:asciiTheme="majorBidi" w:hAnsiTheme="majorBidi" w:cstheme="majorBidi"/>
        </w:rPr>
        <w:t xml:space="preserve"> that internal resources are available and ready.</w:t>
      </w:r>
    </w:p>
    <w:p w14:paraId="6CB3593F" w14:textId="622A2DDF" w:rsidR="00517E75" w:rsidRDefault="00517E75" w:rsidP="00517E75">
      <w:pPr>
        <w:pStyle w:val="ListParagraph"/>
        <w:numPr>
          <w:ilvl w:val="1"/>
          <w:numId w:val="12"/>
        </w:numPr>
        <w:rPr>
          <w:rFonts w:asciiTheme="majorBidi" w:hAnsiTheme="majorBidi" w:cstheme="majorBidi"/>
          <w:lang w:val="en-US"/>
        </w:rPr>
      </w:pPr>
      <w:r w:rsidRPr="00517E75">
        <w:rPr>
          <w:rFonts w:asciiTheme="majorBidi" w:hAnsiTheme="majorBidi" w:cstheme="majorBidi"/>
          <w:lang w:val="en-US"/>
        </w:rPr>
        <w:t>Confirmation from subsequent providers that the external resources they provide are available and ready</w:t>
      </w:r>
      <w:r w:rsidR="00E33F01">
        <w:rPr>
          <w:rFonts w:asciiTheme="majorBidi" w:hAnsiTheme="majorBidi" w:cstheme="majorBidi"/>
          <w:lang w:val="en-US"/>
        </w:rPr>
        <w:t xml:space="preserve"> (step Z’ </w:t>
      </w:r>
      <w:r w:rsidR="00E33F01" w:rsidRPr="00E33F01">
        <w:rPr>
          <w:rFonts w:asciiTheme="majorBidi" w:hAnsiTheme="majorBidi" w:cstheme="majorBidi"/>
          <w:lang w:val="en-US"/>
        </w:rPr>
        <w:t xml:space="preserve">in </w:t>
      </w:r>
      <w:r w:rsidR="00E33F01" w:rsidRPr="00E33F01">
        <w:rPr>
          <w:rFonts w:asciiTheme="majorBidi" w:hAnsiTheme="majorBidi" w:cstheme="majorBidi"/>
          <w:lang w:val="en-US"/>
        </w:rPr>
        <w:fldChar w:fldCharType="begin"/>
      </w:r>
      <w:r w:rsidR="00E33F01" w:rsidRPr="00E33F01">
        <w:rPr>
          <w:rFonts w:asciiTheme="majorBidi" w:hAnsiTheme="majorBidi" w:cstheme="majorBidi"/>
          <w:lang w:val="en-US"/>
        </w:rPr>
        <w:instrText xml:space="preserve"> REF _Ref135667685 \h </w:instrText>
      </w:r>
      <w:r w:rsidR="00E33F01">
        <w:rPr>
          <w:rFonts w:asciiTheme="majorBidi" w:hAnsiTheme="majorBidi" w:cstheme="majorBidi"/>
          <w:lang w:val="en-US"/>
        </w:rPr>
        <w:instrText xml:space="preserve"> \* MERGEFORMAT </w:instrText>
      </w:r>
      <w:r w:rsidR="00E33F01" w:rsidRPr="00E33F01">
        <w:rPr>
          <w:rFonts w:asciiTheme="majorBidi" w:hAnsiTheme="majorBidi" w:cstheme="majorBidi"/>
          <w:lang w:val="en-US"/>
        </w:rPr>
      </w:r>
      <w:r w:rsidR="00E33F01" w:rsidRPr="00E33F01">
        <w:rPr>
          <w:rFonts w:asciiTheme="majorBidi" w:hAnsiTheme="majorBidi" w:cstheme="majorBidi"/>
          <w:lang w:val="en-US"/>
        </w:rPr>
        <w:fldChar w:fldCharType="separate"/>
      </w:r>
      <w:r w:rsidR="00D975E8" w:rsidRPr="00D975E8">
        <w:rPr>
          <w:rFonts w:asciiTheme="majorBidi" w:hAnsiTheme="majorBidi" w:cstheme="majorBidi"/>
          <w:lang w:val="en-US"/>
        </w:rPr>
        <w:t>Figure 16</w:t>
      </w:r>
      <w:r w:rsidR="00E33F01" w:rsidRPr="00E33F01">
        <w:rPr>
          <w:rFonts w:asciiTheme="majorBidi" w:hAnsiTheme="majorBidi" w:cstheme="majorBidi"/>
          <w:lang w:val="en-US"/>
        </w:rPr>
        <w:fldChar w:fldCharType="end"/>
      </w:r>
      <w:r w:rsidR="00E33F01" w:rsidRPr="00E33F01">
        <w:rPr>
          <w:rFonts w:asciiTheme="majorBidi" w:hAnsiTheme="majorBidi" w:cstheme="majorBidi"/>
          <w:lang w:val="en-US"/>
        </w:rPr>
        <w:t xml:space="preserve"> below)</w:t>
      </w:r>
      <w:r w:rsidRPr="00517E75">
        <w:rPr>
          <w:rFonts w:asciiTheme="majorBidi" w:hAnsiTheme="majorBidi" w:cstheme="majorBidi"/>
          <w:lang w:val="en-US"/>
        </w:rPr>
        <w:t>.</w:t>
      </w:r>
    </w:p>
    <w:p w14:paraId="63C4FB4C" w14:textId="26E19095" w:rsidR="00177DD6" w:rsidRPr="00E33F01" w:rsidRDefault="00177DD6" w:rsidP="00177DD6">
      <w:pPr>
        <w:pStyle w:val="Heading4"/>
      </w:pPr>
      <w:bookmarkStart w:id="299" w:name="_Toc149728772"/>
      <w:r>
        <w:t>5.3.3.3</w:t>
      </w:r>
      <w:r>
        <w:tab/>
        <w:t>Acceptance of order</w:t>
      </w:r>
      <w:bookmarkEnd w:id="299"/>
    </w:p>
    <w:p w14:paraId="338D5768" w14:textId="694EFA06" w:rsidR="00170F79" w:rsidRDefault="00177DD6" w:rsidP="00177DD6">
      <w:pPr>
        <w:pStyle w:val="MandatoryRequirement"/>
      </w:pPr>
      <w:r>
        <w:t xml:space="preserve">A seller </w:t>
      </w:r>
      <w:r w:rsidRPr="00177DD6">
        <w:rPr>
          <w:b/>
          <w:bCs/>
        </w:rPr>
        <w:t>SHALL</w:t>
      </w:r>
      <w:r>
        <w:t xml:space="preserve"> only confirm</w:t>
      </w:r>
      <w:r>
        <w:rPr>
          <w:lang w:val="en-US"/>
        </w:rPr>
        <w:t xml:space="preserve"> acceptance of</w:t>
      </w:r>
      <w:r>
        <w:t xml:space="preserve"> an order when both internal supply is available and all orders for external supply have been confirmed.</w:t>
      </w:r>
    </w:p>
    <w:p w14:paraId="69934B46" w14:textId="45AA3817" w:rsidR="00517E75" w:rsidRDefault="00517E75" w:rsidP="00517E75">
      <w:r>
        <w:t xml:space="preserve">Only when both conditions </w:t>
      </w:r>
      <w:r w:rsidR="00170F79">
        <w:t xml:space="preserve">listed in section </w:t>
      </w:r>
      <w:r w:rsidR="00170F79">
        <w:fldChar w:fldCharType="begin"/>
      </w:r>
      <w:r w:rsidR="00170F79">
        <w:instrText xml:space="preserve"> REF _Ref135659506 \h </w:instrText>
      </w:r>
      <w:r w:rsidR="00170F79">
        <w:fldChar w:fldCharType="separate"/>
      </w:r>
      <w:r w:rsidR="00170F79">
        <w:t>5.3.3.2</w:t>
      </w:r>
      <w:r w:rsidR="00170F79">
        <w:fldChar w:fldCharType="end"/>
      </w:r>
      <w:r w:rsidR="00170F79">
        <w:t xml:space="preserve"> </w:t>
      </w:r>
      <w:r>
        <w:t xml:space="preserve">are true will the seller accept the order and </w:t>
      </w:r>
      <w:r w:rsidR="00170F79">
        <w:t>confirm</w:t>
      </w:r>
      <w:r>
        <w:t xml:space="preserve"> acceptance to the buyer</w:t>
      </w:r>
      <w:r w:rsidR="00E33F01">
        <w:t xml:space="preserve"> (step Z in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t>.</w:t>
      </w:r>
    </w:p>
    <w:p w14:paraId="0E0FB3C0" w14:textId="61BA4496" w:rsidR="00177DD6" w:rsidRDefault="00170F79" w:rsidP="00177DD6">
      <w:pPr>
        <w:pStyle w:val="OptionalRequirement"/>
      </w:pPr>
      <w:r>
        <w:t xml:space="preserve">The buyer and seller </w:t>
      </w:r>
      <w:r w:rsidR="00177DD6" w:rsidRPr="00177DD6">
        <w:rPr>
          <w:b/>
          <w:bCs/>
        </w:rPr>
        <w:t>MAY</w:t>
      </w:r>
      <w:r>
        <w:t xml:space="preserve"> agree on a timeframe for acceptance of an order. </w:t>
      </w:r>
    </w:p>
    <w:p w14:paraId="5DBDE26F" w14:textId="1D51C3F9" w:rsidR="00170F79" w:rsidRDefault="00177DD6" w:rsidP="00177DD6">
      <w:pPr>
        <w:pStyle w:val="OptionalRequirement"/>
        <w:rPr>
          <w:lang w:val="en-US"/>
        </w:rPr>
      </w:pPr>
      <w:r>
        <w:t>If</w:t>
      </w:r>
      <w:r w:rsidR="00170F79">
        <w:t xml:space="preserve"> the seller fails to confirm acceptance within such timeframe, the buyer </w:t>
      </w:r>
      <w:r w:rsidRPr="00177DD6">
        <w:rPr>
          <w:b/>
          <w:bCs/>
        </w:rPr>
        <w:t>MAY</w:t>
      </w:r>
      <w:r w:rsidR="00170F79">
        <w:t xml:space="preserve"> cancel the order with no penalty or prejudice.</w:t>
      </w:r>
    </w:p>
    <w:p w14:paraId="75122AC7" w14:textId="40E047FB" w:rsidR="00E33F01" w:rsidRDefault="00E33F01" w:rsidP="00517E75">
      <w:r>
        <w:fldChar w:fldCharType="begin"/>
      </w:r>
      <w:r>
        <w:instrText xml:space="preserve"> REF _Ref135667685 \h </w:instrText>
      </w:r>
      <w:r>
        <w:fldChar w:fldCharType="separate"/>
      </w:r>
      <w:r>
        <w:t xml:space="preserve">Figure </w:t>
      </w:r>
      <w:r>
        <w:rPr>
          <w:noProof/>
        </w:rPr>
        <w:t>17</w:t>
      </w:r>
      <w:r>
        <w:fldChar w:fldCharType="end"/>
      </w:r>
      <w:r>
        <w:t xml:space="preserve"> herewith describes the process of order acceptance and rejection in a supply chain.</w:t>
      </w:r>
    </w:p>
    <w:p w14:paraId="5A222561" w14:textId="4E24CB73" w:rsidR="00170F79" w:rsidRDefault="00170F79" w:rsidP="00170F79">
      <w:pPr>
        <w:pStyle w:val="Heading4"/>
        <w:rPr>
          <w:lang w:val="en-US"/>
        </w:rPr>
      </w:pPr>
      <w:bookmarkStart w:id="300" w:name="_Hlk138080979"/>
      <w:bookmarkStart w:id="301" w:name="_Toc149728773"/>
      <w:r>
        <w:t>5.3.3.4</w:t>
      </w:r>
      <w:r>
        <w:tab/>
      </w:r>
      <w:r>
        <w:rPr>
          <w:lang w:val="en-US"/>
        </w:rPr>
        <w:t>Transaction management and PDL management</w:t>
      </w:r>
      <w:bookmarkEnd w:id="301"/>
    </w:p>
    <w:p w14:paraId="51E647A4" w14:textId="0A0B3FA8" w:rsidR="00170F79" w:rsidRDefault="00170F79" w:rsidP="00170F79">
      <w:pPr>
        <w:rPr>
          <w:rtl/>
          <w:lang w:val="en-US" w:bidi="he-IL"/>
        </w:rPr>
      </w:pPr>
      <w:r>
        <w:rPr>
          <w:lang w:val="en-US"/>
        </w:rPr>
        <w:t xml:space="preserve">All requirements listed in clause </w:t>
      </w:r>
      <w:r w:rsidR="00BD3BC7">
        <w:rPr>
          <w:lang w:val="en-US"/>
        </w:rPr>
        <w:fldChar w:fldCharType="begin"/>
      </w:r>
      <w:r w:rsidR="00BD3BC7">
        <w:rPr>
          <w:lang w:val="en-US"/>
        </w:rPr>
        <w:instrText xml:space="preserve"> REF _Ref135660063 \h </w:instrText>
      </w:r>
      <w:r w:rsidR="00BD3BC7">
        <w:rPr>
          <w:lang w:val="en-US"/>
        </w:rPr>
      </w:r>
      <w:r w:rsidR="00BD3BC7">
        <w:rPr>
          <w:lang w:val="en-US"/>
        </w:rPr>
        <w:fldChar w:fldCharType="separate"/>
      </w:r>
      <w:r w:rsidR="00C66A69">
        <w:rPr>
          <w:lang w:val="en-US"/>
        </w:rPr>
        <w:t>5.3.2.8 (Transaction management and PDL management</w:t>
      </w:r>
      <w:r w:rsidR="00BD3BC7">
        <w:rPr>
          <w:lang w:val="en-US"/>
        </w:rPr>
        <w:fldChar w:fldCharType="end"/>
      </w:r>
      <w:r w:rsidR="00BD3BC7">
        <w:rPr>
          <w:lang w:val="en-US"/>
        </w:rPr>
        <w:t xml:space="preserve">) </w:t>
      </w:r>
      <w:r>
        <w:rPr>
          <w:lang w:val="en-US"/>
        </w:rPr>
        <w:t>are also valid for the Ordering lifecycle stage.</w:t>
      </w:r>
      <w:r w:rsidR="00FB5DF1">
        <w:rPr>
          <w:lang w:val="en-US"/>
        </w:rPr>
        <w:t xml:space="preserve"> </w:t>
      </w:r>
    </w:p>
    <w:bookmarkEnd w:id="300"/>
    <w:p w14:paraId="68BAD878" w14:textId="0CBCD467" w:rsidR="003F3C88" w:rsidRDefault="007F6136" w:rsidP="00170F79">
      <w:pPr>
        <w:rPr>
          <w:lang w:val="en-US"/>
        </w:rPr>
      </w:pPr>
      <w:r>
        <w:rPr>
          <w:noProof/>
          <w:lang w:val="en-US"/>
        </w:rPr>
        <w:drawing>
          <wp:inline distT="0" distB="0" distL="0" distR="0" wp14:anchorId="432D2D1D" wp14:editId="1799F48F">
            <wp:extent cx="6120765" cy="1927860"/>
            <wp:effectExtent l="0" t="0" r="635" b="2540"/>
            <wp:docPr id="1878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36" name="Picture 1878111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1927860"/>
                    </a:xfrm>
                    <a:prstGeom prst="rect">
                      <a:avLst/>
                    </a:prstGeom>
                  </pic:spPr>
                </pic:pic>
              </a:graphicData>
            </a:graphic>
          </wp:inline>
        </w:drawing>
      </w:r>
    </w:p>
    <w:p w14:paraId="5C0C995D" w14:textId="2ACB081B" w:rsidR="00E33F01" w:rsidRDefault="00E33F01" w:rsidP="00E33F01">
      <w:pPr>
        <w:pStyle w:val="Caption"/>
        <w:jc w:val="center"/>
        <w:rPr>
          <w:lang w:val="en-US"/>
        </w:rPr>
      </w:pPr>
      <w:bookmarkStart w:id="302" w:name="_Ref135667685"/>
      <w:bookmarkStart w:id="303" w:name="_Toc149728830"/>
      <w:r>
        <w:lastRenderedPageBreak/>
        <w:t xml:space="preserve">Figure </w:t>
      </w:r>
      <w:fldSimple w:instr=" SEQ Figure \* ARABIC ">
        <w:r w:rsidR="00C96E25">
          <w:rPr>
            <w:noProof/>
          </w:rPr>
          <w:t>16</w:t>
        </w:r>
      </w:fldSimple>
      <w:bookmarkEnd w:id="302"/>
      <w:r>
        <w:rPr>
          <w:lang w:val="en-US"/>
        </w:rPr>
        <w:t xml:space="preserve"> - Order Acceptance and Rejection process</w:t>
      </w:r>
      <w:bookmarkEnd w:id="303"/>
    </w:p>
    <w:p w14:paraId="67E6609C" w14:textId="77777777" w:rsidR="003F3C88" w:rsidRPr="00170F79" w:rsidRDefault="003F3C88" w:rsidP="00170F79">
      <w:pPr>
        <w:rPr>
          <w:lang w:val="en-US" w:bidi="he-IL"/>
        </w:rPr>
      </w:pPr>
    </w:p>
    <w:p w14:paraId="30FE21E7" w14:textId="6FB78D45" w:rsidR="003E077D" w:rsidRPr="00F40716" w:rsidRDefault="003E077D" w:rsidP="00170F79">
      <w:pPr>
        <w:pStyle w:val="Heading3"/>
        <w:rPr>
          <w:rtl/>
          <w:lang w:val="en-US" w:bidi="he-IL"/>
        </w:rPr>
      </w:pPr>
      <w:bookmarkStart w:id="304" w:name="_Toc149728774"/>
      <w:r>
        <w:t>5.</w:t>
      </w:r>
      <w:r w:rsidR="00170F79">
        <w:t>3</w:t>
      </w:r>
      <w:r>
        <w:t>.4</w:t>
      </w:r>
      <w:r>
        <w:tab/>
        <w:t>Delivery</w:t>
      </w:r>
      <w:bookmarkEnd w:id="304"/>
    </w:p>
    <w:p w14:paraId="4C03F34B" w14:textId="216DA9AB" w:rsidR="0034705F" w:rsidRDefault="0034705F" w:rsidP="00602D4C">
      <w:pPr>
        <w:pStyle w:val="Heading4"/>
      </w:pPr>
      <w:bookmarkStart w:id="305" w:name="_Toc149728775"/>
      <w:r>
        <w:t>5.</w:t>
      </w:r>
      <w:r w:rsidR="00177DD6">
        <w:t>3</w:t>
      </w:r>
      <w:r>
        <w:t>.4.1</w:t>
      </w:r>
      <w:r>
        <w:tab/>
        <w:t>Preface</w:t>
      </w:r>
      <w:bookmarkEnd w:id="305"/>
    </w:p>
    <w:p w14:paraId="426496B2" w14:textId="77777777" w:rsidR="0034705F" w:rsidRDefault="0034705F" w:rsidP="0034705F">
      <w:r>
        <w:t xml:space="preserve">Delivery options depend on the type of goods and services and on stock/inventory policies of the supply chain partners. </w:t>
      </w:r>
    </w:p>
    <w:p w14:paraId="24D9B3A0" w14:textId="01D0B7AF" w:rsidR="00BA47E1" w:rsidRDefault="00BA47E1" w:rsidP="0034705F">
      <w:r>
        <w:t xml:space="preserve">Menu based orders </w:t>
      </w:r>
      <w:r w:rsidR="00AA17E5">
        <w:t>will</w:t>
      </w:r>
      <w:r>
        <w:t xml:space="preserve"> be either based on existing inventory available for immediate use or on committed delivery timelines from supply chain partners. As such – </w:t>
      </w:r>
      <w:r w:rsidR="00CC626A">
        <w:t>menu-based</w:t>
      </w:r>
      <w:r>
        <w:t xml:space="preserve"> orders have committed delivery timelines.</w:t>
      </w:r>
    </w:p>
    <w:p w14:paraId="6FB477AE" w14:textId="582F2E15" w:rsidR="00655A3C" w:rsidRDefault="00655A3C" w:rsidP="0034705F">
      <w:r>
        <w:t>When delivering orders based on an ad-hoc quote for a specific request, the supply chain may have to be built or suited for such delivery, thus timelines for delivery may be more complex to estimate.</w:t>
      </w:r>
    </w:p>
    <w:p w14:paraId="4460BE57" w14:textId="656C2D98" w:rsidR="00BA47E1" w:rsidRDefault="00BA47E1" w:rsidP="00BA47E1">
      <w:pPr>
        <w:pStyle w:val="DesirableRequirement"/>
      </w:pPr>
      <w:r>
        <w:t xml:space="preserve">The seller </w:t>
      </w:r>
      <w:r w:rsidRPr="00BA47E1">
        <w:rPr>
          <w:b/>
          <w:bCs/>
        </w:rPr>
        <w:t>SHOULD</w:t>
      </w:r>
      <w:r>
        <w:t xml:space="preserve"> provide an estimated delivery timeline upon confirmation of an order to the buyer.</w:t>
      </w:r>
    </w:p>
    <w:p w14:paraId="6F7AFCF0" w14:textId="77777777" w:rsidR="00655A3C" w:rsidRPr="00655A3C" w:rsidRDefault="00655A3C" w:rsidP="00655A3C">
      <w:pPr>
        <w:pStyle w:val="OptionalRequirement"/>
      </w:pPr>
      <w:r>
        <w:t xml:space="preserve">The buyer and seller </w:t>
      </w:r>
      <w:r w:rsidRPr="00655A3C">
        <w:rPr>
          <w:b/>
          <w:bCs/>
        </w:rPr>
        <w:t>MAY</w:t>
      </w:r>
      <w:r>
        <w:t xml:space="preserve"> include a delivery-timeline clause in their SLA</w:t>
      </w:r>
      <w:r>
        <w:rPr>
          <w:lang w:val="en-US"/>
        </w:rPr>
        <w:t>.</w:t>
      </w:r>
    </w:p>
    <w:p w14:paraId="5EFFC20E" w14:textId="39CD8C69" w:rsidR="00655A3C" w:rsidRDefault="00655A3C" w:rsidP="0098599F">
      <w:pPr>
        <w:pStyle w:val="OptionalRequirement"/>
      </w:pPr>
      <w:r>
        <w:rPr>
          <w:lang w:val="en-US"/>
        </w:rPr>
        <w:t xml:space="preserve">The SLA </w:t>
      </w:r>
      <w:r w:rsidRPr="00655A3C">
        <w:rPr>
          <w:b/>
          <w:bCs/>
        </w:rPr>
        <w:t>MAY</w:t>
      </w:r>
      <w:r>
        <w:t xml:space="preserve"> </w:t>
      </w:r>
      <w:r>
        <w:rPr>
          <w:lang w:val="en-US"/>
        </w:rPr>
        <w:t>include</w:t>
      </w:r>
      <w:r>
        <w:t xml:space="preserve"> penalties </w:t>
      </w:r>
      <w:r>
        <w:rPr>
          <w:lang w:val="en-US"/>
        </w:rPr>
        <w:t>for late delivery</w:t>
      </w:r>
      <w:r>
        <w:t>.</w:t>
      </w:r>
    </w:p>
    <w:p w14:paraId="6BB01775" w14:textId="77777777" w:rsidR="0098599F" w:rsidRDefault="0098599F" w:rsidP="0034705F">
      <w:pPr>
        <w:pStyle w:val="Heading5"/>
      </w:pPr>
    </w:p>
    <w:p w14:paraId="4DEB317C" w14:textId="6F4BE184" w:rsidR="0034705F" w:rsidRDefault="0034705F" w:rsidP="00602D4C">
      <w:pPr>
        <w:pStyle w:val="Heading4"/>
      </w:pPr>
      <w:bookmarkStart w:id="306" w:name="_Toc149728776"/>
      <w:r>
        <w:t>5.</w:t>
      </w:r>
      <w:r w:rsidR="00177DD6">
        <w:t>3</w:t>
      </w:r>
      <w:r>
        <w:t>.4.2</w:t>
      </w:r>
      <w:r>
        <w:tab/>
        <w:t>Goods</w:t>
      </w:r>
      <w:r w:rsidR="0098599F">
        <w:t xml:space="preserve"> and services</w:t>
      </w:r>
      <w:r>
        <w:t xml:space="preserve"> sold from Stock/Inventory</w:t>
      </w:r>
      <w:bookmarkEnd w:id="306"/>
    </w:p>
    <w:p w14:paraId="5C0D2749" w14:textId="338D1BFD" w:rsidR="0034705F" w:rsidRDefault="0034705F" w:rsidP="0034705F">
      <w:r>
        <w:t xml:space="preserve">Certain goods and services are sold from </w:t>
      </w:r>
      <w:r w:rsidR="0098599F">
        <w:t>inventory</w:t>
      </w:r>
      <w:r>
        <w:t xml:space="preserve"> </w:t>
      </w:r>
      <w:r w:rsidR="0098599F">
        <w:t xml:space="preserve">or are using existing inventory </w:t>
      </w:r>
      <w:r>
        <w:t>and are thus available for shipment</w:t>
      </w:r>
      <w:r w:rsidR="0098599F">
        <w:t xml:space="preserve"> or deployment</w:t>
      </w:r>
      <w:r>
        <w:t xml:space="preserve"> as soon as </w:t>
      </w:r>
      <w:r w:rsidR="0098599F">
        <w:t>an order is placed</w:t>
      </w:r>
      <w:r>
        <w:t xml:space="preserve">. In certain situations, such delivery is handled during work hours only thus an order performed at </w:t>
      </w:r>
      <w:r w:rsidR="0098599F">
        <w:t>night-time</w:t>
      </w:r>
      <w:r>
        <w:t xml:space="preserve"> or during the weekend may only be processed and shipped</w:t>
      </w:r>
      <w:r w:rsidR="0098599F">
        <w:t>/deployed</w:t>
      </w:r>
      <w:r>
        <w:t xml:space="preserve"> on the next business day.</w:t>
      </w:r>
      <w:r w:rsidR="0098599F">
        <w:t xml:space="preserve"> In other cases, specifically when automated services are involved, orders can be delivered/fulfilled with immediacy.</w:t>
      </w:r>
    </w:p>
    <w:p w14:paraId="417961A1" w14:textId="59771AC7" w:rsidR="0034705F" w:rsidRDefault="0034705F" w:rsidP="00602D4C">
      <w:pPr>
        <w:pStyle w:val="Heading4"/>
      </w:pPr>
      <w:bookmarkStart w:id="307" w:name="_Toc149728777"/>
      <w:r>
        <w:t>5.</w:t>
      </w:r>
      <w:r w:rsidR="00177DD6">
        <w:t>3</w:t>
      </w:r>
      <w:r>
        <w:t>.4.3</w:t>
      </w:r>
      <w:r>
        <w:tab/>
        <w:t>Goods that require pre-shipment staging/</w:t>
      </w:r>
      <w:r w:rsidR="0098599F">
        <w:t>assembly.</w:t>
      </w:r>
      <w:bookmarkEnd w:id="307"/>
    </w:p>
    <w:p w14:paraId="10244462" w14:textId="44528144" w:rsidR="0034705F" w:rsidRDefault="0034705F" w:rsidP="0034705F">
      <w:r>
        <w:t xml:space="preserve">In certain scenarios goods are ready for assembly and are being assembled and staged upon receipt of order. This is typically the case with modular goods where </w:t>
      </w:r>
      <w:proofErr w:type="gramStart"/>
      <w:r>
        <w:t>particular options</w:t>
      </w:r>
      <w:proofErr w:type="gramEnd"/>
      <w:r>
        <w:t xml:space="preserve"> can be tuned during assembly. An example would be </w:t>
      </w:r>
      <w:r w:rsidR="00501649">
        <w:t>a computer that can be configured with different amounts of RAM and storage. The manufacturer may not want to keep large inventory of pre-configured computers, especially when expensive high-end models are involved, and may prefer to keep all the parts handy and assemble the computer upon receipt of order.</w:t>
      </w:r>
    </w:p>
    <w:p w14:paraId="6DD17251" w14:textId="3A73D928" w:rsidR="00501649" w:rsidRDefault="00501649" w:rsidP="00602D4C">
      <w:pPr>
        <w:pStyle w:val="Heading4"/>
      </w:pPr>
      <w:bookmarkStart w:id="308" w:name="_Toc149728778"/>
      <w:r>
        <w:t>5.</w:t>
      </w:r>
      <w:r w:rsidR="00177DD6">
        <w:t>3</w:t>
      </w:r>
      <w:r>
        <w:t>.4.4</w:t>
      </w:r>
      <w:r>
        <w:tab/>
      </w:r>
      <w:r w:rsidR="0098599F">
        <w:t xml:space="preserve">Goods and/or Services delivered using supply-chain </w:t>
      </w:r>
      <w:r w:rsidR="00DA045B">
        <w:t>partners.</w:t>
      </w:r>
      <w:bookmarkEnd w:id="308"/>
    </w:p>
    <w:p w14:paraId="7B20488A" w14:textId="77777777" w:rsidR="00DA045B" w:rsidRDefault="0098599F" w:rsidP="00501649">
      <w:r>
        <w:t>I</w:t>
      </w:r>
      <w:r w:rsidR="00501649">
        <w:t>n certain scenarios the</w:t>
      </w:r>
      <w:r>
        <w:t xml:space="preserve"> delivery of goods or</w:t>
      </w:r>
      <w:r w:rsidR="00501649">
        <w:t xml:space="preserve"> activation of a service may require </w:t>
      </w:r>
      <w:r>
        <w:t xml:space="preserve">the delivery of goods or </w:t>
      </w:r>
      <w:r w:rsidR="00501649">
        <w:t xml:space="preserve">activation of another service </w:t>
      </w:r>
      <w:r>
        <w:t xml:space="preserve">provided by a supply chain partner. </w:t>
      </w:r>
    </w:p>
    <w:p w14:paraId="69ED25BE" w14:textId="2FD5311D" w:rsidR="00501649" w:rsidRDefault="00602D4C" w:rsidP="00DA045B">
      <w:pPr>
        <w:pStyle w:val="MandatoryRequirement"/>
      </w:pPr>
      <w:r>
        <w:t xml:space="preserve">When a seller receives an order that is based on a quote that included supply partners, the seller </w:t>
      </w:r>
      <w:r w:rsidR="00DA045B" w:rsidRPr="00DA045B">
        <w:rPr>
          <w:b/>
          <w:bCs/>
          <w:lang w:val="en-US"/>
        </w:rPr>
        <w:t>SHALL</w:t>
      </w:r>
      <w:r>
        <w:t xml:space="preserve"> propagate the respective parts of the order to the supply partners so that they can start the delivery process of their respective elements of the service.</w:t>
      </w:r>
    </w:p>
    <w:p w14:paraId="45B5C13C" w14:textId="7F560801" w:rsidR="00146067" w:rsidRDefault="00146067" w:rsidP="00602D4C">
      <w:pPr>
        <w:pStyle w:val="Heading4"/>
      </w:pPr>
      <w:bookmarkStart w:id="309" w:name="_Toc149728779"/>
      <w:r>
        <w:t>5.</w:t>
      </w:r>
      <w:r w:rsidR="00177DD6">
        <w:t>3</w:t>
      </w:r>
      <w:r>
        <w:t>.4.5</w:t>
      </w:r>
      <w:r>
        <w:tab/>
      </w:r>
      <w:r w:rsidR="00602D4C">
        <w:t>Successful delivery</w:t>
      </w:r>
      <w:bookmarkEnd w:id="309"/>
      <w:r w:rsidR="00172933">
        <w:t xml:space="preserve"> </w:t>
      </w:r>
    </w:p>
    <w:p w14:paraId="13C0D65C" w14:textId="37D66DA5" w:rsidR="00DA045B" w:rsidRDefault="00602D4C" w:rsidP="00DA045B">
      <w:pPr>
        <w:pStyle w:val="OptionalRequirement"/>
      </w:pPr>
      <w:bookmarkStart w:id="310" w:name="_Hlk138080116"/>
      <w:r>
        <w:t xml:space="preserve">When a seller has completed the delivery of their internal goods and/or service and </w:t>
      </w:r>
      <w:r w:rsidR="00172933">
        <w:t>there were no external supply elements</w:t>
      </w:r>
      <w:r>
        <w:t xml:space="preserve"> the seller </w:t>
      </w:r>
      <w:r w:rsidR="00DA045B" w:rsidRPr="00DA045B">
        <w:rPr>
          <w:b/>
          <w:bCs/>
          <w:lang w:val="en-US"/>
        </w:rPr>
        <w:t>MAY</w:t>
      </w:r>
      <w:r>
        <w:t xml:space="preserve"> proceed to </w:t>
      </w:r>
      <w:r w:rsidR="00DA045B">
        <w:t xml:space="preserve">hand </w:t>
      </w:r>
      <w:r>
        <w:t xml:space="preserve">the service </w:t>
      </w:r>
      <w:r w:rsidR="00DA045B">
        <w:t xml:space="preserve">over </w:t>
      </w:r>
      <w:r>
        <w:t>to the buyer</w:t>
      </w:r>
      <w:r w:rsidR="007E2F89">
        <w:t>.</w:t>
      </w:r>
      <w:r w:rsidR="00DA045B">
        <w:t xml:space="preserve"> </w:t>
      </w:r>
    </w:p>
    <w:p w14:paraId="28538324" w14:textId="3EB0E8DB" w:rsidR="00136FF8" w:rsidRDefault="00085A8F" w:rsidP="00136FF8">
      <w:r>
        <w:t xml:space="preserve">In certain scenarios such successful delivery also involves sending a notification by the seller to the buyer stating the goods and/or services have been delivered. Such notification may include additional commercial and operational details (e.g., reference numbers, commercially binding dates, troubleshooting instructions etc.). </w:t>
      </w:r>
      <w:r w:rsidR="00DA045B">
        <w:t xml:space="preserve">This optional </w:t>
      </w:r>
      <w:r>
        <w:t xml:space="preserve">notification </w:t>
      </w:r>
      <w:r w:rsidR="00DA045B">
        <w:t>stage is referred to as Handover.</w:t>
      </w:r>
    </w:p>
    <w:p w14:paraId="49B37246" w14:textId="2DC98DD9" w:rsidR="00146067" w:rsidRDefault="00085A8F" w:rsidP="00136FF8">
      <w:pPr>
        <w:pStyle w:val="OptionalRequirement"/>
      </w:pPr>
      <w:r>
        <w:t xml:space="preserve">A Handover notification </w:t>
      </w:r>
      <w:r w:rsidRPr="00136FF8">
        <w:rPr>
          <w:b/>
          <w:bCs/>
        </w:rPr>
        <w:t>MAY</w:t>
      </w:r>
      <w:r>
        <w:t xml:space="preserve"> include commercial and operational information related to the goods and/or service handed over.</w:t>
      </w:r>
    </w:p>
    <w:p w14:paraId="6AFA9E36" w14:textId="0A9555F1" w:rsidR="00136FF8" w:rsidRDefault="00136FF8" w:rsidP="00136FF8">
      <w:pPr>
        <w:pStyle w:val="OptionalRequirement"/>
      </w:pPr>
      <w:r>
        <w:t xml:space="preserve">The buyer </w:t>
      </w:r>
      <w:r w:rsidRPr="00136FF8">
        <w:rPr>
          <w:b/>
          <w:bCs/>
        </w:rPr>
        <w:t>MAY</w:t>
      </w:r>
      <w:r>
        <w:t xml:space="preserve"> be required to accept </w:t>
      </w:r>
      <w:r>
        <w:rPr>
          <w:lang w:val="en-US"/>
        </w:rPr>
        <w:t xml:space="preserve">or dispute </w:t>
      </w:r>
      <w:r>
        <w:t>the handover document within a certain period.</w:t>
      </w:r>
    </w:p>
    <w:p w14:paraId="0A0E36F2" w14:textId="41ED1790" w:rsidR="00136FF8" w:rsidRDefault="00136FF8" w:rsidP="00F01237">
      <w:pPr>
        <w:pStyle w:val="MandatoryRequirement"/>
      </w:pPr>
      <w:r>
        <w:lastRenderedPageBreak/>
        <w:t xml:space="preserve">If the buyer had not disputed the handover document within said period it </w:t>
      </w:r>
      <w:r w:rsidR="00F01237">
        <w:rPr>
          <w:b/>
          <w:bCs/>
          <w:lang w:val="en-US"/>
        </w:rPr>
        <w:t>SHALL</w:t>
      </w:r>
      <w:r>
        <w:t xml:space="preserve"> be deemed accepted.</w:t>
      </w:r>
    </w:p>
    <w:p w14:paraId="6459A5DD" w14:textId="5C16AE90" w:rsidR="00136FF8" w:rsidRDefault="00136FF8" w:rsidP="00136FF8">
      <w:pPr>
        <w:pStyle w:val="DesirableRequirement"/>
      </w:pPr>
      <w:r>
        <w:t xml:space="preserve">The interactions described in this clause </w:t>
      </w:r>
      <w:r w:rsidRPr="00136FF8">
        <w:rPr>
          <w:b/>
          <w:bCs/>
        </w:rPr>
        <w:t>SHOULD</w:t>
      </w:r>
      <w:r>
        <w:t xml:space="preserve"> be recorded on the bilateral PDL.</w:t>
      </w:r>
    </w:p>
    <w:p w14:paraId="6E4A13FB" w14:textId="27210592" w:rsidR="00136FF8" w:rsidRPr="00136FF8" w:rsidRDefault="00136FF8" w:rsidP="00136FF8">
      <w:pPr>
        <w:pStyle w:val="MandatoryRequirement"/>
      </w:pPr>
      <w:r>
        <w:t xml:space="preserve">All transactions recorded on the bilateral PDL </w:t>
      </w:r>
      <w:r w:rsidRPr="00136FF8">
        <w:rPr>
          <w:b/>
          <w:bCs/>
        </w:rPr>
        <w:t>SHALL</w:t>
      </w:r>
      <w:r>
        <w:t xml:space="preserve"> be considered final and binding.</w:t>
      </w:r>
    </w:p>
    <w:p w14:paraId="6F1EE664" w14:textId="019F3139" w:rsidR="00602D4C" w:rsidRDefault="00602D4C" w:rsidP="00602D4C">
      <w:pPr>
        <w:pStyle w:val="Heading4"/>
      </w:pPr>
      <w:bookmarkStart w:id="311" w:name="_Hlk138080496"/>
      <w:bookmarkStart w:id="312" w:name="_Toc149728780"/>
      <w:bookmarkEnd w:id="310"/>
      <w:r>
        <w:t>5.3.4.6</w:t>
      </w:r>
      <w:r>
        <w:tab/>
        <w:t>Integration and chaining</w:t>
      </w:r>
      <w:bookmarkEnd w:id="312"/>
    </w:p>
    <w:bookmarkEnd w:id="311"/>
    <w:p w14:paraId="738CAF62" w14:textId="3E0502B3" w:rsidR="00602D4C" w:rsidRDefault="00172933" w:rsidP="00602D4C">
      <w:r>
        <w:t>This stage is optional and only occurs w</w:t>
      </w:r>
      <w:r w:rsidR="00602D4C">
        <w:t>hen</w:t>
      </w:r>
      <w:r>
        <w:t xml:space="preserve"> the seller uses external supply by supply chain partners. In such event, when</w:t>
      </w:r>
      <w:r w:rsidR="00602D4C">
        <w:t xml:space="preserve"> a seller has completed the delivery of their internal goods and/or service and has received confirmation from </w:t>
      </w:r>
      <w:r w:rsidR="00DA045B">
        <w:t>all</w:t>
      </w:r>
      <w:r w:rsidR="00602D4C">
        <w:t xml:space="preserve"> its supply partners that they have successfully delivered their respective elements of the goods/services, the seller m</w:t>
      </w:r>
      <w:r>
        <w:t>ay need to perform chaining and integration of the different elements into cohesive operating goods/services</w:t>
      </w:r>
      <w:r w:rsidR="00602D4C">
        <w:t>.</w:t>
      </w:r>
      <w:r>
        <w:t xml:space="preserve"> When such integration/chaining is complete the seller may han</w:t>
      </w:r>
      <w:r w:rsidR="00DA045B">
        <w:t>d</w:t>
      </w:r>
      <w:r>
        <w:t xml:space="preserve"> the service </w:t>
      </w:r>
      <w:r w:rsidR="00DA045B">
        <w:t xml:space="preserve">over </w:t>
      </w:r>
      <w:r>
        <w:t>to the buyer.</w:t>
      </w:r>
    </w:p>
    <w:p w14:paraId="445B7A4B" w14:textId="58E1CBF5" w:rsidR="00DA045B" w:rsidRDefault="00DA045B" w:rsidP="00857C1D">
      <w:pPr>
        <w:pStyle w:val="MandatoryRequirement"/>
      </w:pPr>
      <w:r>
        <w:t xml:space="preserve">A seller </w:t>
      </w:r>
      <w:r w:rsidRPr="00857C1D">
        <w:rPr>
          <w:b/>
          <w:bCs/>
        </w:rPr>
        <w:t>SHALL ONLY</w:t>
      </w:r>
      <w:r>
        <w:t xml:space="preserve"> perform integration, chaining and handover of goods and/or services if </w:t>
      </w:r>
      <w:r w:rsidR="00857C1D">
        <w:t>both the delivery of their internal supply and that of all its external supply had been successful.</w:t>
      </w:r>
      <w:r>
        <w:t xml:space="preserve"> </w:t>
      </w:r>
    </w:p>
    <w:p w14:paraId="76903348" w14:textId="4B83D73F" w:rsidR="00172933" w:rsidRDefault="00172933" w:rsidP="00172933">
      <w:pPr>
        <w:pStyle w:val="Heading4"/>
      </w:pPr>
      <w:bookmarkStart w:id="313" w:name="_Toc149728781"/>
      <w:r>
        <w:t>5.3.4.7</w:t>
      </w:r>
      <w:r>
        <w:tab/>
        <w:t>Failed delivery</w:t>
      </w:r>
      <w:bookmarkEnd w:id="313"/>
    </w:p>
    <w:p w14:paraId="4519B667" w14:textId="266C8135" w:rsidR="00172933" w:rsidRDefault="00172933" w:rsidP="00857C1D">
      <w:pPr>
        <w:pStyle w:val="MandatoryRequirement"/>
      </w:pPr>
      <w:r>
        <w:t xml:space="preserve">When the delivery of a service by a seller to a buyer has failed, the seller </w:t>
      </w:r>
      <w:r w:rsidR="00857C1D" w:rsidRPr="00857C1D">
        <w:rPr>
          <w:b/>
          <w:bCs/>
          <w:lang w:val="en-US"/>
        </w:rPr>
        <w:t>SHALL</w:t>
      </w:r>
      <w:r>
        <w:t xml:space="preserve"> report </w:t>
      </w:r>
      <w:r w:rsidR="00DA045B">
        <w:t xml:space="preserve">to the buyer </w:t>
      </w:r>
      <w:r>
        <w:t>that the delivery has failed.</w:t>
      </w:r>
    </w:p>
    <w:p w14:paraId="2661B822" w14:textId="7C8F4710" w:rsidR="00172933" w:rsidRDefault="00172933" w:rsidP="00602D4C">
      <w:r>
        <w:t>The failure may be the related to internal supply (e.g., the inventory assigned for the order is malfunctioning) or related to external supply (when a supply chain partner reports failure to deliver their part).</w:t>
      </w:r>
    </w:p>
    <w:p w14:paraId="55F64CDA" w14:textId="140EC415" w:rsidR="00DA045B" w:rsidRDefault="00DA045B" w:rsidP="00857C1D">
      <w:pPr>
        <w:pStyle w:val="OptionalRequirement"/>
      </w:pPr>
      <w:r>
        <w:t xml:space="preserve">In the event of failed </w:t>
      </w:r>
      <w:r w:rsidR="00857C1D">
        <w:t>delivery,</w:t>
      </w:r>
      <w:r>
        <w:t xml:space="preserve"> the seller </w:t>
      </w:r>
      <w:r w:rsidR="00857C1D" w:rsidRPr="00857C1D">
        <w:rPr>
          <w:b/>
          <w:bCs/>
          <w:lang w:val="en-US"/>
        </w:rPr>
        <w:t>MAY</w:t>
      </w:r>
      <w:r>
        <w:t xml:space="preserve"> negotiate with the buyer an alternative solution.</w:t>
      </w:r>
    </w:p>
    <w:p w14:paraId="18D0342C" w14:textId="3BA7012B" w:rsidR="00DA045B" w:rsidRDefault="00DA045B" w:rsidP="00602D4C">
      <w:r>
        <w:t xml:space="preserve">Failure to deliver a service in a timely manner is subject to the SLA between the buyer and </w:t>
      </w:r>
      <w:proofErr w:type="gramStart"/>
      <w:r>
        <w:t>seller, if</w:t>
      </w:r>
      <w:proofErr w:type="gramEnd"/>
      <w:r>
        <w:t xml:space="preserve"> one exists.</w:t>
      </w:r>
    </w:p>
    <w:p w14:paraId="1D4A4835" w14:textId="7AFFAC24" w:rsidR="00DA045B" w:rsidRDefault="00DA045B" w:rsidP="00DA045B">
      <w:pPr>
        <w:pStyle w:val="Heading4"/>
        <w:rPr>
          <w:lang w:val="en-US"/>
        </w:rPr>
      </w:pPr>
      <w:bookmarkStart w:id="314" w:name="_Toc149728782"/>
      <w:r>
        <w:t>5.3.4.8</w:t>
      </w:r>
      <w:r>
        <w:tab/>
      </w:r>
      <w:r>
        <w:rPr>
          <w:lang w:val="en-US"/>
        </w:rPr>
        <w:t>Transaction management and PDL management</w:t>
      </w:r>
      <w:bookmarkEnd w:id="314"/>
    </w:p>
    <w:p w14:paraId="45C0D62C" w14:textId="1AD8B6D5" w:rsidR="00DA045B" w:rsidRDefault="00DA045B" w:rsidP="00DA045B">
      <w:pPr>
        <w:rPr>
          <w:lang w:val="en-US"/>
        </w:rPr>
      </w:pPr>
      <w:r>
        <w:rPr>
          <w:lang w:val="en-US"/>
        </w:rPr>
        <w:t xml:space="preserve">All requirements listed in clause </w:t>
      </w:r>
      <w:r>
        <w:rPr>
          <w:lang w:val="en-US"/>
        </w:rPr>
        <w:fldChar w:fldCharType="begin"/>
      </w:r>
      <w:r>
        <w:rPr>
          <w:lang w:val="en-US"/>
        </w:rPr>
        <w:instrText xml:space="preserve"> REF _Ref135660063 \h </w:instrText>
      </w:r>
      <w:r>
        <w:rPr>
          <w:lang w:val="en-US"/>
        </w:rPr>
      </w:r>
      <w:r>
        <w:rPr>
          <w:lang w:val="en-US"/>
        </w:rPr>
        <w:fldChar w:fldCharType="separate"/>
      </w:r>
      <w:r>
        <w:rPr>
          <w:lang w:val="en-US"/>
        </w:rPr>
        <w:t>5.3.2.8 (Transaction management and PDL management</w:t>
      </w:r>
      <w:r>
        <w:rPr>
          <w:lang w:val="en-US"/>
        </w:rPr>
        <w:fldChar w:fldCharType="end"/>
      </w:r>
      <w:r>
        <w:rPr>
          <w:lang w:val="en-US"/>
        </w:rPr>
        <w:t xml:space="preserve">) are also valid for the Delivery lifecycle stage. </w:t>
      </w:r>
    </w:p>
    <w:p w14:paraId="6AF253B0" w14:textId="642C79CF" w:rsidR="0099111C" w:rsidRDefault="0099111C" w:rsidP="0099111C">
      <w:pPr>
        <w:pStyle w:val="Heading4"/>
        <w:rPr>
          <w:lang w:val="en-US"/>
        </w:rPr>
      </w:pPr>
      <w:bookmarkStart w:id="315" w:name="_Hlk139289815"/>
      <w:bookmarkStart w:id="316" w:name="_Toc149728783"/>
      <w:r>
        <w:rPr>
          <w:lang w:val="en-US"/>
        </w:rPr>
        <w:t>5.3.4.9</w:t>
      </w:r>
      <w:r>
        <w:rPr>
          <w:lang w:val="en-US"/>
        </w:rPr>
        <w:tab/>
        <w:t>Process Diagram</w:t>
      </w:r>
      <w:r w:rsidR="00F40716">
        <w:rPr>
          <w:lang w:val="en-US"/>
        </w:rPr>
        <w:t>s for various delivery scenarios</w:t>
      </w:r>
      <w:r w:rsidR="00ED5387">
        <w:rPr>
          <w:lang w:val="en-US"/>
        </w:rPr>
        <w:t xml:space="preserve"> – Parallel Delivery</w:t>
      </w:r>
      <w:bookmarkEnd w:id="316"/>
    </w:p>
    <w:p w14:paraId="1B9E05D3" w14:textId="1C27A496" w:rsidR="00F40716" w:rsidRDefault="0099111C" w:rsidP="0099111C">
      <w:pPr>
        <w:rPr>
          <w:lang w:val="en-US"/>
        </w:rPr>
      </w:pPr>
      <w:r>
        <w:rPr>
          <w:lang w:val="en-US"/>
        </w:rPr>
        <w:t>The Delivery proces</w:t>
      </w:r>
      <w:r w:rsidR="00F40716">
        <w:rPr>
          <w:lang w:val="en-US"/>
        </w:rPr>
        <w:t>s</w:t>
      </w:r>
      <w:r>
        <w:rPr>
          <w:lang w:val="en-US"/>
        </w:rPr>
        <w:t xml:space="preserve"> in BPMN 2.0 notation depicted in</w:t>
      </w:r>
      <w:r w:rsidR="001A3089">
        <w:rPr>
          <w:lang w:val="en-US"/>
        </w:rPr>
        <w:t xml:space="preserve"> </w:t>
      </w:r>
      <w:r w:rsidR="001A3089">
        <w:rPr>
          <w:lang w:val="en-US"/>
        </w:rPr>
        <w:fldChar w:fldCharType="begin"/>
      </w:r>
      <w:r w:rsidR="001A3089">
        <w:rPr>
          <w:lang w:val="en-US"/>
        </w:rPr>
        <w:instrText xml:space="preserve"> REF _Ref140498338 \h </w:instrText>
      </w:r>
      <w:r w:rsidR="001A3089">
        <w:rPr>
          <w:lang w:val="en-US"/>
        </w:rPr>
      </w:r>
      <w:r w:rsidR="001A3089">
        <w:rPr>
          <w:lang w:val="en-US"/>
        </w:rPr>
        <w:fldChar w:fldCharType="separate"/>
      </w:r>
      <w:r w:rsidR="00D975E8">
        <w:t xml:space="preserve">Figure </w:t>
      </w:r>
      <w:r w:rsidR="00D975E8">
        <w:rPr>
          <w:noProof/>
        </w:rPr>
        <w:t>17</w:t>
      </w:r>
      <w:r w:rsidR="001A3089">
        <w:rPr>
          <w:lang w:val="en-US"/>
        </w:rPr>
        <w:fldChar w:fldCharType="end"/>
      </w:r>
      <w:r>
        <w:rPr>
          <w:lang w:val="en-US"/>
        </w:rPr>
        <w:t xml:space="preserve"> herewith</w:t>
      </w:r>
      <w:r w:rsidR="00F40716">
        <w:rPr>
          <w:lang w:val="en-US"/>
        </w:rPr>
        <w:t xml:space="preserve"> defines the different delivery scenarios:</w:t>
      </w:r>
    </w:p>
    <w:p w14:paraId="4C84E818" w14:textId="77777777" w:rsid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Delivery of a goods or services that do not require any additional supply chain partner and is based entirely on internal supply.</w:t>
      </w:r>
    </w:p>
    <w:p w14:paraId="16DA016E" w14:textId="59776AFF" w:rsidR="00F40716" w:rsidRP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 xml:space="preserve">Delivery of goods or services that require a supply chain partner and is being delivered in a </w:t>
      </w:r>
      <w:r w:rsidR="00CB06E2">
        <w:rPr>
          <w:rFonts w:asciiTheme="majorBidi" w:hAnsiTheme="majorBidi" w:cstheme="majorBidi"/>
          <w:lang w:val="en-US"/>
        </w:rPr>
        <w:t>sequential</w:t>
      </w:r>
      <w:r w:rsidRPr="001A3089">
        <w:rPr>
          <w:rFonts w:asciiTheme="majorBidi" w:hAnsiTheme="majorBidi" w:cstheme="majorBidi"/>
          <w:lang w:val="en-US"/>
        </w:rPr>
        <w:t xml:space="preserve"> manner: The internal supply is only being delivered when all external supply elements have been delivered. The logic behind this approach is to eliminate allocation of</w:t>
      </w:r>
      <w:r w:rsidR="00CB06E2">
        <w:rPr>
          <w:rFonts w:asciiTheme="majorBidi" w:hAnsiTheme="majorBidi" w:cstheme="majorBidi"/>
          <w:lang w:val="en-US"/>
        </w:rPr>
        <w:t xml:space="preserve"> internal</w:t>
      </w:r>
      <w:r w:rsidRPr="001A3089">
        <w:rPr>
          <w:rFonts w:asciiTheme="majorBidi" w:hAnsiTheme="majorBidi" w:cstheme="majorBidi"/>
          <w:lang w:val="en-US"/>
        </w:rPr>
        <w:t xml:space="preserve"> resources in scenarios where there is:</w:t>
      </w:r>
    </w:p>
    <w:p w14:paraId="047A81BA" w14:textId="29B897EB"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 xml:space="preserve">Likelihood that the supply chain delivery may </w:t>
      </w:r>
      <w:r w:rsidR="00CB06E2" w:rsidRPr="001A3089">
        <w:rPr>
          <w:rFonts w:asciiTheme="majorBidi" w:hAnsiTheme="majorBidi" w:cstheme="majorBidi"/>
          <w:lang w:val="en-US"/>
        </w:rPr>
        <w:t>fail,</w:t>
      </w:r>
      <w:r w:rsidR="00CB06E2">
        <w:rPr>
          <w:rFonts w:asciiTheme="majorBidi" w:hAnsiTheme="majorBidi" w:cstheme="majorBidi"/>
          <w:lang w:val="en-US"/>
        </w:rPr>
        <w:t xml:space="preserve"> and such resources will then be allocated in vain</w:t>
      </w:r>
      <w:r w:rsidRPr="001A3089">
        <w:rPr>
          <w:rFonts w:asciiTheme="majorBidi" w:hAnsiTheme="majorBidi" w:cstheme="majorBidi"/>
          <w:lang w:val="en-US"/>
        </w:rPr>
        <w:t>.</w:t>
      </w:r>
    </w:p>
    <w:p w14:paraId="5610135E" w14:textId="20B4F214"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Internal delivery timelines are short</w:t>
      </w:r>
      <w:r w:rsidR="00CB06E2">
        <w:rPr>
          <w:rFonts w:asciiTheme="majorBidi" w:hAnsiTheme="majorBidi" w:cstheme="majorBidi"/>
          <w:lang w:val="en-US"/>
        </w:rPr>
        <w:t xml:space="preserve"> such that sequential delivery will not impact overall delivery timelines</w:t>
      </w:r>
      <w:r w:rsidRPr="001A3089">
        <w:rPr>
          <w:rFonts w:asciiTheme="majorBidi" w:hAnsiTheme="majorBidi" w:cstheme="majorBidi"/>
          <w:lang w:val="en-US"/>
        </w:rPr>
        <w:t>.</w:t>
      </w:r>
    </w:p>
    <w:p w14:paraId="300F2A0A" w14:textId="408B5AA3" w:rsidR="00F40716" w:rsidRP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Delivery of goods or services that require a supply chain partner and where internal and external delivery elements are being delivered in parallel. The logic behind this approach is to accelerate delivery when:</w:t>
      </w:r>
    </w:p>
    <w:p w14:paraId="2A82507C" w14:textId="4F1965C8"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 xml:space="preserve">It is unlikely that </w:t>
      </w:r>
      <w:r w:rsidR="001A3089" w:rsidRPr="001A3089">
        <w:rPr>
          <w:rFonts w:asciiTheme="majorBidi" w:hAnsiTheme="majorBidi" w:cstheme="majorBidi"/>
          <w:lang w:val="en-US"/>
        </w:rPr>
        <w:t>supply chain partners will fail in delivery of their respective elements.</w:t>
      </w:r>
    </w:p>
    <w:p w14:paraId="2AC6817E" w14:textId="3087767B" w:rsidR="001A3089" w:rsidRPr="001A3089" w:rsidRDefault="001A3089"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Timeliness of delivery is of essence and sequential processing may slow delivery down.</w:t>
      </w:r>
    </w:p>
    <w:p w14:paraId="671E0395" w14:textId="77777777" w:rsidR="001A3089" w:rsidRDefault="001A3089" w:rsidP="001A3089">
      <w:pPr>
        <w:rPr>
          <w:lang w:val="en-US"/>
        </w:rPr>
      </w:pPr>
    </w:p>
    <w:p w14:paraId="595E9F5F" w14:textId="3EB8F293" w:rsidR="001A3089" w:rsidRDefault="001A3089" w:rsidP="001A3089">
      <w:pPr>
        <w:rPr>
          <w:lang w:val="en-US"/>
        </w:rPr>
      </w:pPr>
      <w:r>
        <w:rPr>
          <w:lang w:val="en-US"/>
        </w:rPr>
        <w:t xml:space="preserve">It is the prerogative of each supply chain partner to choose between options b and c listed above depending on their assessment of capabilities, risks, </w:t>
      </w:r>
      <w:proofErr w:type="gramStart"/>
      <w:r>
        <w:rPr>
          <w:lang w:val="en-US"/>
        </w:rPr>
        <w:t>timelines</w:t>
      </w:r>
      <w:proofErr w:type="gramEnd"/>
      <w:r>
        <w:rPr>
          <w:lang w:val="en-US"/>
        </w:rPr>
        <w:t xml:space="preserve"> and contractual commitments.</w:t>
      </w:r>
    </w:p>
    <w:p w14:paraId="1270A5A6" w14:textId="68F9C118" w:rsidR="001A3089" w:rsidRDefault="001A3089" w:rsidP="001A3089">
      <w:pPr>
        <w:rPr>
          <w:lang w:val="en-US"/>
        </w:rPr>
      </w:pPr>
      <w:r>
        <w:rPr>
          <w:noProof/>
          <w:lang w:val="en-US"/>
        </w:rPr>
        <w:lastRenderedPageBreak/>
        <w:drawing>
          <wp:inline distT="0" distB="0" distL="0" distR="0" wp14:anchorId="5071A237" wp14:editId="52C8AD0A">
            <wp:extent cx="6120765" cy="1981835"/>
            <wp:effectExtent l="0" t="0" r="635" b="0"/>
            <wp:docPr id="5821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834" name="Picture 5821738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inline>
        </w:drawing>
      </w:r>
    </w:p>
    <w:p w14:paraId="7448CFB6" w14:textId="162D4E89" w:rsidR="001A3089" w:rsidRPr="001A3089" w:rsidRDefault="001A3089" w:rsidP="001A3089">
      <w:pPr>
        <w:pStyle w:val="Caption"/>
        <w:jc w:val="center"/>
        <w:rPr>
          <w:lang w:val="en-US"/>
        </w:rPr>
      </w:pPr>
      <w:bookmarkStart w:id="317" w:name="_Ref140498338"/>
      <w:bookmarkStart w:id="318" w:name="_Ref140498325"/>
      <w:bookmarkStart w:id="319" w:name="_Toc149728831"/>
      <w:r>
        <w:t xml:space="preserve">Figure </w:t>
      </w:r>
      <w:fldSimple w:instr=" SEQ Figure \* ARABIC ">
        <w:r w:rsidR="00C96E25">
          <w:rPr>
            <w:noProof/>
          </w:rPr>
          <w:t>17</w:t>
        </w:r>
      </w:fldSimple>
      <w:bookmarkEnd w:id="317"/>
      <w:r>
        <w:rPr>
          <w:lang w:val="en-US"/>
        </w:rPr>
        <w:t xml:space="preserve"> - Delivery options</w:t>
      </w:r>
      <w:bookmarkEnd w:id="318"/>
      <w:bookmarkEnd w:id="319"/>
    </w:p>
    <w:p w14:paraId="080E6F20" w14:textId="77777777" w:rsidR="00CB06E2" w:rsidRDefault="00CB06E2" w:rsidP="001A3089">
      <w:pPr>
        <w:rPr>
          <w:lang w:val="en-US"/>
        </w:rPr>
      </w:pPr>
    </w:p>
    <w:p w14:paraId="5A30E90E" w14:textId="2BC0829D" w:rsidR="00CB06E2" w:rsidRDefault="008763C4" w:rsidP="001A3089">
      <w:pPr>
        <w:rPr>
          <w:lang w:val="en-US"/>
        </w:rPr>
      </w:pP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sidR="00CB06E2">
        <w:rPr>
          <w:lang w:val="en-US"/>
        </w:rPr>
        <w:t xml:space="preserve"> depicts the process of delivery where no external elements are required</w:t>
      </w:r>
      <w:r w:rsidR="00CE23C0">
        <w:rPr>
          <w:lang w:val="en-US"/>
        </w:rPr>
        <w:t xml:space="preserve"> and in scenario (a)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CE23C0">
        <w:rPr>
          <w:lang w:val="en-US"/>
        </w:rPr>
        <w:t>.</w:t>
      </w:r>
    </w:p>
    <w:p w14:paraId="4CB1D08A" w14:textId="674E61D5" w:rsidR="00CB06E2" w:rsidRDefault="00CB06E2" w:rsidP="008763C4">
      <w:pPr>
        <w:jc w:val="center"/>
        <w:rPr>
          <w:lang w:val="en-US"/>
        </w:rPr>
      </w:pPr>
      <w:r>
        <w:rPr>
          <w:noProof/>
          <w:lang w:val="en-US"/>
        </w:rPr>
        <w:drawing>
          <wp:inline distT="0" distB="0" distL="0" distR="0" wp14:anchorId="450C0943" wp14:editId="411AE784">
            <wp:extent cx="4446212" cy="1053548"/>
            <wp:effectExtent l="0" t="0" r="0" b="635"/>
            <wp:docPr id="157275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6494" name="Picture 15727564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58757" cy="1056521"/>
                    </a:xfrm>
                    <a:prstGeom prst="rect">
                      <a:avLst/>
                    </a:prstGeom>
                  </pic:spPr>
                </pic:pic>
              </a:graphicData>
            </a:graphic>
          </wp:inline>
        </w:drawing>
      </w:r>
    </w:p>
    <w:p w14:paraId="0593A44F" w14:textId="225FB823" w:rsidR="00CB06E2" w:rsidRDefault="008763C4" w:rsidP="008763C4">
      <w:pPr>
        <w:pStyle w:val="Caption"/>
        <w:jc w:val="center"/>
        <w:rPr>
          <w:lang w:val="en-US"/>
        </w:rPr>
      </w:pPr>
      <w:bookmarkStart w:id="320" w:name="_Ref140499091"/>
      <w:bookmarkStart w:id="321" w:name="_Toc149728832"/>
      <w:r>
        <w:t xml:space="preserve">Figure </w:t>
      </w:r>
      <w:fldSimple w:instr=" SEQ Figure \* ARABIC ">
        <w:r w:rsidR="00C96E25">
          <w:rPr>
            <w:noProof/>
          </w:rPr>
          <w:t>18</w:t>
        </w:r>
      </w:fldSimple>
      <w:bookmarkEnd w:id="320"/>
      <w:r>
        <w:rPr>
          <w:lang w:val="en-US"/>
        </w:rPr>
        <w:t xml:space="preserve"> - Internal Delivery</w:t>
      </w:r>
      <w:bookmarkEnd w:id="321"/>
    </w:p>
    <w:p w14:paraId="687E4030" w14:textId="58D094DF" w:rsidR="00CB06E2" w:rsidRDefault="00CB06E2" w:rsidP="001A3089">
      <w:pPr>
        <w:rPr>
          <w:lang w:val="en-US"/>
        </w:rPr>
      </w:pPr>
    </w:p>
    <w:p w14:paraId="185D0989" w14:textId="644CEC36" w:rsidR="008763C4" w:rsidRDefault="00E73383" w:rsidP="001A3089">
      <w:pPr>
        <w:rPr>
          <w:lang w:val="en-US"/>
        </w:rPr>
      </w:pP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w:t>
      </w:r>
      <w:r w:rsidR="008763C4">
        <w:rPr>
          <w:lang w:val="en-US"/>
        </w:rPr>
        <w:t xml:space="preserve">depicts the process of </w:t>
      </w:r>
      <w:r w:rsidR="00CE23C0">
        <w:rPr>
          <w:lang w:val="en-US"/>
        </w:rPr>
        <w:t>staged/</w:t>
      </w:r>
      <w:r w:rsidR="008763C4">
        <w:rPr>
          <w:lang w:val="en-US"/>
        </w:rPr>
        <w:t xml:space="preserve">sequential delivery where the internal delivery elements are only delivered </w:t>
      </w:r>
      <w:proofErr w:type="gramStart"/>
      <w:r w:rsidR="008763C4">
        <w:rPr>
          <w:lang w:val="en-US"/>
        </w:rPr>
        <w:t>if and when</w:t>
      </w:r>
      <w:proofErr w:type="gramEnd"/>
      <w:r w:rsidR="008763C4">
        <w:rPr>
          <w:lang w:val="en-US"/>
        </w:rPr>
        <w:t xml:space="preserve"> all external elements have been delivered</w:t>
      </w:r>
      <w:r w:rsidR="00CE23C0">
        <w:rPr>
          <w:lang w:val="en-US"/>
        </w:rPr>
        <w:t xml:space="preserve"> as in scenario (b)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8763C4">
        <w:rPr>
          <w:lang w:val="en-US"/>
        </w:rPr>
        <w:t>.</w:t>
      </w:r>
    </w:p>
    <w:p w14:paraId="7A720BA2" w14:textId="2384C1FD" w:rsidR="008763C4" w:rsidRDefault="00E73383" w:rsidP="001A3089">
      <w:pPr>
        <w:rPr>
          <w:lang w:val="en-US"/>
        </w:rPr>
      </w:pPr>
      <w:r>
        <w:rPr>
          <w:noProof/>
          <w:lang w:val="en-US"/>
        </w:rPr>
        <w:drawing>
          <wp:inline distT="0" distB="0" distL="0" distR="0" wp14:anchorId="3712CED8" wp14:editId="2FAB0386">
            <wp:extent cx="6120765" cy="1235710"/>
            <wp:effectExtent l="0" t="0" r="635" b="0"/>
            <wp:docPr id="1870320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0449" name="Picture 18703204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1235710"/>
                    </a:xfrm>
                    <a:prstGeom prst="rect">
                      <a:avLst/>
                    </a:prstGeom>
                  </pic:spPr>
                </pic:pic>
              </a:graphicData>
            </a:graphic>
          </wp:inline>
        </w:drawing>
      </w:r>
    </w:p>
    <w:p w14:paraId="546EF13C" w14:textId="39A3B29D" w:rsidR="00E73383" w:rsidRDefault="00E73383" w:rsidP="00E73383">
      <w:pPr>
        <w:pStyle w:val="Caption"/>
        <w:jc w:val="center"/>
        <w:rPr>
          <w:lang w:val="en-US"/>
        </w:rPr>
      </w:pPr>
      <w:bookmarkStart w:id="322" w:name="_Ref140499825"/>
      <w:bookmarkStart w:id="323" w:name="_Toc149728833"/>
      <w:r>
        <w:t xml:space="preserve">Figure </w:t>
      </w:r>
      <w:fldSimple w:instr=" SEQ Figure \* ARABIC ">
        <w:r w:rsidR="00C96E25">
          <w:rPr>
            <w:noProof/>
          </w:rPr>
          <w:t>19</w:t>
        </w:r>
      </w:fldSimple>
      <w:bookmarkEnd w:id="322"/>
      <w:r>
        <w:rPr>
          <w:lang w:val="en-US"/>
        </w:rPr>
        <w:t xml:space="preserve"> – </w:t>
      </w:r>
      <w:r w:rsidR="00CE23C0">
        <w:rPr>
          <w:lang w:val="en-US"/>
        </w:rPr>
        <w:t>Staged/</w:t>
      </w:r>
      <w:r>
        <w:rPr>
          <w:lang w:val="en-US"/>
        </w:rPr>
        <w:t xml:space="preserve">Sequential Delivery of External and Internal </w:t>
      </w:r>
      <w:proofErr w:type="gramStart"/>
      <w:r w:rsidR="00CE23C0">
        <w:rPr>
          <w:lang w:val="en-US"/>
        </w:rPr>
        <w:t>elements</w:t>
      </w:r>
      <w:bookmarkEnd w:id="323"/>
      <w:proofErr w:type="gramEnd"/>
    </w:p>
    <w:p w14:paraId="332946DA" w14:textId="77777777" w:rsidR="008763C4" w:rsidRDefault="008763C4" w:rsidP="001A3089">
      <w:pPr>
        <w:rPr>
          <w:lang w:val="en-US"/>
        </w:rPr>
      </w:pPr>
    </w:p>
    <w:p w14:paraId="04BD921D" w14:textId="2D5AC713" w:rsidR="0099111C" w:rsidRPr="001A3089" w:rsidRDefault="00085A8F" w:rsidP="001A3089">
      <w:pPr>
        <w:rPr>
          <w:rtl/>
          <w:lang w:val="en-US"/>
        </w:rPr>
      </w:pPr>
      <w:r>
        <w:rPr>
          <w:lang w:val="en-US"/>
        </w:rPr>
        <w:fldChar w:fldCharType="begin"/>
      </w:r>
      <w:r>
        <w:rPr>
          <w:lang w:val="en-US"/>
        </w:rPr>
        <w:instrText xml:space="preserve"> REF _Ref138083599 \h </w:instrText>
      </w:r>
      <w:r>
        <w:rPr>
          <w:lang w:val="en-US"/>
        </w:rPr>
      </w:r>
      <w:r>
        <w:rPr>
          <w:lang w:val="en-US"/>
        </w:rPr>
        <w:fldChar w:fldCharType="separate"/>
      </w:r>
      <w:r>
        <w:t xml:space="preserve">Figure </w:t>
      </w:r>
      <w:r>
        <w:rPr>
          <w:noProof/>
        </w:rPr>
        <w:t>21</w:t>
      </w:r>
      <w:r>
        <w:rPr>
          <w:lang w:val="en-US"/>
        </w:rPr>
        <w:fldChar w:fldCharType="end"/>
      </w:r>
      <w:r>
        <w:rPr>
          <w:lang w:val="en-US"/>
        </w:rPr>
        <w:t xml:space="preserve"> depicts the </w:t>
      </w:r>
      <w:r w:rsidR="00ED5387" w:rsidRPr="001A3089">
        <w:rPr>
          <w:lang w:val="en-US"/>
        </w:rPr>
        <w:t xml:space="preserve">process </w:t>
      </w:r>
      <w:r>
        <w:rPr>
          <w:lang w:val="en-US"/>
        </w:rPr>
        <w:t>of</w:t>
      </w:r>
      <w:r w:rsidR="00ED5387" w:rsidRPr="001A3089">
        <w:rPr>
          <w:lang w:val="en-US"/>
        </w:rPr>
        <w:t xml:space="preserve"> parallel delivery where the internal supply and external supply are initiated in parallel. There is no requirement that the internal and external processes end simultaneously</w:t>
      </w:r>
      <w:r w:rsidR="00CE23C0">
        <w:rPr>
          <w:lang w:val="en-US"/>
        </w:rPr>
        <w:t xml:space="preserve"> as in scenario (c)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ED5387" w:rsidRPr="001A3089">
        <w:rPr>
          <w:lang w:val="en-US"/>
        </w:rPr>
        <w:t>.</w:t>
      </w:r>
    </w:p>
    <w:p w14:paraId="563C92C3" w14:textId="4DB1B03A" w:rsidR="00602D4C" w:rsidRDefault="00085A8F" w:rsidP="0099111C">
      <w:pPr>
        <w:jc w:val="center"/>
        <w:rPr>
          <w:lang w:bidi="he-IL"/>
        </w:rPr>
      </w:pPr>
      <w:r>
        <w:rPr>
          <w:noProof/>
          <w:lang w:bidi="he-IL"/>
        </w:rPr>
        <w:drawing>
          <wp:inline distT="0" distB="0" distL="0" distR="0" wp14:anchorId="34C286E6" wp14:editId="13411DD9">
            <wp:extent cx="6120765" cy="1866900"/>
            <wp:effectExtent l="0" t="0" r="635" b="0"/>
            <wp:docPr id="157000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740" name="Picture 15700057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866900"/>
                    </a:xfrm>
                    <a:prstGeom prst="rect">
                      <a:avLst/>
                    </a:prstGeom>
                  </pic:spPr>
                </pic:pic>
              </a:graphicData>
            </a:graphic>
          </wp:inline>
        </w:drawing>
      </w:r>
    </w:p>
    <w:p w14:paraId="281C436C" w14:textId="04E58D85" w:rsidR="00ED5387" w:rsidRDefault="00857C1D" w:rsidP="008F6F76">
      <w:pPr>
        <w:pStyle w:val="Caption"/>
        <w:jc w:val="center"/>
        <w:rPr>
          <w:lang w:val="en-US"/>
        </w:rPr>
      </w:pPr>
      <w:bookmarkStart w:id="324" w:name="_Ref138083599"/>
      <w:bookmarkStart w:id="325" w:name="_Toc149728834"/>
      <w:r>
        <w:lastRenderedPageBreak/>
        <w:t xml:space="preserve">Figure </w:t>
      </w:r>
      <w:fldSimple w:instr=" SEQ Figure \* ARABIC ">
        <w:r w:rsidR="00C96E25">
          <w:rPr>
            <w:noProof/>
          </w:rPr>
          <w:t>20</w:t>
        </w:r>
      </w:fldSimple>
      <w:bookmarkEnd w:id="324"/>
      <w:r>
        <w:rPr>
          <w:lang w:val="en-US"/>
        </w:rPr>
        <w:t xml:space="preserve"> - Service Delivery</w:t>
      </w:r>
      <w:r w:rsidR="00ED5387">
        <w:rPr>
          <w:lang w:val="en-US"/>
        </w:rPr>
        <w:t xml:space="preserve"> – Parallel Delivery</w:t>
      </w:r>
      <w:bookmarkEnd w:id="315"/>
      <w:bookmarkEnd w:id="325"/>
    </w:p>
    <w:p w14:paraId="6DB9612F" w14:textId="61335AE2" w:rsidR="00CE23C0" w:rsidRPr="00CE23C0" w:rsidRDefault="00CE23C0" w:rsidP="00CE23C0">
      <w:pPr>
        <w:rPr>
          <w:lang w:val="en-US"/>
        </w:rPr>
      </w:pPr>
      <w:r>
        <w:rPr>
          <w:lang w:val="en-US"/>
        </w:rPr>
        <w:t xml:space="preserve">Note: The External Supply Delivery depicted in </w:t>
      </w: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Pr>
          <w:lang w:val="en-US"/>
        </w:rPr>
        <w:t xml:space="preserve">, </w:t>
      </w: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and </w:t>
      </w:r>
      <w:r>
        <w:rPr>
          <w:lang w:val="en-US"/>
        </w:rPr>
        <w:fldChar w:fldCharType="begin"/>
      </w:r>
      <w:r>
        <w:rPr>
          <w:lang w:val="en-US"/>
        </w:rPr>
        <w:instrText xml:space="preserve"> REF _Ref138083599 \h </w:instrText>
      </w:r>
      <w:r>
        <w:rPr>
          <w:lang w:val="en-US"/>
        </w:rPr>
      </w:r>
      <w:r>
        <w:rPr>
          <w:lang w:val="en-US"/>
        </w:rPr>
        <w:fldChar w:fldCharType="separate"/>
      </w:r>
      <w:r w:rsidR="00D975E8">
        <w:t xml:space="preserve">Figure </w:t>
      </w:r>
      <w:r w:rsidR="00D975E8">
        <w:rPr>
          <w:noProof/>
        </w:rPr>
        <w:t>20</w:t>
      </w:r>
      <w:r>
        <w:rPr>
          <w:lang w:val="en-US"/>
        </w:rPr>
        <w:fldChar w:fldCharType="end"/>
      </w:r>
      <w:r>
        <w:rPr>
          <w:lang w:val="en-US"/>
        </w:rPr>
        <w:t xml:space="preserve"> is a recursion of the internal delivery process described in </w:t>
      </w:r>
      <w:r>
        <w:rPr>
          <w:lang w:val="en-US"/>
        </w:rPr>
        <w:fldChar w:fldCharType="begin"/>
      </w:r>
      <w:r>
        <w:rPr>
          <w:lang w:val="en-US"/>
        </w:rPr>
        <w:instrText xml:space="preserve"> REF _Ref140498338 \h </w:instrText>
      </w:r>
      <w:r>
        <w:rPr>
          <w:lang w:val="en-US"/>
        </w:rPr>
      </w:r>
      <w:r>
        <w:rPr>
          <w:lang w:val="en-US"/>
        </w:rPr>
        <w:fldChar w:fldCharType="separate"/>
      </w:r>
      <w:r w:rsidR="00D975E8">
        <w:t xml:space="preserve">Figure </w:t>
      </w:r>
      <w:r w:rsidR="00D975E8">
        <w:rPr>
          <w:noProof/>
        </w:rPr>
        <w:t>17</w:t>
      </w:r>
      <w:r>
        <w:rPr>
          <w:lang w:val="en-US"/>
        </w:rPr>
        <w:fldChar w:fldCharType="end"/>
      </w:r>
      <w:r>
        <w:rPr>
          <w:lang w:val="en-US"/>
        </w:rPr>
        <w:t>.</w:t>
      </w:r>
    </w:p>
    <w:p w14:paraId="6BC18CFB" w14:textId="1DAEC7DE" w:rsidR="003E077D" w:rsidRDefault="003E077D" w:rsidP="00C539C2">
      <w:pPr>
        <w:pStyle w:val="Heading3"/>
      </w:pPr>
      <w:bookmarkStart w:id="326" w:name="_Toc149728784"/>
      <w:r>
        <w:t>5.</w:t>
      </w:r>
      <w:r w:rsidR="00C539C2">
        <w:t>3</w:t>
      </w:r>
      <w:r>
        <w:t>.5</w:t>
      </w:r>
      <w:r>
        <w:tab/>
        <w:t>Operations and Management</w:t>
      </w:r>
      <w:bookmarkEnd w:id="326"/>
    </w:p>
    <w:p w14:paraId="6898A1E3" w14:textId="6589172D" w:rsidR="007E2F89" w:rsidRDefault="007E2F89" w:rsidP="00C539C2">
      <w:pPr>
        <w:pStyle w:val="Heading4"/>
      </w:pPr>
      <w:bookmarkStart w:id="327" w:name="_Toc149728785"/>
      <w:r>
        <w:t>5.</w:t>
      </w:r>
      <w:r w:rsidR="00C539C2">
        <w:t>3</w:t>
      </w:r>
      <w:r>
        <w:t>.5.1</w:t>
      </w:r>
      <w:r>
        <w:tab/>
        <w:t xml:space="preserve">Operations and management </w:t>
      </w:r>
      <w:r w:rsidR="00C539C2">
        <w:t>considerations</w:t>
      </w:r>
      <w:bookmarkEnd w:id="327"/>
    </w:p>
    <w:p w14:paraId="0D4A6651" w14:textId="1BD6CE3D" w:rsidR="00AA4152" w:rsidRPr="00AA4152" w:rsidRDefault="00C539C2" w:rsidP="00AA4152">
      <w:pPr>
        <w:rPr>
          <w:rFonts w:asciiTheme="majorBidi" w:hAnsiTheme="majorBidi" w:cstheme="majorBidi"/>
        </w:rPr>
      </w:pPr>
      <w:r>
        <w:t>The Operations and Management lifecycle phase, sometimes call</w:t>
      </w:r>
      <w:r w:rsidR="00FE3E0C">
        <w:t>ed</w:t>
      </w:r>
      <w:r>
        <w:t xml:space="preserve"> “SOAM” (standing for Service Operations and Maintenance) </w:t>
      </w:r>
      <w:r w:rsidRPr="00AA4152">
        <w:rPr>
          <w:rFonts w:asciiTheme="majorBidi" w:hAnsiTheme="majorBidi" w:cstheme="majorBidi"/>
        </w:rPr>
        <w:t xml:space="preserve">covers the following aspects of lifecycle of goods and/or </w:t>
      </w:r>
      <w:r w:rsidR="009A3F83" w:rsidRPr="00AA4152">
        <w:rPr>
          <w:rFonts w:asciiTheme="majorBidi" w:hAnsiTheme="majorBidi" w:cstheme="majorBidi"/>
        </w:rPr>
        <w:t>services</w:t>
      </w:r>
      <w:r w:rsidRPr="00AA4152">
        <w:rPr>
          <w:rFonts w:asciiTheme="majorBidi" w:hAnsiTheme="majorBidi" w:cstheme="majorBidi"/>
        </w:rPr>
        <w:t>:</w:t>
      </w:r>
    </w:p>
    <w:p w14:paraId="7514FCB2" w14:textId="034C683D"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rPr>
        <w:t>Monitoring and reporting quality and performance of goods and services.</w:t>
      </w:r>
    </w:p>
    <w:p w14:paraId="157CDD6F" w14:textId="3A4E0B6E"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lang w:val="en-US"/>
        </w:rPr>
        <w:t>Monitoring and reporting usage of measurable services.</w:t>
      </w:r>
    </w:p>
    <w:p w14:paraId="1D895AA5" w14:textId="25ADCF12" w:rsidR="00AA4152" w:rsidRPr="00A17E71" w:rsidRDefault="00AA4152" w:rsidP="00A17E71">
      <w:pPr>
        <w:pStyle w:val="ListParagraph"/>
        <w:numPr>
          <w:ilvl w:val="0"/>
          <w:numId w:val="44"/>
        </w:numPr>
        <w:rPr>
          <w:rFonts w:asciiTheme="majorBidi" w:hAnsiTheme="majorBidi" w:cstheme="majorBidi"/>
        </w:rPr>
      </w:pPr>
      <w:r w:rsidRPr="00AA4152">
        <w:rPr>
          <w:rFonts w:asciiTheme="majorBidi" w:hAnsiTheme="majorBidi" w:cstheme="majorBidi"/>
          <w:lang w:val="en-US"/>
        </w:rPr>
        <w:t>Maintenance and repair of faults of goods and services.</w:t>
      </w:r>
    </w:p>
    <w:p w14:paraId="334E6A09" w14:textId="77777777" w:rsidR="00A17E71" w:rsidRDefault="00A17E71" w:rsidP="00A17E71">
      <w:pPr>
        <w:rPr>
          <w:rFonts w:asciiTheme="majorBidi" w:hAnsiTheme="majorBidi" w:cstheme="majorBidi"/>
        </w:rPr>
      </w:pPr>
    </w:p>
    <w:p w14:paraId="309757D6" w14:textId="63EFA4A5" w:rsidR="00A17E71" w:rsidRPr="00A17E71" w:rsidRDefault="00A17E71" w:rsidP="00A17E71">
      <w:pPr>
        <w:rPr>
          <w:rFonts w:asciiTheme="majorBidi" w:hAnsiTheme="majorBidi" w:cstheme="majorBidi"/>
        </w:rPr>
      </w:pPr>
      <w:r>
        <w:rPr>
          <w:rFonts w:asciiTheme="majorBidi" w:hAnsiTheme="majorBidi" w:cstheme="majorBidi"/>
        </w:rPr>
        <w:t xml:space="preserve">Such operation and management </w:t>
      </w:r>
      <w:proofErr w:type="gramStart"/>
      <w:r>
        <w:rPr>
          <w:rFonts w:asciiTheme="majorBidi" w:hAnsiTheme="majorBidi" w:cstheme="majorBidi"/>
        </w:rPr>
        <w:t>is</w:t>
      </w:r>
      <w:proofErr w:type="gramEnd"/>
      <w:r>
        <w:rPr>
          <w:rFonts w:asciiTheme="majorBidi" w:hAnsiTheme="majorBidi" w:cstheme="majorBidi"/>
        </w:rPr>
        <w:t xml:space="preserve"> essential for both the proper function of the supply chain as well as for accounting and settlement purposes as the details of SOAM related events are the primary source of data for SLA metrics reputation management and SLA credit calculations. </w:t>
      </w:r>
    </w:p>
    <w:p w14:paraId="57F31882" w14:textId="043140FB" w:rsidR="00A17E71" w:rsidRDefault="00A17E71" w:rsidP="00A17E71">
      <w:pPr>
        <w:pStyle w:val="MandatoryRequirement"/>
      </w:pPr>
      <w:r>
        <w:t xml:space="preserve">All transaction between a buyer and a seller </w:t>
      </w:r>
      <w:bookmarkStart w:id="328" w:name="_Hlk149038197"/>
      <w:r>
        <w:rPr>
          <w:lang w:val="en-US"/>
        </w:rPr>
        <w:t>described in this section</w:t>
      </w:r>
      <w:r>
        <w:t xml:space="preserve"> </w:t>
      </w:r>
      <w:bookmarkEnd w:id="328"/>
      <w:r w:rsidRPr="008B3A6D">
        <w:rPr>
          <w:b/>
          <w:bCs/>
        </w:rPr>
        <w:t>SHALL</w:t>
      </w:r>
      <w:r>
        <w:t xml:space="preserve"> be recorded in the respective Bilateral PDL operated between the buyer and selle</w:t>
      </w:r>
      <w:r>
        <w:rPr>
          <w:lang w:val="en-US"/>
        </w:rPr>
        <w:t>r</w:t>
      </w:r>
      <w:r>
        <w:t>.</w:t>
      </w:r>
    </w:p>
    <w:p w14:paraId="3A792656" w14:textId="258EA177" w:rsidR="00A17E71" w:rsidRDefault="00A17E71" w:rsidP="00A17E71">
      <w:pPr>
        <w:pStyle w:val="MandatoryRequirement"/>
      </w:pPr>
      <w:r>
        <w:t>All transaction between a buyer and a seller</w:t>
      </w:r>
      <w:r>
        <w:rPr>
          <w:lang w:val="en-US"/>
        </w:rPr>
        <w:t xml:space="preserve"> described in this section</w:t>
      </w:r>
      <w:r>
        <w:t xml:space="preserve"> </w:t>
      </w:r>
      <w:r w:rsidRPr="008B3A6D">
        <w:rPr>
          <w:b/>
          <w:bCs/>
        </w:rPr>
        <w:t>SHALL</w:t>
      </w:r>
      <w:r>
        <w:t xml:space="preserve"> </w:t>
      </w:r>
      <w:r>
        <w:rPr>
          <w:lang w:val="en-US"/>
        </w:rPr>
        <w:t>include a timestamp with an accuracy agreed upon by all participants in the supply chain</w:t>
      </w:r>
      <w:r>
        <w:t>.</w:t>
      </w:r>
    </w:p>
    <w:p w14:paraId="05F497D5" w14:textId="77777777" w:rsidR="00A17E71" w:rsidRPr="00A17E71" w:rsidRDefault="00A17E71" w:rsidP="00A17E71">
      <w:pPr>
        <w:pStyle w:val="Body"/>
      </w:pPr>
    </w:p>
    <w:p w14:paraId="45A1D9E4" w14:textId="12158BE5" w:rsidR="00C539C2" w:rsidRDefault="00C539C2" w:rsidP="00AA4152">
      <w:pPr>
        <w:pStyle w:val="Heading4"/>
      </w:pPr>
      <w:bookmarkStart w:id="329" w:name="_Toc149728786"/>
      <w:r>
        <w:t>5.3.5</w:t>
      </w:r>
      <w:r w:rsidR="00AA4152">
        <w:t>.2</w:t>
      </w:r>
      <w:r>
        <w:tab/>
      </w:r>
      <w:bookmarkStart w:id="330" w:name="_Hlk143520666"/>
      <w:r>
        <w:t xml:space="preserve">Monitoring and reporting quality and performance of </w:t>
      </w:r>
      <w:r w:rsidR="00AA4152">
        <w:t xml:space="preserve">goods and </w:t>
      </w:r>
      <w:r>
        <w:t>service</w:t>
      </w:r>
      <w:bookmarkEnd w:id="329"/>
      <w:r>
        <w:t xml:space="preserve"> </w:t>
      </w:r>
      <w:bookmarkEnd w:id="330"/>
    </w:p>
    <w:p w14:paraId="32DC9956" w14:textId="2FC743E9" w:rsidR="00113CAB" w:rsidRDefault="00113CAB" w:rsidP="00AA4152">
      <w:pPr>
        <w:pStyle w:val="Heading5"/>
      </w:pPr>
      <w:bookmarkStart w:id="331" w:name="_Hlk144817212"/>
      <w:bookmarkStart w:id="332" w:name="_Toc149728787"/>
      <w:r>
        <w:t>5.3.5.</w:t>
      </w:r>
      <w:r w:rsidR="00157277">
        <w:t>2</w:t>
      </w:r>
      <w:r>
        <w:t>.1</w:t>
      </w:r>
      <w:bookmarkEnd w:id="331"/>
      <w:r>
        <w:tab/>
        <w:t>Introduction to Monitoring and Reporting</w:t>
      </w:r>
      <w:bookmarkEnd w:id="332"/>
    </w:p>
    <w:p w14:paraId="09B35323" w14:textId="27F2C39A" w:rsidR="00AA4152" w:rsidRDefault="00AA4152" w:rsidP="007E2F89">
      <w:r>
        <w:t>Quality of goods is handled through QA processes by the respective manufacturers resulting in delivery of goods in good working order according to specifications (where such specifications or standards exist). It is beyond the scope of the current document to discuss the specifics of QA processes for goods.</w:t>
      </w:r>
    </w:p>
    <w:p w14:paraId="294CC73E" w14:textId="6B8FE0E3" w:rsidR="00C539C2" w:rsidRDefault="00C539C2" w:rsidP="007E2F89">
      <w:r>
        <w:t xml:space="preserve">Service quality measurement and reporting in a supply chain environment requires each supply chain partner to measure their respective service quality and utilization and reporting of the results </w:t>
      </w:r>
      <w:r w:rsidR="009A3F83">
        <w:t>upstream to the buyer. The buyer, on their part, uses the information provided by their suppliers and integrates it with their own reports related to their internal supply, yielding an integrated report that can then be reported further upstream.</w:t>
      </w:r>
    </w:p>
    <w:p w14:paraId="6D4A09F4" w14:textId="3D01E388" w:rsidR="00113CAB" w:rsidRPr="00113CAB" w:rsidRDefault="00113CAB" w:rsidP="00113CAB">
      <w:pPr>
        <w:pStyle w:val="Body"/>
        <w:rPr>
          <w:rFonts w:asciiTheme="majorBidi" w:hAnsiTheme="majorBidi" w:cstheme="majorBidi"/>
        </w:rPr>
      </w:pPr>
      <w:r w:rsidRPr="00113CAB">
        <w:rPr>
          <w:rFonts w:asciiTheme="majorBidi" w:hAnsiTheme="majorBidi" w:cstheme="majorBidi"/>
          <w:lang w:val="en-US"/>
        </w:rPr>
        <w:t>The seller</w:t>
      </w:r>
      <w:r w:rsidRPr="00113CAB">
        <w:rPr>
          <w:rFonts w:asciiTheme="majorBidi" w:hAnsiTheme="majorBidi" w:cstheme="majorBidi"/>
        </w:rPr>
        <w:t xml:space="preserve"> is responsible for monitoring performance and utilization of each internally and externally sourced element of service. The parameters to be monitored vary by service type and are subject to agreements between </w:t>
      </w:r>
      <w:r w:rsidRPr="00113CAB">
        <w:rPr>
          <w:rFonts w:asciiTheme="majorBidi" w:hAnsiTheme="majorBidi" w:cstheme="majorBidi"/>
          <w:lang w:val="en-US"/>
        </w:rPr>
        <w:t>the seller</w:t>
      </w:r>
      <w:r w:rsidRPr="00113CAB">
        <w:rPr>
          <w:rFonts w:asciiTheme="majorBidi" w:hAnsiTheme="majorBidi" w:cstheme="majorBidi"/>
        </w:rPr>
        <w:t xml:space="preserve"> and its </w:t>
      </w:r>
      <w:r w:rsidRPr="00113CAB">
        <w:rPr>
          <w:rFonts w:asciiTheme="majorBidi" w:hAnsiTheme="majorBidi" w:cstheme="majorBidi"/>
          <w:lang w:val="en-US"/>
        </w:rPr>
        <w:t>buyers</w:t>
      </w:r>
      <w:r w:rsidRPr="00113CAB">
        <w:rPr>
          <w:rFonts w:asciiTheme="majorBidi" w:hAnsiTheme="majorBidi" w:cstheme="majorBidi"/>
        </w:rPr>
        <w:t xml:space="preserve">. </w:t>
      </w:r>
      <w:r w:rsidRPr="00CC626A">
        <w:rPr>
          <w:rFonts w:asciiTheme="majorBidi" w:hAnsiTheme="majorBidi" w:cstheme="majorBidi"/>
        </w:rPr>
        <w:t>MEF-52</w:t>
      </w:r>
      <w:r w:rsidR="00CC626A">
        <w:rPr>
          <w:rFonts w:asciiTheme="majorBidi" w:hAnsiTheme="majorBidi" w:cstheme="majorBidi"/>
          <w:lang w:val="en-US"/>
        </w:rPr>
        <w:t xml:space="preserve"> [i.1</w:t>
      </w:r>
      <w:r w:rsidR="0069425E">
        <w:rPr>
          <w:rFonts w:asciiTheme="majorBidi" w:hAnsiTheme="majorBidi" w:cstheme="majorBidi"/>
          <w:lang w:val="en-US"/>
        </w:rPr>
        <w:t>1</w:t>
      </w:r>
      <w:r w:rsidR="00CC626A">
        <w:rPr>
          <w:rFonts w:asciiTheme="majorBidi" w:hAnsiTheme="majorBidi" w:cstheme="majorBidi"/>
          <w:lang w:val="en-US"/>
        </w:rPr>
        <w:t xml:space="preserve">] </w:t>
      </w:r>
      <w:r w:rsidRPr="00113CAB">
        <w:rPr>
          <w:rFonts w:asciiTheme="majorBidi" w:hAnsiTheme="majorBidi" w:cstheme="majorBidi"/>
        </w:rPr>
        <w:t xml:space="preserve">defines </w:t>
      </w:r>
      <w:r w:rsidRPr="00113CAB">
        <w:rPr>
          <w:rFonts w:asciiTheme="majorBidi" w:hAnsiTheme="majorBidi" w:cstheme="majorBidi"/>
          <w:lang w:val="en-US"/>
        </w:rPr>
        <w:t>a</w:t>
      </w:r>
      <w:r w:rsidRPr="00113CAB">
        <w:rPr>
          <w:rFonts w:asciiTheme="majorBidi" w:hAnsiTheme="majorBidi" w:cstheme="majorBidi"/>
        </w:rPr>
        <w:t xml:space="preserve"> framework </w:t>
      </w:r>
      <w:r w:rsidRPr="00113CAB">
        <w:rPr>
          <w:rFonts w:asciiTheme="majorBidi" w:hAnsiTheme="majorBidi" w:cstheme="majorBidi"/>
          <w:lang w:val="en-US"/>
        </w:rPr>
        <w:t>for</w:t>
      </w:r>
      <w:r w:rsidRPr="00113CAB">
        <w:rPr>
          <w:rFonts w:asciiTheme="majorBidi" w:hAnsiTheme="majorBidi" w:cstheme="majorBidi"/>
        </w:rPr>
        <w:t xml:space="preserve"> performance monitoring and reporting </w:t>
      </w:r>
      <w:r w:rsidRPr="00113CAB">
        <w:rPr>
          <w:rFonts w:asciiTheme="majorBidi" w:hAnsiTheme="majorBidi" w:cstheme="majorBidi"/>
          <w:lang w:val="en-US"/>
        </w:rPr>
        <w:t>of MEF compliant carrier ethernet</w:t>
      </w:r>
      <w:r w:rsidRPr="00113CAB">
        <w:rPr>
          <w:rFonts w:asciiTheme="majorBidi" w:hAnsiTheme="majorBidi" w:cstheme="majorBidi"/>
        </w:rPr>
        <w:t xml:space="preserve"> services delivered </w:t>
      </w:r>
      <w:r w:rsidRPr="00113CAB">
        <w:rPr>
          <w:rFonts w:asciiTheme="majorBidi" w:hAnsiTheme="majorBidi" w:cstheme="majorBidi"/>
          <w:lang w:val="en-US"/>
        </w:rPr>
        <w:t>through a supply chain</w:t>
      </w:r>
      <w:r w:rsidRPr="00113CAB">
        <w:rPr>
          <w:rFonts w:asciiTheme="majorBidi" w:hAnsiTheme="majorBidi" w:cstheme="majorBidi"/>
        </w:rPr>
        <w:t xml:space="preserve">. </w:t>
      </w:r>
    </w:p>
    <w:p w14:paraId="0340F4A8" w14:textId="62D1656A" w:rsidR="00113CAB" w:rsidRDefault="00113CAB" w:rsidP="00113CAB">
      <w:pPr>
        <w:pStyle w:val="DesirableRequirement"/>
      </w:pPr>
      <w:r>
        <w:t xml:space="preserve">When a performance report indicates that there is a breach of SLA an internal ticket </w:t>
      </w:r>
      <w:r>
        <w:rPr>
          <w:b/>
          <w:bCs/>
        </w:rPr>
        <w:t>SHOULD</w:t>
      </w:r>
      <w:r>
        <w:t xml:space="preserve"> be opened by the Seller.</w:t>
      </w:r>
    </w:p>
    <w:p w14:paraId="11482A92" w14:textId="5DD1F967" w:rsidR="00113CAB" w:rsidRPr="00113CAB" w:rsidRDefault="00113CAB" w:rsidP="00113CAB">
      <w:pPr>
        <w:pStyle w:val="OptionalRequirement"/>
        <w:rPr>
          <w:lang w:val="en-US"/>
        </w:rPr>
      </w:pPr>
      <w:r>
        <w:rPr>
          <w:lang w:val="en-US"/>
        </w:rPr>
        <w:t xml:space="preserve">When a performance report indicates that there is a breach of SLA an External ticket </w:t>
      </w:r>
      <w:r w:rsidRPr="008E314B">
        <w:rPr>
          <w:b/>
          <w:bCs/>
          <w:lang w:val="en-US"/>
        </w:rPr>
        <w:t>MAY</w:t>
      </w:r>
      <w:r>
        <w:rPr>
          <w:lang w:val="en-US"/>
        </w:rPr>
        <w:t xml:space="preserve"> be opened by the Buyer.</w:t>
      </w:r>
    </w:p>
    <w:p w14:paraId="53A7F759" w14:textId="5F6E6C84" w:rsidR="009A3F83" w:rsidRDefault="009A3F83" w:rsidP="009A3F83">
      <w:pPr>
        <w:pStyle w:val="MandatoryRequirement"/>
        <w:rPr>
          <w:lang w:val="en-US"/>
        </w:rPr>
      </w:pPr>
      <w:r>
        <w:t xml:space="preserve">A Seller </w:t>
      </w:r>
      <w:r w:rsidRPr="009A3F83">
        <w:rPr>
          <w:b/>
          <w:bCs/>
        </w:rPr>
        <w:t>SHALL</w:t>
      </w:r>
      <w:r>
        <w:t xml:space="preserve"> integrate </w:t>
      </w:r>
      <w:r>
        <w:rPr>
          <w:lang w:val="en-US"/>
        </w:rPr>
        <w:t>quality, usage and performance r</w:t>
      </w:r>
      <w:r>
        <w:t xml:space="preserve">eports from its external suppliers and integrate them and their internal supply report into a unified report that </w:t>
      </w:r>
      <w:r w:rsidRPr="009A3F83">
        <w:rPr>
          <w:b/>
          <w:bCs/>
        </w:rPr>
        <w:t>SHALL</w:t>
      </w:r>
      <w:r>
        <w:t xml:space="preserve"> then be reported to the buyer</w:t>
      </w:r>
      <w:r>
        <w:rPr>
          <w:lang w:val="en-US"/>
        </w:rPr>
        <w:t>.</w:t>
      </w:r>
    </w:p>
    <w:p w14:paraId="2F8FE025" w14:textId="6BFE045E" w:rsidR="009A3F83" w:rsidRDefault="009A3F83" w:rsidP="009A3F83">
      <w:pPr>
        <w:pStyle w:val="MandatoryRequirement"/>
      </w:pPr>
      <w:r>
        <w:t xml:space="preserve">When no external suppliers are present the seller </w:t>
      </w:r>
      <w:r w:rsidRPr="009A3F83">
        <w:rPr>
          <w:b/>
          <w:bCs/>
        </w:rPr>
        <w:t>SHALL</w:t>
      </w:r>
      <w:r>
        <w:t xml:space="preserve"> report its internal supply quality, usage and performance</w:t>
      </w:r>
      <w:r>
        <w:rPr>
          <w:lang w:val="en-US"/>
        </w:rPr>
        <w:t xml:space="preserve"> to the buyer</w:t>
      </w:r>
      <w:r>
        <w:t>.</w:t>
      </w:r>
    </w:p>
    <w:p w14:paraId="1F536559" w14:textId="7E7D8C8E" w:rsidR="009A3F83" w:rsidRDefault="00FE3E0C" w:rsidP="00FE3E0C">
      <w:pPr>
        <w:pStyle w:val="DesirableRequirement"/>
      </w:pPr>
      <w:bookmarkStart w:id="333" w:name="_Hlk143601323"/>
      <w:r>
        <w:t xml:space="preserve">In a PDL based supply chain </w:t>
      </w:r>
      <w:r w:rsidR="009A3F83">
        <w:t xml:space="preserve">PDL </w:t>
      </w:r>
      <w:r>
        <w:rPr>
          <w:b/>
          <w:bCs/>
        </w:rPr>
        <w:t>SHOULD</w:t>
      </w:r>
      <w:r w:rsidR="009A3F83">
        <w:t xml:space="preserve"> be used to record the </w:t>
      </w:r>
      <w:bookmarkStart w:id="334" w:name="_Hlk143601310"/>
      <w:r w:rsidR="00EE4656">
        <w:rPr>
          <w:lang w:val="en-US"/>
        </w:rPr>
        <w:t xml:space="preserve">quality and performance </w:t>
      </w:r>
      <w:bookmarkEnd w:id="334"/>
      <w:r w:rsidR="009A3F83">
        <w:t xml:space="preserve">information </w:t>
      </w:r>
      <w:r>
        <w:t xml:space="preserve">captured by a seller and the </w:t>
      </w:r>
      <w:r w:rsidR="00EE4656">
        <w:rPr>
          <w:lang w:val="en-US"/>
        </w:rPr>
        <w:t xml:space="preserve">quality and performance  </w:t>
      </w:r>
      <w:r>
        <w:t xml:space="preserve">information </w:t>
      </w:r>
      <w:r w:rsidR="009A3F83">
        <w:t>exchanged</w:t>
      </w:r>
      <w:r>
        <w:t xml:space="preserve"> between buyers and sellers</w:t>
      </w:r>
      <w:r w:rsidR="009A3F83">
        <w:t>.</w:t>
      </w:r>
    </w:p>
    <w:bookmarkEnd w:id="333"/>
    <w:p w14:paraId="2AFF5AF5" w14:textId="39B7961B" w:rsidR="009A3F83" w:rsidRDefault="009A3F83" w:rsidP="001D0923">
      <w:pPr>
        <w:pStyle w:val="DesirableRequirement"/>
      </w:pPr>
      <w:r>
        <w:t xml:space="preserve">Smart contracts </w:t>
      </w:r>
      <w:r w:rsidRPr="001D0923">
        <w:rPr>
          <w:b/>
          <w:bCs/>
        </w:rPr>
        <w:t>SHOULD</w:t>
      </w:r>
      <w:r>
        <w:t xml:space="preserve"> be used to manage the schedule and sequence of SOAM reports.</w:t>
      </w:r>
    </w:p>
    <w:p w14:paraId="5D61C853" w14:textId="56B4BD79" w:rsidR="00326710" w:rsidRDefault="00326710" w:rsidP="00326710">
      <w:r w:rsidRPr="00326710">
        <w:lastRenderedPageBreak/>
        <w:t>The methods by which quality and performance are measured and reported vary depending on specific use cases and are beyond the scope of the current document.</w:t>
      </w:r>
    </w:p>
    <w:p w14:paraId="29F7B4F7" w14:textId="637381B1" w:rsidR="00326710" w:rsidRDefault="00326710" w:rsidP="00326710">
      <w:pPr>
        <w:pStyle w:val="MandatoryRequirement"/>
      </w:pPr>
      <w:r>
        <w:t xml:space="preserve">All participants in a supply chain </w:t>
      </w:r>
      <w:r w:rsidRPr="00326710">
        <w:rPr>
          <w:b/>
          <w:bCs/>
        </w:rPr>
        <w:t>SHALL</w:t>
      </w:r>
      <w:r>
        <w:t xml:space="preserve"> agree on the methods, data models and frequency of monitoring and reporting quality and performance of services.</w:t>
      </w:r>
    </w:p>
    <w:p w14:paraId="47FFB685" w14:textId="747F0E93" w:rsidR="00113CAB" w:rsidRDefault="00113CAB" w:rsidP="00AA4152">
      <w:pPr>
        <w:pStyle w:val="Heading5"/>
      </w:pPr>
      <w:bookmarkStart w:id="335" w:name="_Toc149728788"/>
      <w:r>
        <w:t>5.3.5.</w:t>
      </w:r>
      <w:r w:rsidR="00157277">
        <w:t>2</w:t>
      </w:r>
      <w:r>
        <w:t>.2</w:t>
      </w:r>
      <w:r>
        <w:tab/>
        <w:t>Report Triggers/Generation</w:t>
      </w:r>
      <w:bookmarkEnd w:id="335"/>
    </w:p>
    <w:p w14:paraId="3809F61E" w14:textId="77777777" w:rsidR="00113CAB" w:rsidRPr="00113CAB" w:rsidRDefault="00113CAB" w:rsidP="00113CAB">
      <w:pPr>
        <w:pStyle w:val="Body"/>
        <w:rPr>
          <w:rFonts w:asciiTheme="majorBidi" w:hAnsiTheme="majorBidi" w:cstheme="majorBidi"/>
        </w:rPr>
      </w:pPr>
      <w:r w:rsidRPr="00113CAB">
        <w:rPr>
          <w:rFonts w:asciiTheme="majorBidi" w:hAnsiTheme="majorBidi" w:cstheme="majorBidi"/>
        </w:rPr>
        <w:t>Reports may be triggered/generated in one of two ways:</w:t>
      </w:r>
    </w:p>
    <w:p w14:paraId="7133A2A7" w14:textId="77777777" w:rsidR="00113CAB" w:rsidRPr="00113CAB" w:rsidRDefault="00113CAB" w:rsidP="007417D3">
      <w:pPr>
        <w:pStyle w:val="ListParagraph"/>
        <w:numPr>
          <w:ilvl w:val="0"/>
          <w:numId w:val="25"/>
        </w:numPr>
        <w:rPr>
          <w:rFonts w:asciiTheme="majorBidi" w:hAnsiTheme="majorBidi" w:cstheme="majorBidi"/>
        </w:rPr>
      </w:pPr>
      <w:r w:rsidRPr="00113CAB">
        <w:rPr>
          <w:rFonts w:asciiTheme="majorBidi" w:hAnsiTheme="majorBidi" w:cstheme="majorBidi"/>
        </w:rPr>
        <w:t>Scheduled reports that are generated automatically at agreed upon intervals.</w:t>
      </w:r>
    </w:p>
    <w:p w14:paraId="64F3E4FD" w14:textId="7FDBF3D3" w:rsidR="00113CAB" w:rsidRPr="00113CAB" w:rsidRDefault="00113CAB" w:rsidP="007417D3">
      <w:pPr>
        <w:pStyle w:val="ListParagraph"/>
        <w:numPr>
          <w:ilvl w:val="0"/>
          <w:numId w:val="25"/>
        </w:numPr>
        <w:rPr>
          <w:rFonts w:asciiTheme="majorBidi" w:hAnsiTheme="majorBidi" w:cstheme="majorBidi"/>
        </w:rPr>
      </w:pPr>
      <w:r w:rsidRPr="00113CAB">
        <w:rPr>
          <w:rFonts w:asciiTheme="majorBidi" w:hAnsiTheme="majorBidi" w:cstheme="majorBidi"/>
        </w:rPr>
        <w:t xml:space="preserve">On-request reports that are triggered by any </w:t>
      </w:r>
      <w:r>
        <w:rPr>
          <w:rFonts w:asciiTheme="majorBidi" w:hAnsiTheme="majorBidi" w:cstheme="majorBidi"/>
          <w:lang w:val="en-US"/>
        </w:rPr>
        <w:t>participant</w:t>
      </w:r>
      <w:r w:rsidRPr="00113CAB">
        <w:rPr>
          <w:rFonts w:asciiTheme="majorBidi" w:hAnsiTheme="majorBidi" w:cstheme="majorBidi"/>
        </w:rPr>
        <w:t xml:space="preserve"> in the Supply Chain and apply to that </w:t>
      </w:r>
      <w:r>
        <w:rPr>
          <w:rFonts w:asciiTheme="majorBidi" w:hAnsiTheme="majorBidi" w:cstheme="majorBidi"/>
          <w:lang w:val="en-US"/>
        </w:rPr>
        <w:t>participant</w:t>
      </w:r>
      <w:r w:rsidRPr="00113CAB">
        <w:rPr>
          <w:rFonts w:asciiTheme="majorBidi" w:hAnsiTheme="majorBidi" w:cstheme="majorBidi"/>
        </w:rPr>
        <w:t xml:space="preserve"> and its </w:t>
      </w:r>
      <w:r>
        <w:rPr>
          <w:rFonts w:asciiTheme="majorBidi" w:hAnsiTheme="majorBidi" w:cstheme="majorBidi"/>
          <w:lang w:val="en-US"/>
        </w:rPr>
        <w:t>s</w:t>
      </w:r>
      <w:r w:rsidRPr="00113CAB">
        <w:rPr>
          <w:rFonts w:asciiTheme="majorBidi" w:hAnsiTheme="majorBidi" w:cstheme="majorBidi"/>
        </w:rPr>
        <w:t>ellers.</w:t>
      </w:r>
    </w:p>
    <w:p w14:paraId="7BA4B591" w14:textId="4AB3F30E" w:rsidR="00113CAB" w:rsidRDefault="00BE537C" w:rsidP="00AA4152">
      <w:pPr>
        <w:pStyle w:val="Heading5"/>
      </w:pPr>
      <w:bookmarkStart w:id="336" w:name="_Toc149728789"/>
      <w:r>
        <w:t>5.3.5.</w:t>
      </w:r>
      <w:r w:rsidR="00157277">
        <w:t>2</w:t>
      </w:r>
      <w:r>
        <w:t>.3</w:t>
      </w:r>
      <w:r w:rsidR="00D46CFC">
        <w:tab/>
      </w:r>
      <w:r>
        <w:t>Scheduled Report Request Propagation</w:t>
      </w:r>
      <w:bookmarkEnd w:id="336"/>
    </w:p>
    <w:p w14:paraId="78D67EF2" w14:textId="552F835F" w:rsidR="00113CAB" w:rsidRDefault="00113CAB" w:rsidP="00113CAB">
      <w:pPr>
        <w:pStyle w:val="MandatoryRequirement"/>
        <w:tabs>
          <w:tab w:val="num" w:pos="2268"/>
        </w:tabs>
      </w:pPr>
      <w:r>
        <w:rPr>
          <w:lang w:val="en-US"/>
        </w:rPr>
        <w:t xml:space="preserve">A </w:t>
      </w:r>
      <w:r w:rsidR="00BE537C">
        <w:rPr>
          <w:lang w:val="en-US"/>
        </w:rPr>
        <w:t>s</w:t>
      </w:r>
      <w:r>
        <w:rPr>
          <w:lang w:val="en-US"/>
        </w:rPr>
        <w:t>eller</w:t>
      </w:r>
      <w:r>
        <w:t xml:space="preserve"> </w:t>
      </w:r>
      <w:r>
        <w:rPr>
          <w:b/>
          <w:bCs/>
          <w:lang w:val="en-US"/>
        </w:rPr>
        <w:t>SHALL</w:t>
      </w:r>
      <w:r>
        <w:t xml:space="preserve"> generate and propagate performance reports on a pre-defined and agreed-upon schedule/frequency.</w:t>
      </w:r>
    </w:p>
    <w:p w14:paraId="57D1131B" w14:textId="7151851A" w:rsidR="00113CAB" w:rsidRDefault="00BE537C" w:rsidP="00113CAB">
      <w:pPr>
        <w:pStyle w:val="OptionalRequirement"/>
        <w:tabs>
          <w:tab w:val="clear" w:pos="1837"/>
          <w:tab w:val="num" w:pos="2268"/>
        </w:tabs>
      </w:pPr>
      <w:r>
        <w:rPr>
          <w:lang w:val="en-US"/>
        </w:rPr>
        <w:t>A seller</w:t>
      </w:r>
      <w:r w:rsidR="00113CAB">
        <w:t xml:space="preserve"> </w:t>
      </w:r>
      <w:r w:rsidR="00113CAB" w:rsidRPr="0091451B">
        <w:rPr>
          <w:b/>
          <w:bCs/>
        </w:rPr>
        <w:t>MAY</w:t>
      </w:r>
      <w:r w:rsidR="00113CAB">
        <w:t xml:space="preserve"> trigger the generation of non-scheduled performance reports.</w:t>
      </w:r>
    </w:p>
    <w:p w14:paraId="1B4D6A2B" w14:textId="09EA66D1" w:rsidR="00253DE3" w:rsidRDefault="00BE537C" w:rsidP="00253DE3">
      <w:pPr>
        <w:pStyle w:val="MandatoryRequirement"/>
      </w:pPr>
      <w:r>
        <w:rPr>
          <w:lang w:val="en-US"/>
        </w:rPr>
        <w:t>A seller</w:t>
      </w:r>
      <w:r w:rsidR="00113CAB">
        <w:t xml:space="preserve"> </w:t>
      </w:r>
      <w:r>
        <w:rPr>
          <w:b/>
          <w:bCs/>
          <w:lang w:val="en-US"/>
        </w:rPr>
        <w:t>SHALL</w:t>
      </w:r>
      <w:r w:rsidR="00113CAB">
        <w:t xml:space="preserve"> generate and propagate </w:t>
      </w:r>
      <w:r>
        <w:rPr>
          <w:lang w:val="en-US"/>
        </w:rPr>
        <w:t xml:space="preserve">to its sellers (if any) </w:t>
      </w:r>
      <w:r w:rsidR="00113CAB">
        <w:t xml:space="preserve">performance reports triggered by its </w:t>
      </w:r>
      <w:r>
        <w:rPr>
          <w:lang w:val="en-US"/>
        </w:rPr>
        <w:t>b</w:t>
      </w:r>
      <w:r w:rsidR="00113CAB">
        <w:t>uyer.</w:t>
      </w:r>
      <w:bookmarkStart w:id="337" w:name="_Hlk144817578"/>
    </w:p>
    <w:bookmarkStart w:id="338" w:name="_Hlk143521463"/>
    <w:p w14:paraId="03EEBF87" w14:textId="379169D3" w:rsidR="00253DE3" w:rsidRDefault="00253DE3" w:rsidP="00253DE3">
      <w:pPr>
        <w:pStyle w:val="MandatoryRequirement"/>
        <w:numPr>
          <w:ilvl w:val="0"/>
          <w:numId w:val="0"/>
        </w:numPr>
      </w:pPr>
      <w:r>
        <w:fldChar w:fldCharType="begin"/>
      </w:r>
      <w:r>
        <w:instrText xml:space="preserve"> REF _Ref143520883 \h </w:instrText>
      </w:r>
      <w:r>
        <w:fldChar w:fldCharType="separate"/>
      </w:r>
      <w:r>
        <w:t xml:space="preserve">Figure </w:t>
      </w:r>
      <w:r>
        <w:rPr>
          <w:noProof/>
        </w:rPr>
        <w:t>21</w:t>
      </w:r>
      <w:r>
        <w:fldChar w:fldCharType="end"/>
      </w:r>
      <w:r>
        <w:t xml:space="preserve"> </w:t>
      </w:r>
      <w:r w:rsidRPr="00326710">
        <w:t>depicts the process of monitoring and reporting of quality and performance in a supply chain.</w:t>
      </w:r>
    </w:p>
    <w:bookmarkEnd w:id="338"/>
    <w:p w14:paraId="79365197" w14:textId="77777777" w:rsidR="00253DE3" w:rsidRDefault="00253DE3" w:rsidP="009C05AB">
      <w:pPr>
        <w:pStyle w:val="MandatoryRequirement"/>
        <w:numPr>
          <w:ilvl w:val="0"/>
          <w:numId w:val="0"/>
        </w:numPr>
      </w:pPr>
      <w:r>
        <w:rPr>
          <w:noProof/>
        </w:rPr>
        <w:drawing>
          <wp:inline distT="0" distB="0" distL="0" distR="0" wp14:anchorId="752B2943" wp14:editId="13DAEB46">
            <wp:extent cx="6120765" cy="1771015"/>
            <wp:effectExtent l="0" t="0" r="635" b="0"/>
            <wp:docPr id="136006244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2441" name="Picture 1" descr="A diagram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1771015"/>
                    </a:xfrm>
                    <a:prstGeom prst="rect">
                      <a:avLst/>
                    </a:prstGeom>
                  </pic:spPr>
                </pic:pic>
              </a:graphicData>
            </a:graphic>
          </wp:inline>
        </w:drawing>
      </w:r>
    </w:p>
    <w:p w14:paraId="645F182A" w14:textId="6A9B5578" w:rsidR="00D46CFC" w:rsidRDefault="00253DE3" w:rsidP="00D46CFC">
      <w:pPr>
        <w:pStyle w:val="MandatoryRequirement"/>
        <w:numPr>
          <w:ilvl w:val="0"/>
          <w:numId w:val="0"/>
        </w:numPr>
        <w:ind w:left="851"/>
        <w:rPr>
          <w:b/>
          <w:bCs/>
        </w:rPr>
      </w:pPr>
      <w:bookmarkStart w:id="339" w:name="_Ref143520883"/>
      <w:bookmarkStart w:id="340" w:name="_Toc149728835"/>
      <w:r w:rsidRPr="00253DE3">
        <w:rPr>
          <w:b/>
          <w:bCs/>
        </w:rPr>
        <w:t xml:space="preserve">Figure </w:t>
      </w:r>
      <w:r w:rsidRPr="00253DE3">
        <w:rPr>
          <w:b/>
          <w:bCs/>
        </w:rPr>
        <w:fldChar w:fldCharType="begin"/>
      </w:r>
      <w:r w:rsidRPr="00253DE3">
        <w:rPr>
          <w:b/>
          <w:bCs/>
        </w:rPr>
        <w:instrText xml:space="preserve"> SEQ Figure \* ARABIC </w:instrText>
      </w:r>
      <w:r w:rsidRPr="00253DE3">
        <w:rPr>
          <w:b/>
          <w:bCs/>
        </w:rPr>
        <w:fldChar w:fldCharType="separate"/>
      </w:r>
      <w:r w:rsidR="00C96E25">
        <w:rPr>
          <w:b/>
          <w:bCs/>
          <w:noProof/>
        </w:rPr>
        <w:t>21</w:t>
      </w:r>
      <w:r w:rsidRPr="00253DE3">
        <w:rPr>
          <w:b/>
          <w:bCs/>
          <w:noProof/>
        </w:rPr>
        <w:fldChar w:fldCharType="end"/>
      </w:r>
      <w:bookmarkEnd w:id="339"/>
      <w:r w:rsidRPr="00253DE3">
        <w:rPr>
          <w:b/>
          <w:bCs/>
        </w:rPr>
        <w:t xml:space="preserve"> – Scheduled Monitoring and reporting quality and performance of service</w:t>
      </w:r>
      <w:bookmarkEnd w:id="340"/>
    </w:p>
    <w:p w14:paraId="5728E4DF" w14:textId="77777777" w:rsidR="00D46CFC" w:rsidRDefault="00D46CFC" w:rsidP="00D46CFC">
      <w:pPr>
        <w:pStyle w:val="Heading5"/>
      </w:pPr>
    </w:p>
    <w:p w14:paraId="70D4272D" w14:textId="0D42CFC1" w:rsidR="00113CAB" w:rsidRPr="00D46CFC" w:rsidRDefault="00113CAB" w:rsidP="00D46CFC">
      <w:pPr>
        <w:pStyle w:val="Heading5"/>
        <w:rPr>
          <w:b/>
          <w:bCs/>
        </w:rPr>
      </w:pPr>
      <w:bookmarkStart w:id="341" w:name="_Toc149728790"/>
      <w:r>
        <w:t>5.3.5.</w:t>
      </w:r>
      <w:r w:rsidR="00157277">
        <w:t>2</w:t>
      </w:r>
      <w:r>
        <w:t>.</w:t>
      </w:r>
      <w:r w:rsidR="00BE537C">
        <w:t>4</w:t>
      </w:r>
      <w:r>
        <w:tab/>
        <w:t>Non-Scheduled Report Request Propagation</w:t>
      </w:r>
      <w:bookmarkEnd w:id="341"/>
    </w:p>
    <w:bookmarkEnd w:id="337"/>
    <w:p w14:paraId="15EFE069" w14:textId="77777777" w:rsidR="00113CAB" w:rsidRPr="00BE537C" w:rsidRDefault="00113CAB" w:rsidP="00113CAB">
      <w:pPr>
        <w:pStyle w:val="Body"/>
        <w:rPr>
          <w:rFonts w:asciiTheme="majorBidi" w:hAnsiTheme="majorBidi" w:cstheme="majorBidi"/>
        </w:rPr>
      </w:pPr>
      <w:r w:rsidRPr="00BE537C">
        <w:rPr>
          <w:rFonts w:asciiTheme="majorBidi" w:hAnsiTheme="majorBidi" w:cstheme="majorBidi"/>
        </w:rPr>
        <w:t>Propagation of a request for a non-scheduled performance report:</w:t>
      </w:r>
    </w:p>
    <w:p w14:paraId="22476ECB" w14:textId="458BD1BF"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rsidRPr="0091451B">
        <w:rPr>
          <w:b/>
          <w:bCs/>
        </w:rPr>
        <w:t xml:space="preserve"> </w:t>
      </w:r>
      <w:r>
        <w:t>request a</w:t>
      </w:r>
      <w:r w:rsidR="00BE537C">
        <w:rPr>
          <w:lang w:val="en-US"/>
        </w:rPr>
        <w:t>n internal</w:t>
      </w:r>
      <w:r>
        <w:t xml:space="preserve"> report for each and every internally-sourced Service Element.</w:t>
      </w:r>
    </w:p>
    <w:p w14:paraId="29722482" w14:textId="44138491"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t xml:space="preserve"> request </w:t>
      </w:r>
      <w:r w:rsidR="00BE537C">
        <w:rPr>
          <w:lang w:val="en-US"/>
        </w:rPr>
        <w:t xml:space="preserve">an external report </w:t>
      </w:r>
      <w:r>
        <w:t xml:space="preserve">from each and every </w:t>
      </w:r>
      <w:r w:rsidR="00BE537C">
        <w:rPr>
          <w:lang w:val="en-US"/>
        </w:rPr>
        <w:t xml:space="preserve">seller providing an </w:t>
      </w:r>
      <w:r>
        <w:t>externally-sourced Service Element</w:t>
      </w:r>
      <w:r w:rsidR="00BE537C">
        <w:rPr>
          <w:lang w:val="en-US"/>
        </w:rPr>
        <w:t xml:space="preserve"> for said service</w:t>
      </w:r>
      <w:r>
        <w:t>.</w:t>
      </w:r>
    </w:p>
    <w:p w14:paraId="64CFB27D" w14:textId="5D481A2F" w:rsidR="00FD5EFA" w:rsidRPr="00FD5EFA" w:rsidRDefault="00FD5EFA" w:rsidP="009C05AB">
      <w:pPr>
        <w:rPr>
          <w:lang w:val="en-US"/>
        </w:rPr>
      </w:pPr>
      <w:r w:rsidRPr="00FD5EFA">
        <w:rPr>
          <w:lang w:val="en-US"/>
        </w:rPr>
        <w:fldChar w:fldCharType="begin"/>
      </w:r>
      <w:r w:rsidRPr="00FD5EFA">
        <w:rPr>
          <w:lang w:val="en-US"/>
        </w:rPr>
        <w:instrText xml:space="preserve"> REF _Ref144819044 \h </w:instrText>
      </w:r>
      <w:r>
        <w:rPr>
          <w:lang w:val="en-US"/>
        </w:rPr>
        <w:instrText xml:space="preserve"> \* MERGEFORMAT </w:instrText>
      </w:r>
      <w:r w:rsidRPr="00FD5EFA">
        <w:rPr>
          <w:lang w:val="en-US"/>
        </w:rPr>
      </w:r>
      <w:r w:rsidRPr="00FD5EFA">
        <w:rPr>
          <w:lang w:val="en-US"/>
        </w:rPr>
        <w:fldChar w:fldCharType="separate"/>
      </w:r>
      <w:r w:rsidRPr="00FD5EFA">
        <w:t xml:space="preserve">Figure </w:t>
      </w:r>
      <w:r w:rsidRPr="00FD5EFA">
        <w:rPr>
          <w:noProof/>
        </w:rPr>
        <w:t>22</w:t>
      </w:r>
      <w:r w:rsidRPr="00FD5EFA">
        <w:rPr>
          <w:lang w:val="en-US"/>
        </w:rPr>
        <w:fldChar w:fldCharType="end"/>
      </w:r>
      <w:r w:rsidRPr="00FD5EFA">
        <w:rPr>
          <w:lang w:val="en-US"/>
        </w:rPr>
        <w:t xml:space="preserve"> depicts the process of non-scheduled reporting. Steps A’-Z’ are recursive and optional hence they only occur </w:t>
      </w:r>
      <w:proofErr w:type="gramStart"/>
      <w:r w:rsidRPr="00FD5EFA">
        <w:rPr>
          <w:lang w:val="en-US"/>
        </w:rPr>
        <w:t>in the event that</w:t>
      </w:r>
      <w:proofErr w:type="gramEnd"/>
      <w:r w:rsidRPr="00FD5EFA">
        <w:rPr>
          <w:lang w:val="en-US"/>
        </w:rPr>
        <w:t xml:space="preserve"> the seller is using an external supplier for the delivery of the service.</w:t>
      </w:r>
    </w:p>
    <w:p w14:paraId="42552DD5" w14:textId="58825754" w:rsidR="00BE537C" w:rsidRDefault="00FD5EFA" w:rsidP="009C05AB">
      <w:r>
        <w:rPr>
          <w:noProof/>
        </w:rPr>
        <w:lastRenderedPageBreak/>
        <w:drawing>
          <wp:inline distT="0" distB="0" distL="0" distR="0" wp14:anchorId="1B5D0DC1" wp14:editId="6306AD17">
            <wp:extent cx="6120765" cy="1722755"/>
            <wp:effectExtent l="0" t="0" r="635" b="4445"/>
            <wp:docPr id="830278242"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8242" name="Picture 1" descr="A diagram of a syste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722755"/>
                    </a:xfrm>
                    <a:prstGeom prst="rect">
                      <a:avLst/>
                    </a:prstGeom>
                  </pic:spPr>
                </pic:pic>
              </a:graphicData>
            </a:graphic>
          </wp:inline>
        </w:drawing>
      </w:r>
    </w:p>
    <w:p w14:paraId="77694172" w14:textId="257A88BF" w:rsidR="00FD5EFA" w:rsidRPr="009C05AB" w:rsidRDefault="00FD5EFA" w:rsidP="009C05AB">
      <w:pPr>
        <w:jc w:val="center"/>
        <w:rPr>
          <w:b/>
          <w:bCs/>
        </w:rPr>
      </w:pPr>
      <w:bookmarkStart w:id="342" w:name="_Ref144819044"/>
      <w:bookmarkStart w:id="343" w:name="_Toc149728836"/>
      <w:r w:rsidRPr="009C05AB">
        <w:rPr>
          <w:b/>
          <w:bCs/>
        </w:rPr>
        <w:t xml:space="preserve">Figure </w:t>
      </w:r>
      <w:r w:rsidRPr="009C05AB">
        <w:rPr>
          <w:b/>
          <w:bCs/>
        </w:rPr>
        <w:fldChar w:fldCharType="begin"/>
      </w:r>
      <w:r w:rsidRPr="009C05AB">
        <w:rPr>
          <w:b/>
          <w:bCs/>
        </w:rPr>
        <w:instrText xml:space="preserve"> SEQ Figure \* ARABIC </w:instrText>
      </w:r>
      <w:r w:rsidRPr="009C05AB">
        <w:rPr>
          <w:b/>
          <w:bCs/>
        </w:rPr>
        <w:fldChar w:fldCharType="separate"/>
      </w:r>
      <w:r w:rsidR="00C96E25">
        <w:rPr>
          <w:b/>
          <w:bCs/>
          <w:noProof/>
        </w:rPr>
        <w:t>22</w:t>
      </w:r>
      <w:r w:rsidRPr="009C05AB">
        <w:rPr>
          <w:b/>
          <w:bCs/>
        </w:rPr>
        <w:fldChar w:fldCharType="end"/>
      </w:r>
      <w:bookmarkEnd w:id="342"/>
      <w:r w:rsidRPr="009C05AB">
        <w:rPr>
          <w:b/>
          <w:bCs/>
          <w:lang w:val="en-US"/>
        </w:rPr>
        <w:t xml:space="preserve"> - Non-Scheduled service monitoring and reporting process</w:t>
      </w:r>
      <w:bookmarkEnd w:id="343"/>
    </w:p>
    <w:p w14:paraId="10C71715" w14:textId="2A174137" w:rsidR="00113CAB" w:rsidRDefault="00113CAB" w:rsidP="00AA4152">
      <w:pPr>
        <w:pStyle w:val="Heading5"/>
      </w:pPr>
      <w:bookmarkStart w:id="344" w:name="_Toc149728791"/>
      <w:r>
        <w:t>5.3.5.</w:t>
      </w:r>
      <w:r w:rsidR="00157277">
        <w:t>2</w:t>
      </w:r>
      <w:r>
        <w:t>.</w:t>
      </w:r>
      <w:r w:rsidR="00BE537C">
        <w:t>5</w:t>
      </w:r>
      <w:r>
        <w:tab/>
        <w:t>Performance Reporting Process</w:t>
      </w:r>
      <w:bookmarkEnd w:id="344"/>
    </w:p>
    <w:p w14:paraId="40CD3082" w14:textId="5EFD8D27" w:rsidR="00113CAB" w:rsidRDefault="00113CAB" w:rsidP="00113CAB">
      <w:r>
        <w:t xml:space="preserve">Collection and aggregation of report data in performance reports </w:t>
      </w:r>
      <w:r w:rsidR="00FD5EFA">
        <w:t>varies between</w:t>
      </w:r>
      <w:r>
        <w:t xml:space="preserve"> scheduled and unscheduled performance reports.</w:t>
      </w:r>
      <w:r w:rsidR="00BE537C">
        <w:t xml:space="preserve"> The process</w:t>
      </w:r>
      <w:r w:rsidR="00FD5EFA">
        <w:t>es</w:t>
      </w:r>
      <w:r w:rsidR="00BE537C">
        <w:t xml:space="preserve"> </w:t>
      </w:r>
      <w:r w:rsidR="00FD5EFA">
        <w:t>are</w:t>
      </w:r>
      <w:r w:rsidR="00BE537C">
        <w:t xml:space="preserve"> depicted in </w:t>
      </w:r>
      <w:r w:rsidR="00BE537C">
        <w:fldChar w:fldCharType="begin"/>
      </w:r>
      <w:r w:rsidR="00BE537C">
        <w:instrText xml:space="preserve"> REF _Ref143520883 \h </w:instrText>
      </w:r>
      <w:r w:rsidR="00BE537C">
        <w:fldChar w:fldCharType="separate"/>
      </w:r>
      <w:r w:rsidR="00BE537C">
        <w:t xml:space="preserve">Figure </w:t>
      </w:r>
      <w:r w:rsidR="00BE537C">
        <w:rPr>
          <w:noProof/>
        </w:rPr>
        <w:t>21</w:t>
      </w:r>
      <w:r w:rsidR="00BE537C">
        <w:fldChar w:fldCharType="end"/>
      </w:r>
      <w:r w:rsidR="00BE537C">
        <w:t xml:space="preserve"> </w:t>
      </w:r>
      <w:r w:rsidR="00FD5EFA">
        <w:t xml:space="preserve">and </w:t>
      </w:r>
      <w:r w:rsidR="00FD5EFA">
        <w:fldChar w:fldCharType="begin"/>
      </w:r>
      <w:r w:rsidR="00FD5EFA">
        <w:instrText xml:space="preserve"> REF _Ref144819044 \h </w:instrText>
      </w:r>
      <w:r w:rsidR="00FD5EFA">
        <w:fldChar w:fldCharType="separate"/>
      </w:r>
      <w:r w:rsidR="00FD5EFA">
        <w:t xml:space="preserve">Figure </w:t>
      </w:r>
      <w:r w:rsidR="00FD5EFA">
        <w:rPr>
          <w:noProof/>
        </w:rPr>
        <w:t>22</w:t>
      </w:r>
      <w:r w:rsidR="00FD5EFA">
        <w:fldChar w:fldCharType="end"/>
      </w:r>
      <w:r w:rsidR="00FD5EFA">
        <w:t xml:space="preserve"> </w:t>
      </w:r>
      <w:r w:rsidR="00BE537C">
        <w:t>above.</w:t>
      </w:r>
      <w:r w:rsidR="00FD5EFA">
        <w:t xml:space="preserve"> </w:t>
      </w:r>
    </w:p>
    <w:p w14:paraId="223348B0" w14:textId="25A9BA1E" w:rsidR="00FD5EFA" w:rsidRDefault="00FD5EFA" w:rsidP="00113CAB">
      <w:r>
        <w:t>There are certain commonalities in both cases as defined below:</w:t>
      </w:r>
    </w:p>
    <w:p w14:paraId="1ACAC7B1" w14:textId="5DF11661" w:rsidR="00113CAB" w:rsidRDefault="00BE537C" w:rsidP="00113CAB">
      <w:pPr>
        <w:pStyle w:val="MandatoryRequirement"/>
      </w:pPr>
      <w:r>
        <w:rPr>
          <w:lang w:val="en-US"/>
        </w:rPr>
        <w:t>P</w:t>
      </w:r>
      <w:r w:rsidR="00113CAB">
        <w:t>erformance report</w:t>
      </w:r>
      <w:r>
        <w:rPr>
          <w:lang w:val="en-US"/>
        </w:rPr>
        <w:t>s</w:t>
      </w:r>
      <w:r w:rsidR="00113CAB">
        <w:t xml:space="preserve"> from </w:t>
      </w:r>
      <w:r>
        <w:rPr>
          <w:lang w:val="en-US"/>
        </w:rPr>
        <w:t>both the</w:t>
      </w:r>
      <w:r w:rsidR="00113CAB">
        <w:t xml:space="preserve"> </w:t>
      </w:r>
      <w:r>
        <w:rPr>
          <w:lang w:val="en-US"/>
        </w:rPr>
        <w:t>s</w:t>
      </w:r>
      <w:r w:rsidR="00113CAB">
        <w:t>eller</w:t>
      </w:r>
      <w:r>
        <w:rPr>
          <w:lang w:val="en-US"/>
        </w:rPr>
        <w:t xml:space="preserve"> and buyer</w:t>
      </w:r>
      <w:r w:rsidR="00113CAB">
        <w:t xml:space="preserve"> </w:t>
      </w:r>
      <w:r>
        <w:rPr>
          <w:b/>
          <w:bCs/>
          <w:lang w:val="en-US"/>
        </w:rPr>
        <w:t>SHALL</w:t>
      </w:r>
      <w:r w:rsidR="00113CAB">
        <w:t xml:space="preserve"> </w:t>
      </w:r>
      <w:r>
        <w:rPr>
          <w:lang w:val="en-US"/>
        </w:rPr>
        <w:t>be logged to</w:t>
      </w:r>
      <w:r w:rsidR="00113CAB">
        <w:t xml:space="preserve"> </w:t>
      </w:r>
      <w:r>
        <w:rPr>
          <w:lang w:val="en-US"/>
        </w:rPr>
        <w:t xml:space="preserve">the </w:t>
      </w:r>
      <w:r w:rsidR="00113CAB">
        <w:t>Bilateral Ledger.</w:t>
      </w:r>
    </w:p>
    <w:p w14:paraId="039E7487" w14:textId="36752E55" w:rsidR="00113CAB" w:rsidRPr="00113CAB" w:rsidRDefault="00253DE3" w:rsidP="00253DE3">
      <w:pPr>
        <w:pStyle w:val="MandatoryRequirement"/>
      </w:pPr>
      <w:r>
        <w:rPr>
          <w:lang w:val="en-US"/>
        </w:rPr>
        <w:t>The seller</w:t>
      </w:r>
      <w:r w:rsidR="00113CAB">
        <w:t xml:space="preserve"> </w:t>
      </w:r>
      <w:r>
        <w:rPr>
          <w:b/>
          <w:bCs/>
          <w:lang w:val="en-US"/>
        </w:rPr>
        <w:t>SHALL</w:t>
      </w:r>
      <w:r w:rsidR="00113CAB">
        <w:t xml:space="preserve"> aggregate the performance data for all internally and </w:t>
      </w:r>
      <w:proofErr w:type="gramStart"/>
      <w:r w:rsidR="00113CAB">
        <w:t>externally-sourced</w:t>
      </w:r>
      <w:proofErr w:type="gramEnd"/>
      <w:r w:rsidR="00113CAB">
        <w:t xml:space="preserve"> Service Elements based on chaining sequence and topology</w:t>
      </w:r>
      <w:r>
        <w:rPr>
          <w:lang w:val="en-US"/>
        </w:rPr>
        <w:t xml:space="preserve">, </w:t>
      </w:r>
      <w:r w:rsidR="00113CAB">
        <w:t>generate</w:t>
      </w:r>
      <w:r>
        <w:rPr>
          <w:lang w:val="en-US"/>
        </w:rPr>
        <w:t xml:space="preserve"> a</w:t>
      </w:r>
      <w:r w:rsidR="00113CAB">
        <w:t xml:space="preserve"> </w:t>
      </w:r>
      <w:r>
        <w:rPr>
          <w:lang w:val="en-US"/>
        </w:rPr>
        <w:t>Seller</w:t>
      </w:r>
      <w:r w:rsidR="00113CAB">
        <w:t>-End performance report</w:t>
      </w:r>
      <w:r>
        <w:rPr>
          <w:lang w:val="en-US"/>
        </w:rPr>
        <w:t xml:space="preserve"> and send such report to the buyer.</w:t>
      </w:r>
    </w:p>
    <w:p w14:paraId="5EEEE681" w14:textId="20F874D2" w:rsidR="00C539C2" w:rsidRDefault="00C539C2" w:rsidP="00157277">
      <w:pPr>
        <w:pStyle w:val="Heading4"/>
      </w:pPr>
      <w:bookmarkStart w:id="345" w:name="_Ref143600695"/>
      <w:bookmarkStart w:id="346" w:name="_Ref143600723"/>
      <w:bookmarkStart w:id="347" w:name="_Ref143600731"/>
      <w:bookmarkStart w:id="348" w:name="_Ref143600764"/>
      <w:bookmarkStart w:id="349" w:name="_Toc149728792"/>
      <w:r>
        <w:t>5.3.5.</w:t>
      </w:r>
      <w:r w:rsidR="00157277">
        <w:t>3</w:t>
      </w:r>
      <w:r>
        <w:tab/>
      </w:r>
      <w:bookmarkStart w:id="350" w:name="_Hlk143521541"/>
      <w:r>
        <w:t xml:space="preserve">Measuring usage of service </w:t>
      </w:r>
      <w:bookmarkEnd w:id="350"/>
      <w:r>
        <w:t>(where applicable)</w:t>
      </w:r>
      <w:bookmarkEnd w:id="345"/>
      <w:bookmarkEnd w:id="346"/>
      <w:bookmarkEnd w:id="347"/>
      <w:bookmarkEnd w:id="348"/>
      <w:bookmarkEnd w:id="349"/>
    </w:p>
    <w:p w14:paraId="099F265B" w14:textId="6A048C37" w:rsidR="00730373" w:rsidRDefault="00730373" w:rsidP="009A3F83">
      <w:pPr>
        <w:pStyle w:val="MandatoryRequirement"/>
      </w:pPr>
      <w:r>
        <w:rPr>
          <w:lang w:val="en-US"/>
        </w:rPr>
        <w:t xml:space="preserve">The requirements listed in this clause </w:t>
      </w:r>
      <w:r w:rsidR="00EE4656">
        <w:rPr>
          <w:lang w:val="en-US"/>
        </w:rPr>
        <w:fldChar w:fldCharType="begin"/>
      </w:r>
      <w:r w:rsidR="00EE4656">
        <w:rPr>
          <w:lang w:val="en-US"/>
        </w:rPr>
        <w:instrText xml:space="preserve"> REF _Ref143600764 \h </w:instrText>
      </w:r>
      <w:r w:rsidR="00EE4656">
        <w:rPr>
          <w:lang w:val="en-US"/>
        </w:rPr>
      </w:r>
      <w:r w:rsidR="00EE4656">
        <w:rPr>
          <w:lang w:val="en-US"/>
        </w:rPr>
        <w:fldChar w:fldCharType="separate"/>
      </w:r>
      <w:r w:rsidR="00157277">
        <w:t>5.3.5.3</w:t>
      </w:r>
      <w:r w:rsidR="00EE4656">
        <w:rPr>
          <w:lang w:val="en-US"/>
        </w:rPr>
        <w:fldChar w:fldCharType="end"/>
      </w:r>
      <w:r w:rsidR="00EE4656">
        <w:rPr>
          <w:lang w:val="en-US"/>
        </w:rPr>
        <w:fldChar w:fldCharType="begin"/>
      </w:r>
      <w:r w:rsidR="00EE4656">
        <w:rPr>
          <w:lang w:val="en-US"/>
        </w:rPr>
        <w:instrText xml:space="preserve"> REF _Ref143600695 \r \h </w:instrText>
      </w:r>
      <w:r w:rsidR="00EE4656">
        <w:rPr>
          <w:lang w:val="en-US"/>
        </w:rPr>
      </w:r>
      <w:r w:rsidR="00000000">
        <w:rPr>
          <w:lang w:val="en-US"/>
        </w:rPr>
        <w:fldChar w:fldCharType="separate"/>
      </w:r>
      <w:r w:rsidR="00EE4656">
        <w:rPr>
          <w:lang w:val="en-US"/>
        </w:rPr>
        <w:fldChar w:fldCharType="end"/>
      </w:r>
      <w:r>
        <w:rPr>
          <w:lang w:val="en-US"/>
        </w:rPr>
        <w:t xml:space="preserve"> </w:t>
      </w:r>
      <w:r w:rsidRPr="00730373">
        <w:rPr>
          <w:b/>
          <w:bCs/>
          <w:lang w:val="en-US"/>
        </w:rPr>
        <w:t>SHALL NOT</w:t>
      </w:r>
      <w:r>
        <w:rPr>
          <w:lang w:val="en-US"/>
        </w:rPr>
        <w:t xml:space="preserve"> be valid if all buyers and sellers involved in the delivery of such service agree that usage of service is not to be measured or in case usage of service is not measurable. </w:t>
      </w:r>
    </w:p>
    <w:p w14:paraId="6060EC80" w14:textId="261B8A8E" w:rsidR="009A3F83" w:rsidRDefault="009A3F83" w:rsidP="009A3F83">
      <w:pPr>
        <w:pStyle w:val="MandatoryRequirement"/>
      </w:pPr>
      <w:r>
        <w:t xml:space="preserve">Usage </w:t>
      </w:r>
      <w:r w:rsidRPr="009A3F83">
        <w:rPr>
          <w:b/>
          <w:bCs/>
        </w:rPr>
        <w:t>SHALL</w:t>
      </w:r>
      <w:r>
        <w:t xml:space="preserve"> be measured and reported using methods agreed upon by all participants in the supply chain.</w:t>
      </w:r>
    </w:p>
    <w:p w14:paraId="7FE40F07" w14:textId="7AC19780" w:rsidR="001D0923" w:rsidRDefault="001D0923" w:rsidP="001D0923">
      <w:pPr>
        <w:pStyle w:val="DesirableRequirement"/>
      </w:pPr>
      <w:r>
        <w:t xml:space="preserve">Smart contracts </w:t>
      </w:r>
      <w:r w:rsidRPr="001D0923">
        <w:rPr>
          <w:b/>
          <w:bCs/>
        </w:rPr>
        <w:t>SHOULD</w:t>
      </w:r>
      <w:r>
        <w:t xml:space="preserve"> be used to ensure conformance of reports with such agreed methods.</w:t>
      </w:r>
    </w:p>
    <w:p w14:paraId="39E52FEF" w14:textId="77777777" w:rsidR="00D025D5" w:rsidRDefault="00D025D5" w:rsidP="00D025D5"/>
    <w:p w14:paraId="320B5878" w14:textId="3FBD59A5" w:rsidR="00D025D5" w:rsidRDefault="00D025D5" w:rsidP="00D025D5">
      <w:r>
        <w:fldChar w:fldCharType="begin"/>
      </w:r>
      <w:r>
        <w:instrText xml:space="preserve"> REF _Ref143521586 \h </w:instrText>
      </w:r>
      <w:r>
        <w:fldChar w:fldCharType="separate"/>
      </w:r>
      <w:r w:rsidR="00D975E8">
        <w:t xml:space="preserve">Figure </w:t>
      </w:r>
      <w:r w:rsidR="00D975E8">
        <w:rPr>
          <w:noProof/>
        </w:rPr>
        <w:t>23</w:t>
      </w:r>
      <w:r>
        <w:fldChar w:fldCharType="end"/>
      </w:r>
      <w:r>
        <w:t xml:space="preserve"> </w:t>
      </w:r>
      <w:r w:rsidRPr="00326710">
        <w:t xml:space="preserve">depicts the process of </w:t>
      </w:r>
      <w:r>
        <w:t>measuring usage</w:t>
      </w:r>
      <w:r w:rsidRPr="00326710">
        <w:t xml:space="preserve"> and reporting of </w:t>
      </w:r>
      <w:r>
        <w:t>usage</w:t>
      </w:r>
      <w:r w:rsidRPr="00326710">
        <w:t xml:space="preserve"> in a supply chain.</w:t>
      </w:r>
    </w:p>
    <w:p w14:paraId="4D6239FD" w14:textId="7C2A2C95" w:rsidR="00D025D5" w:rsidRDefault="00D025D5" w:rsidP="00D025D5">
      <w:r>
        <w:rPr>
          <w:noProof/>
        </w:rPr>
        <w:drawing>
          <wp:inline distT="0" distB="0" distL="0" distR="0" wp14:anchorId="78FD5606" wp14:editId="701B8098">
            <wp:extent cx="6120765" cy="1896745"/>
            <wp:effectExtent l="0" t="0" r="635" b="0"/>
            <wp:docPr id="34048852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8522" name="Picture 2" descr="A diagram of a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896745"/>
                    </a:xfrm>
                    <a:prstGeom prst="rect">
                      <a:avLst/>
                    </a:prstGeom>
                  </pic:spPr>
                </pic:pic>
              </a:graphicData>
            </a:graphic>
          </wp:inline>
        </w:drawing>
      </w:r>
    </w:p>
    <w:p w14:paraId="2FA33F53" w14:textId="42BBC94B" w:rsidR="00D025D5" w:rsidRDefault="00D025D5" w:rsidP="00D025D5">
      <w:pPr>
        <w:pStyle w:val="Caption"/>
        <w:jc w:val="center"/>
        <w:rPr>
          <w:lang w:val="en-US"/>
        </w:rPr>
      </w:pPr>
      <w:bookmarkStart w:id="351" w:name="_Ref143521586"/>
      <w:bookmarkStart w:id="352" w:name="_Toc149728837"/>
      <w:r>
        <w:t xml:space="preserve">Figure </w:t>
      </w:r>
      <w:fldSimple w:instr=" SEQ Figure \* ARABIC ">
        <w:r w:rsidR="00C96E25">
          <w:rPr>
            <w:noProof/>
          </w:rPr>
          <w:t>23</w:t>
        </w:r>
      </w:fldSimple>
      <w:bookmarkEnd w:id="351"/>
      <w:r>
        <w:rPr>
          <w:lang w:val="en-US"/>
        </w:rPr>
        <w:t xml:space="preserve"> - </w:t>
      </w:r>
      <w:r w:rsidRPr="004B1BC9">
        <w:rPr>
          <w:lang w:val="en-US"/>
        </w:rPr>
        <w:t>Measuring usage of service</w:t>
      </w:r>
      <w:bookmarkEnd w:id="352"/>
    </w:p>
    <w:p w14:paraId="0542C72E" w14:textId="77777777" w:rsidR="00957ABE" w:rsidRPr="00957ABE" w:rsidRDefault="00D025D5" w:rsidP="00957ABE">
      <w:pPr>
        <w:rPr>
          <w:rFonts w:asciiTheme="majorBidi" w:hAnsiTheme="majorBidi" w:cstheme="majorBidi"/>
          <w:lang w:val="en-US"/>
        </w:rPr>
      </w:pPr>
      <w:r>
        <w:rPr>
          <w:lang w:val="en-US"/>
        </w:rPr>
        <w:t xml:space="preserve">The methods of measurement of usage vary depending on the use-case and feature/metric being measured and their </w:t>
      </w:r>
      <w:r w:rsidRPr="00957ABE">
        <w:rPr>
          <w:rFonts w:asciiTheme="majorBidi" w:hAnsiTheme="majorBidi" w:cstheme="majorBidi"/>
          <w:lang w:val="en-US"/>
        </w:rPr>
        <w:t>description is beyond the scope of this document. However, there are certain concepts to consider:</w:t>
      </w:r>
    </w:p>
    <w:p w14:paraId="4C8D9CD7" w14:textId="494482B2" w:rsidR="00957ABE" w:rsidRDefault="00D025D5" w:rsidP="007417D3">
      <w:pPr>
        <w:pStyle w:val="ListParagraph"/>
        <w:numPr>
          <w:ilvl w:val="0"/>
          <w:numId w:val="42"/>
        </w:numPr>
        <w:rPr>
          <w:rFonts w:asciiTheme="majorBidi" w:hAnsiTheme="majorBidi" w:cstheme="majorBidi"/>
          <w:lang w:val="en-US"/>
        </w:rPr>
      </w:pPr>
      <w:r w:rsidRPr="00957ABE">
        <w:rPr>
          <w:rFonts w:asciiTheme="majorBidi" w:hAnsiTheme="majorBidi" w:cstheme="majorBidi"/>
          <w:lang w:val="en-US"/>
        </w:rPr>
        <w:t xml:space="preserve">Certain metrics are uniform across the entire supply chain and thus only need to be measured once (e.g., the bandwidth used in a communication line that flows across multiple supplies is the same end to end and does not need to be measured by </w:t>
      </w:r>
      <w:r w:rsidR="00957ABE" w:rsidRPr="00957ABE">
        <w:rPr>
          <w:rFonts w:asciiTheme="majorBidi" w:hAnsiTheme="majorBidi" w:cstheme="majorBidi"/>
          <w:lang w:val="en-US"/>
        </w:rPr>
        <w:t xml:space="preserve">all supply chain participants for usage purposes except for one participant. Other supply chain participants may still choose to monitor and record the usage to be able to provide proof in case </w:t>
      </w:r>
      <w:r w:rsidR="00957ABE" w:rsidRPr="00957ABE">
        <w:rPr>
          <w:rFonts w:asciiTheme="majorBidi" w:hAnsiTheme="majorBidi" w:cstheme="majorBidi"/>
          <w:lang w:val="en-US"/>
        </w:rPr>
        <w:lastRenderedPageBreak/>
        <w:t xml:space="preserve">of a dispute). It is thus </w:t>
      </w:r>
      <w:r w:rsidR="00957ABE" w:rsidRPr="00730373">
        <w:rPr>
          <w:rFonts w:asciiTheme="majorBidi" w:hAnsiTheme="majorBidi" w:cstheme="majorBidi"/>
          <w:b/>
          <w:bCs/>
          <w:i/>
          <w:iCs/>
          <w:lang w:val="en-US"/>
        </w:rPr>
        <w:t>recommended</w:t>
      </w:r>
      <w:r w:rsidR="00957ABE" w:rsidRPr="00957ABE">
        <w:rPr>
          <w:rFonts w:asciiTheme="majorBidi" w:hAnsiTheme="majorBidi" w:cstheme="majorBidi"/>
          <w:lang w:val="en-US"/>
        </w:rPr>
        <w:t xml:space="preserve"> </w:t>
      </w:r>
      <w:r w:rsidR="00730373" w:rsidRPr="00730373">
        <w:rPr>
          <w:rFonts w:asciiTheme="majorBidi" w:hAnsiTheme="majorBidi" w:cstheme="majorBidi"/>
          <w:b/>
          <w:bCs/>
          <w:i/>
          <w:iCs/>
          <w:lang w:val="en-US"/>
        </w:rPr>
        <w:t>but not mandated</w:t>
      </w:r>
      <w:r w:rsidR="00730373">
        <w:rPr>
          <w:rFonts w:asciiTheme="majorBidi" w:hAnsiTheme="majorBidi" w:cstheme="majorBidi"/>
          <w:lang w:val="en-US"/>
        </w:rPr>
        <w:t xml:space="preserve"> </w:t>
      </w:r>
      <w:r w:rsidR="00957ABE" w:rsidRPr="00957ABE">
        <w:rPr>
          <w:rFonts w:asciiTheme="majorBidi" w:hAnsiTheme="majorBidi" w:cstheme="majorBidi"/>
          <w:lang w:val="en-US"/>
        </w:rPr>
        <w:t>that all supply chain participants measure and report usage. A discrepancy may indicate a fault, either in the measurement or in the functional operation of the service.</w:t>
      </w:r>
    </w:p>
    <w:p w14:paraId="588CE006" w14:textId="77777777" w:rsidR="00957ABE" w:rsidRPr="00957ABE" w:rsidRDefault="00957ABE" w:rsidP="00957ABE">
      <w:pPr>
        <w:pStyle w:val="ListParagraph"/>
        <w:ind w:left="720"/>
        <w:rPr>
          <w:rFonts w:asciiTheme="majorBidi" w:hAnsiTheme="majorBidi" w:cstheme="majorBidi"/>
          <w:lang w:val="en-US"/>
        </w:rPr>
      </w:pPr>
    </w:p>
    <w:p w14:paraId="5618D932" w14:textId="5EC60DD9" w:rsidR="00957ABE" w:rsidRPr="00D86F12" w:rsidRDefault="00957ABE" w:rsidP="007417D3">
      <w:pPr>
        <w:pStyle w:val="ListParagraph"/>
        <w:numPr>
          <w:ilvl w:val="0"/>
          <w:numId w:val="42"/>
        </w:numPr>
        <w:rPr>
          <w:rFonts w:asciiTheme="majorBidi" w:hAnsiTheme="majorBidi" w:cstheme="majorBidi"/>
          <w:lang w:val="en-US"/>
        </w:rPr>
      </w:pPr>
      <w:r w:rsidRPr="00957ABE">
        <w:rPr>
          <w:rFonts w:asciiTheme="majorBidi" w:hAnsiTheme="majorBidi" w:cstheme="majorBidi"/>
          <w:lang w:val="en-US"/>
        </w:rPr>
        <w:t>Certain metrics can only be measured by a subset of the supply chain participants. (e.g., The volume of storage on a device that is part of a supply chain can only be measured by the supply chain partner operating that device).</w:t>
      </w:r>
    </w:p>
    <w:p w14:paraId="1174800C" w14:textId="20F01C98" w:rsidR="00D86F12" w:rsidRDefault="00D86F12" w:rsidP="00D86F12">
      <w:pPr>
        <w:pStyle w:val="MandatoryRequirement"/>
      </w:pPr>
      <w:r>
        <w:t xml:space="preserve">Supply chain partners </w:t>
      </w:r>
      <w:r w:rsidRPr="00730373">
        <w:rPr>
          <w:b/>
          <w:bCs/>
        </w:rPr>
        <w:t>SHALL</w:t>
      </w:r>
      <w:r>
        <w:t xml:space="preserve"> measure the metrics of elements of the service they deliver internally and report such metrics to the buyer.</w:t>
      </w:r>
    </w:p>
    <w:p w14:paraId="29368BFE" w14:textId="20FDA572" w:rsidR="00730373" w:rsidRPr="00730373" w:rsidRDefault="00730373" w:rsidP="00730373">
      <w:pPr>
        <w:pStyle w:val="DesirableRequirement"/>
      </w:pPr>
      <w:r>
        <w:t xml:space="preserve">Supply chain partners </w:t>
      </w:r>
      <w:r w:rsidRPr="00730373">
        <w:rPr>
          <w:b/>
          <w:bCs/>
        </w:rPr>
        <w:t>SHOULD</w:t>
      </w:r>
      <w:r>
        <w:t xml:space="preserve"> measure the metrics of elements of services they participate in delivery of.</w:t>
      </w:r>
    </w:p>
    <w:p w14:paraId="34AEA66B" w14:textId="51A68E34" w:rsidR="00D86F12" w:rsidRDefault="00D86F12" w:rsidP="00D86F12">
      <w:pPr>
        <w:pStyle w:val="MandatoryRequirement"/>
      </w:pPr>
      <w:r>
        <w:t xml:space="preserve">In the event the metric measured by a supply chain partner deviates from the same metric reported by a downstream partner in a manner that exceeds an agreed upon tolerance, the supply chain partner </w:t>
      </w:r>
      <w:r w:rsidRPr="00730373">
        <w:rPr>
          <w:b/>
          <w:bCs/>
        </w:rPr>
        <w:t>SHALL</w:t>
      </w:r>
      <w:r>
        <w:t xml:space="preserve"> report an error in measurement both to the buyer and to the downstream supply chain partner.</w:t>
      </w:r>
    </w:p>
    <w:p w14:paraId="0727B314" w14:textId="576B64F9" w:rsidR="00D86F12" w:rsidRDefault="00D86F12" w:rsidP="00D86F12">
      <w:pPr>
        <w:pStyle w:val="MandatoryRequirement"/>
      </w:pPr>
      <w:r>
        <w:t xml:space="preserve">In the event a metric reported by a downstream supply chain partner (seller) is not measurable by the supply chain partner, that supply chain partner </w:t>
      </w:r>
      <w:r w:rsidRPr="00730373">
        <w:rPr>
          <w:b/>
          <w:bCs/>
        </w:rPr>
        <w:t>SHALL</w:t>
      </w:r>
      <w:r>
        <w:t xml:space="preserve"> pass the metric as-is to their buyer.</w:t>
      </w:r>
    </w:p>
    <w:p w14:paraId="19AD3F1F" w14:textId="3B01F561" w:rsidR="00EE4656" w:rsidRPr="00EE4656" w:rsidRDefault="00EE4656" w:rsidP="006E3A3E">
      <w:pPr>
        <w:pStyle w:val="MandatoryRequirement"/>
      </w:pPr>
      <w:r>
        <w:t xml:space="preserve">In a PDL based supply chain PDL </w:t>
      </w:r>
      <w:r>
        <w:rPr>
          <w:b/>
          <w:bCs/>
        </w:rPr>
        <w:t>SHOULD</w:t>
      </w:r>
      <w:r>
        <w:t xml:space="preserve"> be used to record the </w:t>
      </w:r>
      <w:r>
        <w:rPr>
          <w:lang w:val="en-US"/>
        </w:rPr>
        <w:t>usage</w:t>
      </w:r>
      <w:r w:rsidR="006E3A3E">
        <w:rPr>
          <w:lang w:val="en-US"/>
        </w:rPr>
        <w:t xml:space="preserve"> details</w:t>
      </w:r>
      <w:r>
        <w:t xml:space="preserve"> captured by a seller and the </w:t>
      </w:r>
      <w:r w:rsidR="006E3A3E">
        <w:rPr>
          <w:lang w:val="en-US"/>
        </w:rPr>
        <w:t>usage details</w:t>
      </w:r>
      <w:r>
        <w:t xml:space="preserve"> exchanged between buyers and sellers.</w:t>
      </w:r>
    </w:p>
    <w:p w14:paraId="17FAF5F6" w14:textId="2AF6D860" w:rsidR="00C539C2" w:rsidRDefault="00C539C2" w:rsidP="00157277">
      <w:pPr>
        <w:pStyle w:val="Heading4"/>
      </w:pPr>
      <w:bookmarkStart w:id="353" w:name="_Ref143614898"/>
      <w:bookmarkStart w:id="354" w:name="_Hlk144814725"/>
      <w:bookmarkStart w:id="355" w:name="_Toc149728793"/>
      <w:r>
        <w:t>5.3.5.</w:t>
      </w:r>
      <w:r w:rsidR="00157277">
        <w:t>4</w:t>
      </w:r>
      <w:r>
        <w:tab/>
        <w:t>Fault identification and repair</w:t>
      </w:r>
      <w:bookmarkEnd w:id="353"/>
      <w:bookmarkEnd w:id="355"/>
    </w:p>
    <w:p w14:paraId="2C57625A" w14:textId="40ED04C6" w:rsidR="009B4666" w:rsidRPr="009B4666" w:rsidRDefault="009B4666" w:rsidP="00157277">
      <w:pPr>
        <w:pStyle w:val="Heading5"/>
      </w:pPr>
      <w:bookmarkStart w:id="356" w:name="_Hlk143611987"/>
      <w:bookmarkStart w:id="357" w:name="_Toc149728794"/>
      <w:bookmarkEnd w:id="354"/>
      <w:r>
        <w:t>5.3.5.</w:t>
      </w:r>
      <w:r w:rsidR="00157277">
        <w:t>4</w:t>
      </w:r>
      <w:r>
        <w:t>.1</w:t>
      </w:r>
      <w:r>
        <w:tab/>
        <w:t>Decision Tree</w:t>
      </w:r>
      <w:bookmarkEnd w:id="357"/>
    </w:p>
    <w:p w14:paraId="7DB34535" w14:textId="60BB4B81" w:rsidR="001D0923" w:rsidRDefault="001D0923" w:rsidP="001D0923">
      <w:pPr>
        <w:pStyle w:val="MandatoryRequirement"/>
      </w:pPr>
      <w:bookmarkStart w:id="358" w:name="_Hlk139292040"/>
      <w:bookmarkEnd w:id="356"/>
      <w:r>
        <w:t xml:space="preserve">When a monitoring function detects a fault or failure to meet the agreed upon quality criteria it </w:t>
      </w:r>
      <w:r w:rsidRPr="001D0923">
        <w:rPr>
          <w:b/>
          <w:bCs/>
        </w:rPr>
        <w:t>SHALL</w:t>
      </w:r>
      <w:r>
        <w:t xml:space="preserve"> create a notification and mark the time of the event, the Service Level criteria that has not been met, and the actual values measured.</w:t>
      </w:r>
    </w:p>
    <w:bookmarkEnd w:id="358"/>
    <w:p w14:paraId="61DE57A0" w14:textId="1F48264E" w:rsidR="001D0923" w:rsidRDefault="001D0923" w:rsidP="001D0923">
      <w:pPr>
        <w:pStyle w:val="MandatoryRequirement"/>
        <w:rPr>
          <w:lang w:val="en-US"/>
        </w:rPr>
      </w:pPr>
      <w:r>
        <w:t xml:space="preserve">When a monitoring function detects </w:t>
      </w:r>
      <w:r>
        <w:rPr>
          <w:lang w:val="en-US"/>
        </w:rPr>
        <w:t>that the service has returned to normal Service Level</w:t>
      </w:r>
      <w:r>
        <w:t xml:space="preserve"> it </w:t>
      </w:r>
      <w:r w:rsidRPr="001D0923">
        <w:rPr>
          <w:b/>
          <w:bCs/>
        </w:rPr>
        <w:t>SHALL</w:t>
      </w:r>
      <w:r>
        <w:t xml:space="preserve"> create a notification and mark the time of the event, the Service Level criteria that has been met, and the actual values measured.</w:t>
      </w:r>
      <w:r>
        <w:rPr>
          <w:lang w:val="en-US"/>
        </w:rPr>
        <w:t xml:space="preserve"> It shall also calculate and record the duration between failure and resumption to normal Service Level.</w:t>
      </w:r>
    </w:p>
    <w:p w14:paraId="4D752C4C" w14:textId="758A894B" w:rsidR="001D0923" w:rsidRDefault="001D0923" w:rsidP="001D0923">
      <w:pPr>
        <w:pStyle w:val="DesirableRequirement"/>
      </w:pPr>
      <w:r>
        <w:t xml:space="preserve">All notifications and reports listed in this section 5.3.5 </w:t>
      </w:r>
      <w:r w:rsidRPr="001D0923">
        <w:rPr>
          <w:b/>
          <w:bCs/>
        </w:rPr>
        <w:t>SHOULD</w:t>
      </w:r>
      <w:r>
        <w:t xml:space="preserve"> be recorded on the bilateral PDL.</w:t>
      </w:r>
    </w:p>
    <w:p w14:paraId="4114BDA6" w14:textId="2FDA27C6" w:rsidR="002C5AA6" w:rsidRDefault="002C5AA6" w:rsidP="002C5AA6">
      <w:pPr>
        <w:pStyle w:val="OptionalRequirement"/>
      </w:pPr>
      <w:r>
        <w:t xml:space="preserve">Smart Contracts </w:t>
      </w:r>
      <w:r w:rsidRPr="002C5AA6">
        <w:rPr>
          <w:b/>
          <w:bCs/>
        </w:rPr>
        <w:t>MAY</w:t>
      </w:r>
      <w:r>
        <w:t xml:space="preserve"> be used to automate and manage the actions described in this section 5.3.5. </w:t>
      </w:r>
    </w:p>
    <w:p w14:paraId="689632CD" w14:textId="4839E9E9" w:rsidR="00C91F43" w:rsidRP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When encountering a fault, the following questions should be addressed:</w:t>
      </w:r>
    </w:p>
    <w:p w14:paraId="1B029158" w14:textId="4C6BE2C4" w:rsidR="00C91F43" w:rsidRP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 xml:space="preserve">Is the fault affecting a live (in-operation) service? </w:t>
      </w:r>
    </w:p>
    <w:p w14:paraId="013E4557" w14:textId="2D6DD57D" w:rsidR="00C91F43" w:rsidRP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Following a Root Cause Analysis should the service be restored? Should the Service be abandoned? Should the fault be ignored so that the service continues (perhaps degraded) operation albeit the fault?</w:t>
      </w:r>
    </w:p>
    <w:p w14:paraId="13190AC8" w14:textId="1519ED37" w:rsid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Is the source of the fault internal (caused by an element of service provided by the Seller) or external (caused by a downstream supply chain partner)?</w:t>
      </w:r>
    </w:p>
    <w:p w14:paraId="12639B5A" w14:textId="7FDCB10F" w:rsidR="00AF648B" w:rsidRPr="00AF648B" w:rsidRDefault="00AF648B" w:rsidP="007417D3">
      <w:pPr>
        <w:pStyle w:val="Body"/>
        <w:numPr>
          <w:ilvl w:val="0"/>
          <w:numId w:val="43"/>
        </w:numPr>
        <w:rPr>
          <w:rFonts w:asciiTheme="majorBidi" w:hAnsiTheme="majorBidi" w:cstheme="majorBidi"/>
          <w:lang w:val="en-US"/>
        </w:rPr>
      </w:pPr>
      <w:r w:rsidRPr="00AF648B">
        <w:rPr>
          <w:rFonts w:asciiTheme="majorBidi" w:hAnsiTheme="majorBidi" w:cstheme="majorBidi"/>
          <w:lang w:val="en-US"/>
        </w:rPr>
        <w:t xml:space="preserve">Will Outage (downtime) be required </w:t>
      </w:r>
      <w:proofErr w:type="gramStart"/>
      <w:r w:rsidRPr="00AF648B">
        <w:rPr>
          <w:rFonts w:asciiTheme="majorBidi" w:hAnsiTheme="majorBidi" w:cstheme="majorBidi"/>
          <w:lang w:val="en-US"/>
        </w:rPr>
        <w:t>in order to</w:t>
      </w:r>
      <w:proofErr w:type="gramEnd"/>
      <w:r w:rsidRPr="00AF648B">
        <w:rPr>
          <w:rFonts w:asciiTheme="majorBidi" w:hAnsiTheme="majorBidi" w:cstheme="majorBidi"/>
          <w:lang w:val="en-US"/>
        </w:rPr>
        <w:t xml:space="preserve"> carry out the repair?</w:t>
      </w:r>
    </w:p>
    <w:p w14:paraId="3D0B0CAA" w14:textId="409E5369" w:rsidR="00AF648B" w:rsidRPr="00AF648B" w:rsidRDefault="00AF648B" w:rsidP="007417D3">
      <w:pPr>
        <w:pStyle w:val="Body"/>
        <w:numPr>
          <w:ilvl w:val="0"/>
          <w:numId w:val="43"/>
        </w:numPr>
        <w:rPr>
          <w:rFonts w:asciiTheme="majorBidi" w:hAnsiTheme="majorBidi" w:cstheme="majorBidi"/>
          <w:lang w:val="en-US"/>
        </w:rPr>
      </w:pPr>
      <w:r w:rsidRPr="00AF648B">
        <w:rPr>
          <w:rFonts w:asciiTheme="majorBidi" w:hAnsiTheme="majorBidi" w:cstheme="majorBidi"/>
          <w:lang w:val="en-US"/>
        </w:rPr>
        <w:t>Are there external, downstream, suppliers to the Seller?</w:t>
      </w:r>
    </w:p>
    <w:p w14:paraId="5E62CF8A" w14:textId="46D1A60D" w:rsid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The course of action is determined by the answers to those questions.</w:t>
      </w:r>
    </w:p>
    <w:p w14:paraId="4D5A7FAF" w14:textId="3D3CB849" w:rsidR="00C91F43" w:rsidRDefault="00AF648B" w:rsidP="00C91F43">
      <w:pPr>
        <w:pStyle w:val="Body"/>
        <w:rPr>
          <w:rFonts w:asciiTheme="majorBidi" w:hAnsiTheme="majorBidi" w:cstheme="majorBidi"/>
          <w:lang w:val="en-US"/>
        </w:rPr>
      </w:pPr>
      <w:r w:rsidRPr="00AF648B">
        <w:rPr>
          <w:rFonts w:asciiTheme="majorBidi" w:hAnsiTheme="majorBidi" w:cstheme="majorBidi"/>
          <w:lang w:val="en-US"/>
        </w:rPr>
        <w:fldChar w:fldCharType="begin"/>
      </w:r>
      <w:r w:rsidRPr="00AF648B">
        <w:rPr>
          <w:rFonts w:asciiTheme="majorBidi" w:hAnsiTheme="majorBidi" w:cstheme="majorBidi"/>
          <w:lang w:val="en-US"/>
        </w:rPr>
        <w:instrText xml:space="preserve"> REF _Ref143611425 \h </w:instrText>
      </w:r>
      <w:r>
        <w:rPr>
          <w:rFonts w:asciiTheme="majorBidi" w:hAnsiTheme="majorBidi" w:cstheme="majorBidi"/>
          <w:lang w:val="en-US"/>
        </w:rPr>
        <w:instrText xml:space="preserve"> \* MERGEFORMAT </w:instrText>
      </w:r>
      <w:r w:rsidRPr="00AF648B">
        <w:rPr>
          <w:rFonts w:asciiTheme="majorBidi" w:hAnsiTheme="majorBidi" w:cstheme="majorBidi"/>
          <w:lang w:val="en-US"/>
        </w:rPr>
      </w:r>
      <w:r w:rsidRPr="00AF648B">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Pr="00AF648B">
        <w:rPr>
          <w:rFonts w:asciiTheme="majorBidi" w:hAnsiTheme="majorBidi" w:cstheme="majorBidi"/>
          <w:lang w:val="en-US"/>
        </w:rPr>
        <w:fldChar w:fldCharType="end"/>
      </w:r>
      <w:r w:rsidR="00C91F43" w:rsidRPr="00AF648B">
        <w:rPr>
          <w:rFonts w:asciiTheme="majorBidi" w:hAnsiTheme="majorBidi" w:cstheme="majorBidi"/>
          <w:lang w:val="en-US"/>
        </w:rPr>
        <w:t xml:space="preserve"> </w:t>
      </w:r>
      <w:r w:rsidR="00D67A89" w:rsidRPr="00AF648B">
        <w:rPr>
          <w:rFonts w:asciiTheme="majorBidi" w:hAnsiTheme="majorBidi" w:cstheme="majorBidi"/>
          <w:lang w:val="en-US"/>
        </w:rPr>
        <w:t>shows</w:t>
      </w:r>
      <w:r w:rsidR="00D67A89">
        <w:rPr>
          <w:rFonts w:asciiTheme="majorBidi" w:hAnsiTheme="majorBidi" w:cstheme="majorBidi"/>
          <w:lang w:val="en-US"/>
        </w:rPr>
        <w:t xml:space="preserve"> the decision tree used in order to select the appropriate course of action (defined in Scenarios A through K in the following sections).</w:t>
      </w:r>
    </w:p>
    <w:p w14:paraId="7AEB86B7" w14:textId="6C423E5F" w:rsidR="00D67A89" w:rsidRDefault="00D67A89" w:rsidP="00C91F43">
      <w:pPr>
        <w:pStyle w:val="Body"/>
        <w:rPr>
          <w:rFonts w:asciiTheme="majorBidi" w:hAnsiTheme="majorBidi" w:cstheme="majorBidi"/>
          <w:lang w:val="en-US"/>
        </w:rPr>
      </w:pPr>
      <w:r>
        <w:rPr>
          <w:rFonts w:asciiTheme="majorBidi" w:hAnsiTheme="majorBidi" w:cstheme="majorBidi"/>
          <w:lang w:val="en-US"/>
        </w:rPr>
        <w:t>A seller may identify a fault through its own monitoring capabilities and may also be informed of a fault through a notification from the buyer or from a downstream participant.</w:t>
      </w:r>
      <w:r w:rsidR="003F5D41">
        <w:rPr>
          <w:rFonts w:asciiTheme="majorBidi" w:hAnsiTheme="majorBidi" w:cstheme="majorBidi"/>
          <w:lang w:val="en-US"/>
        </w:rPr>
        <w:t xml:space="preserve"> When a fault has been identified internally or notified by </w:t>
      </w:r>
      <w:r w:rsidR="003F5D41">
        <w:rPr>
          <w:rFonts w:asciiTheme="majorBidi" w:hAnsiTheme="majorBidi" w:cstheme="majorBidi"/>
          <w:lang w:val="en-US"/>
        </w:rPr>
        <w:lastRenderedPageBreak/>
        <w:t>an external party the Seller performs a Root Cause Analysis where the fault is explored and investigated and until the root cause has been identified.</w:t>
      </w:r>
    </w:p>
    <w:p w14:paraId="116A67D4" w14:textId="3F73A940" w:rsidR="003F5D41" w:rsidRDefault="003F5D41" w:rsidP="003F5D41">
      <w:pPr>
        <w:pStyle w:val="MandatoryRequirement"/>
      </w:pPr>
      <w:r>
        <w:t xml:space="preserve">The Seller </w:t>
      </w:r>
      <w:r w:rsidRPr="003F5D41">
        <w:rPr>
          <w:b/>
          <w:bCs/>
        </w:rPr>
        <w:t>SHALL</w:t>
      </w:r>
      <w:r>
        <w:t xml:space="preserve"> perform a Root Cause Analysis upon identifying or being notified of a fault.</w:t>
      </w:r>
    </w:p>
    <w:p w14:paraId="5AA3A1FF" w14:textId="489DF3B1" w:rsidR="003F5D41" w:rsidRDefault="003F5D41" w:rsidP="003F5D41">
      <w:pPr>
        <w:pStyle w:val="OptionalRequirement"/>
      </w:pPr>
      <w:r>
        <w:t xml:space="preserve">Such Root Cause Analysis </w:t>
      </w:r>
      <w:r w:rsidRPr="003F5D41">
        <w:rPr>
          <w:b/>
          <w:bCs/>
        </w:rPr>
        <w:t>MAY</w:t>
      </w:r>
      <w:r>
        <w:t xml:space="preserve"> be done manually or using automated tools.</w:t>
      </w:r>
    </w:p>
    <w:p w14:paraId="2E26B5C7" w14:textId="73B42731" w:rsidR="00E45DF3" w:rsidRPr="00E45DF3" w:rsidRDefault="00E45DF3" w:rsidP="00E45DF3">
      <w:pPr>
        <w:pStyle w:val="DesirableRequirement"/>
      </w:pPr>
      <w:r>
        <w:t xml:space="preserve">Smart Contracts </w:t>
      </w:r>
      <w:r w:rsidRPr="00E45DF3">
        <w:rPr>
          <w:b/>
          <w:bCs/>
        </w:rPr>
        <w:t>SHOULD</w:t>
      </w:r>
      <w:r>
        <w:t xml:space="preserve"> be used to facilitate the </w:t>
      </w:r>
      <w:r>
        <w:rPr>
          <w:lang w:val="en-US"/>
        </w:rPr>
        <w:t xml:space="preserve">flow of actions, the logging of information and the exchange of information between the supply chain partners as defined in the scenarios defined in clause </w:t>
      </w:r>
      <w:r>
        <w:rPr>
          <w:lang w:val="en-US"/>
        </w:rPr>
        <w:fldChar w:fldCharType="begin"/>
      </w:r>
      <w:r>
        <w:rPr>
          <w:lang w:val="en-US"/>
        </w:rPr>
        <w:instrText xml:space="preserve"> REF _Ref143614898 \h </w:instrText>
      </w:r>
      <w:r>
        <w:rPr>
          <w:lang w:val="en-US"/>
        </w:rPr>
      </w:r>
      <w:r>
        <w:rPr>
          <w:lang w:val="en-US"/>
        </w:rPr>
        <w:fldChar w:fldCharType="separate"/>
      </w:r>
      <w:r>
        <w:t>5.3.5.1.3</w:t>
      </w:r>
      <w:r>
        <w:rPr>
          <w:lang w:val="en-US"/>
        </w:rPr>
        <w:t xml:space="preserve"> (</w:t>
      </w:r>
      <w:r>
        <w:t>Fault identification and repair</w:t>
      </w:r>
      <w:r>
        <w:rPr>
          <w:lang w:val="en-US"/>
        </w:rPr>
        <w:fldChar w:fldCharType="end"/>
      </w:r>
      <w:r>
        <w:rPr>
          <w:lang w:val="en-US"/>
        </w:rPr>
        <w:t>).</w:t>
      </w:r>
    </w:p>
    <w:p w14:paraId="7DBA3E0E" w14:textId="72295596" w:rsidR="003F5D41" w:rsidRDefault="00AF648B" w:rsidP="003F5D41">
      <w:pPr>
        <w:pStyle w:val="Body"/>
      </w:pPr>
      <w:r>
        <w:rPr>
          <w:noProof/>
        </w:rPr>
        <w:drawing>
          <wp:inline distT="0" distB="0" distL="0" distR="0" wp14:anchorId="36C54EBC" wp14:editId="071CD5D1">
            <wp:extent cx="6120765" cy="3339465"/>
            <wp:effectExtent l="0" t="0" r="635" b="635"/>
            <wp:docPr id="17592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0120" name="Picture 17592301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0CD20B91" w14:textId="3A9E05C3" w:rsidR="00AF648B" w:rsidRPr="003F5D41" w:rsidRDefault="00AF648B" w:rsidP="00AF648B">
      <w:pPr>
        <w:pStyle w:val="Caption"/>
        <w:jc w:val="center"/>
      </w:pPr>
      <w:bookmarkStart w:id="359" w:name="_Ref143611425"/>
      <w:bookmarkStart w:id="360" w:name="_Toc149728838"/>
      <w:r>
        <w:t xml:space="preserve">Figure </w:t>
      </w:r>
      <w:fldSimple w:instr=" SEQ Figure \* ARABIC ">
        <w:r w:rsidR="00C96E25">
          <w:rPr>
            <w:noProof/>
          </w:rPr>
          <w:t>24</w:t>
        </w:r>
      </w:fldSimple>
      <w:bookmarkEnd w:id="359"/>
      <w:r>
        <w:rPr>
          <w:lang w:val="en-US"/>
        </w:rPr>
        <w:t xml:space="preserve"> - Fault identification and repair decision tree</w:t>
      </w:r>
      <w:bookmarkEnd w:id="360"/>
    </w:p>
    <w:p w14:paraId="72243C9A" w14:textId="5EE9144F" w:rsidR="00D67A89" w:rsidRDefault="00AF648B" w:rsidP="00C91F43">
      <w:pPr>
        <w:pStyle w:val="Body"/>
        <w:rPr>
          <w:rFonts w:asciiTheme="majorBidi" w:hAnsiTheme="majorBidi" w:cstheme="majorBidi"/>
          <w:lang w:val="en-US"/>
        </w:rPr>
      </w:pPr>
      <w:r>
        <w:rPr>
          <w:rFonts w:asciiTheme="majorBidi" w:hAnsiTheme="majorBidi" w:cstheme="majorBidi"/>
          <w:lang w:val="en-US"/>
        </w:rPr>
        <w:t xml:space="preserve">The following sections describe the flow of actions for each of the scenarios </w:t>
      </w:r>
      <w:r w:rsidR="009B4666">
        <w:rPr>
          <w:rFonts w:asciiTheme="majorBidi" w:hAnsiTheme="majorBidi" w:cstheme="majorBidi"/>
          <w:lang w:val="en-US"/>
        </w:rPr>
        <w:t xml:space="preserve">defined in the decision </w:t>
      </w:r>
      <w:r w:rsidR="009B4666" w:rsidRPr="009B4666">
        <w:rPr>
          <w:rFonts w:asciiTheme="majorBidi" w:hAnsiTheme="majorBidi" w:cstheme="majorBidi"/>
          <w:lang w:val="en-US"/>
        </w:rPr>
        <w:t xml:space="preserve">tree in </w:t>
      </w:r>
      <w:r w:rsidR="009B4666" w:rsidRPr="009B4666">
        <w:rPr>
          <w:rFonts w:asciiTheme="majorBidi" w:hAnsiTheme="majorBidi" w:cstheme="majorBidi"/>
          <w:lang w:val="en-US"/>
        </w:rPr>
        <w:fldChar w:fldCharType="begin"/>
      </w:r>
      <w:r w:rsidR="009B4666" w:rsidRPr="009B4666">
        <w:rPr>
          <w:rFonts w:asciiTheme="majorBidi" w:hAnsiTheme="majorBidi" w:cstheme="majorBidi"/>
          <w:lang w:val="en-US"/>
        </w:rPr>
        <w:instrText xml:space="preserve"> REF _Ref143611425 \h </w:instrText>
      </w:r>
      <w:r w:rsidR="009B4666">
        <w:rPr>
          <w:rFonts w:asciiTheme="majorBidi" w:hAnsiTheme="majorBidi" w:cstheme="majorBidi"/>
          <w:lang w:val="en-US"/>
        </w:rPr>
        <w:instrText xml:space="preserve"> \* MERGEFORMAT </w:instrText>
      </w:r>
      <w:r w:rsidR="009B4666" w:rsidRPr="009B4666">
        <w:rPr>
          <w:rFonts w:asciiTheme="majorBidi" w:hAnsiTheme="majorBidi" w:cstheme="majorBidi"/>
          <w:lang w:val="en-US"/>
        </w:rPr>
      </w:r>
      <w:r w:rsidR="009B4666" w:rsidRPr="009B4666">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009B4666" w:rsidRPr="009B4666">
        <w:rPr>
          <w:rFonts w:asciiTheme="majorBidi" w:hAnsiTheme="majorBidi" w:cstheme="majorBidi"/>
          <w:lang w:val="en-US"/>
        </w:rPr>
        <w:fldChar w:fldCharType="end"/>
      </w:r>
      <w:r w:rsidR="009B4666">
        <w:rPr>
          <w:rFonts w:asciiTheme="majorBidi" w:hAnsiTheme="majorBidi" w:cstheme="majorBidi"/>
          <w:lang w:val="en-US"/>
        </w:rPr>
        <w:t>.</w:t>
      </w:r>
    </w:p>
    <w:p w14:paraId="48003F5B" w14:textId="363E89D7" w:rsidR="009B4666" w:rsidRPr="009B4666" w:rsidRDefault="009B4666" w:rsidP="00157277">
      <w:pPr>
        <w:pStyle w:val="Heading5"/>
      </w:pPr>
      <w:bookmarkStart w:id="361" w:name="_Toc149728795"/>
      <w:r>
        <w:t>5.3.5.</w:t>
      </w:r>
      <w:r w:rsidR="00157277">
        <w:t>4</w:t>
      </w:r>
      <w:r>
        <w:t>.2</w:t>
      </w:r>
      <w:r>
        <w:tab/>
        <w:t>Fault Management Scenarios when abandoning a faulty service</w:t>
      </w:r>
      <w:r w:rsidR="00F9213F">
        <w:t xml:space="preserve"> that is in </w:t>
      </w:r>
      <w:r w:rsidR="00157277">
        <w:t>operation.</w:t>
      </w:r>
      <w:bookmarkEnd w:id="361"/>
    </w:p>
    <w:p w14:paraId="35B1E8A7" w14:textId="44A86293" w:rsidR="0094501D" w:rsidRDefault="009B4666" w:rsidP="00C91F43">
      <w:pPr>
        <w:pStyle w:val="Body"/>
        <w:rPr>
          <w:rFonts w:asciiTheme="majorBidi" w:hAnsiTheme="majorBidi" w:cstheme="majorBidi"/>
          <w:lang w:val="en-GB"/>
        </w:rPr>
      </w:pPr>
      <w:r>
        <w:rPr>
          <w:rFonts w:asciiTheme="majorBidi" w:hAnsiTheme="majorBidi" w:cstheme="majorBidi"/>
          <w:lang w:val="en-GB"/>
        </w:rPr>
        <w:t xml:space="preserve">When a decision has been made to abandon a faulty </w:t>
      </w:r>
      <w:r w:rsidR="0094501D">
        <w:rPr>
          <w:rFonts w:asciiTheme="majorBidi" w:hAnsiTheme="majorBidi" w:cstheme="majorBidi"/>
          <w:lang w:val="en-GB"/>
        </w:rPr>
        <w:t>service</w:t>
      </w:r>
      <w:r w:rsidR="00F9213F">
        <w:rPr>
          <w:rFonts w:asciiTheme="majorBidi" w:hAnsiTheme="majorBidi" w:cstheme="majorBidi"/>
          <w:lang w:val="en-GB"/>
        </w:rPr>
        <w:t xml:space="preserve"> that is currently in operation</w:t>
      </w:r>
      <w:r w:rsidR="0094501D">
        <w:rPr>
          <w:rFonts w:asciiTheme="majorBidi" w:hAnsiTheme="majorBidi" w:cstheme="majorBidi"/>
          <w:lang w:val="en-GB"/>
        </w:rPr>
        <w:t>,</w:t>
      </w:r>
      <w:r>
        <w:rPr>
          <w:rFonts w:asciiTheme="majorBidi" w:hAnsiTheme="majorBidi" w:cstheme="majorBidi"/>
          <w:lang w:val="en-GB"/>
        </w:rPr>
        <w:t xml:space="preserve"> the following </w:t>
      </w:r>
      <w:r w:rsidR="0094501D">
        <w:rPr>
          <w:rFonts w:asciiTheme="majorBidi" w:hAnsiTheme="majorBidi" w:cstheme="majorBidi"/>
          <w:lang w:val="en-GB"/>
        </w:rPr>
        <w:t>actions</w:t>
      </w:r>
      <w:r>
        <w:rPr>
          <w:rFonts w:asciiTheme="majorBidi" w:hAnsiTheme="majorBidi" w:cstheme="majorBidi"/>
          <w:lang w:val="en-GB"/>
        </w:rPr>
        <w:t xml:space="preserve"> </w:t>
      </w:r>
      <w:proofErr w:type="gramStart"/>
      <w:r>
        <w:rPr>
          <w:rFonts w:asciiTheme="majorBidi" w:hAnsiTheme="majorBidi" w:cstheme="majorBidi"/>
          <w:lang w:val="en-GB"/>
        </w:rPr>
        <w:t>have to</w:t>
      </w:r>
      <w:proofErr w:type="gramEnd"/>
      <w:r>
        <w:rPr>
          <w:rFonts w:asciiTheme="majorBidi" w:hAnsiTheme="majorBidi" w:cstheme="majorBidi"/>
          <w:lang w:val="en-GB"/>
        </w:rPr>
        <w:t xml:space="preserve"> take </w:t>
      </w:r>
      <w:bookmarkStart w:id="362" w:name="_Hlk143616612"/>
      <w:r w:rsidR="0094501D">
        <w:rPr>
          <w:rFonts w:asciiTheme="majorBidi" w:hAnsiTheme="majorBidi" w:cstheme="majorBidi"/>
          <w:lang w:val="en-GB"/>
        </w:rPr>
        <w:t>place</w:t>
      </w:r>
      <w:r>
        <w:rPr>
          <w:rFonts w:asciiTheme="majorBidi" w:hAnsiTheme="majorBidi" w:cstheme="majorBidi"/>
          <w:lang w:val="en-GB"/>
        </w:rPr>
        <w:t xml:space="preserve"> at the Seller and on any downstream supply chain partner</w:t>
      </w:r>
      <w:r w:rsidR="0094501D">
        <w:rPr>
          <w:rFonts w:asciiTheme="majorBidi" w:hAnsiTheme="majorBidi" w:cstheme="majorBidi"/>
          <w:lang w:val="en-GB"/>
        </w:rPr>
        <w:t xml:space="preserve"> involved in the delivery of said service</w:t>
      </w:r>
      <w:r w:rsidR="00E45DF3">
        <w:rPr>
          <w:rFonts w:asciiTheme="majorBidi" w:hAnsiTheme="majorBidi" w:cstheme="majorBidi"/>
          <w:lang w:val="en-GB"/>
        </w:rPr>
        <w:t>.</w:t>
      </w:r>
      <w:bookmarkEnd w:id="362"/>
    </w:p>
    <w:p w14:paraId="639FE214" w14:textId="32A52E9D" w:rsidR="0094501D" w:rsidRDefault="0094501D" w:rsidP="0094501D">
      <w:pPr>
        <w:pStyle w:val="MandatoryRequirement"/>
      </w:pPr>
      <w:r>
        <w:t xml:space="preserve">The faulty element (if one exists) </w:t>
      </w:r>
      <w:r w:rsidRPr="0094501D">
        <w:rPr>
          <w:b/>
          <w:bCs/>
        </w:rPr>
        <w:t>SHALL</w:t>
      </w:r>
      <w:r>
        <w:t xml:space="preserve"> be removed from inventory.</w:t>
      </w:r>
    </w:p>
    <w:p w14:paraId="552061F3" w14:textId="1959A69D" w:rsidR="0094501D" w:rsidRDefault="0094501D" w:rsidP="0094501D">
      <w:pPr>
        <w:pStyle w:val="OptionalRequirement"/>
      </w:pPr>
      <w:r>
        <w:t xml:space="preserve">The faulty element </w:t>
      </w:r>
      <w:r w:rsidRPr="0094501D">
        <w:rPr>
          <w:b/>
          <w:bCs/>
        </w:rPr>
        <w:t>MAY</w:t>
      </w:r>
      <w:r>
        <w:t xml:space="preserve"> be repaired and returned to inventory for future use.</w:t>
      </w:r>
    </w:p>
    <w:p w14:paraId="0D6392C2" w14:textId="4AE7806F" w:rsidR="0094501D" w:rsidRPr="0094501D" w:rsidRDefault="0094501D" w:rsidP="0094501D">
      <w:pPr>
        <w:pStyle w:val="MandatoryRequirement"/>
      </w:pPr>
      <w:r>
        <w:t xml:space="preserve">The service </w:t>
      </w:r>
      <w:r w:rsidRPr="0094501D">
        <w:rPr>
          <w:b/>
          <w:bCs/>
        </w:rPr>
        <w:t>SHALL</w:t>
      </w:r>
      <w:r>
        <w:t xml:space="preserve"> be terminated with all downstream supply chain partners (if any).</w:t>
      </w:r>
    </w:p>
    <w:p w14:paraId="669DD2F7" w14:textId="4E605BCA" w:rsidR="009B4666" w:rsidRDefault="009B4666" w:rsidP="00C91F43">
      <w:pPr>
        <w:pStyle w:val="Body"/>
        <w:rPr>
          <w:rFonts w:asciiTheme="majorBidi" w:hAnsiTheme="majorBidi" w:cstheme="majorBidi"/>
          <w:lang w:val="en-US"/>
        </w:rPr>
      </w:pPr>
      <w:r w:rsidRPr="00F9213F">
        <w:rPr>
          <w:rFonts w:asciiTheme="majorBidi" w:hAnsiTheme="majorBidi" w:cstheme="majorBidi"/>
          <w:b/>
          <w:bCs/>
          <w:i/>
          <w:iCs/>
          <w:lang w:val="en-US"/>
        </w:rPr>
        <w:t>Scenario A</w:t>
      </w:r>
      <w:r w:rsidR="00AD4F9D">
        <w:rPr>
          <w:rFonts w:asciiTheme="majorBidi" w:hAnsiTheme="majorBidi" w:cstheme="majorBidi"/>
          <w:lang w:val="en-US"/>
        </w:rPr>
        <w:t xml:space="preserve"> </w:t>
      </w:r>
      <w:r w:rsidR="00F9213F">
        <w:rPr>
          <w:rFonts w:asciiTheme="majorBidi" w:hAnsiTheme="majorBidi" w:cstheme="majorBidi"/>
          <w:lang w:val="en-US"/>
        </w:rPr>
        <w:t>is a situation where the source fault is internal to the seller and there are no external suppliers.</w:t>
      </w:r>
    </w:p>
    <w:p w14:paraId="057316AE" w14:textId="58051FAB" w:rsidR="00F9213F"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B</w:t>
      </w:r>
      <w:r>
        <w:rPr>
          <w:rFonts w:asciiTheme="majorBidi" w:hAnsiTheme="majorBidi" w:cstheme="majorBidi"/>
          <w:lang w:val="en-US"/>
        </w:rPr>
        <w:t xml:space="preserve"> is a situation where the source of the fault is internal to the seller and there are external, downstream, supply chain partners whose elements of service are not at fault.</w:t>
      </w:r>
    </w:p>
    <w:p w14:paraId="33B5026E" w14:textId="3A9CE33A"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_Ref143614188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24</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w:t>
      </w:r>
      <w:bookmarkStart w:id="363" w:name="_Hlk143618414"/>
      <w:r w:rsidRPr="00F9213F">
        <w:rPr>
          <w:rFonts w:asciiTheme="majorBidi" w:hAnsiTheme="majorBidi" w:cstheme="majorBidi"/>
          <w:lang w:val="en-US"/>
        </w:rPr>
        <w:t>describes the</w:t>
      </w:r>
      <w:r>
        <w:rPr>
          <w:rFonts w:asciiTheme="majorBidi" w:hAnsiTheme="majorBidi" w:cstheme="majorBidi"/>
          <w:lang w:val="en-US"/>
        </w:rPr>
        <w:t xml:space="preserve"> flow of actions that are taken for Scenarios A and B</w:t>
      </w:r>
      <w:bookmarkEnd w:id="363"/>
      <w:r>
        <w:rPr>
          <w:rFonts w:asciiTheme="majorBidi" w:hAnsiTheme="majorBidi" w:cstheme="majorBidi"/>
          <w:lang w:val="en-US"/>
        </w:rPr>
        <w:t>.</w:t>
      </w:r>
    </w:p>
    <w:p w14:paraId="42733C67" w14:textId="60D77C17" w:rsidR="00F9213F" w:rsidRDefault="00F9213F" w:rsidP="00C91F43">
      <w:pPr>
        <w:pStyle w:val="Body"/>
        <w:rPr>
          <w:rFonts w:asciiTheme="majorBidi" w:hAnsiTheme="majorBidi" w:cstheme="majorBidi"/>
          <w:lang w:val="en-US"/>
        </w:rPr>
      </w:pPr>
      <w:r>
        <w:rPr>
          <w:rFonts w:asciiTheme="majorBidi" w:hAnsiTheme="majorBidi" w:cstheme="majorBidi"/>
          <w:noProof/>
          <w:lang w:val="en-US"/>
        </w:rPr>
        <w:lastRenderedPageBreak/>
        <w:drawing>
          <wp:inline distT="0" distB="0" distL="0" distR="0" wp14:anchorId="45C075B7" wp14:editId="6DF408C0">
            <wp:extent cx="6120765" cy="2559050"/>
            <wp:effectExtent l="0" t="0" r="635" b="6350"/>
            <wp:docPr id="22317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244" name="Picture 223172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559050"/>
                    </a:xfrm>
                    <a:prstGeom prst="rect">
                      <a:avLst/>
                    </a:prstGeom>
                  </pic:spPr>
                </pic:pic>
              </a:graphicData>
            </a:graphic>
          </wp:inline>
        </w:drawing>
      </w:r>
    </w:p>
    <w:p w14:paraId="011C0589" w14:textId="53AE6D68" w:rsidR="00F9213F" w:rsidRDefault="00F9213F" w:rsidP="00F9213F">
      <w:pPr>
        <w:pStyle w:val="Caption"/>
        <w:jc w:val="center"/>
        <w:rPr>
          <w:rFonts w:asciiTheme="majorBidi" w:hAnsiTheme="majorBidi" w:cstheme="majorBidi"/>
          <w:lang w:val="en-US"/>
        </w:rPr>
      </w:pPr>
      <w:bookmarkStart w:id="364" w:name="_Ref143614188"/>
      <w:bookmarkStart w:id="365" w:name="_Toc149728839"/>
      <w:r>
        <w:t xml:space="preserve">Figure </w:t>
      </w:r>
      <w:fldSimple w:instr=" SEQ Figure \* ARABIC ">
        <w:r w:rsidR="00C96E25">
          <w:rPr>
            <w:noProof/>
          </w:rPr>
          <w:t>25</w:t>
        </w:r>
      </w:fldSimple>
      <w:bookmarkEnd w:id="364"/>
      <w:r>
        <w:rPr>
          <w:lang w:val="en-US"/>
        </w:rPr>
        <w:t xml:space="preserve"> - Fault management scenarios A &amp; B</w:t>
      </w:r>
      <w:bookmarkEnd w:id="365"/>
    </w:p>
    <w:p w14:paraId="24584370" w14:textId="6950009A" w:rsidR="009B4666"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C</w:t>
      </w:r>
      <w:r>
        <w:rPr>
          <w:rFonts w:asciiTheme="majorBidi" w:hAnsiTheme="majorBidi" w:cstheme="majorBidi"/>
          <w:lang w:val="en-US"/>
        </w:rPr>
        <w:t xml:space="preserve"> is a situation where the source of the fault is external.</w:t>
      </w:r>
    </w:p>
    <w:p w14:paraId="1AB0EE93" w14:textId="53B2EDAF"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_Ref143614456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25</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describes</w:t>
      </w:r>
      <w:r>
        <w:rPr>
          <w:rFonts w:asciiTheme="majorBidi" w:hAnsiTheme="majorBidi" w:cstheme="majorBidi"/>
          <w:lang w:val="en-US"/>
        </w:rPr>
        <w:t xml:space="preserve"> the flow of actions that are taken for Scenario C.</w:t>
      </w:r>
    </w:p>
    <w:p w14:paraId="10D1E0AF" w14:textId="328BE590" w:rsidR="00F9213F" w:rsidRDefault="00F9213F" w:rsidP="00C91F43">
      <w:pPr>
        <w:pStyle w:val="Body"/>
        <w:rPr>
          <w:rFonts w:asciiTheme="majorBidi" w:hAnsiTheme="majorBidi" w:cstheme="majorBidi"/>
          <w:lang w:val="en-US"/>
        </w:rPr>
      </w:pPr>
      <w:r>
        <w:rPr>
          <w:rFonts w:asciiTheme="majorBidi" w:hAnsiTheme="majorBidi" w:cstheme="majorBidi"/>
          <w:noProof/>
          <w:lang w:val="en-US"/>
        </w:rPr>
        <w:drawing>
          <wp:inline distT="0" distB="0" distL="0" distR="0" wp14:anchorId="3BF299C2" wp14:editId="3452F7AA">
            <wp:extent cx="6120765" cy="1513840"/>
            <wp:effectExtent l="0" t="0" r="635" b="0"/>
            <wp:docPr id="1566049956" name="Picture 3" descr="A diagram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956" name="Picture 3" descr="A diagram of a mai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1513840"/>
                    </a:xfrm>
                    <a:prstGeom prst="rect">
                      <a:avLst/>
                    </a:prstGeom>
                  </pic:spPr>
                </pic:pic>
              </a:graphicData>
            </a:graphic>
          </wp:inline>
        </w:drawing>
      </w:r>
    </w:p>
    <w:p w14:paraId="46069461" w14:textId="7C67E2E8" w:rsidR="00F9213F" w:rsidRDefault="00F9213F" w:rsidP="00F9213F">
      <w:pPr>
        <w:pStyle w:val="Caption"/>
        <w:jc w:val="center"/>
        <w:rPr>
          <w:lang w:val="en-US"/>
        </w:rPr>
      </w:pPr>
      <w:bookmarkStart w:id="366" w:name="_Ref143614456"/>
      <w:bookmarkStart w:id="367" w:name="_Toc149728840"/>
      <w:r>
        <w:t xml:space="preserve">Figure </w:t>
      </w:r>
      <w:fldSimple w:instr=" SEQ Figure \* ARABIC ">
        <w:r w:rsidR="00C96E25">
          <w:rPr>
            <w:noProof/>
          </w:rPr>
          <w:t>26</w:t>
        </w:r>
      </w:fldSimple>
      <w:bookmarkEnd w:id="366"/>
      <w:r>
        <w:rPr>
          <w:lang w:val="en-US"/>
        </w:rPr>
        <w:t xml:space="preserve"> - Fault management scenario C</w:t>
      </w:r>
      <w:bookmarkEnd w:id="367"/>
    </w:p>
    <w:p w14:paraId="222C90DC" w14:textId="56852745" w:rsidR="00E45DF3" w:rsidRDefault="00E45DF3" w:rsidP="00E45DF3">
      <w:pPr>
        <w:rPr>
          <w:lang w:val="en-US"/>
        </w:rPr>
      </w:pPr>
      <w:r>
        <w:rPr>
          <w:lang w:val="en-US"/>
        </w:rPr>
        <w:t>The commercial implications of terminating a service are subject to agreements between the supply chain partners and are beyond the scope of the current document.</w:t>
      </w:r>
    </w:p>
    <w:p w14:paraId="33C9D8B7" w14:textId="7C770940" w:rsidR="00635D51" w:rsidRDefault="00635D51" w:rsidP="00157277">
      <w:pPr>
        <w:pStyle w:val="Heading5"/>
      </w:pPr>
      <w:bookmarkStart w:id="368" w:name="_Toc149728796"/>
      <w:r>
        <w:t>5.3.5.</w:t>
      </w:r>
      <w:r w:rsidR="00157277">
        <w:t>4</w:t>
      </w:r>
      <w:r>
        <w:t>.3</w:t>
      </w:r>
      <w:r w:rsidR="007D6461">
        <w:tab/>
      </w:r>
      <w:r>
        <w:t xml:space="preserve">Fault Management Scenarios when repairing a faulty service that is in </w:t>
      </w:r>
      <w:r w:rsidR="00157277">
        <w:t>operation.</w:t>
      </w:r>
      <w:bookmarkEnd w:id="368"/>
    </w:p>
    <w:p w14:paraId="21DBA9B4" w14:textId="3316CE1E" w:rsidR="00635D51" w:rsidRDefault="00635D51" w:rsidP="00635D51">
      <w:bookmarkStart w:id="369" w:name="_Hlk143623280"/>
      <w:r>
        <w:t xml:space="preserve">When a decision has been made to repair a faulty service that is currently in operation the following considerations and actions are required </w:t>
      </w:r>
      <w:r>
        <w:rPr>
          <w:rFonts w:asciiTheme="majorBidi" w:hAnsiTheme="majorBidi" w:cstheme="majorBidi"/>
        </w:rPr>
        <w:t>at the Seller and on any downstream supply chain partner involved in the delivery of said service</w:t>
      </w:r>
      <w:bookmarkEnd w:id="369"/>
      <w:r>
        <w:rPr>
          <w:rFonts w:asciiTheme="majorBidi" w:hAnsiTheme="majorBidi" w:cstheme="majorBidi"/>
        </w:rPr>
        <w:t>:</w:t>
      </w:r>
      <w:r>
        <w:t xml:space="preserve"> </w:t>
      </w:r>
    </w:p>
    <w:p w14:paraId="307803EA" w14:textId="605AB80F" w:rsidR="00635D51" w:rsidRDefault="00635D51" w:rsidP="00B22AEE">
      <w:pPr>
        <w:pStyle w:val="MandatoryRequirement"/>
      </w:pPr>
      <w:r>
        <w:t xml:space="preserve">The seller </w:t>
      </w:r>
      <w:r w:rsidRPr="00B22AEE">
        <w:rPr>
          <w:b/>
          <w:bCs/>
        </w:rPr>
        <w:t>SHALL</w:t>
      </w:r>
      <w:r>
        <w:t xml:space="preserve"> determine if downtime is required in order to repair the fault.</w:t>
      </w:r>
    </w:p>
    <w:p w14:paraId="20561FA1" w14:textId="08F3B221" w:rsidR="00635D51" w:rsidRDefault="00635D51" w:rsidP="00B22AEE">
      <w:pPr>
        <w:pStyle w:val="MandatoryRequirement"/>
      </w:pPr>
      <w:r>
        <w:t xml:space="preserve">In the event that the fault is of an element of service supplied by a supply chain partner the </w:t>
      </w:r>
      <w:r w:rsidR="0085744A">
        <w:rPr>
          <w:lang w:val="en-US"/>
        </w:rPr>
        <w:t>s</w:t>
      </w:r>
      <w:r>
        <w:t xml:space="preserve">eller </w:t>
      </w:r>
      <w:r w:rsidRPr="00B22AEE">
        <w:rPr>
          <w:b/>
          <w:bCs/>
        </w:rPr>
        <w:t>SHALL</w:t>
      </w:r>
      <w:r>
        <w:t xml:space="preserve"> </w:t>
      </w:r>
      <w:r w:rsidR="0085744A">
        <w:rPr>
          <w:lang w:val="en-US"/>
        </w:rPr>
        <w:t>open a trouble ticket</w:t>
      </w:r>
      <w:r>
        <w:t xml:space="preserve"> with </w:t>
      </w:r>
      <w:r w:rsidR="0085744A">
        <w:rPr>
          <w:lang w:val="en-US"/>
        </w:rPr>
        <w:t>that</w:t>
      </w:r>
      <w:r>
        <w:t xml:space="preserve"> supply chain partner</w:t>
      </w:r>
      <w:r w:rsidR="0085744A">
        <w:rPr>
          <w:lang w:val="en-US"/>
        </w:rPr>
        <w:t xml:space="preserve"> and check with them</w:t>
      </w:r>
      <w:r>
        <w:t xml:space="preserve"> if downtime is required in order to repair the fault.</w:t>
      </w:r>
    </w:p>
    <w:p w14:paraId="11A50F09" w14:textId="77F4094F" w:rsidR="00B22AEE" w:rsidRDefault="00B22AEE" w:rsidP="00B22AEE">
      <w:pPr>
        <w:pStyle w:val="MandatoryRequirement"/>
      </w:pPr>
      <w:r>
        <w:t xml:space="preserve">If it is determined that downtime is required, the seller </w:t>
      </w:r>
      <w:r w:rsidRPr="00B22AEE">
        <w:rPr>
          <w:b/>
          <w:bCs/>
        </w:rPr>
        <w:t>SHALL</w:t>
      </w:r>
      <w:r>
        <w:t xml:space="preserve"> coordinate a maintenance window with the buyer and communicate such window to the downstream suppliers where necessary or applicable.</w:t>
      </w:r>
    </w:p>
    <w:p w14:paraId="45242400" w14:textId="4C786A25" w:rsidR="00B22AEE" w:rsidRDefault="00B22AEE" w:rsidP="00B22AEE">
      <w:pPr>
        <w:pStyle w:val="MandatoryRequirement"/>
      </w:pPr>
      <w:r>
        <w:t xml:space="preserve">The supply chain partner whose element of service is at fault </w:t>
      </w:r>
      <w:r w:rsidRPr="00B22AEE">
        <w:rPr>
          <w:b/>
          <w:bCs/>
        </w:rPr>
        <w:t>SHALL</w:t>
      </w:r>
      <w:r>
        <w:t xml:space="preserve"> repair the fault during the maintenance window and report completion upstream.</w:t>
      </w:r>
    </w:p>
    <w:bookmarkStart w:id="370" w:name="_Hlk143618557"/>
    <w:bookmarkStart w:id="371" w:name="_Hlk143623982"/>
    <w:p w14:paraId="270DFBB2" w14:textId="3E91C4B0" w:rsidR="0085744A" w:rsidRPr="0085744A" w:rsidRDefault="00B13EF4" w:rsidP="0085744A">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_Ref143618522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26</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w:t>
      </w:r>
      <w:r w:rsidR="0085744A" w:rsidRPr="00B13EF4">
        <w:rPr>
          <w:rFonts w:asciiTheme="majorBidi" w:hAnsiTheme="majorBidi" w:cstheme="majorBidi"/>
          <w:lang w:val="en-US"/>
        </w:rPr>
        <w:t>describes</w:t>
      </w:r>
      <w:r w:rsidR="0085744A" w:rsidRPr="00F9213F">
        <w:rPr>
          <w:rFonts w:asciiTheme="majorBidi" w:hAnsiTheme="majorBidi" w:cstheme="majorBidi"/>
          <w:lang w:val="en-US"/>
        </w:rPr>
        <w:t xml:space="preserve"> the</w:t>
      </w:r>
      <w:r w:rsidR="0085744A">
        <w:rPr>
          <w:rFonts w:asciiTheme="majorBidi" w:hAnsiTheme="majorBidi" w:cstheme="majorBidi"/>
          <w:lang w:val="en-US"/>
        </w:rPr>
        <w:t xml:space="preserve"> flow of actions that are taken for Scenarios D and E.</w:t>
      </w:r>
    </w:p>
    <w:p w14:paraId="7810BCFE" w14:textId="72A22536" w:rsidR="00B22AEE" w:rsidRDefault="00B22AEE" w:rsidP="00B22AEE">
      <w:pPr>
        <w:pStyle w:val="Body"/>
        <w:rPr>
          <w:rFonts w:asciiTheme="majorBidi" w:hAnsiTheme="majorBidi" w:cstheme="majorBidi"/>
          <w:lang w:val="en-US"/>
        </w:rPr>
      </w:pPr>
      <w:bookmarkStart w:id="372" w:name="_Hlk143617903"/>
      <w:bookmarkStart w:id="373" w:name="_Hlk143618300"/>
      <w:bookmarkEnd w:id="370"/>
      <w:r w:rsidRPr="0085744A">
        <w:rPr>
          <w:rFonts w:asciiTheme="majorBidi" w:hAnsiTheme="majorBidi" w:cstheme="majorBidi"/>
          <w:b/>
          <w:bCs/>
          <w:i/>
          <w:iCs/>
          <w:lang w:val="en-US"/>
        </w:rPr>
        <w:t>Scenario D</w:t>
      </w:r>
      <w:r w:rsidR="0085744A" w:rsidRPr="0085744A">
        <w:rPr>
          <w:rFonts w:asciiTheme="majorBidi" w:hAnsiTheme="majorBidi" w:cstheme="majorBidi"/>
          <w:lang w:val="en-US"/>
        </w:rPr>
        <w:t xml:space="preserve"> is a situation where the source of the fault is external, and an outage (maintenance window) is required.</w:t>
      </w:r>
      <w:bookmarkEnd w:id="372"/>
    </w:p>
    <w:p w14:paraId="4B727C81" w14:textId="6953A999" w:rsidR="0085744A" w:rsidRDefault="0085744A" w:rsidP="001D0923">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E</w:t>
      </w:r>
      <w:r w:rsidRPr="0085744A">
        <w:rPr>
          <w:rFonts w:asciiTheme="majorBidi" w:hAnsiTheme="majorBidi" w:cstheme="majorBidi"/>
          <w:lang w:val="en-US"/>
        </w:rPr>
        <w:t xml:space="preserve"> is a situation where the source of the fault is external,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bookmarkEnd w:id="371"/>
    <w:bookmarkEnd w:id="373"/>
    <w:p w14:paraId="13CD0609" w14:textId="73A53A64" w:rsidR="0085744A" w:rsidRDefault="0085744A" w:rsidP="001D0923">
      <w:pPr>
        <w:pStyle w:val="Body"/>
        <w:rPr>
          <w:highlight w:val="yellow"/>
          <w:lang w:val="en-US"/>
        </w:rPr>
      </w:pPr>
      <w:r>
        <w:rPr>
          <w:noProof/>
          <w:lang w:val="en-US"/>
        </w:rPr>
        <w:lastRenderedPageBreak/>
        <w:drawing>
          <wp:inline distT="0" distB="0" distL="0" distR="0" wp14:anchorId="24BDF0DC" wp14:editId="3D956BAF">
            <wp:extent cx="6120765" cy="2108200"/>
            <wp:effectExtent l="0" t="0" r="635" b="0"/>
            <wp:docPr id="32695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3460" name="Picture 32695346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108200"/>
                    </a:xfrm>
                    <a:prstGeom prst="rect">
                      <a:avLst/>
                    </a:prstGeom>
                  </pic:spPr>
                </pic:pic>
              </a:graphicData>
            </a:graphic>
          </wp:inline>
        </w:drawing>
      </w:r>
    </w:p>
    <w:p w14:paraId="6DA5CA5C" w14:textId="4EA87B13" w:rsidR="0085744A" w:rsidRDefault="0085744A" w:rsidP="0085744A">
      <w:pPr>
        <w:pStyle w:val="Caption"/>
        <w:jc w:val="center"/>
        <w:rPr>
          <w:highlight w:val="yellow"/>
          <w:lang w:val="en-US"/>
        </w:rPr>
      </w:pPr>
      <w:bookmarkStart w:id="374" w:name="_Ref143618522"/>
      <w:bookmarkStart w:id="375" w:name="_Toc149728841"/>
      <w:r>
        <w:t xml:space="preserve">Figure </w:t>
      </w:r>
      <w:fldSimple w:instr=" SEQ Figure \* ARABIC ">
        <w:r w:rsidR="00C96E25">
          <w:rPr>
            <w:noProof/>
          </w:rPr>
          <w:t>27</w:t>
        </w:r>
      </w:fldSimple>
      <w:bookmarkEnd w:id="374"/>
      <w:r>
        <w:rPr>
          <w:lang w:val="en-US"/>
        </w:rPr>
        <w:t xml:space="preserve"> - Fault management scenarios D &amp; E</w:t>
      </w:r>
      <w:bookmarkEnd w:id="375"/>
    </w:p>
    <w:p w14:paraId="4065CDE3" w14:textId="5B9CF924" w:rsidR="00B13EF4" w:rsidRPr="0085744A" w:rsidRDefault="00B13EF4" w:rsidP="00B13EF4">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_Ref143618852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27</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describes</w:t>
      </w:r>
      <w:r w:rsidRPr="00F9213F">
        <w:rPr>
          <w:rFonts w:asciiTheme="majorBidi" w:hAnsiTheme="majorBidi" w:cstheme="majorBidi"/>
          <w:lang w:val="en-US"/>
        </w:rPr>
        <w:t xml:space="preserve"> the</w:t>
      </w:r>
      <w:r>
        <w:rPr>
          <w:rFonts w:asciiTheme="majorBidi" w:hAnsiTheme="majorBidi" w:cstheme="majorBidi"/>
          <w:lang w:val="en-US"/>
        </w:rPr>
        <w:t xml:space="preserve"> flow of actions that are taken for Scenarios F and G.</w:t>
      </w:r>
    </w:p>
    <w:p w14:paraId="2984A89D" w14:textId="0CB61AA2" w:rsidR="0085744A" w:rsidRDefault="0085744A" w:rsidP="0085744A">
      <w:pPr>
        <w:pStyle w:val="Body"/>
        <w:rPr>
          <w:rFonts w:asciiTheme="majorBidi" w:hAnsiTheme="majorBidi" w:cstheme="majorBidi"/>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F</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and an outage (maintenance window) is required.</w:t>
      </w:r>
    </w:p>
    <w:p w14:paraId="614557F0" w14:textId="0614E084" w:rsidR="0085744A" w:rsidRDefault="0085744A" w:rsidP="0085744A">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G</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xml:space="preserve">,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p w14:paraId="607A2B7B" w14:textId="529D9239" w:rsidR="0085744A" w:rsidRDefault="00B13EF4" w:rsidP="001D0923">
      <w:pPr>
        <w:pStyle w:val="Body"/>
        <w:rPr>
          <w:highlight w:val="yellow"/>
          <w:lang w:val="en-US"/>
        </w:rPr>
      </w:pPr>
      <w:r>
        <w:rPr>
          <w:noProof/>
          <w:lang w:val="en-US"/>
        </w:rPr>
        <w:drawing>
          <wp:inline distT="0" distB="0" distL="0" distR="0" wp14:anchorId="01FF7F09" wp14:editId="3D4AF199">
            <wp:extent cx="6120765" cy="2048510"/>
            <wp:effectExtent l="0" t="0" r="635" b="0"/>
            <wp:docPr id="1450556037" name="Picture 6" descr="A diagram of a repai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6037" name="Picture 6" descr="A diagram of a repair proces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048510"/>
                    </a:xfrm>
                    <a:prstGeom prst="rect">
                      <a:avLst/>
                    </a:prstGeom>
                  </pic:spPr>
                </pic:pic>
              </a:graphicData>
            </a:graphic>
          </wp:inline>
        </w:drawing>
      </w:r>
    </w:p>
    <w:p w14:paraId="146D5029" w14:textId="42BBFCCF" w:rsidR="00B13EF4" w:rsidRDefault="00B13EF4" w:rsidP="00B13EF4">
      <w:pPr>
        <w:pStyle w:val="Caption"/>
        <w:jc w:val="center"/>
        <w:rPr>
          <w:highlight w:val="yellow"/>
          <w:lang w:val="en-US"/>
        </w:rPr>
      </w:pPr>
      <w:bookmarkStart w:id="376" w:name="_Ref143618852"/>
      <w:bookmarkStart w:id="377" w:name="_Toc149728842"/>
      <w:r>
        <w:t xml:space="preserve">Figure </w:t>
      </w:r>
      <w:fldSimple w:instr=" SEQ Figure \* ARABIC ">
        <w:r w:rsidR="00C96E25">
          <w:rPr>
            <w:noProof/>
          </w:rPr>
          <w:t>28</w:t>
        </w:r>
      </w:fldSimple>
      <w:bookmarkEnd w:id="376"/>
      <w:r>
        <w:rPr>
          <w:lang w:val="en-US"/>
        </w:rPr>
        <w:t xml:space="preserve"> - Fault management scenarios F and G</w:t>
      </w:r>
      <w:bookmarkEnd w:id="377"/>
    </w:p>
    <w:p w14:paraId="3C8BF8BA" w14:textId="26CA071A" w:rsidR="00BB2324" w:rsidRDefault="00BB2324" w:rsidP="00157277">
      <w:pPr>
        <w:pStyle w:val="Heading5"/>
      </w:pPr>
      <w:bookmarkStart w:id="378" w:name="_Hlk143625548"/>
      <w:bookmarkStart w:id="379" w:name="_Toc149728797"/>
      <w:r>
        <w:t>5.3.5.</w:t>
      </w:r>
      <w:r w:rsidR="00157277">
        <w:t>4</w:t>
      </w:r>
      <w:r>
        <w:t>.4</w:t>
      </w:r>
      <w:bookmarkEnd w:id="378"/>
      <w:r w:rsidR="007D6461">
        <w:tab/>
      </w:r>
      <w:r>
        <w:t xml:space="preserve">Fault Management Scenarios when repairing a faulty service that is not in </w:t>
      </w:r>
      <w:r w:rsidR="00157277">
        <w:t>operation.</w:t>
      </w:r>
      <w:bookmarkEnd w:id="379"/>
    </w:p>
    <w:p w14:paraId="0398E62E" w14:textId="77777777" w:rsidR="00331DDC" w:rsidRDefault="00331DDC" w:rsidP="001D0923">
      <w:pPr>
        <w:pStyle w:val="Body"/>
        <w:rPr>
          <w:rFonts w:asciiTheme="majorBidi" w:hAnsiTheme="majorBidi" w:cstheme="majorBidi"/>
          <w:lang w:val="en-GB"/>
        </w:rPr>
      </w:pPr>
      <w:r w:rsidRPr="00331DDC">
        <w:rPr>
          <w:rFonts w:asciiTheme="majorBidi" w:hAnsiTheme="majorBidi" w:cstheme="majorBidi"/>
        </w:rPr>
        <w:t xml:space="preserve">When a decision has been made to repair a faulty service that is currently </w:t>
      </w:r>
      <w:r w:rsidRPr="00331DDC">
        <w:rPr>
          <w:rFonts w:asciiTheme="majorBidi" w:hAnsiTheme="majorBidi" w:cstheme="majorBidi"/>
          <w:b/>
          <w:bCs/>
          <w:i/>
          <w:iCs/>
          <w:lang w:val="en-US"/>
        </w:rPr>
        <w:t>not</w:t>
      </w:r>
      <w:r w:rsidRPr="00331DDC">
        <w:rPr>
          <w:rFonts w:asciiTheme="majorBidi" w:hAnsiTheme="majorBidi" w:cstheme="majorBidi"/>
          <w:lang w:val="en-US"/>
        </w:rPr>
        <w:t xml:space="preserve"> </w:t>
      </w:r>
      <w:r w:rsidRPr="00331DDC">
        <w:rPr>
          <w:rFonts w:asciiTheme="majorBidi" w:hAnsiTheme="majorBidi" w:cstheme="majorBidi"/>
        </w:rPr>
        <w:t xml:space="preserve">in operation the following considerations and actions are required </w:t>
      </w:r>
      <w:r w:rsidRPr="00331DDC">
        <w:rPr>
          <w:rFonts w:asciiTheme="majorBidi" w:hAnsiTheme="majorBidi" w:cstheme="majorBidi"/>
          <w:lang w:val="en-GB"/>
        </w:rPr>
        <w:t>at the Seller and on any downstream supply chain partner involved in the delivery of said service</w:t>
      </w:r>
      <w:r>
        <w:rPr>
          <w:rFonts w:asciiTheme="majorBidi" w:hAnsiTheme="majorBidi" w:cstheme="majorBidi"/>
          <w:lang w:val="en-GB"/>
        </w:rPr>
        <w:t>:</w:t>
      </w:r>
    </w:p>
    <w:p w14:paraId="28C9B9A6" w14:textId="77777777" w:rsidR="00331DDC" w:rsidRDefault="00331DDC" w:rsidP="00331DDC">
      <w:pPr>
        <w:pStyle w:val="MandatoryRequirement"/>
      </w:pPr>
      <w:r>
        <w:t xml:space="preserve">The seller </w:t>
      </w:r>
      <w:r w:rsidRPr="00331DDC">
        <w:rPr>
          <w:b/>
          <w:bCs/>
        </w:rPr>
        <w:t>SHALL</w:t>
      </w:r>
      <w:r>
        <w:t xml:space="preserve"> remove the faulty element from inventory.</w:t>
      </w:r>
    </w:p>
    <w:p w14:paraId="356E299C" w14:textId="77777777" w:rsidR="00331DDC" w:rsidRDefault="00331DDC" w:rsidP="00331DDC">
      <w:pPr>
        <w:pStyle w:val="OptionalRequirement"/>
      </w:pPr>
      <w:r>
        <w:t xml:space="preserve">If the faulty element is repairable the seller </w:t>
      </w:r>
      <w:r w:rsidRPr="00331DDC">
        <w:rPr>
          <w:b/>
          <w:bCs/>
        </w:rPr>
        <w:t>MAY</w:t>
      </w:r>
      <w:r>
        <w:t xml:space="preserve"> repair the faulty element and return it to inventory for future use.</w:t>
      </w:r>
    </w:p>
    <w:p w14:paraId="0DC66C5D" w14:textId="2AF279FF" w:rsidR="00331DDC" w:rsidRPr="00331DDC" w:rsidRDefault="00331DDC" w:rsidP="00331DDC">
      <w:pPr>
        <w:pStyle w:val="MandatoryRequirement"/>
      </w:pPr>
      <w:r>
        <w:t xml:space="preserve">If the faulty element was supplied by a downstream supply chain </w:t>
      </w:r>
      <w:r w:rsidRPr="00331DDC">
        <w:t xml:space="preserve">partner the seller </w:t>
      </w:r>
      <w:r w:rsidRPr="00331DDC">
        <w:rPr>
          <w:b/>
          <w:bCs/>
        </w:rPr>
        <w:t>SHALL</w:t>
      </w:r>
      <w:r w:rsidRPr="00331DDC">
        <w:t xml:space="preserve"> notify said partner of the fault.</w:t>
      </w:r>
    </w:p>
    <w:p w14:paraId="371D832D" w14:textId="0269D99D" w:rsidR="00331DDC" w:rsidRDefault="00331DDC" w:rsidP="00E1588F">
      <w:pPr>
        <w:pStyle w:val="DesirableRequirement"/>
      </w:pPr>
      <w:r w:rsidRPr="00331DDC">
        <w:t xml:space="preserve">Said supply chain partner </w:t>
      </w:r>
      <w:r w:rsidRPr="00331DDC">
        <w:rPr>
          <w:b/>
          <w:bCs/>
        </w:rPr>
        <w:t>SHOULD</w:t>
      </w:r>
      <w:r w:rsidRPr="00331DDC">
        <w:t xml:space="preserve"> </w:t>
      </w:r>
      <w:r w:rsidR="00E1588F">
        <w:rPr>
          <w:lang w:val="en-US"/>
        </w:rPr>
        <w:t>recourse Scenarios J and K until resolved</w:t>
      </w:r>
      <w:r w:rsidRPr="00331DDC">
        <w:t>.</w:t>
      </w:r>
    </w:p>
    <w:p w14:paraId="4EB86231" w14:textId="77777777" w:rsidR="00E1588F" w:rsidRDefault="00E1588F" w:rsidP="00E1588F"/>
    <w:p w14:paraId="5F633C02" w14:textId="33BCEA48" w:rsidR="00E1588F" w:rsidRPr="0085744A" w:rsidRDefault="00B6731D" w:rsidP="00E1588F">
      <w:r>
        <w:fldChar w:fldCharType="begin"/>
      </w:r>
      <w:r>
        <w:instrText xml:space="preserve"> REF _Ref143625307 \h </w:instrText>
      </w:r>
      <w:r>
        <w:fldChar w:fldCharType="separate"/>
      </w:r>
      <w:r w:rsidR="00D975E8">
        <w:t xml:space="preserve">Figure </w:t>
      </w:r>
      <w:r w:rsidR="00D975E8">
        <w:rPr>
          <w:noProof/>
        </w:rPr>
        <w:t>28</w:t>
      </w:r>
      <w:r>
        <w:fldChar w:fldCharType="end"/>
      </w:r>
      <w:r w:rsidR="00E1588F" w:rsidRPr="00B13EF4">
        <w:t xml:space="preserve"> describes</w:t>
      </w:r>
      <w:r w:rsidR="00E1588F" w:rsidRPr="00F9213F">
        <w:t xml:space="preserve"> the</w:t>
      </w:r>
      <w:r w:rsidR="00E1588F">
        <w:t xml:space="preserve"> flow of actions that are taken for Scenarios </w:t>
      </w:r>
      <w:r w:rsidR="00E1588F">
        <w:rPr>
          <w:lang w:val="en-US"/>
        </w:rPr>
        <w:t>J</w:t>
      </w:r>
      <w:r w:rsidR="00E1588F">
        <w:t xml:space="preserve"> and </w:t>
      </w:r>
      <w:r w:rsidR="00E1588F">
        <w:rPr>
          <w:lang w:val="en-US"/>
        </w:rPr>
        <w:t>K</w:t>
      </w:r>
      <w:r w:rsidR="00E1588F">
        <w:t>.</w:t>
      </w:r>
    </w:p>
    <w:p w14:paraId="7D02066B" w14:textId="1100A340" w:rsidR="00E1588F" w:rsidRDefault="00E1588F" w:rsidP="00E1588F">
      <w:r w:rsidRPr="0085744A">
        <w:rPr>
          <w:b/>
          <w:bCs/>
          <w:i/>
          <w:iCs/>
        </w:rPr>
        <w:t xml:space="preserve">Scenario </w:t>
      </w:r>
      <w:r>
        <w:rPr>
          <w:b/>
          <w:bCs/>
          <w:i/>
          <w:iCs/>
        </w:rPr>
        <w:t>J</w:t>
      </w:r>
      <w:r w:rsidRPr="0085744A">
        <w:t xml:space="preserve"> is a situation where the source of the fault is external, and </w:t>
      </w:r>
      <w:bookmarkStart w:id="380" w:name="_Hlk143625145"/>
      <w:r>
        <w:t>the service is not in operation</w:t>
      </w:r>
      <w:bookmarkEnd w:id="380"/>
      <w:r w:rsidRPr="0085744A">
        <w:t>.</w:t>
      </w:r>
    </w:p>
    <w:p w14:paraId="51BD3413" w14:textId="5FBE3ED2" w:rsidR="00E1588F" w:rsidRDefault="00E1588F" w:rsidP="00E1588F">
      <w:pPr>
        <w:rPr>
          <w:highlight w:val="yellow"/>
        </w:rPr>
      </w:pPr>
      <w:bookmarkStart w:id="381" w:name="_Hlk143626614"/>
      <w:r w:rsidRPr="0085744A">
        <w:rPr>
          <w:b/>
          <w:bCs/>
          <w:i/>
          <w:iCs/>
        </w:rPr>
        <w:t xml:space="preserve">Scenario </w:t>
      </w:r>
      <w:r w:rsidR="007A5426">
        <w:rPr>
          <w:b/>
          <w:bCs/>
          <w:i/>
          <w:iCs/>
        </w:rPr>
        <w:t>K</w:t>
      </w:r>
      <w:r w:rsidRPr="0085744A">
        <w:t xml:space="preserve"> is a situation where the source of the fault is </w:t>
      </w:r>
      <w:r w:rsidR="00B6731D">
        <w:t>internal</w:t>
      </w:r>
      <w:r w:rsidRPr="0085744A">
        <w:t xml:space="preserve">, and </w:t>
      </w:r>
      <w:r w:rsidR="00B6731D">
        <w:t>the service is not in operation</w:t>
      </w:r>
      <w:bookmarkEnd w:id="381"/>
      <w:r w:rsidRPr="0085744A">
        <w:t>.</w:t>
      </w:r>
      <w:r w:rsidRPr="005D0816">
        <w:rPr>
          <w:highlight w:val="yellow"/>
        </w:rPr>
        <w:t xml:space="preserve"> </w:t>
      </w:r>
    </w:p>
    <w:p w14:paraId="670C217E" w14:textId="3F6C9900" w:rsidR="00E1588F" w:rsidRDefault="00B6731D" w:rsidP="00E1588F">
      <w:pPr>
        <w:pStyle w:val="Body"/>
        <w:rPr>
          <w:lang w:val="en-GB"/>
        </w:rPr>
      </w:pPr>
      <w:r>
        <w:rPr>
          <w:noProof/>
          <w:lang w:val="en-GB"/>
        </w:rPr>
        <w:lastRenderedPageBreak/>
        <w:drawing>
          <wp:inline distT="0" distB="0" distL="0" distR="0" wp14:anchorId="44365E6E" wp14:editId="3E809B44">
            <wp:extent cx="6120765" cy="2084070"/>
            <wp:effectExtent l="0" t="0" r="635" b="0"/>
            <wp:docPr id="172086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3797" name="Picture 172086379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084070"/>
                    </a:xfrm>
                    <a:prstGeom prst="rect">
                      <a:avLst/>
                    </a:prstGeom>
                  </pic:spPr>
                </pic:pic>
              </a:graphicData>
            </a:graphic>
          </wp:inline>
        </w:drawing>
      </w:r>
    </w:p>
    <w:p w14:paraId="1589D1EB" w14:textId="40DBD5D6" w:rsidR="00B6731D" w:rsidRDefault="00B6731D" w:rsidP="00B6731D">
      <w:pPr>
        <w:pStyle w:val="Caption"/>
        <w:jc w:val="center"/>
        <w:rPr>
          <w:lang w:val="en-US"/>
        </w:rPr>
      </w:pPr>
      <w:bookmarkStart w:id="382" w:name="_Ref143625307"/>
      <w:bookmarkStart w:id="383" w:name="_Toc149728843"/>
      <w:r>
        <w:t xml:space="preserve">Figure </w:t>
      </w:r>
      <w:fldSimple w:instr=" SEQ Figure \* ARABIC ">
        <w:r w:rsidR="00C96E25">
          <w:rPr>
            <w:noProof/>
          </w:rPr>
          <w:t>29</w:t>
        </w:r>
      </w:fldSimple>
      <w:bookmarkEnd w:id="382"/>
      <w:r>
        <w:rPr>
          <w:lang w:val="en-US"/>
        </w:rPr>
        <w:t xml:space="preserve"> - Fault management scenarios J and K</w:t>
      </w:r>
      <w:bookmarkEnd w:id="383"/>
    </w:p>
    <w:p w14:paraId="7F09DA4D" w14:textId="728B1137" w:rsidR="007A5426" w:rsidRDefault="007A5426" w:rsidP="00157277">
      <w:pPr>
        <w:pStyle w:val="Heading5"/>
      </w:pPr>
      <w:bookmarkStart w:id="384" w:name="_Hlk143625609"/>
      <w:bookmarkStart w:id="385" w:name="_Toc149728798"/>
      <w:r>
        <w:t>5.3.5.</w:t>
      </w:r>
      <w:r w:rsidR="00157277">
        <w:t>4</w:t>
      </w:r>
      <w:r>
        <w:t>.5</w:t>
      </w:r>
      <w:r>
        <w:tab/>
        <w:t xml:space="preserve">Fault management when ignoring the </w:t>
      </w:r>
      <w:r w:rsidR="00157277">
        <w:t>fault.</w:t>
      </w:r>
      <w:bookmarkEnd w:id="385"/>
      <w:r w:rsidRPr="00D51F95">
        <w:t xml:space="preserve"> </w:t>
      </w:r>
    </w:p>
    <w:p w14:paraId="030D3D48" w14:textId="7FCDC6F3" w:rsidR="007A5426" w:rsidRDefault="007A5426" w:rsidP="007A5426">
      <w:r w:rsidRPr="0085744A">
        <w:rPr>
          <w:b/>
          <w:bCs/>
          <w:i/>
          <w:iCs/>
        </w:rPr>
        <w:t xml:space="preserve">Scenario </w:t>
      </w:r>
      <w:r>
        <w:rPr>
          <w:b/>
          <w:bCs/>
          <w:i/>
          <w:iCs/>
        </w:rPr>
        <w:t>H</w:t>
      </w:r>
      <w:r w:rsidRPr="0085744A">
        <w:t xml:space="preserve"> is a situation where the </w:t>
      </w:r>
      <w:r>
        <w:t xml:space="preserve">service is in operation, and it had been decided to ignore the fault and continue using the service as-is. </w:t>
      </w:r>
    </w:p>
    <w:p w14:paraId="2DF4989F" w14:textId="50423844" w:rsidR="007A5426" w:rsidRDefault="007A5426" w:rsidP="007A5426">
      <w:pPr>
        <w:pStyle w:val="DesirableRequirement"/>
      </w:pPr>
      <w:r>
        <w:t xml:space="preserve">In such case the respective supply chain participants </w:t>
      </w:r>
      <w:r w:rsidRPr="007A5426">
        <w:rPr>
          <w:b/>
          <w:bCs/>
        </w:rPr>
        <w:t>SHOULD</w:t>
      </w:r>
      <w:r>
        <w:t xml:space="preserve"> notify each other of their decision to ignore the fault and continue operations.</w:t>
      </w:r>
    </w:p>
    <w:p w14:paraId="69EEC98D" w14:textId="77777777" w:rsidR="00D975E8" w:rsidRDefault="00D975E8" w:rsidP="007A5426"/>
    <w:p w14:paraId="1DAA1694" w14:textId="55B9C2E7" w:rsidR="007A5426" w:rsidRPr="007A5426" w:rsidRDefault="007A5426" w:rsidP="00157277">
      <w:pPr>
        <w:rPr>
          <w:lang w:val="en-US"/>
        </w:rPr>
      </w:pPr>
      <w:r>
        <w:t>A decision to ignore the fault does not nullify the SLA performance considerations and the buyer may be eligible to service credits as per agreement.</w:t>
      </w:r>
    </w:p>
    <w:p w14:paraId="31D4BE48" w14:textId="0C9C7755" w:rsidR="00E37F75" w:rsidRDefault="00E37F75" w:rsidP="00157277">
      <w:pPr>
        <w:pStyle w:val="Heading5"/>
      </w:pPr>
      <w:bookmarkStart w:id="386" w:name="_Hlk143626615"/>
      <w:bookmarkStart w:id="387" w:name="_Toc149728799"/>
      <w:r>
        <w:t>5.3.5.</w:t>
      </w:r>
      <w:r w:rsidR="00157277">
        <w:t>4</w:t>
      </w:r>
      <w:r>
        <w:t>.</w:t>
      </w:r>
      <w:r w:rsidR="007A5426">
        <w:t>6</w:t>
      </w:r>
      <w:r w:rsidR="000070BC">
        <w:tab/>
      </w:r>
      <w:r w:rsidRPr="00D51F95">
        <w:t xml:space="preserve">Proactive </w:t>
      </w:r>
      <w:r>
        <w:t>Fault Management</w:t>
      </w:r>
      <w:bookmarkEnd w:id="387"/>
      <w:r w:rsidRPr="00D51F95">
        <w:t xml:space="preserve"> </w:t>
      </w:r>
    </w:p>
    <w:bookmarkEnd w:id="384"/>
    <w:bookmarkEnd w:id="386"/>
    <w:p w14:paraId="4994A6C6" w14:textId="77777777" w:rsidR="00E37F75" w:rsidRPr="00D2598E" w:rsidRDefault="00E37F75" w:rsidP="007D6461">
      <w:r>
        <w:t>Each Participant SP may proactively handle faults that it has identified.</w:t>
      </w:r>
    </w:p>
    <w:p w14:paraId="66CED2DE" w14:textId="40E30C33" w:rsidR="00E37F75" w:rsidRDefault="007D6461" w:rsidP="00E37F75">
      <w:pPr>
        <w:pStyle w:val="DesirableRequirement"/>
      </w:pPr>
      <w:r>
        <w:rPr>
          <w:lang w:val="en-US"/>
        </w:rPr>
        <w:t>The Seller</w:t>
      </w:r>
      <w:r w:rsidR="00E37F75">
        <w:t xml:space="preserve"> </w:t>
      </w:r>
      <w:r w:rsidR="00E37F75" w:rsidRPr="0091451B">
        <w:rPr>
          <w:b/>
          <w:bCs/>
        </w:rPr>
        <w:t>SHOULD</w:t>
      </w:r>
      <w:r w:rsidR="00E37F75" w:rsidRPr="00D51F95">
        <w:t xml:space="preserve"> be able to proactively identify</w:t>
      </w:r>
      <w:r w:rsidR="00E37F75">
        <w:t>, and trigger handling of, service</w:t>
      </w:r>
      <w:r w:rsidR="00E37F75" w:rsidRPr="00D51F95">
        <w:t xml:space="preserve"> faults. </w:t>
      </w:r>
    </w:p>
    <w:p w14:paraId="277C7FCB" w14:textId="2D5D3508" w:rsidR="00E37F75" w:rsidRPr="0067762A" w:rsidRDefault="00E37F75" w:rsidP="00E37F75">
      <w:pPr>
        <w:pStyle w:val="OptionalRequirement"/>
      </w:pPr>
      <w:r>
        <w:t xml:space="preserve">If the Buyer has not opened a ticket for said fault, the </w:t>
      </w:r>
      <w:r w:rsidR="007D6461">
        <w:rPr>
          <w:lang w:val="en-US"/>
        </w:rPr>
        <w:t>Seller</w:t>
      </w:r>
      <w:r>
        <w:t xml:space="preserve"> </w:t>
      </w:r>
      <w:r w:rsidRPr="0091451B">
        <w:rPr>
          <w:b/>
          <w:bCs/>
        </w:rPr>
        <w:t>MAY</w:t>
      </w:r>
      <w:r>
        <w:t xml:space="preserve"> open an internal ticket.</w:t>
      </w:r>
    </w:p>
    <w:p w14:paraId="2E0D6377" w14:textId="0BF1F513" w:rsidR="007D6461" w:rsidRDefault="007D6461" w:rsidP="00157277">
      <w:pPr>
        <w:pStyle w:val="Heading5"/>
      </w:pPr>
      <w:bookmarkStart w:id="388" w:name="_Toc149728800"/>
      <w:r>
        <w:t>5.3.5.</w:t>
      </w:r>
      <w:r w:rsidR="00157277">
        <w:t>4</w:t>
      </w:r>
      <w:r>
        <w:t>.</w:t>
      </w:r>
      <w:r w:rsidR="007A5426">
        <w:t>7</w:t>
      </w:r>
      <w:r w:rsidR="000070BC">
        <w:tab/>
      </w:r>
      <w:r>
        <w:t>Reactive</w:t>
      </w:r>
      <w:r w:rsidRPr="00D51F95">
        <w:t xml:space="preserve"> </w:t>
      </w:r>
      <w:r>
        <w:t>Fault Management</w:t>
      </w:r>
      <w:bookmarkEnd w:id="388"/>
      <w:r w:rsidRPr="00D51F95">
        <w:t xml:space="preserve"> </w:t>
      </w:r>
    </w:p>
    <w:p w14:paraId="0D748405" w14:textId="50924AEC" w:rsidR="00E37F75" w:rsidRDefault="00E37F75" w:rsidP="007D6461">
      <w:r>
        <w:t>Tickets may be</w:t>
      </w:r>
      <w:r w:rsidRPr="00D51F95">
        <w:t xml:space="preserve"> opened by</w:t>
      </w:r>
      <w:r>
        <w:t xml:space="preserve"> the Buyer </w:t>
      </w:r>
      <w:r w:rsidRPr="00D51F95">
        <w:t xml:space="preserve">through a message sent from </w:t>
      </w:r>
      <w:r w:rsidR="007D6461">
        <w:t xml:space="preserve">the </w:t>
      </w:r>
      <w:r>
        <w:t xml:space="preserve">Buyer </w:t>
      </w:r>
      <w:r w:rsidRPr="00D51F95">
        <w:t xml:space="preserve">to </w:t>
      </w:r>
      <w:r w:rsidR="007D6461">
        <w:t>the Seller</w:t>
      </w:r>
      <w:r>
        <w:t xml:space="preserve">. </w:t>
      </w:r>
    </w:p>
    <w:p w14:paraId="49F95D1A" w14:textId="77777777" w:rsidR="00E37F75" w:rsidRDefault="00E37F75" w:rsidP="00E37F75">
      <w:pPr>
        <w:pStyle w:val="OptionalRequirement"/>
      </w:pPr>
      <w:r>
        <w:t xml:space="preserve">Seller </w:t>
      </w:r>
      <w:r w:rsidRPr="0091451B">
        <w:rPr>
          <w:b/>
          <w:bCs/>
        </w:rPr>
        <w:t>MAY</w:t>
      </w:r>
      <w:r>
        <w:t xml:space="preserve"> open a trouble ticket with one or more of its Sellers in the event of identifying a fault or being notified of a fault by its Buyer. </w:t>
      </w:r>
    </w:p>
    <w:p w14:paraId="6AA05CAC" w14:textId="725EF0C0" w:rsidR="00D975E8" w:rsidRPr="00D975E8" w:rsidRDefault="00D975E8" w:rsidP="00D975E8">
      <w:pPr>
        <w:pStyle w:val="DesirableRequirement"/>
      </w:pPr>
      <w:r>
        <w:t xml:space="preserve">A Seller </w:t>
      </w:r>
      <w:r w:rsidRPr="00D975E8">
        <w:rPr>
          <w:b/>
          <w:bCs/>
        </w:rPr>
        <w:t>SHOULD</w:t>
      </w:r>
      <w:r>
        <w:t xml:space="preserve"> take actions to remedy a fault once it is identified. </w:t>
      </w:r>
    </w:p>
    <w:p w14:paraId="26A9532F" w14:textId="77777777" w:rsidR="00E37F75" w:rsidRPr="00E37F75" w:rsidRDefault="00E37F75" w:rsidP="00E37F75">
      <w:pPr>
        <w:rPr>
          <w:lang w:val="en-IL"/>
        </w:rPr>
      </w:pPr>
    </w:p>
    <w:p w14:paraId="26F0DE02" w14:textId="09552CE4" w:rsidR="007E2F89" w:rsidRDefault="00D975E8" w:rsidP="00157277">
      <w:pPr>
        <w:pStyle w:val="Heading4"/>
      </w:pPr>
      <w:bookmarkStart w:id="389" w:name="_Toc149728801"/>
      <w:r>
        <w:t>5.3.5.</w:t>
      </w:r>
      <w:r w:rsidR="00157277">
        <w:t>5</w:t>
      </w:r>
      <w:r>
        <w:tab/>
        <w:t xml:space="preserve">Other </w:t>
      </w:r>
      <w:r w:rsidR="007E2F89">
        <w:t xml:space="preserve">Operations and Management </w:t>
      </w:r>
      <w:r>
        <w:t>activities</w:t>
      </w:r>
      <w:bookmarkEnd w:id="389"/>
    </w:p>
    <w:p w14:paraId="66F48E7E" w14:textId="46FBBF32" w:rsidR="005770A9" w:rsidRDefault="005770A9" w:rsidP="005770A9">
      <w:r>
        <w:t xml:space="preserve">Services provided by a seller to a buyer may require </w:t>
      </w:r>
      <w:r w:rsidR="00D975E8">
        <w:t>additional</w:t>
      </w:r>
      <w:r>
        <w:t xml:space="preserve"> maintenance and management support</w:t>
      </w:r>
      <w:r w:rsidR="00D975E8">
        <w:t xml:space="preserve"> activities such as</w:t>
      </w:r>
      <w:r w:rsidR="00E05944">
        <w:t>:</w:t>
      </w:r>
    </w:p>
    <w:p w14:paraId="489DECE2" w14:textId="641B5827" w:rsidR="005770A9" w:rsidRPr="005770A9" w:rsidRDefault="005770A9" w:rsidP="007417D3">
      <w:pPr>
        <w:pStyle w:val="ListParagraph"/>
        <w:numPr>
          <w:ilvl w:val="0"/>
          <w:numId w:val="26"/>
        </w:numPr>
        <w:rPr>
          <w:rFonts w:asciiTheme="majorBidi" w:hAnsiTheme="majorBidi" w:cstheme="majorBidi"/>
        </w:rPr>
      </w:pPr>
      <w:r w:rsidRPr="005770A9">
        <w:rPr>
          <w:rFonts w:asciiTheme="majorBidi" w:hAnsiTheme="majorBidi" w:cstheme="majorBidi"/>
        </w:rPr>
        <w:t>Software activation</w:t>
      </w:r>
    </w:p>
    <w:p w14:paraId="3306CE3E" w14:textId="6E824BD3" w:rsidR="005770A9" w:rsidRPr="00E05944"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Software u</w:t>
      </w:r>
      <w:r w:rsidR="005770A9" w:rsidRPr="005770A9">
        <w:rPr>
          <w:rFonts w:asciiTheme="majorBidi" w:hAnsiTheme="majorBidi" w:cstheme="majorBidi"/>
          <w:lang w:val="en-US"/>
        </w:rPr>
        <w:t>pgrades</w:t>
      </w:r>
      <w:r>
        <w:rPr>
          <w:rFonts w:asciiTheme="majorBidi" w:hAnsiTheme="majorBidi" w:cstheme="majorBidi"/>
          <w:lang w:val="en-US"/>
        </w:rPr>
        <w:t xml:space="preserve"> (e.g., new software release. E.g., applying a security patch).</w:t>
      </w:r>
    </w:p>
    <w:p w14:paraId="7A8F01E1" w14:textId="40828BC8" w:rsidR="00E05944" w:rsidRPr="00E05944"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Hardware upgrades (e.g., adding memory or storage</w:t>
      </w:r>
      <w:r w:rsidR="00A24EBE">
        <w:rPr>
          <w:rFonts w:asciiTheme="majorBidi" w:hAnsiTheme="majorBidi" w:cstheme="majorBidi"/>
          <w:lang w:val="en-US"/>
        </w:rPr>
        <w:t xml:space="preserve"> or computational capacity)</w:t>
      </w:r>
    </w:p>
    <w:p w14:paraId="34CDD237" w14:textId="2BA842F5" w:rsidR="00E05944" w:rsidRPr="00A24EBE"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Preventive maintenance (e.g., improvement of ventilation/cooling capacity)</w:t>
      </w:r>
    </w:p>
    <w:p w14:paraId="0A2B23D1" w14:textId="584D4C42" w:rsidR="00A24EBE" w:rsidRPr="00824808" w:rsidRDefault="00A24EBE" w:rsidP="007417D3">
      <w:pPr>
        <w:pStyle w:val="ListParagraph"/>
        <w:numPr>
          <w:ilvl w:val="0"/>
          <w:numId w:val="26"/>
        </w:numPr>
        <w:rPr>
          <w:rFonts w:asciiTheme="majorBidi" w:hAnsiTheme="majorBidi" w:cstheme="majorBidi"/>
        </w:rPr>
      </w:pPr>
      <w:r>
        <w:rPr>
          <w:rFonts w:asciiTheme="majorBidi" w:hAnsiTheme="majorBidi" w:cstheme="majorBidi"/>
          <w:lang w:val="en-US"/>
        </w:rPr>
        <w:t xml:space="preserve">Other </w:t>
      </w:r>
      <w:r w:rsidR="00824808">
        <w:rPr>
          <w:rFonts w:asciiTheme="majorBidi" w:hAnsiTheme="majorBidi" w:cstheme="majorBidi"/>
          <w:lang w:val="en-US"/>
        </w:rPr>
        <w:t>activities not listed in the current document.</w:t>
      </w:r>
    </w:p>
    <w:p w14:paraId="0F00BF72" w14:textId="77777777" w:rsidR="00824808" w:rsidRPr="00E05944" w:rsidRDefault="00824808" w:rsidP="00824808">
      <w:pPr>
        <w:pStyle w:val="ListParagraph"/>
        <w:ind w:left="720"/>
        <w:rPr>
          <w:rFonts w:asciiTheme="majorBidi" w:hAnsiTheme="majorBidi" w:cstheme="majorBidi"/>
        </w:rPr>
      </w:pPr>
    </w:p>
    <w:p w14:paraId="3A6B4EBF" w14:textId="3BB28A18" w:rsidR="00E05944" w:rsidRDefault="00E05944" w:rsidP="00E05944">
      <w:pPr>
        <w:rPr>
          <w:rFonts w:asciiTheme="majorBidi" w:hAnsiTheme="majorBidi" w:cstheme="majorBidi"/>
        </w:rPr>
      </w:pPr>
      <w:r>
        <w:rPr>
          <w:rFonts w:asciiTheme="majorBidi" w:hAnsiTheme="majorBidi" w:cstheme="majorBidi"/>
        </w:rPr>
        <w:t>Such activities may require downtime of one or more operational services, as well as temporary suspension of certain inventory items temporarily preventing them from being used to establish new services.</w:t>
      </w:r>
    </w:p>
    <w:p w14:paraId="08D65399" w14:textId="18417486" w:rsidR="00E05944" w:rsidRDefault="00E05944" w:rsidP="00A24EBE">
      <w:pPr>
        <w:pStyle w:val="DesirableRequirement"/>
      </w:pPr>
      <w:r>
        <w:t xml:space="preserve">Software and hardware activation, upgrade and maintenance that affects services in operation </w:t>
      </w:r>
      <w:r w:rsidR="00A24EBE">
        <w:rPr>
          <w:b/>
          <w:bCs/>
          <w:lang w:val="en-US"/>
        </w:rPr>
        <w:t>SHOULD</w:t>
      </w:r>
      <w:r>
        <w:t xml:space="preserve"> be coordinated with the buyer of such services and be performed during a maintenance window agreed between the buyer and seller.</w:t>
      </w:r>
    </w:p>
    <w:p w14:paraId="2F980D6D" w14:textId="1F6E2D33" w:rsidR="00A24EBE" w:rsidRDefault="00E05944" w:rsidP="00A24EBE">
      <w:pPr>
        <w:pStyle w:val="OptionalRequirement"/>
        <w:rPr>
          <w:lang w:val="en-US"/>
        </w:rPr>
      </w:pPr>
      <w:r>
        <w:lastRenderedPageBreak/>
        <w:t>In the event of an emergen</w:t>
      </w:r>
      <w:r w:rsidR="00A24EBE">
        <w:t xml:space="preserve">cy operation where the seller has not been able to coordinate a maintenance window with the buyer, the seller MAY perform such maintenance and notify the buyer after the act. </w:t>
      </w:r>
    </w:p>
    <w:p w14:paraId="77354320" w14:textId="6B452A04" w:rsidR="00A24EBE" w:rsidRDefault="00A24EBE" w:rsidP="00A24EBE">
      <w:pPr>
        <w:pStyle w:val="MandatoryRequirement"/>
      </w:pPr>
      <w:r>
        <w:t xml:space="preserve">The downtime related to maintenance windows (coordinated in advance and emergency) </w:t>
      </w:r>
      <w:r w:rsidRPr="00A24EBE">
        <w:rPr>
          <w:b/>
          <w:bCs/>
        </w:rPr>
        <w:t>SHALL</w:t>
      </w:r>
      <w:r>
        <w:t xml:space="preserve"> be subject to an SLA signed between the buyer and the seller.</w:t>
      </w:r>
    </w:p>
    <w:p w14:paraId="2DE899F5" w14:textId="4E8335F0" w:rsidR="00A24EBE" w:rsidRDefault="00A24EBE" w:rsidP="00A24EBE">
      <w:pPr>
        <w:pStyle w:val="OptionalRequirement"/>
      </w:pPr>
      <w:r>
        <w:rPr>
          <w:lang w:val="en-US"/>
        </w:rPr>
        <w:t>An</w:t>
      </w:r>
      <w:r>
        <w:t xml:space="preserve"> SLA </w:t>
      </w:r>
      <w:r w:rsidRPr="00A24EBE">
        <w:rPr>
          <w:b/>
          <w:bCs/>
        </w:rPr>
        <w:t>MAY</w:t>
      </w:r>
      <w:r>
        <w:t xml:space="preserve"> consider planned maintenance differently than it considers emergency maintenance and may state different penalties and/or credits, if any, for different scenarios. </w:t>
      </w:r>
    </w:p>
    <w:p w14:paraId="187C8036" w14:textId="26907599" w:rsidR="00824808" w:rsidRPr="00824808" w:rsidRDefault="00824808" w:rsidP="00824808">
      <w:pPr>
        <w:pStyle w:val="MandatoryRequirement"/>
      </w:pPr>
      <w:r>
        <w:t xml:space="preserve">When inventory items and resources become temporarily unavailable for use they </w:t>
      </w:r>
      <w:r w:rsidRPr="00824808">
        <w:rPr>
          <w:b/>
          <w:bCs/>
        </w:rPr>
        <w:t>SHALL</w:t>
      </w:r>
      <w:r>
        <w:t xml:space="preserve"> be removed from list of available items/resources until such time that they become available.</w:t>
      </w:r>
    </w:p>
    <w:p w14:paraId="7856FEE5" w14:textId="77777777" w:rsidR="00A24EBE" w:rsidRPr="00A24EBE" w:rsidRDefault="00A24EBE" w:rsidP="00A24EBE">
      <w:pPr>
        <w:pStyle w:val="Body"/>
        <w:rPr>
          <w:lang w:val="en-US"/>
        </w:rPr>
      </w:pPr>
    </w:p>
    <w:p w14:paraId="066C3D5B" w14:textId="48C39D5D" w:rsidR="003E077D" w:rsidRPr="00824808" w:rsidRDefault="003E077D" w:rsidP="00824808">
      <w:pPr>
        <w:pStyle w:val="Heading3"/>
      </w:pPr>
      <w:bookmarkStart w:id="390" w:name="_Toc149728802"/>
      <w:r>
        <w:t>5.</w:t>
      </w:r>
      <w:r w:rsidR="00824808">
        <w:t>3</w:t>
      </w:r>
      <w:r>
        <w:t>.</w:t>
      </w:r>
      <w:r w:rsidR="00824808">
        <w:t>6</w:t>
      </w:r>
      <w:r>
        <w:tab/>
      </w:r>
      <w:r w:rsidRPr="00824808">
        <w:t>Settlement</w:t>
      </w:r>
      <w:bookmarkEnd w:id="390"/>
    </w:p>
    <w:p w14:paraId="4D26CC76" w14:textId="35C9B073" w:rsidR="005770A9" w:rsidRDefault="005770A9" w:rsidP="00157277">
      <w:pPr>
        <w:pStyle w:val="Heading4"/>
      </w:pPr>
      <w:bookmarkStart w:id="391" w:name="_Toc149728803"/>
      <w:r>
        <w:t>5.</w:t>
      </w:r>
      <w:r w:rsidR="00157277">
        <w:t>3</w:t>
      </w:r>
      <w:r>
        <w:t>.6.1</w:t>
      </w:r>
      <w:r>
        <w:tab/>
        <w:t>Once-off settlement</w:t>
      </w:r>
      <w:bookmarkEnd w:id="391"/>
    </w:p>
    <w:p w14:paraId="746B6FDE" w14:textId="408174A8" w:rsidR="005770A9" w:rsidRDefault="005770A9" w:rsidP="005770A9">
      <w:r>
        <w:t>Certain goods and services are procured as a once-off transaction where the buyer pays for the good or services and is not required to make any further payments. An example would be buying a theatre ticket or a snack.</w:t>
      </w:r>
    </w:p>
    <w:p w14:paraId="416520C1" w14:textId="5B3BD4D7" w:rsidR="005770A9" w:rsidRDefault="005770A9" w:rsidP="005770A9">
      <w:r>
        <w:t xml:space="preserve">Such settlement is typically handled in advance where the goods or services are being paid prior to provisioning of the goods or services. </w:t>
      </w:r>
    </w:p>
    <w:p w14:paraId="216125E8" w14:textId="6AE10436" w:rsidR="005770A9" w:rsidRPr="005770A9" w:rsidRDefault="005770A9" w:rsidP="005770A9">
      <w:r>
        <w:t xml:space="preserve">However – there are scenarios where the final bill is only known after the goods or services are delivered. In such cases the settlement will </w:t>
      </w:r>
      <w:r w:rsidR="006F14FB">
        <w:t xml:space="preserve">occur in arears. An example is a </w:t>
      </w:r>
      <w:r w:rsidR="00157277">
        <w:t>periodical</w:t>
      </w:r>
      <w:r w:rsidR="006F14FB">
        <w:t xml:space="preserve"> service to a vehicle where the final bill depends on the number of items replaced/maintained and the number of hours of work</w:t>
      </w:r>
      <w:r w:rsidR="00157277">
        <w:t xml:space="preserve"> spent</w:t>
      </w:r>
      <w:r w:rsidR="006F14FB">
        <w:t>.</w:t>
      </w:r>
    </w:p>
    <w:p w14:paraId="14A0D699" w14:textId="18ADA8DE" w:rsidR="005770A9" w:rsidRDefault="005770A9" w:rsidP="005770A9">
      <w:pPr>
        <w:pStyle w:val="Heading5"/>
      </w:pPr>
      <w:bookmarkStart w:id="392" w:name="_Hlk146024324"/>
      <w:bookmarkStart w:id="393" w:name="_Toc149728804"/>
      <w:r w:rsidRPr="00157277">
        <w:rPr>
          <w:rStyle w:val="Heading4Char"/>
        </w:rPr>
        <w:t>5.</w:t>
      </w:r>
      <w:r w:rsidR="00157277" w:rsidRPr="00157277">
        <w:rPr>
          <w:rStyle w:val="Heading4Char"/>
        </w:rPr>
        <w:t>3</w:t>
      </w:r>
      <w:r w:rsidRPr="00157277">
        <w:rPr>
          <w:rStyle w:val="Heading4Char"/>
        </w:rPr>
        <w:t>.6.2</w:t>
      </w:r>
      <w:r w:rsidRPr="00157277">
        <w:rPr>
          <w:rStyle w:val="Heading4Char"/>
        </w:rPr>
        <w:tab/>
        <w:t>Periodical settlement</w:t>
      </w:r>
      <w:bookmarkEnd w:id="393"/>
      <w:r>
        <w:t xml:space="preserve"> </w:t>
      </w:r>
    </w:p>
    <w:p w14:paraId="319D655A" w14:textId="52EB8274" w:rsidR="006F14FB" w:rsidRDefault="006F14FB" w:rsidP="006F14FB">
      <w:r>
        <w:t>Certain goods and service</w:t>
      </w:r>
      <w:r w:rsidR="008625EC">
        <w:t>s</w:t>
      </w:r>
      <w:r>
        <w:t xml:space="preserve"> involve a periodical settlement. Those are typically:</w:t>
      </w:r>
    </w:p>
    <w:bookmarkEnd w:id="392"/>
    <w:p w14:paraId="5A734B83" w14:textId="3D77DDA0"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S</w:t>
      </w:r>
      <w:r w:rsidRPr="004B6F8C">
        <w:rPr>
          <w:rFonts w:asciiTheme="majorBidi" w:hAnsiTheme="majorBidi" w:cstheme="majorBidi"/>
        </w:rPr>
        <w:t>cenarios where goods are consumed and need to be replenished periodically (e.g., a water filter in an espresso machine may need to be replaced every 6 months, thus the seller will ship a new filter ahead of the replacement due date and will charge the buyer for that filter using an agreed upon payment method)</w:t>
      </w:r>
      <w:r w:rsidRPr="004B6F8C">
        <w:rPr>
          <w:rFonts w:asciiTheme="majorBidi" w:hAnsiTheme="majorBidi" w:cstheme="majorBidi"/>
          <w:lang w:val="en-US"/>
        </w:rPr>
        <w:t>.</w:t>
      </w:r>
      <w:r w:rsidRPr="004B6F8C">
        <w:rPr>
          <w:rFonts w:asciiTheme="majorBidi" w:hAnsiTheme="majorBidi" w:cstheme="majorBidi"/>
        </w:rPr>
        <w:t xml:space="preserve"> </w:t>
      </w:r>
    </w:p>
    <w:p w14:paraId="098C0D71" w14:textId="560C4D0B"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A</w:t>
      </w:r>
      <w:r w:rsidRPr="004B6F8C">
        <w:rPr>
          <w:rFonts w:asciiTheme="majorBidi" w:hAnsiTheme="majorBidi" w:cstheme="majorBidi"/>
        </w:rPr>
        <w:t xml:space="preserve"> service is in use for prolonged durations and is paid for on a periodical basis</w:t>
      </w:r>
      <w:r w:rsidRPr="004B6F8C">
        <w:rPr>
          <w:rFonts w:asciiTheme="majorBidi" w:hAnsiTheme="majorBidi" w:cstheme="majorBidi"/>
          <w:lang w:val="en-US"/>
        </w:rPr>
        <w:t xml:space="preserve"> (e.g., </w:t>
      </w:r>
      <w:r w:rsidR="00157277">
        <w:rPr>
          <w:rFonts w:asciiTheme="majorBidi" w:hAnsiTheme="majorBidi" w:cstheme="majorBidi"/>
          <w:lang w:val="en-US"/>
        </w:rPr>
        <w:t xml:space="preserve">a </w:t>
      </w:r>
      <w:proofErr w:type="gramStart"/>
      <w:r w:rsidR="00157277">
        <w:rPr>
          <w:rFonts w:asciiTheme="majorBidi" w:hAnsiTheme="majorBidi" w:cstheme="majorBidi"/>
          <w:lang w:val="en-US"/>
        </w:rPr>
        <w:t>36 month</w:t>
      </w:r>
      <w:proofErr w:type="gramEnd"/>
      <w:r w:rsidR="00157277">
        <w:rPr>
          <w:rFonts w:asciiTheme="majorBidi" w:hAnsiTheme="majorBidi" w:cstheme="majorBidi"/>
          <w:lang w:val="en-US"/>
        </w:rPr>
        <w:t xml:space="preserve"> term m</w:t>
      </w:r>
      <w:r w:rsidRPr="004B6F8C">
        <w:rPr>
          <w:rFonts w:asciiTheme="majorBidi" w:hAnsiTheme="majorBidi" w:cstheme="majorBidi"/>
          <w:lang w:val="en-US"/>
        </w:rPr>
        <w:t xml:space="preserve">obile phone service </w:t>
      </w:r>
      <w:r w:rsidR="00157277">
        <w:rPr>
          <w:rFonts w:asciiTheme="majorBidi" w:hAnsiTheme="majorBidi" w:cstheme="majorBidi"/>
          <w:lang w:val="en-US"/>
        </w:rPr>
        <w:t xml:space="preserve">billed monthly </w:t>
      </w:r>
      <w:r w:rsidRPr="004B6F8C">
        <w:rPr>
          <w:rFonts w:asciiTheme="majorBidi" w:hAnsiTheme="majorBidi" w:cstheme="majorBidi"/>
          <w:lang w:val="en-US"/>
        </w:rPr>
        <w:t>where the bill includes certain fixed elements and certain usage-based elements)</w:t>
      </w:r>
      <w:r w:rsidRPr="004B6F8C">
        <w:rPr>
          <w:rFonts w:asciiTheme="majorBidi" w:hAnsiTheme="majorBidi" w:cstheme="majorBidi"/>
        </w:rPr>
        <w:t>.</w:t>
      </w:r>
    </w:p>
    <w:p w14:paraId="76E65B43" w14:textId="2D9D651B"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 xml:space="preserve">Threshold based settlement where a transaction occurs once a certain threshold had been reached (e.g., a debit card is </w:t>
      </w:r>
      <w:r w:rsidR="004B6F8C" w:rsidRPr="004B6F8C">
        <w:rPr>
          <w:rFonts w:asciiTheme="majorBidi" w:hAnsiTheme="majorBidi" w:cstheme="majorBidi"/>
          <w:lang w:val="en-US"/>
        </w:rPr>
        <w:t>topped-up once the remaining funds drop below a certain amount).</w:t>
      </w:r>
    </w:p>
    <w:p w14:paraId="72AF6C72" w14:textId="55FAE018" w:rsidR="008625EC" w:rsidRDefault="008625EC" w:rsidP="008625EC">
      <w:pPr>
        <w:pStyle w:val="Heading5"/>
      </w:pPr>
      <w:bookmarkStart w:id="394" w:name="_Toc149728805"/>
      <w:r w:rsidRPr="00157277">
        <w:rPr>
          <w:rStyle w:val="Heading4Char"/>
        </w:rPr>
        <w:t>5.3.6.</w:t>
      </w:r>
      <w:r>
        <w:rPr>
          <w:rStyle w:val="Heading4Char"/>
        </w:rPr>
        <w:t>3</w:t>
      </w:r>
      <w:r w:rsidRPr="00157277">
        <w:rPr>
          <w:rStyle w:val="Heading4Char"/>
        </w:rPr>
        <w:tab/>
      </w:r>
      <w:r>
        <w:rPr>
          <w:rStyle w:val="Heading4Char"/>
        </w:rPr>
        <w:t>Usage-based</w:t>
      </w:r>
      <w:r w:rsidRPr="00157277">
        <w:rPr>
          <w:rStyle w:val="Heading4Char"/>
        </w:rPr>
        <w:t xml:space="preserve"> settlement</w:t>
      </w:r>
      <w:bookmarkEnd w:id="394"/>
      <w:r>
        <w:t xml:space="preserve"> </w:t>
      </w:r>
    </w:p>
    <w:p w14:paraId="38465AC5" w14:textId="77777777" w:rsidR="008625EC" w:rsidRDefault="008625EC" w:rsidP="008625EC">
      <w:r>
        <w:t xml:space="preserve">Settlement of certain services may be based on level of usage of such services. E.g., A telephone bill where the amount to be settled is based on the number of calls made, their duration and destinations. </w:t>
      </w:r>
    </w:p>
    <w:p w14:paraId="4EE057D6" w14:textId="50491704" w:rsidR="008625EC" w:rsidRDefault="008625EC" w:rsidP="008625EC">
      <w:pPr>
        <w:pStyle w:val="MandatoryRequirement"/>
      </w:pPr>
      <w:r>
        <w:t xml:space="preserve">For usage-based services to be implemented at least one party (buyer, seller or a designated third party) </w:t>
      </w:r>
      <w:r w:rsidRPr="008625EC">
        <w:rPr>
          <w:b/>
          <w:bCs/>
        </w:rPr>
        <w:t>SHALL</w:t>
      </w:r>
      <w:r>
        <w:t xml:space="preserve"> measure the usage of such service.</w:t>
      </w:r>
    </w:p>
    <w:p w14:paraId="3E1876E1" w14:textId="3346ADDB" w:rsidR="005C3E9A" w:rsidRPr="005C3E9A" w:rsidRDefault="005C3E9A" w:rsidP="005C3E9A">
      <w:pPr>
        <w:pStyle w:val="DesirableRequirement"/>
      </w:pPr>
      <w:r>
        <w:t xml:space="preserve">Usage records </w:t>
      </w:r>
      <w:r w:rsidRPr="005C3E9A">
        <w:rPr>
          <w:b/>
          <w:bCs/>
        </w:rPr>
        <w:t>SHOULD</w:t>
      </w:r>
      <w:r>
        <w:t xml:space="preserve"> be logged onto the bilateral ledger by any party performing such measurements.</w:t>
      </w:r>
    </w:p>
    <w:p w14:paraId="6BD80E13" w14:textId="599C1DC5" w:rsidR="00157277" w:rsidRPr="005C3E9A" w:rsidRDefault="008625EC" w:rsidP="005C3E9A">
      <w:pPr>
        <w:pStyle w:val="MandatoryRequirement"/>
        <w:tabs>
          <w:tab w:val="num" w:pos="851"/>
        </w:tabs>
        <w:ind w:left="851" w:hanging="851"/>
      </w:pPr>
      <w:r w:rsidRPr="00610F2A">
        <w:t xml:space="preserve">When more than one </w:t>
      </w:r>
      <w:r w:rsidR="00610F2A" w:rsidRPr="00610F2A">
        <w:t xml:space="preserve">party measures usage the parties </w:t>
      </w:r>
      <w:r w:rsidR="00610F2A" w:rsidRPr="00610F2A">
        <w:rPr>
          <w:b/>
          <w:bCs/>
        </w:rPr>
        <w:t>SHALL</w:t>
      </w:r>
      <w:r w:rsidR="00610F2A" w:rsidRPr="00610F2A">
        <w:t xml:space="preserve"> agree on the process of resolving differences in measurements</w:t>
      </w:r>
      <w:r w:rsidR="00610F2A">
        <w:rPr>
          <w:lang w:val="en-US"/>
        </w:rPr>
        <w:t xml:space="preserve"> if such differences exist</w:t>
      </w:r>
      <w:r w:rsidR="00610F2A" w:rsidRPr="00610F2A">
        <w:t>.</w:t>
      </w:r>
    </w:p>
    <w:p w14:paraId="6CCDEA37" w14:textId="5AD5468F" w:rsidR="00157277" w:rsidRDefault="00157277" w:rsidP="00157277">
      <w:pPr>
        <w:pStyle w:val="Heading4"/>
      </w:pPr>
      <w:bookmarkStart w:id="395" w:name="_Toc149728806"/>
      <w:r>
        <w:t>5.3.6.</w:t>
      </w:r>
      <w:r w:rsidR="008625EC">
        <w:t>4</w:t>
      </w:r>
      <w:r>
        <w:tab/>
        <w:t>Payment process</w:t>
      </w:r>
      <w:bookmarkEnd w:id="395"/>
    </w:p>
    <w:p w14:paraId="1564DE56" w14:textId="38FB504B" w:rsidR="003919FB" w:rsidRDefault="003919FB" w:rsidP="00157277">
      <w:r>
        <w:t xml:space="preserve">Seller sends an invoice to the buyer and, unless disputed by the buyer, </w:t>
      </w:r>
      <w:r w:rsidR="00157277" w:rsidRPr="007A5005">
        <w:t xml:space="preserve">the parties settle through </w:t>
      </w:r>
      <w:r>
        <w:t xml:space="preserve">an agreed upon </w:t>
      </w:r>
      <w:r w:rsidR="00157277" w:rsidRPr="007A5005">
        <w:t xml:space="preserve">payment </w:t>
      </w:r>
      <w:r>
        <w:t>method on an agreed upon schedule</w:t>
      </w:r>
      <w:r w:rsidR="00157277" w:rsidRPr="007A5005">
        <w:t>.</w:t>
      </w:r>
      <w:r>
        <w:t xml:space="preserve"> E.g., the parties may agree on a 30-day payment terms where the buyer </w:t>
      </w:r>
      <w:proofErr w:type="gramStart"/>
      <w:r>
        <w:t>has to</w:t>
      </w:r>
      <w:proofErr w:type="gramEnd"/>
      <w:r>
        <w:t xml:space="preserve"> pay an undisputed invoice within 30 days of its issuance by the seller. </w:t>
      </w:r>
    </w:p>
    <w:p w14:paraId="09592F7E" w14:textId="3BA19BB4" w:rsidR="003919FB" w:rsidRDefault="003919FB" w:rsidP="003919FB">
      <w:pPr>
        <w:pStyle w:val="MandatoryRequirement"/>
      </w:pPr>
      <w:r>
        <w:t xml:space="preserve">The seller </w:t>
      </w:r>
      <w:r w:rsidRPr="003919FB">
        <w:rPr>
          <w:b/>
          <w:bCs/>
        </w:rPr>
        <w:t>SHALL</w:t>
      </w:r>
      <w:r>
        <w:t xml:space="preserve"> invoice the buyer in accordance with an agreement signed between the buyer and the seller.</w:t>
      </w:r>
    </w:p>
    <w:p w14:paraId="0BE106AC" w14:textId="6FA75280" w:rsidR="00157277" w:rsidRDefault="003919FB" w:rsidP="003919FB">
      <w:pPr>
        <w:pStyle w:val="DesirableRequirement"/>
      </w:pPr>
      <w:r>
        <w:t xml:space="preserve">When the buyer disputes the invoice both parties </w:t>
      </w:r>
      <w:r w:rsidRPr="003919FB">
        <w:rPr>
          <w:b/>
          <w:bCs/>
        </w:rPr>
        <w:t>SHOULD</w:t>
      </w:r>
      <w:r>
        <w:t xml:space="preserve"> negotiate the dispute and arrive at a conclusion.</w:t>
      </w:r>
      <w:r w:rsidR="00157277" w:rsidRPr="007A5005">
        <w:t xml:space="preserve"> </w:t>
      </w:r>
    </w:p>
    <w:p w14:paraId="4C9678B3" w14:textId="569A0BAC" w:rsidR="003919FB" w:rsidRDefault="003919FB" w:rsidP="003919FB">
      <w:pPr>
        <w:pStyle w:val="MandatoryRequirement"/>
      </w:pPr>
      <w:r>
        <w:lastRenderedPageBreak/>
        <w:t xml:space="preserve">The buyer </w:t>
      </w:r>
      <w:r w:rsidRPr="003919FB">
        <w:rPr>
          <w:b/>
          <w:bCs/>
        </w:rPr>
        <w:t>SHALL</w:t>
      </w:r>
      <w:r>
        <w:t xml:space="preserve"> pay an undisputed invoice according to an agreed upon schedule</w:t>
      </w:r>
      <w:r>
        <w:rPr>
          <w:lang w:val="en-US"/>
        </w:rPr>
        <w:t xml:space="preserve"> </w:t>
      </w:r>
      <w:r w:rsidRPr="000511ED">
        <w:t xml:space="preserve">in accordance </w:t>
      </w:r>
      <w:r>
        <w:rPr>
          <w:lang w:val="en-US"/>
        </w:rPr>
        <w:t>with</w:t>
      </w:r>
      <w:r w:rsidRPr="000511ED">
        <w:t xml:space="preserve"> the terms stipulated in the agreement</w:t>
      </w:r>
      <w:r>
        <w:t>.</w:t>
      </w:r>
    </w:p>
    <w:p w14:paraId="3A224F14" w14:textId="0238BC22" w:rsidR="003919FB" w:rsidRPr="003919FB" w:rsidRDefault="003919FB" w:rsidP="003919FB">
      <w:pPr>
        <w:pStyle w:val="OptionalRequirement"/>
      </w:pPr>
      <w:r>
        <w:t xml:space="preserve">The agreement, invoice and payment </w:t>
      </w:r>
      <w:r w:rsidRPr="003919FB">
        <w:rPr>
          <w:b/>
          <w:bCs/>
        </w:rPr>
        <w:t>MAY</w:t>
      </w:r>
      <w:r>
        <w:t xml:space="preserve"> take any agreed upon form and format, including digital format, smart contracts, digital currency transfers as well as paper based and traditional banking processes.</w:t>
      </w:r>
    </w:p>
    <w:p w14:paraId="14961A54" w14:textId="1051E438" w:rsidR="005770A9" w:rsidRDefault="00157277" w:rsidP="00D46CFC">
      <w:pPr>
        <w:pStyle w:val="MandatoryRequirement"/>
      </w:pPr>
      <w:r w:rsidRPr="001B620B">
        <w:t xml:space="preserve">The form of payment </w:t>
      </w:r>
      <w:r w:rsidR="00C61EFD">
        <w:rPr>
          <w:b/>
          <w:bCs/>
          <w:lang w:val="en-US"/>
        </w:rPr>
        <w:t>SHALL</w:t>
      </w:r>
      <w:r w:rsidRPr="001B620B">
        <w:t xml:space="preserve"> be agreed upon by both parties</w:t>
      </w:r>
      <w:r>
        <w:t xml:space="preserve"> in the contract</w:t>
      </w:r>
      <w:r w:rsidRPr="001B620B">
        <w:t>.</w:t>
      </w:r>
    </w:p>
    <w:p w14:paraId="535F32DC" w14:textId="51FBAD8A" w:rsidR="005C3E9A" w:rsidRPr="005C3E9A" w:rsidRDefault="005C3E9A" w:rsidP="005C3E9A">
      <w:pPr>
        <w:pStyle w:val="DesirableRequirement"/>
      </w:pPr>
      <w:r>
        <w:t xml:space="preserve">All transactions </w:t>
      </w:r>
      <w:r w:rsidRPr="005C3E9A">
        <w:rPr>
          <w:b/>
          <w:bCs/>
        </w:rPr>
        <w:t>SHOULD</w:t>
      </w:r>
      <w:r>
        <w:t xml:space="preserve"> be logged in the bilateral ledger.</w:t>
      </w:r>
    </w:p>
    <w:p w14:paraId="14028BAC" w14:textId="40ED1A6A" w:rsidR="00D46CFC" w:rsidRDefault="00D46CFC" w:rsidP="00D46CFC">
      <w:pPr>
        <w:pStyle w:val="Body"/>
        <w:rPr>
          <w:rFonts w:asciiTheme="majorBidi" w:hAnsiTheme="majorBidi" w:cstheme="majorBidi"/>
          <w:lang w:val="en-US"/>
        </w:rPr>
      </w:pPr>
      <w:r w:rsidRPr="00D46CFC">
        <w:rPr>
          <w:rFonts w:asciiTheme="majorBidi" w:hAnsiTheme="majorBidi" w:cstheme="majorBidi"/>
          <w:lang w:val="en-US"/>
        </w:rPr>
        <w:t>Dispute resolution is beyond the scope of the current document.</w:t>
      </w:r>
    </w:p>
    <w:p w14:paraId="367791CA" w14:textId="057FBE9A" w:rsidR="00EC2624" w:rsidRPr="00D46CFC" w:rsidRDefault="00EC2624" w:rsidP="00D46CFC">
      <w:pPr>
        <w:pStyle w:val="Body"/>
        <w:rPr>
          <w:rFonts w:asciiTheme="majorBidi" w:hAnsiTheme="majorBidi" w:cstheme="majorBidi"/>
          <w:lang w:val="en-US"/>
        </w:rPr>
      </w:pPr>
      <w:r>
        <w:rPr>
          <w:rFonts w:asciiTheme="majorBidi" w:hAnsiTheme="majorBidi" w:cstheme="majorBidi"/>
          <w:lang w:val="en-US"/>
        </w:rPr>
        <w:t>The use of cryptographic currency for settlement is beyond the scope of the current document.</w:t>
      </w:r>
    </w:p>
    <w:p w14:paraId="06EB438B" w14:textId="3E800A1E" w:rsidR="00D46CFC" w:rsidRPr="00D46CFC" w:rsidRDefault="00D46CFC" w:rsidP="00D46CFC">
      <w:pPr>
        <w:pStyle w:val="DesirableRequirement"/>
      </w:pPr>
      <w:r>
        <w:t xml:space="preserve">The agreement between the parties </w:t>
      </w:r>
      <w:r w:rsidRPr="00D46CFC">
        <w:rPr>
          <w:b/>
          <w:bCs/>
        </w:rPr>
        <w:t>SHOULD</w:t>
      </w:r>
      <w:r>
        <w:t xml:space="preserve"> include clauses defining the required actions in the event of a dispute.</w:t>
      </w:r>
    </w:p>
    <w:p w14:paraId="0128BD39" w14:textId="77777777" w:rsidR="007417D3" w:rsidRDefault="007417D3" w:rsidP="00EC2624">
      <w:pPr>
        <w:overflowPunct/>
        <w:autoSpaceDE/>
        <w:autoSpaceDN/>
        <w:adjustRightInd/>
        <w:spacing w:after="0"/>
        <w:textAlignment w:val="auto"/>
      </w:pPr>
      <w:bookmarkStart w:id="396" w:name="_Toc49441516"/>
    </w:p>
    <w:p w14:paraId="21E0F84C" w14:textId="77777777" w:rsidR="007417D3" w:rsidRDefault="007417D3">
      <w:pPr>
        <w:overflowPunct/>
        <w:autoSpaceDE/>
        <w:autoSpaceDN/>
        <w:adjustRightInd/>
        <w:spacing w:after="0"/>
        <w:textAlignment w:val="auto"/>
        <w:rPr>
          <w:rFonts w:ascii="Arial" w:hAnsi="Arial"/>
          <w:sz w:val="36"/>
        </w:rPr>
      </w:pPr>
      <w:bookmarkStart w:id="397" w:name="_Toc147412415"/>
      <w:r>
        <w:br w:type="page"/>
      </w:r>
    </w:p>
    <w:p w14:paraId="57CE30AF" w14:textId="77777777" w:rsidR="007417D3" w:rsidRDefault="007417D3" w:rsidP="007417D3">
      <w:pPr>
        <w:pStyle w:val="Heading1"/>
      </w:pPr>
      <w:bookmarkStart w:id="398" w:name="_Toc149728807"/>
      <w:r>
        <w:lastRenderedPageBreak/>
        <w:t>Annex A (informative):</w:t>
      </w:r>
      <w:bookmarkEnd w:id="398"/>
    </w:p>
    <w:p w14:paraId="1CCBFCFF" w14:textId="63BCF4B2" w:rsidR="007417D3" w:rsidRPr="00560A3A" w:rsidRDefault="007417D3" w:rsidP="00560A3A">
      <w:pPr>
        <w:pStyle w:val="Heading1"/>
        <w:rPr>
          <w:lang w:val="en-IL"/>
        </w:rPr>
      </w:pPr>
      <w:bookmarkStart w:id="399" w:name="_Toc149728808"/>
      <w:r w:rsidRPr="007417D3">
        <w:t xml:space="preserve">Use case 1: Distributed Network </w:t>
      </w:r>
      <w:r w:rsidRPr="00560A3A">
        <w:t>Slicing</w:t>
      </w:r>
      <w:r w:rsidRPr="007417D3">
        <w:t xml:space="preserve"> Bilatera</w:t>
      </w:r>
      <w:r>
        <w:t>l</w:t>
      </w:r>
      <w:r w:rsidR="00560A3A">
        <w:t xml:space="preserve"> </w:t>
      </w:r>
      <w:r w:rsidRPr="007417D3">
        <w:t>Marketplace</w:t>
      </w:r>
      <w:bookmarkStart w:id="400" w:name="_Toc127182307"/>
      <w:bookmarkEnd w:id="397"/>
      <w:r w:rsidR="00560A3A" w:rsidRPr="00560A3A">
        <w:rPr>
          <w:lang w:val="en-IL"/>
        </w:rPr>
        <w:t xml:space="preserve"> (</w:t>
      </w:r>
      <w:r w:rsidRPr="00560A3A">
        <w:t>Network Slicing and Resource Allocation</w:t>
      </w:r>
      <w:bookmarkEnd w:id="400"/>
      <w:r w:rsidR="00560A3A" w:rsidRPr="00560A3A">
        <w:rPr>
          <w:lang w:val="en-IL"/>
        </w:rPr>
        <w:t>)</w:t>
      </w:r>
      <w:bookmarkEnd w:id="399"/>
    </w:p>
    <w:p w14:paraId="4137F113" w14:textId="769AC6A3" w:rsidR="00560A3A" w:rsidRDefault="00560A3A" w:rsidP="00560A3A">
      <w:pPr>
        <w:pStyle w:val="Heading2"/>
      </w:pPr>
      <w:bookmarkStart w:id="401" w:name="_Toc149728809"/>
      <w:r>
        <w:t>A1.1</w:t>
      </w:r>
      <w:r>
        <w:tab/>
      </w:r>
      <w:r w:rsidR="007417D3" w:rsidRPr="000340DA">
        <w:t xml:space="preserve">Use case </w:t>
      </w:r>
      <w:r w:rsidRPr="000340DA">
        <w:t>Background.</w:t>
      </w:r>
      <w:bookmarkEnd w:id="401"/>
    </w:p>
    <w:p w14:paraId="58B57F1A" w14:textId="660DF9E0" w:rsidR="007417D3" w:rsidRDefault="007417D3" w:rsidP="007417D3">
      <w:r>
        <w:t xml:space="preserve">Network slicing is a solution designed to address the diverse infrastructure and resource requirements of modern telecommunication networks. It achieves this by generating virtual instances of an end-to-end network on physical infrastructure. These virtual networks, known as slices, cater to specific applications and services with varying demands, such as smart cities, healthcare, emergency services, and Industry 4.0. A network slice comprises various resources, including Radio Access Network (RAN), computing, and storage, required for providing services over a network. These slices are treated as commodities and can be leased for specific time slots with predefined quantitative measures. The critical factors in defining a network slice include its composition, duration of leasing, and metrics to ensure expected performance, usually outlined in a Service Level Agreement (SLA). Resource trading in the network slicing market involves sellers, who are resource providers (Infrastructure Providers - </w:t>
      </w:r>
      <w:proofErr w:type="spellStart"/>
      <w:r>
        <w:t>InPs</w:t>
      </w:r>
      <w:proofErr w:type="spellEnd"/>
      <w:r>
        <w:t xml:space="preserve">, Mobile Virtual Network Operators - MVNOs), and buyers, who are service providers or slice requesters. Sellers specify the resources they can offer, detailing type, capacity, and pricing. Buyers bid for resources based on their slice requirements and financial constraints. Auction mechanisms facilitate this resource allocation, optimizing the match between buyers and sellers. </w:t>
      </w:r>
    </w:p>
    <w:p w14:paraId="45D9F8B0" w14:textId="7EBA9DB6" w:rsidR="007417D3" w:rsidRPr="00171A54" w:rsidRDefault="00560A3A" w:rsidP="007417D3">
      <w:pPr>
        <w:rPr>
          <w:b/>
          <w:bCs/>
        </w:rPr>
      </w:pPr>
      <w:bookmarkStart w:id="402" w:name="_Toc149728810"/>
      <w:r>
        <w:rPr>
          <w:rStyle w:val="Heading2Char"/>
        </w:rPr>
        <w:t>A1.2</w:t>
      </w:r>
      <w:r>
        <w:rPr>
          <w:rStyle w:val="Heading2Char"/>
        </w:rPr>
        <w:tab/>
      </w:r>
      <w:r w:rsidR="007417D3" w:rsidRPr="00560A3A">
        <w:rPr>
          <w:rStyle w:val="Heading2Char"/>
        </w:rPr>
        <w:t>Distributed Slice Brokering for Bilateral Trading and PDL</w:t>
      </w:r>
      <w:bookmarkEnd w:id="402"/>
      <w:r w:rsidR="007417D3">
        <w:rPr>
          <w:b/>
          <w:bCs/>
        </w:rPr>
        <w:br/>
      </w:r>
      <w:r w:rsidR="007417D3">
        <w:t xml:space="preserve">The brokering mechanism for network slicing can be centralized or distributed. In a distributed model, it aims to eliminate biases and ensure impartiality in resource allocation. Blockchain technology plays a pivotal role in securing and anonymizing transactions in this context. Smart contracts, residing on the blockchain, automate the brokering processes and enhance trust and transparency. Blockchain-based slice brokers provide security and transparency. Consensus mechanisms such as </w:t>
      </w:r>
      <w:proofErr w:type="spellStart"/>
      <w:r w:rsidR="007417D3">
        <w:t>PoW</w:t>
      </w:r>
      <w:proofErr w:type="spellEnd"/>
      <w:r w:rsidR="007417D3">
        <w:t xml:space="preserve"> or Raft, are used depending on the specific use case and network requirements. In enterprise ecosystems, such as telecoms, permissioned blockchains are preferred as they facilitate known participants, ensuring trust and efficiency.</w:t>
      </w:r>
      <w:r w:rsidR="00CC626A">
        <w:t xml:space="preserve"> In the context of the current document </w:t>
      </w:r>
      <w:r w:rsidR="0021044C">
        <w:t>the brokering is performed between the procurement function of Supply Chain Entity N (the Broker) and the Sales Functions of its downstream Supply Chain Entities</w:t>
      </w:r>
      <w:r w:rsidR="002F1FAA">
        <w:t xml:space="preserve"> N+1</w:t>
      </w:r>
      <w:r w:rsidR="002F1FAA" w:rsidRPr="002F1FAA">
        <w:rPr>
          <w:vertAlign w:val="superscript"/>
        </w:rPr>
        <w:t>1</w:t>
      </w:r>
      <w:r w:rsidR="002F1FAA">
        <w:t>, N+1</w:t>
      </w:r>
      <w:r w:rsidR="002F1FAA" w:rsidRPr="002F1FAA">
        <w:rPr>
          <w:vertAlign w:val="superscript"/>
        </w:rPr>
        <w:t>2</w:t>
      </w:r>
      <w:r w:rsidR="002F1FAA">
        <w:t>…N+1</w:t>
      </w:r>
      <w:proofErr w:type="gramStart"/>
      <w:r w:rsidR="002F1FAA" w:rsidRPr="002F1FAA">
        <w:rPr>
          <w:vertAlign w:val="superscript"/>
        </w:rPr>
        <w:t>n</w:t>
      </w:r>
      <w:r w:rsidR="0021044C">
        <w:t xml:space="preserve"> </w:t>
      </w:r>
      <w:r w:rsidR="002F1FAA">
        <w:t>.</w:t>
      </w:r>
      <w:proofErr w:type="gramEnd"/>
      <w:r w:rsidR="002F1FAA">
        <w:t xml:space="preserve"> Bilateral trade is implemented in accordance with Section </w:t>
      </w:r>
      <w:r w:rsidR="002F1FAA">
        <w:fldChar w:fldCharType="begin"/>
      </w:r>
      <w:r w:rsidR="002F1FAA">
        <w:instrText xml:space="preserve"> REF _Ref149724610 \h </w:instrText>
      </w:r>
      <w:r w:rsidR="002F1FAA">
        <w:fldChar w:fldCharType="separate"/>
      </w:r>
      <w:r w:rsidR="002F1FAA">
        <w:t>4.2.1.7</w:t>
      </w:r>
      <w:r w:rsidR="002F1FAA">
        <w:tab/>
        <w:t>(Bilateral trade</w:t>
      </w:r>
      <w:r w:rsidR="002F1FAA">
        <w:fldChar w:fldCharType="end"/>
      </w:r>
      <w:r w:rsidR="002F1FAA">
        <w:t>) herein.</w:t>
      </w:r>
    </w:p>
    <w:p w14:paraId="56265586" w14:textId="28840AB7" w:rsidR="007417D3" w:rsidRPr="00986094" w:rsidRDefault="00560A3A" w:rsidP="007417D3">
      <w:bookmarkStart w:id="403" w:name="_Toc149728811"/>
      <w:r w:rsidRPr="00560A3A">
        <w:rPr>
          <w:rStyle w:val="Heading2Char"/>
        </w:rPr>
        <w:t>A1.3</w:t>
      </w:r>
      <w:r w:rsidRPr="00560A3A">
        <w:rPr>
          <w:rStyle w:val="Heading2Char"/>
        </w:rPr>
        <w:tab/>
      </w:r>
      <w:r w:rsidR="007417D3" w:rsidRPr="00560A3A">
        <w:rPr>
          <w:rStyle w:val="Heading2Char"/>
        </w:rPr>
        <w:t>Double Auction mechanism as a Smart Contract</w:t>
      </w:r>
      <w:bookmarkEnd w:id="403"/>
      <w:r w:rsidR="007417D3">
        <w:rPr>
          <w:b/>
          <w:bCs/>
        </w:rPr>
        <w:br/>
      </w:r>
      <w:r w:rsidR="007417D3" w:rsidRPr="000A5301">
        <w:rPr>
          <w:lang w:val="en-IE"/>
        </w:rPr>
        <w:t>A double-sided auction mechanism</w:t>
      </w:r>
      <w:r w:rsidR="007417D3">
        <w:rPr>
          <w:lang w:val="en-IE"/>
        </w:rPr>
        <w:t xml:space="preserve"> [</w:t>
      </w:r>
      <w:r w:rsidR="00CC626A">
        <w:rPr>
          <w:lang w:val="en-IE"/>
        </w:rPr>
        <w:t>i.1</w:t>
      </w:r>
      <w:r w:rsidR="0069425E">
        <w:rPr>
          <w:lang w:val="en-IE"/>
        </w:rPr>
        <w:t>2</w:t>
      </w:r>
      <w:r w:rsidR="007417D3">
        <w:rPr>
          <w:lang w:val="en-IE"/>
        </w:rPr>
        <w:t>]</w:t>
      </w:r>
      <w:r w:rsidR="007417D3" w:rsidRPr="000A5301">
        <w:rPr>
          <w:lang w:val="en-IE"/>
        </w:rPr>
        <w:t xml:space="preserve"> facilitates the bilateral exchange of various components required to create a network slice. For instance, consider a scenario where one network operator possesses surplus RAN (Radio Access Network) resources that they intend to monetize. Simultaneously, this operator requires additional storage resources in a different operational region to construct a network slice for a new customer. In such a situation, the auction mechanism plays a crucial role in competitively allocating network resources by bringing multiple buyers and sellers together</w:t>
      </w:r>
      <w:r w:rsidR="007417D3">
        <w:rPr>
          <w:lang w:val="en-IE"/>
        </w:rPr>
        <w:t xml:space="preserve"> (based on bid/ask prices). </w:t>
      </w:r>
      <w:r w:rsidR="007417D3" w:rsidRPr="000A5301">
        <w:rPr>
          <w:lang w:val="en-IE"/>
        </w:rPr>
        <w:t>The primary objective of the brokering mechanism can vary, but in the majority of cases, its aim is to maximize the collective social welfare of all participants in the market. This auction mechanism is then implemented as a smart contract, wherein the endorsement policy determines the number of market participants required to execute the smart contract and provide their approval for the transaction.</w:t>
      </w:r>
      <w:r w:rsidR="007417D3">
        <w:rPr>
          <w:lang w:val="en-IE"/>
        </w:rPr>
        <w:t xml:space="preserve"> </w:t>
      </w:r>
      <w:r w:rsidR="00C96E25">
        <w:rPr>
          <w:lang w:val="en-IE"/>
        </w:rPr>
        <w:fldChar w:fldCharType="begin"/>
      </w:r>
      <w:r w:rsidR="00C96E25">
        <w:rPr>
          <w:lang w:val="en-IE"/>
        </w:rPr>
        <w:instrText xml:space="preserve"> REF _Ref149719630 \h </w:instrText>
      </w:r>
      <w:r w:rsidR="00C96E25">
        <w:rPr>
          <w:lang w:val="en-IE"/>
        </w:rPr>
      </w:r>
      <w:r w:rsidR="00C96E25">
        <w:rPr>
          <w:lang w:val="en-IE"/>
        </w:rPr>
        <w:fldChar w:fldCharType="separate"/>
      </w:r>
      <w:r w:rsidR="00C96E25">
        <w:t xml:space="preserve">Figure </w:t>
      </w:r>
      <w:r w:rsidR="00C96E25">
        <w:rPr>
          <w:noProof/>
        </w:rPr>
        <w:t>30</w:t>
      </w:r>
      <w:r w:rsidR="00C96E25">
        <w:rPr>
          <w:lang w:val="en-IE"/>
        </w:rPr>
        <w:fldChar w:fldCharType="end"/>
      </w:r>
      <w:r w:rsidR="007417D3">
        <w:rPr>
          <w:lang w:val="en-IE"/>
        </w:rPr>
        <w:t xml:space="preserve"> </w:t>
      </w:r>
      <w:r w:rsidR="007417D3">
        <w:t>presents a scenario in mobile network slicing supply chain, in which real-time bilateral trade of Radio Access Network, Computing, and storage is enabled through a double-sided auction mechanism.</w:t>
      </w:r>
    </w:p>
    <w:p w14:paraId="17ABCA80" w14:textId="77777777" w:rsidR="007417D3" w:rsidRDefault="007417D3" w:rsidP="007417D3">
      <w:r w:rsidRPr="00252330">
        <w:rPr>
          <w:noProof/>
          <w:lang w:val="en-IE" w:bidi="fa-IR"/>
        </w:rPr>
        <w:drawing>
          <wp:inline distT="0" distB="0" distL="0" distR="0" wp14:anchorId="3A781379" wp14:editId="2B8FD2EA">
            <wp:extent cx="5731510" cy="1857375"/>
            <wp:effectExtent l="0" t="0" r="0" b="0"/>
            <wp:docPr id="133382181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21818" name="Picture 1" descr="A diagram of a diagram&#10;&#10;Description automatically generated with medium confidence"/>
                    <pic:cNvPicPr/>
                  </pic:nvPicPr>
                  <pic:blipFill>
                    <a:blip r:embed="rId49"/>
                    <a:stretch>
                      <a:fillRect/>
                    </a:stretch>
                  </pic:blipFill>
                  <pic:spPr>
                    <a:xfrm>
                      <a:off x="0" y="0"/>
                      <a:ext cx="5731510" cy="1857375"/>
                    </a:xfrm>
                    <a:prstGeom prst="rect">
                      <a:avLst/>
                    </a:prstGeom>
                  </pic:spPr>
                </pic:pic>
              </a:graphicData>
            </a:graphic>
          </wp:inline>
        </w:drawing>
      </w:r>
    </w:p>
    <w:p w14:paraId="32463926" w14:textId="576E7D46" w:rsidR="00C96E25" w:rsidRDefault="00C96E25" w:rsidP="00C96E25">
      <w:pPr>
        <w:pStyle w:val="Caption"/>
        <w:jc w:val="center"/>
      </w:pPr>
      <w:bookmarkStart w:id="404" w:name="_Ref149719630"/>
      <w:bookmarkStart w:id="405" w:name="_Toc149728844"/>
      <w:r>
        <w:lastRenderedPageBreak/>
        <w:t xml:space="preserve">Figure </w:t>
      </w:r>
      <w:fldSimple w:instr=" SEQ Figure \* ARABIC ">
        <w:r>
          <w:rPr>
            <w:noProof/>
          </w:rPr>
          <w:t>30</w:t>
        </w:r>
      </w:fldSimple>
      <w:bookmarkEnd w:id="404"/>
      <w:r>
        <w:rPr>
          <w:lang w:val="en-US"/>
        </w:rPr>
        <w:t xml:space="preserve"> - M</w:t>
      </w:r>
      <w:r w:rsidRPr="00A205F8">
        <w:rPr>
          <w:lang w:val="en-US"/>
        </w:rPr>
        <w:t>obile network slicing supply chain</w:t>
      </w:r>
      <w:bookmarkEnd w:id="405"/>
    </w:p>
    <w:p w14:paraId="34845BA7" w14:textId="77777777" w:rsidR="007417D3" w:rsidRDefault="007417D3" w:rsidP="007417D3"/>
    <w:p w14:paraId="54BCF6A0" w14:textId="5E0710D8" w:rsidR="007417D3" w:rsidRDefault="00C96E25" w:rsidP="007417D3">
      <w:r>
        <w:fldChar w:fldCharType="begin"/>
      </w:r>
      <w:r>
        <w:instrText xml:space="preserve"> REF _Ref149719801 \h </w:instrText>
      </w:r>
      <w:r>
        <w:fldChar w:fldCharType="separate"/>
      </w:r>
      <w:r>
        <w:t xml:space="preserve">Figure </w:t>
      </w:r>
      <w:r>
        <w:rPr>
          <w:noProof/>
        </w:rPr>
        <w:t>31</w:t>
      </w:r>
      <w:r>
        <w:fldChar w:fldCharType="end"/>
      </w:r>
      <w:r w:rsidR="007417D3">
        <w:t xml:space="preserve"> shows the processes involved in enabling </w:t>
      </w:r>
      <w:bookmarkStart w:id="406" w:name="_Hlk149719701"/>
      <w:r w:rsidR="007417D3">
        <w:t>bilateral trade between the network operators through smart contracts</w:t>
      </w:r>
      <w:bookmarkEnd w:id="406"/>
      <w:r w:rsidR="007417D3">
        <w:t>. The process is initiated by announcements of available resources and demand in addition to per unit bid/ask prices to the broker (Blockchain Client). The broker executes the auction smart contract and re distributes the results (in the format of trade transactions) to all market participants for endorsement. Once all the necessary peers have executed the smart contract for endorsement, the endorsement results are then sent back to the broker. Finally, the broker sends the verified transaction to be included in the next ordering phase that will assure the transaction will be included in the next block generation.</w:t>
      </w:r>
    </w:p>
    <w:p w14:paraId="704E339C" w14:textId="77777777" w:rsidR="007417D3" w:rsidRDefault="007417D3" w:rsidP="007417D3">
      <w:r w:rsidRPr="0067446C">
        <w:rPr>
          <w:noProof/>
        </w:rPr>
        <w:drawing>
          <wp:inline distT="0" distB="0" distL="0" distR="0" wp14:anchorId="479B1933" wp14:editId="24228A3A">
            <wp:extent cx="5731510" cy="2332990"/>
            <wp:effectExtent l="0" t="0" r="0" b="3810"/>
            <wp:docPr id="165634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5418" name=""/>
                    <pic:cNvPicPr/>
                  </pic:nvPicPr>
                  <pic:blipFill>
                    <a:blip r:embed="rId50"/>
                    <a:stretch>
                      <a:fillRect/>
                    </a:stretch>
                  </pic:blipFill>
                  <pic:spPr>
                    <a:xfrm>
                      <a:off x="0" y="0"/>
                      <a:ext cx="5731510" cy="2332990"/>
                    </a:xfrm>
                    <a:prstGeom prst="rect">
                      <a:avLst/>
                    </a:prstGeom>
                  </pic:spPr>
                </pic:pic>
              </a:graphicData>
            </a:graphic>
          </wp:inline>
        </w:drawing>
      </w:r>
    </w:p>
    <w:p w14:paraId="11039C2A" w14:textId="1FE09A7B" w:rsidR="00C96E25" w:rsidRDefault="00C96E25" w:rsidP="00C96E25">
      <w:pPr>
        <w:pStyle w:val="Caption"/>
        <w:jc w:val="center"/>
      </w:pPr>
      <w:bookmarkStart w:id="407" w:name="_Ref149719801"/>
      <w:bookmarkStart w:id="408" w:name="_Toc149728845"/>
      <w:r>
        <w:t xml:space="preserve">Figure </w:t>
      </w:r>
      <w:fldSimple w:instr=" SEQ Figure \* ARABIC ">
        <w:r>
          <w:rPr>
            <w:noProof/>
          </w:rPr>
          <w:t>31</w:t>
        </w:r>
      </w:fldSimple>
      <w:bookmarkEnd w:id="407"/>
      <w:r>
        <w:rPr>
          <w:lang w:val="en-US"/>
        </w:rPr>
        <w:t xml:space="preserve"> - B</w:t>
      </w:r>
      <w:r w:rsidRPr="00002158">
        <w:rPr>
          <w:lang w:val="en-US"/>
        </w:rPr>
        <w:t xml:space="preserve">ilateral trade </w:t>
      </w:r>
      <w:r>
        <w:rPr>
          <w:lang w:val="en-US"/>
        </w:rPr>
        <w:t xml:space="preserve">using </w:t>
      </w:r>
      <w:r w:rsidRPr="00002158">
        <w:rPr>
          <w:lang w:val="en-US"/>
        </w:rPr>
        <w:t>smart contracts</w:t>
      </w:r>
      <w:r>
        <w:rPr>
          <w:lang w:val="en-US"/>
        </w:rPr>
        <w:t xml:space="preserve"> (sequence diagram)</w:t>
      </w:r>
      <w:bookmarkEnd w:id="408"/>
    </w:p>
    <w:p w14:paraId="52733C67" w14:textId="77777777" w:rsidR="007417D3" w:rsidRPr="00986094" w:rsidRDefault="007417D3" w:rsidP="007417D3">
      <w:pPr>
        <w:rPr>
          <w:lang w:val="en-IE"/>
        </w:rPr>
      </w:pPr>
    </w:p>
    <w:p w14:paraId="29E111E4" w14:textId="77777777" w:rsidR="007417D3" w:rsidRDefault="007417D3" w:rsidP="007417D3"/>
    <w:p w14:paraId="5CA9F9EC" w14:textId="589F9DC8" w:rsidR="00D46CFC" w:rsidRDefault="00D46CFC" w:rsidP="00EC2624">
      <w:pPr>
        <w:overflowPunct/>
        <w:autoSpaceDE/>
        <w:autoSpaceDN/>
        <w:adjustRightInd/>
        <w:spacing w:after="0"/>
        <w:textAlignment w:val="auto"/>
        <w:rPr>
          <w:rFonts w:ascii="Arial" w:hAnsi="Arial"/>
          <w:sz w:val="32"/>
        </w:rPr>
      </w:pPr>
      <w:r>
        <w:br w:type="page"/>
      </w:r>
    </w:p>
    <w:p w14:paraId="659CB05C" w14:textId="77777777" w:rsidR="00E71784" w:rsidRPr="00E71784" w:rsidRDefault="00E71784" w:rsidP="00D04C54">
      <w:pPr>
        <w:pStyle w:val="Heading8"/>
      </w:pPr>
      <w:bookmarkStart w:id="409" w:name="_Toc451533959"/>
      <w:bookmarkStart w:id="410" w:name="_Toc484178394"/>
      <w:bookmarkStart w:id="411" w:name="_Toc484178424"/>
      <w:bookmarkStart w:id="412" w:name="_Toc487532008"/>
      <w:bookmarkStart w:id="413" w:name="_Toc527987206"/>
      <w:bookmarkStart w:id="414" w:name="_Toc529802490"/>
      <w:bookmarkStart w:id="415" w:name="_Toc67667399"/>
      <w:bookmarkStart w:id="416" w:name="_Toc149728812"/>
      <w:bookmarkEnd w:id="396"/>
      <w:r w:rsidRPr="00E71784">
        <w:lastRenderedPageBreak/>
        <w:t xml:space="preserve">Annex </w:t>
      </w:r>
      <w:r w:rsidRPr="00E71784">
        <w:rPr>
          <w:color w:val="000000"/>
        </w:rPr>
        <w:t>(informative)</w:t>
      </w:r>
      <w:r w:rsidRPr="00E71784">
        <w:t>:</w:t>
      </w:r>
      <w:r w:rsidRPr="00E71784">
        <w:br/>
        <w:t>Bibliography</w:t>
      </w:r>
      <w:bookmarkEnd w:id="409"/>
      <w:bookmarkEnd w:id="410"/>
      <w:bookmarkEnd w:id="411"/>
      <w:bookmarkEnd w:id="412"/>
      <w:bookmarkEnd w:id="413"/>
      <w:bookmarkEnd w:id="414"/>
      <w:bookmarkEnd w:id="415"/>
      <w:bookmarkEnd w:id="416"/>
    </w:p>
    <w:p w14:paraId="472699DB" w14:textId="77777777" w:rsidR="00E71784" w:rsidRPr="00E71784" w:rsidRDefault="00E71784" w:rsidP="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417" w:name="_Toc451533960"/>
      <w:bookmarkStart w:id="418" w:name="_Toc484178395"/>
      <w:bookmarkStart w:id="419" w:name="_Toc484178425"/>
      <w:bookmarkStart w:id="420" w:name="_Toc487532009"/>
      <w:bookmarkStart w:id="421" w:name="_Toc527987207"/>
      <w:bookmarkStart w:id="422" w:name="_Toc529802491"/>
      <w:bookmarkStart w:id="423" w:name="_Toc67667400"/>
      <w:bookmarkStart w:id="424" w:name="_Toc149728813"/>
      <w:r w:rsidRPr="00E71784">
        <w:lastRenderedPageBreak/>
        <w:t xml:space="preserve">Annex </w:t>
      </w:r>
      <w:r w:rsidRPr="00E71784">
        <w:rPr>
          <w:color w:val="000000"/>
        </w:rPr>
        <w:t>(informative)</w:t>
      </w:r>
      <w:r w:rsidRPr="00E71784">
        <w:t>:</w:t>
      </w:r>
      <w:r w:rsidRPr="00E71784">
        <w:br/>
        <w:t>Change History</w:t>
      </w:r>
      <w:bookmarkEnd w:id="417"/>
      <w:bookmarkEnd w:id="418"/>
      <w:bookmarkEnd w:id="419"/>
      <w:bookmarkEnd w:id="420"/>
      <w:bookmarkEnd w:id="421"/>
      <w:bookmarkEnd w:id="422"/>
      <w:bookmarkEnd w:id="423"/>
      <w:bookmarkEnd w:id="42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425" w:name="_Toc451533961"/>
      <w:bookmarkStart w:id="426" w:name="_Toc484178396"/>
      <w:bookmarkStart w:id="427" w:name="_Toc484178426"/>
      <w:bookmarkStart w:id="428" w:name="_Toc487532010"/>
      <w:bookmarkStart w:id="429" w:name="_Toc527987208"/>
      <w:bookmarkStart w:id="430" w:name="_Toc529802492"/>
      <w:bookmarkStart w:id="431" w:name="_Toc67667401"/>
      <w:bookmarkStart w:id="432" w:name="_Toc149728814"/>
      <w:r w:rsidRPr="00E71784">
        <w:lastRenderedPageBreak/>
        <w:t>History</w:t>
      </w:r>
      <w:bookmarkEnd w:id="425"/>
      <w:bookmarkEnd w:id="426"/>
      <w:bookmarkEnd w:id="427"/>
      <w:bookmarkEnd w:id="428"/>
      <w:bookmarkEnd w:id="429"/>
      <w:bookmarkEnd w:id="430"/>
      <w:bookmarkEnd w:id="431"/>
      <w:bookmarkEnd w:id="432"/>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1C0C44A3"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proofErr w:type="gramStart"/>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03</w:t>
      </w:r>
      <w:r w:rsidR="00FA3062">
        <w:rPr>
          <w:rFonts w:ascii="Arial" w:hAnsi="Arial" w:cs="Arial"/>
          <w:i/>
          <w:color w:val="76923C"/>
          <w:sz w:val="18"/>
          <w:szCs w:val="18"/>
        </w:rPr>
        <w:t>-</w:t>
      </w:r>
      <w:r w:rsidR="00690F2F">
        <w:rPr>
          <w:rFonts w:ascii="Arial" w:hAnsi="Arial" w:cs="Arial"/>
          <w:i/>
          <w:color w:val="76923C"/>
          <w:sz w:val="18"/>
          <w:szCs w:val="18"/>
        </w:rPr>
        <w:t>14</w:t>
      </w:r>
      <w:proofErr w:type="gramEnd"/>
    </w:p>
    <w:sectPr w:rsidR="00415A26" w:rsidRPr="00E71784">
      <w:headerReference w:type="default" r:id="rId51"/>
      <w:footerReference w:type="default" r:id="rId52"/>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FD55" w14:textId="77777777" w:rsidR="00D003CF" w:rsidRDefault="00D003CF">
      <w:r>
        <w:separator/>
      </w:r>
    </w:p>
  </w:endnote>
  <w:endnote w:type="continuationSeparator" w:id="0">
    <w:p w14:paraId="1F0F5AF9" w14:textId="77777777" w:rsidR="00D003CF" w:rsidRDefault="00D0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ansation">
    <w:altName w:val="Calibri"/>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61D7" w14:textId="77777777" w:rsidR="00D003CF" w:rsidRDefault="00D003CF">
      <w:r>
        <w:separator/>
      </w:r>
    </w:p>
  </w:footnote>
  <w:footnote w:type="continuationSeparator" w:id="0">
    <w:p w14:paraId="764552C1" w14:textId="77777777" w:rsidR="00D003CF" w:rsidRDefault="00D00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6B6ABF50" w:rsidR="009B4C6D" w:rsidRDefault="009B4C6D">
    <w:pPr>
      <w:pStyle w:val="Header"/>
      <w:framePr w:wrap="auto" w:vAnchor="text" w:hAnchor="margin" w:xAlign="right" w:y="1"/>
    </w:pPr>
    <w:r>
      <w:fldChar w:fldCharType="begin"/>
    </w:r>
    <w:r>
      <w:instrText xml:space="preserve">styleref ZA </w:instrText>
    </w:r>
    <w:r>
      <w:fldChar w:fldCharType="separate"/>
    </w:r>
    <w:r w:rsidR="006A7687">
      <w:t>ETSI GS ISG PDL 022 V0.0.5 (2023-10)</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4F2FE696" w:rsidR="009B4C6D" w:rsidRDefault="009B4C6D" w:rsidP="00A301A6">
    <w:pPr>
      <w:pStyle w:val="Header"/>
      <w:framePr w:wrap="auto" w:vAnchor="text" w:hAnchor="margin" w:y="1"/>
    </w:pPr>
    <w:r>
      <w:fldChar w:fldCharType="begin"/>
    </w:r>
    <w:r>
      <w:instrText xml:space="preserve">styleref ZGSM </w:instrText>
    </w:r>
    <w:r>
      <w:fldChar w:fldCharType="separate"/>
    </w:r>
    <w:r w:rsidR="006A7687">
      <w:t>Release 1</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A278B9"/>
    <w:multiLevelType w:val="hybridMultilevel"/>
    <w:tmpl w:val="6828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C2650"/>
    <w:multiLevelType w:val="hybridMultilevel"/>
    <w:tmpl w:val="041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472CA"/>
    <w:multiLevelType w:val="multilevel"/>
    <w:tmpl w:val="2B70E43C"/>
    <w:styleLink w:val="AppendixHeadings"/>
    <w:lvl w:ilvl="0">
      <w:start w:val="1"/>
      <w:numFmt w:val="upperLetter"/>
      <w:lvlText w:val="Appendix %1"/>
      <w:lvlJc w:val="left"/>
      <w:pPr>
        <w:tabs>
          <w:tab w:val="num" w:pos="2520"/>
        </w:tabs>
        <w:ind w:left="2520" w:hanging="360"/>
      </w:pPr>
      <w:rPr>
        <w:rFonts w:ascii="Arial" w:hAnsi="Arial" w:hint="default"/>
        <w:b/>
        <w:sz w:val="28"/>
      </w:rPr>
    </w:lvl>
    <w:lvl w:ilvl="1">
      <w:start w:val="1"/>
      <w:numFmt w:val="decimal"/>
      <w:lvlText w:val="%1.%2"/>
      <w:lvlJc w:val="left"/>
      <w:pPr>
        <w:tabs>
          <w:tab w:val="num" w:pos="2880"/>
        </w:tabs>
        <w:ind w:left="2880" w:hanging="360"/>
      </w:pPr>
      <w:rPr>
        <w:rFonts w:ascii="Arial" w:hAnsi="Arial" w:hint="default"/>
        <w:b/>
        <w:sz w:val="24"/>
      </w:rPr>
    </w:lvl>
    <w:lvl w:ilvl="2">
      <w:start w:val="1"/>
      <w:numFmt w:val="decimal"/>
      <w:lvlText w:val="%1.%2.%3"/>
      <w:lvlJc w:val="left"/>
      <w:pPr>
        <w:tabs>
          <w:tab w:val="num" w:pos="3240"/>
        </w:tabs>
        <w:ind w:left="3240" w:hanging="360"/>
      </w:pPr>
      <w:rPr>
        <w:rFonts w:ascii="Arial" w:hAnsi="Arial" w:hint="default"/>
        <w:b/>
        <w:sz w:val="22"/>
      </w:rPr>
    </w:lvl>
    <w:lvl w:ilvl="3">
      <w:start w:val="1"/>
      <w:numFmt w:val="decimal"/>
      <w:lvlText w:val="%1.%2.%3.%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6" w15:restartNumberingAfterBreak="0">
    <w:nsid w:val="079461E1"/>
    <w:multiLevelType w:val="hybridMultilevel"/>
    <w:tmpl w:val="16E83B68"/>
    <w:lvl w:ilvl="0" w:tplc="17709C0E">
      <w:start w:val="1"/>
      <w:numFmt w:val="decimal"/>
      <w:pStyle w:val="OptionalRequirement"/>
      <w:lvlText w:val="[O%1]"/>
      <w:lvlJc w:val="left"/>
      <w:pPr>
        <w:tabs>
          <w:tab w:val="num" w:pos="850"/>
        </w:tabs>
        <w:ind w:left="778" w:hanging="648"/>
      </w:pPr>
      <w:rPr>
        <w:rFonts w:hint="default"/>
        <w:b/>
        <w:i w:val="0"/>
        <w:em w:val="none"/>
      </w:rPr>
    </w:lvl>
    <w:lvl w:ilvl="1" w:tplc="04090001">
      <w:start w:val="1"/>
      <w:numFmt w:val="bullet"/>
      <w:lvlText w:val=""/>
      <w:lvlJc w:val="left"/>
      <w:pPr>
        <w:tabs>
          <w:tab w:val="num" w:pos="490"/>
        </w:tabs>
        <w:ind w:left="490" w:hanging="360"/>
      </w:pPr>
      <w:rPr>
        <w:rFonts w:ascii="Symbol" w:hAnsi="Symbol" w:hint="default"/>
        <w:b/>
        <w:i w:val="0"/>
        <w:em w:val="none"/>
      </w:rPr>
    </w:lvl>
    <w:lvl w:ilvl="2" w:tplc="0409001B">
      <w:start w:val="1"/>
      <w:numFmt w:val="lowerRoman"/>
      <w:lvlText w:val="%3."/>
      <w:lvlJc w:val="right"/>
      <w:pPr>
        <w:tabs>
          <w:tab w:val="num" w:pos="1210"/>
        </w:tabs>
        <w:ind w:left="1210" w:hanging="180"/>
      </w:pPr>
    </w:lvl>
    <w:lvl w:ilvl="3" w:tplc="0409000F" w:tentative="1">
      <w:start w:val="1"/>
      <w:numFmt w:val="decimal"/>
      <w:lvlText w:val="%4."/>
      <w:lvlJc w:val="left"/>
      <w:pPr>
        <w:tabs>
          <w:tab w:val="num" w:pos="1930"/>
        </w:tabs>
        <w:ind w:left="1930" w:hanging="360"/>
      </w:pPr>
    </w:lvl>
    <w:lvl w:ilvl="4" w:tplc="04090019" w:tentative="1">
      <w:start w:val="1"/>
      <w:numFmt w:val="lowerLetter"/>
      <w:lvlText w:val="%5."/>
      <w:lvlJc w:val="left"/>
      <w:pPr>
        <w:tabs>
          <w:tab w:val="num" w:pos="2650"/>
        </w:tabs>
        <w:ind w:left="2650" w:hanging="360"/>
      </w:pPr>
    </w:lvl>
    <w:lvl w:ilvl="5" w:tplc="0409001B" w:tentative="1">
      <w:start w:val="1"/>
      <w:numFmt w:val="lowerRoman"/>
      <w:lvlText w:val="%6."/>
      <w:lvlJc w:val="right"/>
      <w:pPr>
        <w:tabs>
          <w:tab w:val="num" w:pos="3370"/>
        </w:tabs>
        <w:ind w:left="3370" w:hanging="180"/>
      </w:pPr>
    </w:lvl>
    <w:lvl w:ilvl="6" w:tplc="0409000F" w:tentative="1">
      <w:start w:val="1"/>
      <w:numFmt w:val="decimal"/>
      <w:lvlText w:val="%7."/>
      <w:lvlJc w:val="left"/>
      <w:pPr>
        <w:tabs>
          <w:tab w:val="num" w:pos="4090"/>
        </w:tabs>
        <w:ind w:left="4090" w:hanging="360"/>
      </w:pPr>
    </w:lvl>
    <w:lvl w:ilvl="7" w:tplc="04090019" w:tentative="1">
      <w:start w:val="1"/>
      <w:numFmt w:val="lowerLetter"/>
      <w:lvlText w:val="%8."/>
      <w:lvlJc w:val="left"/>
      <w:pPr>
        <w:tabs>
          <w:tab w:val="num" w:pos="4810"/>
        </w:tabs>
        <w:ind w:left="4810" w:hanging="360"/>
      </w:pPr>
    </w:lvl>
    <w:lvl w:ilvl="8" w:tplc="0409001B" w:tentative="1">
      <w:start w:val="1"/>
      <w:numFmt w:val="lowerRoman"/>
      <w:lvlText w:val="%9."/>
      <w:lvlJc w:val="right"/>
      <w:pPr>
        <w:tabs>
          <w:tab w:val="num" w:pos="5530"/>
        </w:tabs>
        <w:ind w:left="5530" w:hanging="180"/>
      </w:pPr>
    </w:lvl>
  </w:abstractNum>
  <w:abstractNum w:abstractNumId="7" w15:restartNumberingAfterBreak="0">
    <w:nsid w:val="08A55BD0"/>
    <w:multiLevelType w:val="multilevel"/>
    <w:tmpl w:val="59F2F112"/>
    <w:styleLink w:val="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1A0E64"/>
    <w:multiLevelType w:val="hybridMultilevel"/>
    <w:tmpl w:val="9D58DA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C1E3E"/>
    <w:multiLevelType w:val="hybridMultilevel"/>
    <w:tmpl w:val="B22273B6"/>
    <w:lvl w:ilvl="0" w:tplc="8482E88E">
      <w:start w:val="1"/>
      <w:numFmt w:val="decimal"/>
      <w:pStyle w:val="MandatoryRequirement"/>
      <w:lvlText w:val="[R%1]"/>
      <w:lvlJc w:val="left"/>
      <w:pPr>
        <w:tabs>
          <w:tab w:val="num" w:pos="936"/>
        </w:tabs>
        <w:ind w:left="936" w:hanging="936"/>
      </w:pPr>
      <w:rPr>
        <w:rFonts w:hint="default"/>
        <w:b/>
        <w:i w:val="0"/>
        <w:strike w:val="0"/>
        <w:em w:val="none"/>
      </w:rPr>
    </w:lvl>
    <w:lvl w:ilvl="1" w:tplc="0409000F">
      <w:start w:val="1"/>
      <w:numFmt w:val="decimal"/>
      <w:lvlText w:val="%2."/>
      <w:lvlJc w:val="left"/>
      <w:pPr>
        <w:tabs>
          <w:tab w:val="num" w:pos="540"/>
        </w:tabs>
        <w:ind w:left="540" w:hanging="360"/>
      </w:pPr>
      <w:rPr>
        <w:rFonts w:hint="default"/>
        <w:b/>
        <w:i w:val="0"/>
        <w:strike w:val="0"/>
        <w:em w:val="none"/>
      </w:rPr>
    </w:lvl>
    <w:lvl w:ilvl="2" w:tplc="F57E8FC6">
      <w:start w:val="1"/>
      <w:numFmt w:val="bullet"/>
      <w:lvlText w:val=""/>
      <w:lvlJc w:val="left"/>
      <w:pPr>
        <w:tabs>
          <w:tab w:val="num" w:pos="1440"/>
        </w:tabs>
        <w:ind w:left="1440" w:hanging="360"/>
      </w:pPr>
      <w:rPr>
        <w:rFonts w:ascii="Symbol" w:hAnsi="Symbol" w:hint="default"/>
        <w:b/>
        <w:i w:val="0"/>
        <w:strike w:val="0"/>
        <w:color w:val="auto"/>
        <w:em w:val="none"/>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0E45B9"/>
    <w:multiLevelType w:val="hybridMultilevel"/>
    <w:tmpl w:val="4192C85E"/>
    <w:lvl w:ilvl="0" w:tplc="FFFFFFFF">
      <w:start w:val="1"/>
      <w:numFmt w:val="lowerLetter"/>
      <w:lvlText w:val="%1)"/>
      <w:lvlJc w:val="left"/>
      <w:pPr>
        <w:ind w:left="720" w:hanging="360"/>
      </w:pPr>
      <w:rPr>
        <w:rFonts w:hint="default"/>
      </w:rPr>
    </w:lvl>
    <w:lvl w:ilvl="1" w:tplc="46A45A60">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4C7A26"/>
    <w:multiLevelType w:val="multilevel"/>
    <w:tmpl w:val="B90ED3FC"/>
    <w:styleLink w:val="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50F144E"/>
    <w:multiLevelType w:val="hybridMultilevel"/>
    <w:tmpl w:val="3E048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870C3"/>
    <w:multiLevelType w:val="multilevel"/>
    <w:tmpl w:val="3984C840"/>
    <w:styleLink w:val="TableBullet1"/>
    <w:lvl w:ilvl="0">
      <w:start w:val="1"/>
      <w:numFmt w:val="bullet"/>
      <w:lvlText w:val=""/>
      <w:lvlJc w:val="left"/>
      <w:pPr>
        <w:tabs>
          <w:tab w:val="num" w:pos="284"/>
        </w:tabs>
        <w:ind w:left="284" w:hanging="284"/>
      </w:pPr>
      <w:rPr>
        <w:rFonts w:ascii="Symbol" w:hAnsi="Symbol" w:hint="default"/>
        <w:sz w:val="24"/>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5" w15:restartNumberingAfterBreak="0">
    <w:nsid w:val="24D54A51"/>
    <w:multiLevelType w:val="hybridMultilevel"/>
    <w:tmpl w:val="7E18F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67896"/>
    <w:multiLevelType w:val="hybridMultilevel"/>
    <w:tmpl w:val="AA9CD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030A7"/>
    <w:multiLevelType w:val="hybridMultilevel"/>
    <w:tmpl w:val="308E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B6E21"/>
    <w:multiLevelType w:val="multilevel"/>
    <w:tmpl w:val="971EDDEE"/>
    <w:styleLink w:val="AppendixList"/>
    <w:lvl w:ilvl="0">
      <w:start w:val="1"/>
      <w:numFmt w:val="upperLetter"/>
      <w:pStyle w:val="AppendixH1"/>
      <w:lvlText w:val="Appendix %1"/>
      <w:lvlJc w:val="left"/>
      <w:pPr>
        <w:tabs>
          <w:tab w:val="num" w:pos="1440"/>
        </w:tabs>
        <w:ind w:left="1440" w:hanging="1440"/>
      </w:pPr>
      <w:rPr>
        <w:rFonts w:ascii="Sansation" w:hAnsi="Sansation" w:hint="default"/>
        <w:b/>
        <w:sz w:val="28"/>
      </w:rPr>
    </w:lvl>
    <w:lvl w:ilvl="1">
      <w:start w:val="1"/>
      <w:numFmt w:val="decimal"/>
      <w:pStyle w:val="AppendixH2"/>
      <w:lvlText w:val="%1.%2"/>
      <w:lvlJc w:val="left"/>
      <w:pPr>
        <w:tabs>
          <w:tab w:val="num" w:pos="720"/>
        </w:tabs>
        <w:ind w:left="720" w:hanging="720"/>
      </w:pPr>
      <w:rPr>
        <w:rFonts w:ascii="Sansation" w:hAnsi="Sansation" w:hint="default"/>
        <w:b/>
        <w:sz w:val="24"/>
      </w:rPr>
    </w:lvl>
    <w:lvl w:ilvl="2">
      <w:start w:val="1"/>
      <w:numFmt w:val="decimal"/>
      <w:pStyle w:val="AppendixH3"/>
      <w:lvlText w:val="%1.%2.%3"/>
      <w:lvlJc w:val="left"/>
      <w:pPr>
        <w:tabs>
          <w:tab w:val="num" w:pos="3960"/>
        </w:tabs>
        <w:ind w:left="3960" w:hanging="720"/>
      </w:pPr>
      <w:rPr>
        <w:rFonts w:ascii="Sansation" w:hAnsi="Sansation" w:hint="default"/>
        <w:b/>
        <w:sz w:val="22"/>
      </w:rPr>
    </w:lvl>
    <w:lvl w:ilvl="3">
      <w:start w:val="1"/>
      <w:numFmt w:val="decimal"/>
      <w:pStyle w:val="AppendixH4"/>
      <w:lvlText w:val="(%4)"/>
      <w:lvlJc w:val="left"/>
      <w:pPr>
        <w:ind w:left="1044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left"/>
      <w:pPr>
        <w:ind w:left="11160" w:hanging="360"/>
      </w:pPr>
      <w:rPr>
        <w:rFonts w:hint="default"/>
      </w:rPr>
    </w:lvl>
    <w:lvl w:ilvl="6">
      <w:start w:val="1"/>
      <w:numFmt w:val="decimal"/>
      <w:lvlText w:val="%7."/>
      <w:lvlJc w:val="left"/>
      <w:pPr>
        <w:ind w:left="11520" w:hanging="360"/>
      </w:pPr>
      <w:rPr>
        <w:rFonts w:hint="default"/>
      </w:rPr>
    </w:lvl>
    <w:lvl w:ilvl="7">
      <w:start w:val="1"/>
      <w:numFmt w:val="lowerLetter"/>
      <w:lvlText w:val="%8."/>
      <w:lvlJc w:val="left"/>
      <w:pPr>
        <w:ind w:left="11880" w:hanging="360"/>
      </w:pPr>
      <w:rPr>
        <w:rFonts w:hint="default"/>
      </w:rPr>
    </w:lvl>
    <w:lvl w:ilvl="8">
      <w:start w:val="1"/>
      <w:numFmt w:val="lowerRoman"/>
      <w:lvlText w:val="%9."/>
      <w:lvlJc w:val="left"/>
      <w:pPr>
        <w:ind w:left="12240" w:hanging="360"/>
      </w:pPr>
      <w:rPr>
        <w:rFont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E4D1E"/>
    <w:multiLevelType w:val="hybridMultilevel"/>
    <w:tmpl w:val="F202CED6"/>
    <w:lvl w:ilvl="0" w:tplc="F9F01646">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CD07F8"/>
    <w:multiLevelType w:val="hybridMultilevel"/>
    <w:tmpl w:val="C9C0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56754"/>
    <w:multiLevelType w:val="hybridMultilevel"/>
    <w:tmpl w:val="8E8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6D2EF3"/>
    <w:multiLevelType w:val="hybridMultilevel"/>
    <w:tmpl w:val="8228A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0E224F"/>
    <w:multiLevelType w:val="multilevel"/>
    <w:tmpl w:val="669244E2"/>
    <w:lvl w:ilvl="0">
      <w:start w:val="1"/>
      <w:numFmt w:val="decimal"/>
      <w:lvlText w:val="%1."/>
      <w:lvlJc w:val="left"/>
      <w:pPr>
        <w:ind w:left="720" w:hanging="360"/>
      </w:pPr>
    </w:lvl>
    <w:lvl w:ilvl="1">
      <w:start w:val="2"/>
      <w:numFmt w:val="decimal"/>
      <w:isLgl/>
      <w:lvlText w:val="%1.%2"/>
      <w:lvlJc w:val="left"/>
      <w:pPr>
        <w:ind w:left="1780" w:hanging="1420"/>
      </w:pPr>
      <w:rPr>
        <w:rFonts w:hint="default"/>
      </w:rPr>
    </w:lvl>
    <w:lvl w:ilvl="2">
      <w:start w:val="1"/>
      <w:numFmt w:val="decimal"/>
      <w:isLgl/>
      <w:lvlText w:val="%1.%2.%3"/>
      <w:lvlJc w:val="left"/>
      <w:pPr>
        <w:ind w:left="1780" w:hanging="1420"/>
      </w:pPr>
      <w:rPr>
        <w:rFonts w:hint="default"/>
      </w:rPr>
    </w:lvl>
    <w:lvl w:ilvl="3">
      <w:start w:val="2"/>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DAF5006"/>
    <w:multiLevelType w:val="multilevel"/>
    <w:tmpl w:val="BB80A672"/>
    <w:lvl w:ilvl="0">
      <w:start w:val="1"/>
      <w:numFmt w:val="decimal"/>
      <w:pStyle w:val="ConditionalMandatoryRequirement"/>
      <w:suff w:val="nothing"/>
      <w:lvlText w:val="[CR%1]&lt;"/>
      <w:lvlJc w:val="left"/>
      <w:pPr>
        <w:ind w:left="2552" w:hanging="165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15:restartNumberingAfterBreak="0">
    <w:nsid w:val="625E0A8A"/>
    <w:multiLevelType w:val="hybridMultilevel"/>
    <w:tmpl w:val="EF1A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F7889"/>
    <w:multiLevelType w:val="hybridMultilevel"/>
    <w:tmpl w:val="EAD2FC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0C71E8"/>
    <w:multiLevelType w:val="hybridMultilevel"/>
    <w:tmpl w:val="E59425D2"/>
    <w:lvl w:ilvl="0" w:tplc="04090017">
      <w:start w:val="1"/>
      <w:numFmt w:val="lowerLetter"/>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6001E"/>
    <w:multiLevelType w:val="hybridMultilevel"/>
    <w:tmpl w:val="9C14362A"/>
    <w:lvl w:ilvl="0" w:tplc="A796B418">
      <w:start w:val="1"/>
      <w:numFmt w:val="decimal"/>
      <w:pStyle w:val="ConditionalDesirableRequirement"/>
      <w:suff w:val="nothing"/>
      <w:lvlText w:val="[CD%1]&lt;"/>
      <w:lvlJc w:val="left"/>
      <w:pPr>
        <w:ind w:left="2552" w:hanging="16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6E2496">
      <w:start w:val="1"/>
      <w:numFmt w:val="decimal"/>
      <w:pStyle w:val="ConditionalOptionalRequirement"/>
      <w:suff w:val="nothing"/>
      <w:lvlText w:val="[CO%2]&lt;"/>
      <w:lvlJc w:val="left"/>
      <w:pPr>
        <w:ind w:left="902"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0F3F18"/>
    <w:multiLevelType w:val="hybridMultilevel"/>
    <w:tmpl w:val="8474D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C0F92"/>
    <w:multiLevelType w:val="hybridMultilevel"/>
    <w:tmpl w:val="EEB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21BBD"/>
    <w:multiLevelType w:val="hybridMultilevel"/>
    <w:tmpl w:val="94A61A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01D4B05"/>
    <w:multiLevelType w:val="multilevel"/>
    <w:tmpl w:val="971EDDEE"/>
    <w:numStyleLink w:val="AppendixList"/>
  </w:abstractNum>
  <w:abstractNum w:abstractNumId="3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0923D2"/>
    <w:multiLevelType w:val="hybridMultilevel"/>
    <w:tmpl w:val="E5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8B4FF2"/>
    <w:multiLevelType w:val="multilevel"/>
    <w:tmpl w:val="C77C8800"/>
    <w:styleLink w:val="Style1"/>
    <w:lvl w:ilvl="0">
      <w:start w:val="1"/>
      <w:numFmt w:val="decimal"/>
      <w:lvlText w:val="[CR%1]&lt;"/>
      <w:lvlJc w:val="left"/>
      <w:pPr>
        <w:tabs>
          <w:tab w:val="num" w:pos="1008"/>
        </w:tabs>
        <w:ind w:left="2520" w:hanging="180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86B7C53"/>
    <w:multiLevelType w:val="hybridMultilevel"/>
    <w:tmpl w:val="7BFC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5" w15:restartNumberingAfterBreak="0">
    <w:nsid w:val="7A00318D"/>
    <w:multiLevelType w:val="hybridMultilevel"/>
    <w:tmpl w:val="1890A8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2460625">
    <w:abstractNumId w:val="19"/>
  </w:num>
  <w:num w:numId="2" w16cid:durableId="1038892642">
    <w:abstractNumId w:val="43"/>
  </w:num>
  <w:num w:numId="3" w16cid:durableId="1645308086">
    <w:abstractNumId w:val="10"/>
  </w:num>
  <w:num w:numId="4" w16cid:durableId="2007660812">
    <w:abstractNumId w:val="21"/>
  </w:num>
  <w:num w:numId="5" w16cid:durableId="1717854049">
    <w:abstractNumId w:val="28"/>
  </w:num>
  <w:num w:numId="6" w16cid:durableId="520169604">
    <w:abstractNumId w:val="2"/>
  </w:num>
  <w:num w:numId="7" w16cid:durableId="920220425">
    <w:abstractNumId w:val="1"/>
  </w:num>
  <w:num w:numId="8" w16cid:durableId="889615308">
    <w:abstractNumId w:val="0"/>
  </w:num>
  <w:num w:numId="9" w16cid:durableId="1222714462">
    <w:abstractNumId w:val="39"/>
  </w:num>
  <w:num w:numId="10" w16cid:durableId="1076394020">
    <w:abstractNumId w:val="44"/>
  </w:num>
  <w:num w:numId="11" w16cid:durableId="683020621">
    <w:abstractNumId w:val="25"/>
  </w:num>
  <w:num w:numId="12" w16cid:durableId="1859738497">
    <w:abstractNumId w:val="9"/>
  </w:num>
  <w:num w:numId="13" w16cid:durableId="535894974">
    <w:abstractNumId w:val="6"/>
  </w:num>
  <w:num w:numId="14" w16cid:durableId="78716518">
    <w:abstractNumId w:val="24"/>
  </w:num>
  <w:num w:numId="15" w16cid:durableId="1912546116">
    <w:abstractNumId w:val="20"/>
  </w:num>
  <w:num w:numId="16" w16cid:durableId="890724897">
    <w:abstractNumId w:val="34"/>
  </w:num>
  <w:num w:numId="17" w16cid:durableId="660279019">
    <w:abstractNumId w:val="41"/>
  </w:num>
  <w:num w:numId="18" w16cid:durableId="184951463">
    <w:abstractNumId w:val="30"/>
  </w:num>
  <w:num w:numId="19" w16cid:durableId="296688309">
    <w:abstractNumId w:val="5"/>
  </w:num>
  <w:num w:numId="20" w16cid:durableId="969047039">
    <w:abstractNumId w:val="18"/>
  </w:num>
  <w:num w:numId="21" w16cid:durableId="1862814153">
    <w:abstractNumId w:val="38"/>
    <w:lvlOverride w:ilvl="0">
      <w:lvl w:ilvl="0">
        <w:start w:val="1"/>
        <w:numFmt w:val="upperLetter"/>
        <w:pStyle w:val="AppendixH1"/>
        <w:lvlText w:val="Appendix %1"/>
        <w:lvlJc w:val="left"/>
        <w:pPr>
          <w:tabs>
            <w:tab w:val="num" w:pos="1440"/>
          </w:tabs>
          <w:ind w:left="1440" w:hanging="1440"/>
        </w:pPr>
        <w:rPr>
          <w:rFonts w:ascii="Sansation" w:hAnsi="Sansation" w:hint="default"/>
          <w:b/>
          <w:sz w:val="28"/>
        </w:rPr>
      </w:lvl>
    </w:lvlOverride>
  </w:num>
  <w:num w:numId="22" w16cid:durableId="1691250734">
    <w:abstractNumId w:val="7"/>
  </w:num>
  <w:num w:numId="23" w16cid:durableId="1810245398">
    <w:abstractNumId w:val="12"/>
  </w:num>
  <w:num w:numId="24" w16cid:durableId="1150562500">
    <w:abstractNumId w:val="14"/>
  </w:num>
  <w:num w:numId="25" w16cid:durableId="1374698799">
    <w:abstractNumId w:val="27"/>
  </w:num>
  <w:num w:numId="26" w16cid:durableId="469975994">
    <w:abstractNumId w:val="40"/>
  </w:num>
  <w:num w:numId="27" w16cid:durableId="1876581119">
    <w:abstractNumId w:val="26"/>
  </w:num>
  <w:num w:numId="28" w16cid:durableId="45492045">
    <w:abstractNumId w:val="32"/>
  </w:num>
  <w:num w:numId="29" w16cid:durableId="152993589">
    <w:abstractNumId w:val="42"/>
  </w:num>
  <w:num w:numId="30" w16cid:durableId="2044860560">
    <w:abstractNumId w:val="3"/>
  </w:num>
  <w:num w:numId="31" w16cid:durableId="416748887">
    <w:abstractNumId w:val="31"/>
  </w:num>
  <w:num w:numId="32" w16cid:durableId="1623920642">
    <w:abstractNumId w:val="29"/>
  </w:num>
  <w:num w:numId="33" w16cid:durableId="1617910450">
    <w:abstractNumId w:val="15"/>
  </w:num>
  <w:num w:numId="34" w16cid:durableId="966742506">
    <w:abstractNumId w:val="22"/>
  </w:num>
  <w:num w:numId="35" w16cid:durableId="1106192187">
    <w:abstractNumId w:val="23"/>
  </w:num>
  <w:num w:numId="36" w16cid:durableId="161286927">
    <w:abstractNumId w:val="4"/>
  </w:num>
  <w:num w:numId="37" w16cid:durableId="1047100129">
    <w:abstractNumId w:val="36"/>
  </w:num>
  <w:num w:numId="38" w16cid:durableId="1622419731">
    <w:abstractNumId w:val="33"/>
  </w:num>
  <w:num w:numId="39" w16cid:durableId="328559143">
    <w:abstractNumId w:val="11"/>
  </w:num>
  <w:num w:numId="40" w16cid:durableId="836922323">
    <w:abstractNumId w:val="45"/>
  </w:num>
  <w:num w:numId="41" w16cid:durableId="1418137246">
    <w:abstractNumId w:val="37"/>
  </w:num>
  <w:num w:numId="42" w16cid:durableId="607203561">
    <w:abstractNumId w:val="16"/>
  </w:num>
  <w:num w:numId="43" w16cid:durableId="1042094903">
    <w:abstractNumId w:val="35"/>
  </w:num>
  <w:num w:numId="44" w16cid:durableId="2023048143">
    <w:abstractNumId w:val="17"/>
  </w:num>
  <w:num w:numId="45" w16cid:durableId="175970092">
    <w:abstractNumId w:val="13"/>
  </w:num>
  <w:num w:numId="46" w16cid:durableId="1652755069">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070BC"/>
    <w:rsid w:val="0002005A"/>
    <w:rsid w:val="000253AA"/>
    <w:rsid w:val="00032DFF"/>
    <w:rsid w:val="000355E3"/>
    <w:rsid w:val="00036227"/>
    <w:rsid w:val="00041796"/>
    <w:rsid w:val="00042246"/>
    <w:rsid w:val="00051752"/>
    <w:rsid w:val="00053179"/>
    <w:rsid w:val="000563FC"/>
    <w:rsid w:val="000627EC"/>
    <w:rsid w:val="00081817"/>
    <w:rsid w:val="00085A8F"/>
    <w:rsid w:val="000862BF"/>
    <w:rsid w:val="000A3CAA"/>
    <w:rsid w:val="000A464D"/>
    <w:rsid w:val="000B62FD"/>
    <w:rsid w:val="000E2572"/>
    <w:rsid w:val="000E2B6C"/>
    <w:rsid w:val="000F0392"/>
    <w:rsid w:val="000F3A3D"/>
    <w:rsid w:val="00100D2E"/>
    <w:rsid w:val="0010169A"/>
    <w:rsid w:val="00102FAB"/>
    <w:rsid w:val="00107A14"/>
    <w:rsid w:val="001106CD"/>
    <w:rsid w:val="0011126D"/>
    <w:rsid w:val="00113CAB"/>
    <w:rsid w:val="001209D6"/>
    <w:rsid w:val="00120F1B"/>
    <w:rsid w:val="00122762"/>
    <w:rsid w:val="00135D1C"/>
    <w:rsid w:val="00136FF8"/>
    <w:rsid w:val="0013779F"/>
    <w:rsid w:val="0014472B"/>
    <w:rsid w:val="00146067"/>
    <w:rsid w:val="00151010"/>
    <w:rsid w:val="001530C5"/>
    <w:rsid w:val="001541FB"/>
    <w:rsid w:val="00157277"/>
    <w:rsid w:val="00170F79"/>
    <w:rsid w:val="00172933"/>
    <w:rsid w:val="00177DD6"/>
    <w:rsid w:val="00182952"/>
    <w:rsid w:val="00191E77"/>
    <w:rsid w:val="001A1182"/>
    <w:rsid w:val="001A3089"/>
    <w:rsid w:val="001A33DC"/>
    <w:rsid w:val="001B7E7E"/>
    <w:rsid w:val="001C0050"/>
    <w:rsid w:val="001D0923"/>
    <w:rsid w:val="001F2032"/>
    <w:rsid w:val="001F3B0B"/>
    <w:rsid w:val="00201518"/>
    <w:rsid w:val="0021044C"/>
    <w:rsid w:val="00211D77"/>
    <w:rsid w:val="00223527"/>
    <w:rsid w:val="00240F1D"/>
    <w:rsid w:val="00242EDC"/>
    <w:rsid w:val="00245C9C"/>
    <w:rsid w:val="00253DE3"/>
    <w:rsid w:val="00257FFB"/>
    <w:rsid w:val="0026012A"/>
    <w:rsid w:val="00263189"/>
    <w:rsid w:val="002766F0"/>
    <w:rsid w:val="00284AEB"/>
    <w:rsid w:val="00297761"/>
    <w:rsid w:val="002A12D0"/>
    <w:rsid w:val="002C0909"/>
    <w:rsid w:val="002C2B38"/>
    <w:rsid w:val="002C5AA6"/>
    <w:rsid w:val="002E42DD"/>
    <w:rsid w:val="002F1FAA"/>
    <w:rsid w:val="002F5A5F"/>
    <w:rsid w:val="002F6D84"/>
    <w:rsid w:val="003020CC"/>
    <w:rsid w:val="0031065F"/>
    <w:rsid w:val="00310751"/>
    <w:rsid w:val="0032323A"/>
    <w:rsid w:val="00326710"/>
    <w:rsid w:val="00327F88"/>
    <w:rsid w:val="00331DDC"/>
    <w:rsid w:val="00332399"/>
    <w:rsid w:val="00344C6F"/>
    <w:rsid w:val="00345E80"/>
    <w:rsid w:val="00346206"/>
    <w:rsid w:val="0034705F"/>
    <w:rsid w:val="00351119"/>
    <w:rsid w:val="00352FAF"/>
    <w:rsid w:val="00362454"/>
    <w:rsid w:val="003656EB"/>
    <w:rsid w:val="00376EB9"/>
    <w:rsid w:val="00376EF1"/>
    <w:rsid w:val="00387AC7"/>
    <w:rsid w:val="003919FB"/>
    <w:rsid w:val="0039291C"/>
    <w:rsid w:val="003965C2"/>
    <w:rsid w:val="003A3182"/>
    <w:rsid w:val="003A5ED3"/>
    <w:rsid w:val="003A6D81"/>
    <w:rsid w:val="003A7906"/>
    <w:rsid w:val="003B4A00"/>
    <w:rsid w:val="003C18B3"/>
    <w:rsid w:val="003D2127"/>
    <w:rsid w:val="003D5BA9"/>
    <w:rsid w:val="003E077D"/>
    <w:rsid w:val="003E16E9"/>
    <w:rsid w:val="003E717B"/>
    <w:rsid w:val="003F3C88"/>
    <w:rsid w:val="003F5D41"/>
    <w:rsid w:val="003F7FE8"/>
    <w:rsid w:val="00415A26"/>
    <w:rsid w:val="004239FE"/>
    <w:rsid w:val="00430FFD"/>
    <w:rsid w:val="0043217D"/>
    <w:rsid w:val="00433DB3"/>
    <w:rsid w:val="00441076"/>
    <w:rsid w:val="004419BA"/>
    <w:rsid w:val="00444734"/>
    <w:rsid w:val="00444843"/>
    <w:rsid w:val="00451167"/>
    <w:rsid w:val="0046262A"/>
    <w:rsid w:val="00470D4B"/>
    <w:rsid w:val="00486101"/>
    <w:rsid w:val="00486FA9"/>
    <w:rsid w:val="00491EBF"/>
    <w:rsid w:val="004961D6"/>
    <w:rsid w:val="0049704D"/>
    <w:rsid w:val="004A20F0"/>
    <w:rsid w:val="004A6E20"/>
    <w:rsid w:val="004A7CA3"/>
    <w:rsid w:val="004B1A91"/>
    <w:rsid w:val="004B5451"/>
    <w:rsid w:val="004B6F8C"/>
    <w:rsid w:val="004C1AA6"/>
    <w:rsid w:val="004C3200"/>
    <w:rsid w:val="004C3815"/>
    <w:rsid w:val="004D0A11"/>
    <w:rsid w:val="004D4313"/>
    <w:rsid w:val="004E2E28"/>
    <w:rsid w:val="004E2EA5"/>
    <w:rsid w:val="004E46BB"/>
    <w:rsid w:val="004F0666"/>
    <w:rsid w:val="004F0B13"/>
    <w:rsid w:val="004F1A38"/>
    <w:rsid w:val="004F225F"/>
    <w:rsid w:val="004F45C9"/>
    <w:rsid w:val="005010C6"/>
    <w:rsid w:val="00501649"/>
    <w:rsid w:val="0050535D"/>
    <w:rsid w:val="00507D21"/>
    <w:rsid w:val="00516444"/>
    <w:rsid w:val="00517E75"/>
    <w:rsid w:val="00525B4A"/>
    <w:rsid w:val="00527306"/>
    <w:rsid w:val="0053756A"/>
    <w:rsid w:val="005417D7"/>
    <w:rsid w:val="00546333"/>
    <w:rsid w:val="00555759"/>
    <w:rsid w:val="005578DD"/>
    <w:rsid w:val="00560A3A"/>
    <w:rsid w:val="005770A9"/>
    <w:rsid w:val="00581017"/>
    <w:rsid w:val="00583C84"/>
    <w:rsid w:val="00585BC1"/>
    <w:rsid w:val="00591A92"/>
    <w:rsid w:val="00596CD2"/>
    <w:rsid w:val="005A18BC"/>
    <w:rsid w:val="005A3F78"/>
    <w:rsid w:val="005B1BAE"/>
    <w:rsid w:val="005C3E9A"/>
    <w:rsid w:val="005D0816"/>
    <w:rsid w:val="005E03A2"/>
    <w:rsid w:val="005E29D0"/>
    <w:rsid w:val="005F409B"/>
    <w:rsid w:val="005F45A0"/>
    <w:rsid w:val="005F45AD"/>
    <w:rsid w:val="005F6F7C"/>
    <w:rsid w:val="00602D4C"/>
    <w:rsid w:val="00605096"/>
    <w:rsid w:val="00610F2A"/>
    <w:rsid w:val="0061205D"/>
    <w:rsid w:val="00620C0A"/>
    <w:rsid w:val="00622FD2"/>
    <w:rsid w:val="00623D51"/>
    <w:rsid w:val="00631A18"/>
    <w:rsid w:val="00632652"/>
    <w:rsid w:val="00633EE3"/>
    <w:rsid w:val="00635D51"/>
    <w:rsid w:val="006368A1"/>
    <w:rsid w:val="00637087"/>
    <w:rsid w:val="006516F1"/>
    <w:rsid w:val="00652D56"/>
    <w:rsid w:val="00655A3C"/>
    <w:rsid w:val="00661A28"/>
    <w:rsid w:val="00663768"/>
    <w:rsid w:val="006735EB"/>
    <w:rsid w:val="006871A9"/>
    <w:rsid w:val="00690F2F"/>
    <w:rsid w:val="00693D5A"/>
    <w:rsid w:val="0069425E"/>
    <w:rsid w:val="006974F5"/>
    <w:rsid w:val="006A1A07"/>
    <w:rsid w:val="006A58F8"/>
    <w:rsid w:val="006A6B45"/>
    <w:rsid w:val="006A7687"/>
    <w:rsid w:val="006B172C"/>
    <w:rsid w:val="006B23CA"/>
    <w:rsid w:val="006B5094"/>
    <w:rsid w:val="006B54F6"/>
    <w:rsid w:val="006B59B5"/>
    <w:rsid w:val="006C2005"/>
    <w:rsid w:val="006C7379"/>
    <w:rsid w:val="006D1AA6"/>
    <w:rsid w:val="006E3A3E"/>
    <w:rsid w:val="006E51F3"/>
    <w:rsid w:val="006E5952"/>
    <w:rsid w:val="006F14FB"/>
    <w:rsid w:val="006F2AFA"/>
    <w:rsid w:val="006F2C5C"/>
    <w:rsid w:val="006F2EC6"/>
    <w:rsid w:val="00710CFD"/>
    <w:rsid w:val="00711235"/>
    <w:rsid w:val="00712072"/>
    <w:rsid w:val="00713433"/>
    <w:rsid w:val="007222FC"/>
    <w:rsid w:val="007254BD"/>
    <w:rsid w:val="00726ADF"/>
    <w:rsid w:val="00730373"/>
    <w:rsid w:val="007319BC"/>
    <w:rsid w:val="007401C4"/>
    <w:rsid w:val="0074118F"/>
    <w:rsid w:val="007417D3"/>
    <w:rsid w:val="00741CD0"/>
    <w:rsid w:val="00746E29"/>
    <w:rsid w:val="007475A9"/>
    <w:rsid w:val="007554C7"/>
    <w:rsid w:val="00757D44"/>
    <w:rsid w:val="00762B05"/>
    <w:rsid w:val="00770E2F"/>
    <w:rsid w:val="00771B52"/>
    <w:rsid w:val="00773517"/>
    <w:rsid w:val="00773C32"/>
    <w:rsid w:val="00790E36"/>
    <w:rsid w:val="0079191A"/>
    <w:rsid w:val="007A45B7"/>
    <w:rsid w:val="007A5426"/>
    <w:rsid w:val="007A544F"/>
    <w:rsid w:val="007B2BBE"/>
    <w:rsid w:val="007B5D92"/>
    <w:rsid w:val="007C15FD"/>
    <w:rsid w:val="007C732A"/>
    <w:rsid w:val="007C7605"/>
    <w:rsid w:val="007D147A"/>
    <w:rsid w:val="007D206B"/>
    <w:rsid w:val="007D6461"/>
    <w:rsid w:val="007E2F89"/>
    <w:rsid w:val="007E79BA"/>
    <w:rsid w:val="007F6136"/>
    <w:rsid w:val="00800FB3"/>
    <w:rsid w:val="00802188"/>
    <w:rsid w:val="00804A52"/>
    <w:rsid w:val="008068D6"/>
    <w:rsid w:val="00812DB4"/>
    <w:rsid w:val="00814905"/>
    <w:rsid w:val="00824808"/>
    <w:rsid w:val="00824F11"/>
    <w:rsid w:val="0083781A"/>
    <w:rsid w:val="00840FD6"/>
    <w:rsid w:val="00844723"/>
    <w:rsid w:val="0085041A"/>
    <w:rsid w:val="00854D5D"/>
    <w:rsid w:val="0085744A"/>
    <w:rsid w:val="00857649"/>
    <w:rsid w:val="00857C1D"/>
    <w:rsid w:val="00860081"/>
    <w:rsid w:val="008625EC"/>
    <w:rsid w:val="0086712B"/>
    <w:rsid w:val="00870E02"/>
    <w:rsid w:val="00872752"/>
    <w:rsid w:val="008763C4"/>
    <w:rsid w:val="00884BBD"/>
    <w:rsid w:val="00891A98"/>
    <w:rsid w:val="00896A4A"/>
    <w:rsid w:val="0089787C"/>
    <w:rsid w:val="008A1010"/>
    <w:rsid w:val="008A54E2"/>
    <w:rsid w:val="008A6000"/>
    <w:rsid w:val="008A742E"/>
    <w:rsid w:val="008B3A6D"/>
    <w:rsid w:val="008B5EE0"/>
    <w:rsid w:val="008C187A"/>
    <w:rsid w:val="008D0944"/>
    <w:rsid w:val="008E1CB1"/>
    <w:rsid w:val="008F6D19"/>
    <w:rsid w:val="008F6F76"/>
    <w:rsid w:val="00900FAE"/>
    <w:rsid w:val="00904CB6"/>
    <w:rsid w:val="0091015B"/>
    <w:rsid w:val="009142B0"/>
    <w:rsid w:val="00915C50"/>
    <w:rsid w:val="00926C46"/>
    <w:rsid w:val="0094501D"/>
    <w:rsid w:val="00947393"/>
    <w:rsid w:val="0095073F"/>
    <w:rsid w:val="0095389A"/>
    <w:rsid w:val="00954681"/>
    <w:rsid w:val="00957ABE"/>
    <w:rsid w:val="00971E42"/>
    <w:rsid w:val="00972AEE"/>
    <w:rsid w:val="00975CBA"/>
    <w:rsid w:val="00982DE1"/>
    <w:rsid w:val="0098411D"/>
    <w:rsid w:val="0098599F"/>
    <w:rsid w:val="0099111C"/>
    <w:rsid w:val="009916E2"/>
    <w:rsid w:val="009938DD"/>
    <w:rsid w:val="00997CC9"/>
    <w:rsid w:val="009A3F83"/>
    <w:rsid w:val="009B3573"/>
    <w:rsid w:val="009B4666"/>
    <w:rsid w:val="009B4C6D"/>
    <w:rsid w:val="009B5A7F"/>
    <w:rsid w:val="009B5FE7"/>
    <w:rsid w:val="009C05AB"/>
    <w:rsid w:val="009C0D52"/>
    <w:rsid w:val="009C216E"/>
    <w:rsid w:val="009C24A6"/>
    <w:rsid w:val="009C2611"/>
    <w:rsid w:val="009D33F8"/>
    <w:rsid w:val="009D348A"/>
    <w:rsid w:val="009D6435"/>
    <w:rsid w:val="009E0312"/>
    <w:rsid w:val="009E0EB2"/>
    <w:rsid w:val="009E1681"/>
    <w:rsid w:val="009F3D62"/>
    <w:rsid w:val="009F4E5E"/>
    <w:rsid w:val="009F7746"/>
    <w:rsid w:val="00A000FB"/>
    <w:rsid w:val="00A079A8"/>
    <w:rsid w:val="00A11A73"/>
    <w:rsid w:val="00A17E71"/>
    <w:rsid w:val="00A17EBB"/>
    <w:rsid w:val="00A24EBE"/>
    <w:rsid w:val="00A301A6"/>
    <w:rsid w:val="00A420D9"/>
    <w:rsid w:val="00A47583"/>
    <w:rsid w:val="00A80DBD"/>
    <w:rsid w:val="00A90C16"/>
    <w:rsid w:val="00A95E78"/>
    <w:rsid w:val="00AA17E5"/>
    <w:rsid w:val="00AA4152"/>
    <w:rsid w:val="00AA6859"/>
    <w:rsid w:val="00AB2FE0"/>
    <w:rsid w:val="00AB432E"/>
    <w:rsid w:val="00AD4F9D"/>
    <w:rsid w:val="00AF43CF"/>
    <w:rsid w:val="00AF648B"/>
    <w:rsid w:val="00AF710E"/>
    <w:rsid w:val="00B13EF4"/>
    <w:rsid w:val="00B15104"/>
    <w:rsid w:val="00B22AEE"/>
    <w:rsid w:val="00B2675F"/>
    <w:rsid w:val="00B30ADB"/>
    <w:rsid w:val="00B42FB0"/>
    <w:rsid w:val="00B46E6A"/>
    <w:rsid w:val="00B46FB4"/>
    <w:rsid w:val="00B501F4"/>
    <w:rsid w:val="00B654E1"/>
    <w:rsid w:val="00B6617B"/>
    <w:rsid w:val="00B661B5"/>
    <w:rsid w:val="00B6731D"/>
    <w:rsid w:val="00B814C7"/>
    <w:rsid w:val="00B81AC7"/>
    <w:rsid w:val="00B835EC"/>
    <w:rsid w:val="00B8547D"/>
    <w:rsid w:val="00B85DE3"/>
    <w:rsid w:val="00B8609C"/>
    <w:rsid w:val="00B92F68"/>
    <w:rsid w:val="00BA0B10"/>
    <w:rsid w:val="00BA47E1"/>
    <w:rsid w:val="00BB2324"/>
    <w:rsid w:val="00BB65D1"/>
    <w:rsid w:val="00BC04BC"/>
    <w:rsid w:val="00BC34E2"/>
    <w:rsid w:val="00BC63E3"/>
    <w:rsid w:val="00BD1A12"/>
    <w:rsid w:val="00BD3BC7"/>
    <w:rsid w:val="00BD44F2"/>
    <w:rsid w:val="00BD7582"/>
    <w:rsid w:val="00BE537C"/>
    <w:rsid w:val="00BF1EE4"/>
    <w:rsid w:val="00BF2793"/>
    <w:rsid w:val="00BF5BA9"/>
    <w:rsid w:val="00C220A1"/>
    <w:rsid w:val="00C300FD"/>
    <w:rsid w:val="00C322B6"/>
    <w:rsid w:val="00C34DE9"/>
    <w:rsid w:val="00C539C2"/>
    <w:rsid w:val="00C54516"/>
    <w:rsid w:val="00C61EFD"/>
    <w:rsid w:val="00C63954"/>
    <w:rsid w:val="00C65317"/>
    <w:rsid w:val="00C66A69"/>
    <w:rsid w:val="00C8344F"/>
    <w:rsid w:val="00C838C9"/>
    <w:rsid w:val="00C91F43"/>
    <w:rsid w:val="00C9449F"/>
    <w:rsid w:val="00C96E25"/>
    <w:rsid w:val="00CA0CDC"/>
    <w:rsid w:val="00CB06E2"/>
    <w:rsid w:val="00CB3677"/>
    <w:rsid w:val="00CB54C1"/>
    <w:rsid w:val="00CB7429"/>
    <w:rsid w:val="00CC30C0"/>
    <w:rsid w:val="00CC49E4"/>
    <w:rsid w:val="00CC626A"/>
    <w:rsid w:val="00CD63A8"/>
    <w:rsid w:val="00CE23C0"/>
    <w:rsid w:val="00CE4017"/>
    <w:rsid w:val="00CF0588"/>
    <w:rsid w:val="00CF2D74"/>
    <w:rsid w:val="00CF3EDF"/>
    <w:rsid w:val="00CF4B65"/>
    <w:rsid w:val="00D003CF"/>
    <w:rsid w:val="00D025D5"/>
    <w:rsid w:val="00D02D80"/>
    <w:rsid w:val="00D04C54"/>
    <w:rsid w:val="00D232CD"/>
    <w:rsid w:val="00D26F42"/>
    <w:rsid w:val="00D30941"/>
    <w:rsid w:val="00D31EC8"/>
    <w:rsid w:val="00D3566A"/>
    <w:rsid w:val="00D421C8"/>
    <w:rsid w:val="00D46CFC"/>
    <w:rsid w:val="00D523C6"/>
    <w:rsid w:val="00D52DE1"/>
    <w:rsid w:val="00D5771B"/>
    <w:rsid w:val="00D626BF"/>
    <w:rsid w:val="00D67A89"/>
    <w:rsid w:val="00D86F12"/>
    <w:rsid w:val="00D906DD"/>
    <w:rsid w:val="00D975E8"/>
    <w:rsid w:val="00DA045B"/>
    <w:rsid w:val="00DA2ED5"/>
    <w:rsid w:val="00DC0953"/>
    <w:rsid w:val="00DC3F36"/>
    <w:rsid w:val="00DD0B2D"/>
    <w:rsid w:val="00DD66BF"/>
    <w:rsid w:val="00DE79A2"/>
    <w:rsid w:val="00E001DB"/>
    <w:rsid w:val="00E0177B"/>
    <w:rsid w:val="00E05944"/>
    <w:rsid w:val="00E06458"/>
    <w:rsid w:val="00E1588F"/>
    <w:rsid w:val="00E25B2F"/>
    <w:rsid w:val="00E33688"/>
    <w:rsid w:val="00E33F01"/>
    <w:rsid w:val="00E37F75"/>
    <w:rsid w:val="00E45DF3"/>
    <w:rsid w:val="00E460F8"/>
    <w:rsid w:val="00E53721"/>
    <w:rsid w:val="00E5522F"/>
    <w:rsid w:val="00E57BB0"/>
    <w:rsid w:val="00E6169E"/>
    <w:rsid w:val="00E62094"/>
    <w:rsid w:val="00E673FB"/>
    <w:rsid w:val="00E700B8"/>
    <w:rsid w:val="00E71784"/>
    <w:rsid w:val="00E730D8"/>
    <w:rsid w:val="00E73383"/>
    <w:rsid w:val="00E914E2"/>
    <w:rsid w:val="00E958EC"/>
    <w:rsid w:val="00E978CE"/>
    <w:rsid w:val="00EA2224"/>
    <w:rsid w:val="00EA3774"/>
    <w:rsid w:val="00EA3A0A"/>
    <w:rsid w:val="00EB002A"/>
    <w:rsid w:val="00EB170F"/>
    <w:rsid w:val="00EB6858"/>
    <w:rsid w:val="00EB714D"/>
    <w:rsid w:val="00EC2624"/>
    <w:rsid w:val="00EC702F"/>
    <w:rsid w:val="00ED3E7B"/>
    <w:rsid w:val="00ED5387"/>
    <w:rsid w:val="00EE4656"/>
    <w:rsid w:val="00EF19D6"/>
    <w:rsid w:val="00EF39DF"/>
    <w:rsid w:val="00F01237"/>
    <w:rsid w:val="00F03453"/>
    <w:rsid w:val="00F03841"/>
    <w:rsid w:val="00F03CF4"/>
    <w:rsid w:val="00F059B0"/>
    <w:rsid w:val="00F115DD"/>
    <w:rsid w:val="00F1200C"/>
    <w:rsid w:val="00F13516"/>
    <w:rsid w:val="00F24FC5"/>
    <w:rsid w:val="00F356D2"/>
    <w:rsid w:val="00F36031"/>
    <w:rsid w:val="00F40716"/>
    <w:rsid w:val="00F432F9"/>
    <w:rsid w:val="00F52C10"/>
    <w:rsid w:val="00F52EF0"/>
    <w:rsid w:val="00F71860"/>
    <w:rsid w:val="00F82B8F"/>
    <w:rsid w:val="00F833EB"/>
    <w:rsid w:val="00F91B21"/>
    <w:rsid w:val="00F9213F"/>
    <w:rsid w:val="00F962F2"/>
    <w:rsid w:val="00FA3062"/>
    <w:rsid w:val="00FB5A8A"/>
    <w:rsid w:val="00FB5DF1"/>
    <w:rsid w:val="00FB7C3A"/>
    <w:rsid w:val="00FC41E1"/>
    <w:rsid w:val="00FC6233"/>
    <w:rsid w:val="00FD49A2"/>
    <w:rsid w:val="00FD5EFA"/>
    <w:rsid w:val="00FD7EA9"/>
    <w:rsid w:val="00FE3E0C"/>
    <w:rsid w:val="00FE590C"/>
    <w:rsid w:val="00FE7E65"/>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DE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uiPriority w:val="9"/>
    <w:qFormat/>
    <w:rsid w:val="00900FAE"/>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900FAE"/>
    <w:pPr>
      <w:spacing w:before="120"/>
      <w:outlineLvl w:val="2"/>
    </w:pPr>
    <w:rPr>
      <w:sz w:val="28"/>
    </w:rPr>
  </w:style>
  <w:style w:type="paragraph" w:styleId="Heading4">
    <w:name w:val="heading 4"/>
    <w:basedOn w:val="Heading3"/>
    <w:next w:val="Normal"/>
    <w:link w:val="Heading4Char"/>
    <w:uiPriority w:val="9"/>
    <w:qFormat/>
    <w:rsid w:val="00900FAE"/>
    <w:pPr>
      <w:ind w:left="1418" w:hanging="1418"/>
      <w:outlineLvl w:val="3"/>
    </w:pPr>
    <w:rPr>
      <w:sz w:val="24"/>
    </w:rPr>
  </w:style>
  <w:style w:type="paragraph" w:styleId="Heading5">
    <w:name w:val="heading 5"/>
    <w:basedOn w:val="Heading4"/>
    <w:next w:val="Normal"/>
    <w:link w:val="Heading5Char"/>
    <w:uiPriority w:val="9"/>
    <w:qFormat/>
    <w:rsid w:val="00900FAE"/>
    <w:pPr>
      <w:ind w:left="1701" w:hanging="1701"/>
      <w:outlineLvl w:val="4"/>
    </w:pPr>
    <w:rPr>
      <w:sz w:val="22"/>
    </w:rPr>
  </w:style>
  <w:style w:type="paragraph" w:styleId="Heading6">
    <w:name w:val="heading 6"/>
    <w:basedOn w:val="H6"/>
    <w:next w:val="Normal"/>
    <w:link w:val="Heading6Char"/>
    <w:uiPriority w:val="9"/>
    <w:qFormat/>
    <w:rsid w:val="00900FAE"/>
    <w:pPr>
      <w:outlineLvl w:val="5"/>
    </w:pPr>
  </w:style>
  <w:style w:type="paragraph" w:styleId="Heading7">
    <w:name w:val="heading 7"/>
    <w:basedOn w:val="H6"/>
    <w:next w:val="Normal"/>
    <w:link w:val="Heading7Char"/>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link w:val="Heading9Char"/>
    <w:qFormat/>
    <w:rsid w:val="00900F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uiPriority w:val="99"/>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Footnote Text Char Char"/>
    <w:basedOn w:val="Normal"/>
    <w:link w:val="FootnoteTextChar"/>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uiPriority w:val="39"/>
    <w:rsid w:val="00900FAE"/>
    <w:pPr>
      <w:ind w:left="1985" w:hanging="1985"/>
    </w:pPr>
  </w:style>
  <w:style w:type="paragraph" w:styleId="TOC7">
    <w:name w:val="toc 7"/>
    <w:basedOn w:val="TOC6"/>
    <w:next w:val="Normal"/>
    <w:uiPriority w:val="39"/>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aliases w:val="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uiPriority w:val="9"/>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uiPriority w:val="9"/>
    <w:rsid w:val="009142B0"/>
    <w:rPr>
      <w:rFonts w:ascii="Arial" w:hAnsi="Arial"/>
      <w:sz w:val="28"/>
      <w:lang w:eastAsia="en-US"/>
    </w:rPr>
  </w:style>
  <w:style w:type="character" w:customStyle="1" w:styleId="Heading4Char">
    <w:name w:val="Heading 4 Char"/>
    <w:basedOn w:val="DefaultParagraphFont"/>
    <w:link w:val="Heading4"/>
    <w:uiPriority w:val="9"/>
    <w:rsid w:val="009142B0"/>
    <w:rPr>
      <w:rFonts w:ascii="Arial" w:hAnsi="Arial"/>
      <w:sz w:val="24"/>
      <w:lang w:eastAsia="en-US"/>
    </w:rPr>
  </w:style>
  <w:style w:type="character" w:customStyle="1" w:styleId="Heading5Char">
    <w:name w:val="Heading 5 Char"/>
    <w:basedOn w:val="DefaultParagraphFont"/>
    <w:link w:val="Heading5"/>
    <w:uiPriority w:val="9"/>
    <w:rsid w:val="009142B0"/>
    <w:rPr>
      <w:rFonts w:ascii="Arial" w:hAnsi="Arial"/>
      <w:sz w:val="22"/>
      <w:lang w:eastAsia="en-US"/>
    </w:rPr>
  </w:style>
  <w:style w:type="character" w:customStyle="1" w:styleId="Heading6Char">
    <w:name w:val="Heading 6 Char"/>
    <w:basedOn w:val="DefaultParagraphFont"/>
    <w:link w:val="Heading6"/>
    <w:uiPriority w:val="9"/>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val="en-IL" w:bidi="he-IL"/>
    </w:rPr>
  </w:style>
  <w:style w:type="paragraph" w:customStyle="1" w:styleId="Tableheading">
    <w:name w:val="Table heading"/>
    <w:basedOn w:val="Normal"/>
    <w:qFormat/>
    <w:rsid w:val="009142B0"/>
    <w:pPr>
      <w:keepNext/>
      <w:overflowPunct/>
      <w:autoSpaceDE/>
      <w:autoSpaceDN/>
      <w:adjustRightInd/>
      <w:spacing w:after="0"/>
      <w:textAlignment w:val="auto"/>
    </w:pPr>
    <w:rPr>
      <w:rFonts w:asciiTheme="minorBidi" w:hAnsiTheme="minorBidi"/>
      <w:b/>
      <w:szCs w:val="24"/>
      <w:lang w:val="en-IL" w:bidi="he-IL"/>
    </w:rPr>
  </w:style>
  <w:style w:type="paragraph" w:customStyle="1" w:styleId="Tablecell">
    <w:name w:val="Table cell"/>
    <w:basedOn w:val="Normal"/>
    <w:qFormat/>
    <w:rsid w:val="009142B0"/>
    <w:pPr>
      <w:overflowPunct/>
      <w:autoSpaceDE/>
      <w:autoSpaceDN/>
      <w:adjustRightInd/>
      <w:spacing w:after="0"/>
      <w:textAlignment w:val="auto"/>
    </w:pPr>
    <w:rPr>
      <w:rFonts w:asciiTheme="minorBidi" w:hAnsiTheme="minorBidi"/>
      <w:szCs w:val="24"/>
      <w:lang w:val="en-IL" w:bidi="he-IL"/>
    </w:rPr>
  </w:style>
  <w:style w:type="numbering" w:customStyle="1" w:styleId="Bullet">
    <w:name w:val="Bullet"/>
    <w:basedOn w:val="NoList"/>
    <w:rsid w:val="009142B0"/>
    <w:pPr>
      <w:numPr>
        <w:numId w:val="22"/>
      </w:numPr>
    </w:pPr>
  </w:style>
  <w:style w:type="numbering" w:customStyle="1" w:styleId="Numbered">
    <w:name w:val="Numbered"/>
    <w:basedOn w:val="NoList"/>
    <w:rsid w:val="009142B0"/>
    <w:pPr>
      <w:numPr>
        <w:numId w:val="23"/>
      </w:numPr>
    </w:pPr>
  </w:style>
  <w:style w:type="paragraph" w:customStyle="1" w:styleId="DocumentTitle">
    <w:name w:val="Document Title"/>
    <w:basedOn w:val="Normal"/>
    <w:autoRedefine/>
    <w:rsid w:val="009142B0"/>
    <w:pPr>
      <w:overflowPunct/>
      <w:autoSpaceDE/>
      <w:autoSpaceDN/>
      <w:adjustRightInd/>
      <w:spacing w:before="120" w:after="120"/>
      <w:jc w:val="center"/>
      <w:textAlignment w:val="auto"/>
    </w:pPr>
    <w:rPr>
      <w:rFonts w:ascii="Sansation" w:hAnsi="Sansation"/>
      <w:b/>
      <w:noProof/>
      <w:sz w:val="44"/>
      <w:szCs w:val="44"/>
      <w:lang w:val="en-IL" w:bidi="he-IL"/>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semiHidden/>
    <w:rsid w:val="009142B0"/>
    <w:rPr>
      <w:sz w:val="16"/>
      <w:lang w:eastAsia="en-US"/>
    </w:rPr>
  </w:style>
  <w:style w:type="paragraph" w:customStyle="1" w:styleId="referencelist">
    <w:name w:val="reference list"/>
    <w:basedOn w:val="Body"/>
    <w:qFormat/>
    <w:rsid w:val="009142B0"/>
    <w:pPr>
      <w:numPr>
        <w:numId w:val="11"/>
      </w:numPr>
      <w:jc w:val="left"/>
    </w:pPr>
  </w:style>
  <w:style w:type="character" w:customStyle="1" w:styleId="CommentTextChar">
    <w:name w:val="Comment Text Char"/>
    <w:basedOn w:val="DefaultParagraphFont"/>
    <w:semiHidden/>
    <w:rsid w:val="009142B0"/>
    <w:rPr>
      <w:rFonts w:asciiTheme="minorBidi" w:hAnsiTheme="minorBidi"/>
      <w:szCs w:val="24"/>
      <w:lang w:val="en-IL"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val="en-IL"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val="en-IL"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142B0"/>
    <w:pPr>
      <w:keepNext/>
      <w:keepLines/>
      <w:overflowPunct/>
      <w:autoSpaceDE/>
      <w:autoSpaceDN/>
      <w:adjustRightInd/>
      <w:spacing w:after="120"/>
      <w:jc w:val="center"/>
      <w:textAlignment w:val="auto"/>
    </w:pPr>
    <w:rPr>
      <w:rFonts w:ascii="Sansation" w:hAnsi="Sansation"/>
      <w:b/>
      <w:sz w:val="28"/>
      <w:szCs w:val="28"/>
      <w:lang w:val="en-IL" w:bidi="he-IL"/>
    </w:rPr>
  </w:style>
  <w:style w:type="paragraph" w:customStyle="1" w:styleId="MandatoryRequirement">
    <w:name w:val="Mandatory Requirement"/>
    <w:basedOn w:val="Body"/>
    <w:next w:val="Body"/>
    <w:qFormat/>
    <w:rsid w:val="00BF2793"/>
    <w:pPr>
      <w:numPr>
        <w:numId w:val="12"/>
      </w:numPr>
      <w:spacing w:after="120"/>
    </w:pPr>
    <w:rPr>
      <w:rFonts w:asciiTheme="majorBidi" w:hAnsiTheme="majorBidi"/>
    </w:rPr>
  </w:style>
  <w:style w:type="paragraph" w:customStyle="1" w:styleId="OptionalRequirement">
    <w:name w:val="Optional Requirement"/>
    <w:basedOn w:val="Body"/>
    <w:next w:val="Body"/>
    <w:qFormat/>
    <w:rsid w:val="008B5EE0"/>
    <w:pPr>
      <w:numPr>
        <w:numId w:val="13"/>
      </w:numPr>
      <w:tabs>
        <w:tab w:val="num" w:pos="936"/>
        <w:tab w:val="left" w:pos="1837"/>
      </w:tabs>
      <w:spacing w:after="120"/>
      <w:ind w:left="930" w:hanging="930"/>
    </w:pPr>
    <w:rPr>
      <w:rFonts w:ascii="Times New Roman" w:hAnsi="Times New Roman"/>
    </w:rPr>
  </w:style>
  <w:style w:type="paragraph" w:customStyle="1" w:styleId="DesirableRequirement">
    <w:name w:val="Desirable Requirement"/>
    <w:basedOn w:val="Body"/>
    <w:next w:val="Body"/>
    <w:qFormat/>
    <w:rsid w:val="007D206B"/>
    <w:pPr>
      <w:numPr>
        <w:numId w:val="14"/>
      </w:numPr>
      <w:tabs>
        <w:tab w:val="clear" w:pos="1800"/>
        <w:tab w:val="left" w:pos="851"/>
        <w:tab w:val="left" w:pos="1837"/>
      </w:tabs>
      <w:ind w:left="851" w:hanging="851"/>
    </w:pPr>
    <w:rPr>
      <w:rFonts w:ascii="Times New Roman" w:hAnsi="Times New Roman"/>
    </w:rPr>
  </w:style>
  <w:style w:type="paragraph" w:customStyle="1" w:styleId="Figure">
    <w:name w:val="Figure"/>
    <w:basedOn w:val="Normal"/>
    <w:next w:val="Caption"/>
    <w:qFormat/>
    <w:rsid w:val="009142B0"/>
    <w:pPr>
      <w:keepNext/>
      <w:overflowPunct/>
      <w:autoSpaceDE/>
      <w:autoSpaceDN/>
      <w:adjustRightInd/>
      <w:spacing w:before="240" w:after="0"/>
      <w:jc w:val="center"/>
      <w:textAlignment w:val="auto"/>
    </w:pPr>
    <w:rPr>
      <w:rFonts w:asciiTheme="minorBidi" w:hAnsiTheme="minorBidi"/>
      <w:szCs w:val="24"/>
      <w:lang w:val="en-IL" w:bidi="he-IL"/>
    </w:rPr>
  </w:style>
  <w:style w:type="paragraph" w:customStyle="1" w:styleId="EditorNote">
    <w:name w:val="Editor Note"/>
    <w:basedOn w:val="Body"/>
    <w:qFormat/>
    <w:rsid w:val="009142B0"/>
    <w:pPr>
      <w:numPr>
        <w:numId w:val="15"/>
      </w:numPr>
    </w:pPr>
    <w:rPr>
      <w:i/>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aliases w:val="Preformatted Char"/>
    <w:basedOn w:val="DefaultParagraphFont"/>
    <w:link w:val="HTMLPreformatted"/>
    <w:rsid w:val="009142B0"/>
    <w:rPr>
      <w:rFonts w:ascii="Courier New" w:hAnsi="Courier New" w:cs="Courier New"/>
      <w:lang w:eastAsia="en-US"/>
    </w:rPr>
  </w:style>
  <w:style w:type="paragraph" w:customStyle="1" w:styleId="ConditionalOptionalRequirement">
    <w:name w:val="Conditional Optional Requirement"/>
    <w:basedOn w:val="Body"/>
    <w:next w:val="Body"/>
    <w:qFormat/>
    <w:rsid w:val="009142B0"/>
    <w:pPr>
      <w:numPr>
        <w:ilvl w:val="1"/>
        <w:numId w:val="16"/>
      </w:numPr>
      <w:tabs>
        <w:tab w:val="left" w:pos="2552"/>
      </w:tabs>
      <w:ind w:left="2552" w:hanging="1650"/>
    </w:pPr>
  </w:style>
  <w:style w:type="paragraph" w:customStyle="1" w:styleId="ConditionalMandatoryRequirement">
    <w:name w:val="Conditional Mandatory Requirement"/>
    <w:basedOn w:val="Normal"/>
    <w:next w:val="Body"/>
    <w:qFormat/>
    <w:rsid w:val="009142B0"/>
    <w:pPr>
      <w:numPr>
        <w:numId w:val="18"/>
      </w:numPr>
      <w:tabs>
        <w:tab w:val="left" w:pos="2552"/>
      </w:tabs>
      <w:overflowPunct/>
      <w:autoSpaceDE/>
      <w:autoSpaceDN/>
      <w:adjustRightInd/>
      <w:spacing w:before="240" w:after="0"/>
      <w:jc w:val="both"/>
      <w:textAlignment w:val="auto"/>
    </w:pPr>
    <w:rPr>
      <w:rFonts w:asciiTheme="minorBidi" w:hAnsiTheme="minorBidi"/>
      <w:szCs w:val="24"/>
      <w:lang w:val="en-IL" w:bidi="he-IL"/>
    </w:rPr>
  </w:style>
  <w:style w:type="paragraph" w:customStyle="1" w:styleId="ConditionalDesirableRequirement">
    <w:name w:val="Conditional Desirable Requirement"/>
    <w:basedOn w:val="Body"/>
    <w:next w:val="Body"/>
    <w:qFormat/>
    <w:rsid w:val="009142B0"/>
    <w:pPr>
      <w:numPr>
        <w:numId w:val="16"/>
      </w:numPr>
      <w:tabs>
        <w:tab w:val="left" w:pos="2552"/>
      </w:tabs>
    </w:pPr>
  </w:style>
  <w:style w:type="numbering" w:customStyle="1" w:styleId="Style1">
    <w:name w:val="Style1"/>
    <w:uiPriority w:val="99"/>
    <w:rsid w:val="009142B0"/>
    <w:pPr>
      <w:numPr>
        <w:numId w:val="17"/>
      </w:numPr>
    </w:pPr>
  </w:style>
  <w:style w:type="paragraph" w:customStyle="1" w:styleId="AppendixH1">
    <w:name w:val="Appendix H1"/>
    <w:basedOn w:val="Body"/>
    <w:next w:val="Body"/>
    <w:qFormat/>
    <w:rsid w:val="009142B0"/>
    <w:pPr>
      <w:numPr>
        <w:numId w:val="21"/>
      </w:numPr>
      <w:tabs>
        <w:tab w:val="clear" w:pos="1440"/>
        <w:tab w:val="num" w:pos="1980"/>
      </w:tabs>
      <w:ind w:left="1979" w:hanging="1979"/>
      <w:outlineLvl w:val="0"/>
    </w:pPr>
    <w:rPr>
      <w:rFonts w:ascii="Sansation" w:hAnsi="Sansation"/>
      <w:b/>
      <w:sz w:val="28"/>
    </w:rPr>
  </w:style>
  <w:style w:type="paragraph" w:customStyle="1" w:styleId="AppendixH2">
    <w:name w:val="Appendix H2"/>
    <w:basedOn w:val="Body"/>
    <w:next w:val="Body"/>
    <w:qFormat/>
    <w:rsid w:val="009142B0"/>
    <w:pPr>
      <w:keepNext/>
      <w:numPr>
        <w:ilvl w:val="1"/>
        <w:numId w:val="21"/>
      </w:numPr>
      <w:outlineLvl w:val="1"/>
    </w:pPr>
    <w:rPr>
      <w:rFonts w:ascii="Sansation" w:hAnsi="Sansation"/>
      <w:b/>
    </w:rPr>
  </w:style>
  <w:style w:type="paragraph" w:customStyle="1" w:styleId="AppendixH3">
    <w:name w:val="Appendix H3"/>
    <w:basedOn w:val="Body"/>
    <w:next w:val="Body"/>
    <w:qFormat/>
    <w:rsid w:val="009142B0"/>
    <w:pPr>
      <w:keepNext/>
      <w:numPr>
        <w:ilvl w:val="2"/>
        <w:numId w:val="21"/>
      </w:numPr>
      <w:tabs>
        <w:tab w:val="clear" w:pos="3960"/>
        <w:tab w:val="num" w:pos="720"/>
      </w:tabs>
      <w:ind w:left="720"/>
      <w:outlineLvl w:val="2"/>
    </w:pPr>
    <w:rPr>
      <w:rFonts w:ascii="Sansation" w:hAnsi="Sansation"/>
      <w:b/>
      <w:sz w:val="22"/>
    </w:rPr>
  </w:style>
  <w:style w:type="numbering" w:customStyle="1" w:styleId="AppendixHeadings">
    <w:name w:val="Appendix Headings"/>
    <w:uiPriority w:val="99"/>
    <w:rsid w:val="009142B0"/>
    <w:pPr>
      <w:numPr>
        <w:numId w:val="19"/>
      </w:numPr>
    </w:pPr>
  </w:style>
  <w:style w:type="numbering" w:customStyle="1" w:styleId="AppendixList">
    <w:name w:val="Appendix List"/>
    <w:uiPriority w:val="99"/>
    <w:rsid w:val="009142B0"/>
    <w:pPr>
      <w:numPr>
        <w:numId w:val="20"/>
      </w:numPr>
    </w:p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val="en-IL" w:bidi="he-IL"/>
    </w:rPr>
  </w:style>
  <w:style w:type="table" w:customStyle="1" w:styleId="TableGridMEF">
    <w:name w:val="Table Grid MEF"/>
    <w:basedOn w:val="TableNormal"/>
    <w:uiPriority w:val="99"/>
    <w:rsid w:val="009142B0"/>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paragraph" w:customStyle="1" w:styleId="AppendixH4">
    <w:name w:val="Appendix H4"/>
    <w:basedOn w:val="Body"/>
    <w:next w:val="Body"/>
    <w:qFormat/>
    <w:rsid w:val="009142B0"/>
    <w:pPr>
      <w:numPr>
        <w:ilvl w:val="3"/>
        <w:numId w:val="21"/>
      </w:numPr>
      <w:ind w:left="862" w:hanging="862"/>
      <w:outlineLvl w:val="3"/>
    </w:pPr>
    <w:rPr>
      <w:rFonts w:ascii="Sansation" w:hAnsi="Sansation"/>
      <w:b/>
      <w:i/>
      <w:sz w:val="22"/>
    </w:rPr>
  </w:style>
  <w:style w:type="numbering" w:customStyle="1" w:styleId="TableBullet1">
    <w:name w:val="Table Bullet 1"/>
    <w:basedOn w:val="NoList"/>
    <w:rsid w:val="009142B0"/>
    <w:pPr>
      <w:numPr>
        <w:numId w:val="24"/>
      </w:numPr>
    </w:p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paragraph" w:customStyle="1" w:styleId="Default">
    <w:name w:val="Default"/>
    <w:rsid w:val="009142B0"/>
    <w:pPr>
      <w:autoSpaceDE w:val="0"/>
      <w:autoSpaceDN w:val="0"/>
      <w:adjustRightInd w:val="0"/>
    </w:pPr>
    <w:rPr>
      <w:rFonts w:ascii="Cambria Math" w:hAnsi="Cambria Math" w:cs="Cambria Math"/>
      <w:color w:val="000000"/>
      <w:sz w:val="24"/>
      <w:szCs w:val="24"/>
      <w:lang w:val="en-US" w:eastAsia="en-US" w:bidi="he-IL"/>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808210104">
      <w:bodyDiv w:val="1"/>
      <w:marLeft w:val="0"/>
      <w:marRight w:val="0"/>
      <w:marTop w:val="0"/>
      <w:marBottom w:val="0"/>
      <w:divBdr>
        <w:top w:val="none" w:sz="0" w:space="0" w:color="auto"/>
        <w:left w:val="none" w:sz="0" w:space="0" w:color="auto"/>
        <w:bottom w:val="none" w:sz="0" w:space="0" w:color="auto"/>
        <w:right w:val="none" w:sz="0" w:space="0" w:color="auto"/>
      </w:divBdr>
      <w:divsChild>
        <w:div w:id="1966037516">
          <w:marLeft w:val="0"/>
          <w:marRight w:val="0"/>
          <w:marTop w:val="0"/>
          <w:marBottom w:val="0"/>
          <w:divBdr>
            <w:top w:val="none" w:sz="0" w:space="0" w:color="auto"/>
            <w:left w:val="none" w:sz="0" w:space="0" w:color="auto"/>
            <w:bottom w:val="none" w:sz="0" w:space="0" w:color="auto"/>
            <w:right w:val="none" w:sz="0" w:space="0" w:color="auto"/>
          </w:divBdr>
          <w:divsChild>
            <w:div w:id="745957390">
              <w:marLeft w:val="0"/>
              <w:marRight w:val="0"/>
              <w:marTop w:val="0"/>
              <w:marBottom w:val="0"/>
              <w:divBdr>
                <w:top w:val="none" w:sz="0" w:space="0" w:color="auto"/>
                <w:left w:val="none" w:sz="0" w:space="0" w:color="auto"/>
                <w:bottom w:val="none" w:sz="0" w:space="0" w:color="auto"/>
                <w:right w:val="none" w:sz="0" w:space="0" w:color="auto"/>
              </w:divBdr>
              <w:divsChild>
                <w:div w:id="6253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963345408">
      <w:bodyDiv w:val="1"/>
      <w:marLeft w:val="0"/>
      <w:marRight w:val="0"/>
      <w:marTop w:val="0"/>
      <w:marBottom w:val="0"/>
      <w:divBdr>
        <w:top w:val="none" w:sz="0" w:space="0" w:color="auto"/>
        <w:left w:val="none" w:sz="0" w:space="0" w:color="auto"/>
        <w:bottom w:val="none" w:sz="0" w:space="0" w:color="auto"/>
        <w:right w:val="none" w:sz="0" w:space="0" w:color="auto"/>
      </w:divBdr>
      <w:divsChild>
        <w:div w:id="827525395">
          <w:marLeft w:val="0"/>
          <w:marRight w:val="0"/>
          <w:marTop w:val="0"/>
          <w:marBottom w:val="0"/>
          <w:divBdr>
            <w:top w:val="none" w:sz="0" w:space="0" w:color="auto"/>
            <w:left w:val="none" w:sz="0" w:space="0" w:color="auto"/>
            <w:bottom w:val="none" w:sz="0" w:space="0" w:color="auto"/>
            <w:right w:val="none" w:sz="0" w:space="0" w:color="auto"/>
          </w:divBdr>
          <w:divsChild>
            <w:div w:id="237328675">
              <w:marLeft w:val="0"/>
              <w:marRight w:val="0"/>
              <w:marTop w:val="0"/>
              <w:marBottom w:val="0"/>
              <w:divBdr>
                <w:top w:val="none" w:sz="0" w:space="0" w:color="auto"/>
                <w:left w:val="none" w:sz="0" w:space="0" w:color="auto"/>
                <w:bottom w:val="none" w:sz="0" w:space="0" w:color="auto"/>
                <w:right w:val="none" w:sz="0" w:space="0" w:color="auto"/>
              </w:divBdr>
              <w:divsChild>
                <w:div w:id="250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hyperlink" Target="https://www.merriam-webster.com/dictionary/transacting" TargetMode="External"/><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1.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etsi.org/standards-search"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hyperlink" Target="https://www.merriam-webster.com/dictionary/transfer"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{72F713C9-A40C-8E47-B70A-A1B701AFD0B3}</b:Guid>
    <b:Title>Definition of transaction</b:Title>
    <b:Author>
      <b:Author>
        <b:NameList>
          <b:Person>
            <b:Last>dictionary</b:Last>
            <b:First>Meriam-Webster</b:First>
          </b:Person>
        </b:NameList>
      </b:Author>
    </b:Author>
    <b:URL>https://www.merriam-webster.com/dictionary/transaction</b:URL>
    <b:RefOrder>1</b:RefOrder>
  </b:Source>
</b:Sources>
</file>

<file path=customXml/itemProps1.xml><?xml version="1.0" encoding="utf-8"?>
<ds:datastoreItem xmlns:ds="http://schemas.openxmlformats.org/officeDocument/2006/customXml" ds:itemID="{E98333D3-7B57-B545-8650-75D15A5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68</TotalTime>
  <Pages>53</Pages>
  <Words>19466</Words>
  <Characters>110962</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130168</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Shahar Steiff</cp:lastModifiedBy>
  <cp:revision>5</cp:revision>
  <cp:lastPrinted>2010-05-07T16:38:00Z</cp:lastPrinted>
  <dcterms:created xsi:type="dcterms:W3CDTF">2023-11-01T07:42:00Z</dcterms:created>
  <dcterms:modified xsi:type="dcterms:W3CDTF">2023-11-01T09:09:00Z</dcterms:modified>
</cp:coreProperties>
</file>