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B060E" w14:textId="0CA4EE2B" w:rsidR="00453E84" w:rsidRPr="00544DA3" w:rsidRDefault="00453E84" w:rsidP="00453E84">
      <w:pPr>
        <w:pStyle w:val="ZA"/>
        <w:framePr w:w="10563" w:h="782" w:hRule="exact" w:wrap="notBeside" w:hAnchor="page" w:x="661" w:y="646" w:anchorLock="1"/>
        <w:pBdr>
          <w:bottom w:val="none" w:sz="0" w:space="0" w:color="auto"/>
        </w:pBdr>
        <w:jc w:val="center"/>
        <w:rPr>
          <w:noProof w:val="0"/>
        </w:rPr>
      </w:pPr>
      <w:r w:rsidRPr="00544DA3">
        <w:rPr>
          <w:noProof w:val="0"/>
          <w:sz w:val="64"/>
        </w:rPr>
        <w:t xml:space="preserve">ETSI GR PDL 009 </w:t>
      </w:r>
      <w:r w:rsidRPr="00544DA3">
        <w:rPr>
          <w:noProof w:val="0"/>
        </w:rPr>
        <w:t>V</w:t>
      </w:r>
      <w:r w:rsidR="00485DAC">
        <w:rPr>
          <w:noProof w:val="0"/>
        </w:rPr>
        <w:t>1.</w:t>
      </w:r>
      <w:bookmarkStart w:id="0" w:name="_GoBack"/>
      <w:bookmarkEnd w:id="0"/>
      <w:r w:rsidR="00485DAC">
        <w:rPr>
          <w:noProof w:val="0"/>
        </w:rPr>
        <w:t>0.0</w:t>
      </w:r>
      <w:r w:rsidR="00AA7A9C" w:rsidRPr="00544DA3">
        <w:rPr>
          <w:rStyle w:val="ZGSM"/>
          <w:noProof w:val="0"/>
        </w:rPr>
        <w:t xml:space="preserve"> </w:t>
      </w:r>
      <w:r w:rsidRPr="00544DA3">
        <w:rPr>
          <w:noProof w:val="0"/>
          <w:sz w:val="32"/>
        </w:rPr>
        <w:t>(2021-</w:t>
      </w:r>
      <w:r w:rsidR="00614AA4" w:rsidRPr="00544DA3">
        <w:rPr>
          <w:noProof w:val="0"/>
          <w:sz w:val="32"/>
        </w:rPr>
        <w:t>07</w:t>
      </w:r>
      <w:r w:rsidRPr="00544DA3">
        <w:rPr>
          <w:noProof w:val="0"/>
          <w:sz w:val="32"/>
          <w:szCs w:val="32"/>
        </w:rPr>
        <w:t>)</w:t>
      </w:r>
    </w:p>
    <w:p w14:paraId="4ED42532" w14:textId="77777777" w:rsidR="00453E84" w:rsidRPr="00544DA3" w:rsidRDefault="00453E84" w:rsidP="00453E84">
      <w:pPr>
        <w:pStyle w:val="ZT"/>
        <w:framePr w:w="10206" w:h="3701" w:hRule="exact" w:wrap="notBeside" w:hAnchor="page" w:x="880" w:y="7094"/>
        <w:spacing w:line="240" w:lineRule="auto"/>
      </w:pPr>
      <w:r w:rsidRPr="00544DA3">
        <w:t>PDL for Federated Data Management</w:t>
      </w:r>
    </w:p>
    <w:p w14:paraId="3BA3CE66" w14:textId="77777777" w:rsidR="00453E84" w:rsidRPr="00544DA3" w:rsidRDefault="00453E84" w:rsidP="00453E84">
      <w:pPr>
        <w:pStyle w:val="ZT"/>
        <w:framePr w:w="10206" w:h="3701" w:hRule="exact" w:wrap="notBeside" w:hAnchor="page" w:x="880" w:y="7094"/>
        <w:spacing w:line="240" w:lineRule="auto"/>
      </w:pPr>
    </w:p>
    <w:p w14:paraId="155FE3CA" w14:textId="77777777" w:rsidR="00453E84" w:rsidRPr="00544DA3" w:rsidRDefault="00453E84" w:rsidP="00453E84">
      <w:pPr>
        <w:pStyle w:val="ZG"/>
        <w:framePr w:w="10624" w:h="3271" w:hRule="exact" w:wrap="notBeside" w:hAnchor="page" w:x="674" w:y="12211"/>
        <w:rPr>
          <w:noProof w:val="0"/>
        </w:rPr>
      </w:pPr>
    </w:p>
    <w:p w14:paraId="1AB27F39" w14:textId="77777777" w:rsidR="00453E84" w:rsidRPr="00544DA3" w:rsidRDefault="00453E84" w:rsidP="00453E84">
      <w:pPr>
        <w:pStyle w:val="ZD"/>
        <w:framePr w:wrap="notBeside"/>
        <w:rPr>
          <w:noProof w:val="0"/>
        </w:rPr>
      </w:pPr>
    </w:p>
    <w:p w14:paraId="4CC76215" w14:textId="77777777" w:rsidR="00453E84" w:rsidRPr="00544DA3" w:rsidRDefault="00453E84" w:rsidP="00453E84">
      <w:pPr>
        <w:pStyle w:val="ZB"/>
        <w:framePr w:wrap="notBeside" w:hAnchor="page" w:x="901" w:y="1421"/>
        <w:rPr>
          <w:noProof w:val="0"/>
        </w:rPr>
      </w:pPr>
    </w:p>
    <w:p w14:paraId="180A9832" w14:textId="77777777" w:rsidR="00453E84" w:rsidRPr="00544DA3" w:rsidRDefault="00453E84" w:rsidP="00453E84"/>
    <w:p w14:paraId="697D8476" w14:textId="77777777" w:rsidR="00453E84" w:rsidRPr="00544DA3" w:rsidRDefault="00453E84" w:rsidP="00453E84"/>
    <w:p w14:paraId="0F4F9BF4" w14:textId="77777777" w:rsidR="00453E84" w:rsidRPr="00544DA3" w:rsidRDefault="00453E84" w:rsidP="00453E84"/>
    <w:p w14:paraId="7C1EA77E" w14:textId="77777777" w:rsidR="00453E84" w:rsidRPr="00544DA3" w:rsidRDefault="00453E84" w:rsidP="00453E84"/>
    <w:p w14:paraId="3F0C9465" w14:textId="77777777" w:rsidR="00453E84" w:rsidRPr="00544DA3" w:rsidRDefault="00453E84" w:rsidP="00453E84"/>
    <w:p w14:paraId="60A5B7D6" w14:textId="77777777" w:rsidR="00453E84" w:rsidRPr="00544DA3" w:rsidRDefault="00453E84" w:rsidP="00453E84">
      <w:pPr>
        <w:pStyle w:val="ZB"/>
        <w:framePr w:wrap="notBeside" w:hAnchor="page" w:x="901" w:y="1421"/>
        <w:rPr>
          <w:noProof w:val="0"/>
        </w:rPr>
      </w:pPr>
    </w:p>
    <w:p w14:paraId="508A8214" w14:textId="77777777" w:rsidR="00453E84" w:rsidRPr="00544DA3" w:rsidRDefault="00453E84" w:rsidP="00453E84">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544DA3">
        <w:rPr>
          <w:rFonts w:ascii="Arial" w:hAnsi="Arial"/>
          <w:b/>
          <w:i/>
        </w:rPr>
        <w:t>Disclaimer</w:t>
      </w:r>
    </w:p>
    <w:p w14:paraId="6CAD2456" w14:textId="77777777" w:rsidR="00453E84" w:rsidRPr="00544DA3" w:rsidRDefault="00453E84" w:rsidP="00453E84">
      <w:pPr>
        <w:pStyle w:val="FP"/>
        <w:framePr w:h="1625" w:hRule="exact" w:wrap="notBeside" w:vAnchor="page" w:hAnchor="page" w:x="871" w:y="11581"/>
        <w:spacing w:after="240"/>
        <w:jc w:val="center"/>
        <w:rPr>
          <w:rFonts w:ascii="Arial" w:hAnsi="Arial" w:cs="Arial"/>
          <w:sz w:val="18"/>
          <w:szCs w:val="18"/>
        </w:rPr>
      </w:pPr>
      <w:r w:rsidRPr="00544DA3">
        <w:rPr>
          <w:rFonts w:ascii="Arial" w:hAnsi="Arial" w:cs="Arial"/>
          <w:sz w:val="18"/>
          <w:szCs w:val="18"/>
        </w:rPr>
        <w:t>The present document has been produced and approved by the Permissioned Distributed Ledger ETSI Industry Specification Group (ISG) and represents the views of those members who participated in this ISG.</w:t>
      </w:r>
      <w:r w:rsidRPr="00544DA3">
        <w:rPr>
          <w:rFonts w:ascii="Arial" w:hAnsi="Arial" w:cs="Arial"/>
          <w:sz w:val="18"/>
          <w:szCs w:val="18"/>
        </w:rPr>
        <w:br/>
        <w:t>It does not necessarily represent the views of the entire ETSI membership.</w:t>
      </w:r>
    </w:p>
    <w:p w14:paraId="4957E6BC" w14:textId="77777777" w:rsidR="00453E84" w:rsidRPr="00544DA3" w:rsidRDefault="00453E84" w:rsidP="00453E84">
      <w:pPr>
        <w:pStyle w:val="ZB"/>
        <w:framePr w:w="6341" w:h="450" w:hRule="exact" w:wrap="notBeside" w:hAnchor="page" w:x="811" w:y="5401"/>
        <w:jc w:val="left"/>
        <w:rPr>
          <w:rFonts w:ascii="Century Gothic" w:hAnsi="Century Gothic"/>
          <w:b/>
          <w:i w:val="0"/>
          <w:caps/>
          <w:noProof w:val="0"/>
          <w:color w:val="FFFFFF"/>
          <w:sz w:val="32"/>
          <w:szCs w:val="32"/>
        </w:rPr>
      </w:pPr>
      <w:r w:rsidRPr="00544DA3">
        <w:rPr>
          <w:rFonts w:ascii="Century Gothic" w:hAnsi="Century Gothic"/>
          <w:b/>
          <w:i w:val="0"/>
          <w:caps/>
          <w:noProof w:val="0"/>
          <w:color w:val="FFFFFF"/>
          <w:sz w:val="32"/>
          <w:szCs w:val="32"/>
        </w:rPr>
        <w:t>Group Report</w:t>
      </w:r>
    </w:p>
    <w:p w14:paraId="4C3B9EED" w14:textId="77777777" w:rsidR="00453E84" w:rsidRPr="00544DA3" w:rsidRDefault="00453E84" w:rsidP="00453E84">
      <w:pPr>
        <w:rPr>
          <w:rFonts w:ascii="Arial" w:hAnsi="Arial" w:cs="Arial"/>
          <w:sz w:val="18"/>
          <w:szCs w:val="18"/>
        </w:rPr>
        <w:sectPr w:rsidR="00453E84" w:rsidRPr="00544DA3">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264CC1C4" w14:textId="77777777" w:rsidR="00453E84" w:rsidRPr="00544DA3" w:rsidRDefault="00453E84" w:rsidP="00453E84">
      <w:pPr>
        <w:pStyle w:val="FP"/>
        <w:framePr w:w="9758" w:wrap="notBeside" w:vAnchor="page" w:hAnchor="page" w:x="1169" w:y="1742"/>
        <w:pBdr>
          <w:bottom w:val="single" w:sz="6" w:space="1" w:color="auto"/>
        </w:pBdr>
        <w:ind w:left="2835" w:right="2835"/>
        <w:jc w:val="center"/>
      </w:pPr>
      <w:r w:rsidRPr="00544DA3">
        <w:lastRenderedPageBreak/>
        <w:t>Reference</w:t>
      </w:r>
    </w:p>
    <w:p w14:paraId="69B2439C" w14:textId="4B6E9595" w:rsidR="00453E84" w:rsidRPr="00544DA3" w:rsidRDefault="00453E84" w:rsidP="00453E84">
      <w:pPr>
        <w:pStyle w:val="FP"/>
        <w:framePr w:w="9758" w:wrap="notBeside" w:vAnchor="page" w:hAnchor="page" w:x="1169" w:y="1742"/>
        <w:ind w:left="2268" w:right="2268"/>
        <w:jc w:val="center"/>
        <w:rPr>
          <w:rFonts w:ascii="Arial" w:hAnsi="Arial"/>
          <w:sz w:val="18"/>
        </w:rPr>
      </w:pPr>
      <w:r w:rsidRPr="00544DA3">
        <w:rPr>
          <w:rFonts w:ascii="Arial" w:hAnsi="Arial"/>
          <w:sz w:val="18"/>
        </w:rPr>
        <w:t>DGR/PDL-009_F</w:t>
      </w:r>
      <w:r w:rsidR="00F914BD" w:rsidRPr="00544DA3">
        <w:rPr>
          <w:rFonts w:ascii="Arial" w:hAnsi="Arial"/>
          <w:sz w:val="18"/>
        </w:rPr>
        <w:t>ed</w:t>
      </w:r>
      <w:r w:rsidRPr="00544DA3">
        <w:rPr>
          <w:rFonts w:ascii="Arial" w:hAnsi="Arial"/>
          <w:sz w:val="18"/>
        </w:rPr>
        <w:t>_D</w:t>
      </w:r>
      <w:r w:rsidR="00F914BD" w:rsidRPr="00544DA3">
        <w:rPr>
          <w:rFonts w:ascii="Arial" w:hAnsi="Arial"/>
          <w:sz w:val="18"/>
        </w:rPr>
        <w:t>ata</w:t>
      </w:r>
      <w:r w:rsidRPr="00544DA3">
        <w:rPr>
          <w:rFonts w:ascii="Arial" w:hAnsi="Arial"/>
          <w:sz w:val="18"/>
        </w:rPr>
        <w:t>_M</w:t>
      </w:r>
      <w:r w:rsidR="00F914BD" w:rsidRPr="00544DA3">
        <w:rPr>
          <w:rFonts w:ascii="Arial" w:hAnsi="Arial"/>
          <w:sz w:val="18"/>
        </w:rPr>
        <w:t>gmt</w:t>
      </w:r>
    </w:p>
    <w:p w14:paraId="76D8957B" w14:textId="77777777" w:rsidR="00453E84" w:rsidRPr="00544DA3" w:rsidRDefault="00453E84" w:rsidP="00453E84">
      <w:pPr>
        <w:pStyle w:val="FP"/>
        <w:framePr w:w="9758" w:wrap="notBeside" w:vAnchor="page" w:hAnchor="page" w:x="1169" w:y="1742"/>
        <w:pBdr>
          <w:bottom w:val="single" w:sz="6" w:space="1" w:color="auto"/>
        </w:pBdr>
        <w:spacing w:before="240"/>
        <w:ind w:left="2835" w:right="2835"/>
        <w:jc w:val="center"/>
      </w:pPr>
      <w:r w:rsidRPr="00544DA3">
        <w:t>Keywords</w:t>
      </w:r>
    </w:p>
    <w:p w14:paraId="6DEB7968" w14:textId="19B670BD" w:rsidR="00453E84" w:rsidRPr="00544DA3" w:rsidRDefault="00F914BD" w:rsidP="00453E84">
      <w:pPr>
        <w:pStyle w:val="FP"/>
        <w:framePr w:w="9758" w:wrap="notBeside" w:vAnchor="page" w:hAnchor="page" w:x="1169" w:y="1742"/>
        <w:ind w:left="2835" w:right="2835"/>
        <w:jc w:val="center"/>
        <w:rPr>
          <w:rFonts w:ascii="Arial" w:hAnsi="Arial"/>
          <w:sz w:val="18"/>
        </w:rPr>
      </w:pPr>
      <w:r w:rsidRPr="00544DA3">
        <w:rPr>
          <w:rFonts w:ascii="Arial" w:hAnsi="Arial"/>
          <w:sz w:val="18"/>
        </w:rPr>
        <w:t>a</w:t>
      </w:r>
      <w:r w:rsidR="00453E84" w:rsidRPr="00544DA3">
        <w:rPr>
          <w:rFonts w:ascii="Arial" w:hAnsi="Arial"/>
          <w:sz w:val="18"/>
        </w:rPr>
        <w:t xml:space="preserve">uthentication, </w:t>
      </w:r>
      <w:r w:rsidRPr="00544DA3">
        <w:rPr>
          <w:rFonts w:ascii="Arial" w:hAnsi="Arial"/>
          <w:sz w:val="18"/>
        </w:rPr>
        <w:t>d</w:t>
      </w:r>
      <w:r w:rsidR="00453E84" w:rsidRPr="00544DA3">
        <w:rPr>
          <w:rFonts w:ascii="Arial" w:hAnsi="Arial"/>
          <w:sz w:val="18"/>
        </w:rPr>
        <w:t xml:space="preserve">ata </w:t>
      </w:r>
      <w:r w:rsidRPr="00544DA3">
        <w:rPr>
          <w:rFonts w:ascii="Arial" w:hAnsi="Arial"/>
          <w:sz w:val="18"/>
        </w:rPr>
        <w:t>p</w:t>
      </w:r>
      <w:r w:rsidR="00453E84" w:rsidRPr="00544DA3">
        <w:rPr>
          <w:rFonts w:ascii="Arial" w:hAnsi="Arial"/>
          <w:sz w:val="18"/>
        </w:rPr>
        <w:t xml:space="preserve">reservation, </w:t>
      </w:r>
      <w:r w:rsidRPr="00544DA3">
        <w:rPr>
          <w:rFonts w:ascii="Arial" w:hAnsi="Arial"/>
          <w:sz w:val="18"/>
        </w:rPr>
        <w:t>d</w:t>
      </w:r>
      <w:r w:rsidR="00453E84" w:rsidRPr="00544DA3">
        <w:rPr>
          <w:rFonts w:ascii="Arial" w:hAnsi="Arial"/>
          <w:sz w:val="18"/>
        </w:rPr>
        <w:t xml:space="preserve">ata </w:t>
      </w:r>
      <w:r w:rsidRPr="00544DA3">
        <w:rPr>
          <w:rFonts w:ascii="Arial" w:hAnsi="Arial"/>
          <w:sz w:val="18"/>
        </w:rPr>
        <w:t>s</w:t>
      </w:r>
      <w:r w:rsidR="00453E84" w:rsidRPr="00544DA3">
        <w:rPr>
          <w:rFonts w:ascii="Arial" w:hAnsi="Arial"/>
          <w:sz w:val="18"/>
        </w:rPr>
        <w:t xml:space="preserve">haring, </w:t>
      </w:r>
      <w:r w:rsidRPr="00544DA3">
        <w:rPr>
          <w:rFonts w:ascii="Arial" w:hAnsi="Arial"/>
          <w:sz w:val="18"/>
        </w:rPr>
        <w:t>p</w:t>
      </w:r>
      <w:r w:rsidR="00453E84" w:rsidRPr="00544DA3">
        <w:rPr>
          <w:rFonts w:ascii="Arial" w:hAnsi="Arial"/>
          <w:sz w:val="18"/>
        </w:rPr>
        <w:t xml:space="preserve">rivacy, </w:t>
      </w:r>
      <w:r w:rsidRPr="00544DA3">
        <w:rPr>
          <w:rFonts w:ascii="Arial" w:hAnsi="Arial"/>
          <w:sz w:val="18"/>
        </w:rPr>
        <w:t>s</w:t>
      </w:r>
      <w:r w:rsidR="00453E84" w:rsidRPr="00544DA3">
        <w:rPr>
          <w:rFonts w:ascii="Arial" w:hAnsi="Arial"/>
          <w:sz w:val="18"/>
        </w:rPr>
        <w:t>ecurity</w:t>
      </w:r>
    </w:p>
    <w:p w14:paraId="7D9D7002" w14:textId="77777777" w:rsidR="00453E84" w:rsidRPr="00544DA3" w:rsidRDefault="00453E84" w:rsidP="00453E84"/>
    <w:p w14:paraId="1BDEE5DA" w14:textId="77777777" w:rsidR="00453E84" w:rsidRPr="00544DA3" w:rsidRDefault="00453E84" w:rsidP="00453E84">
      <w:pPr>
        <w:pStyle w:val="FP"/>
        <w:framePr w:w="9758" w:wrap="notBeside" w:vAnchor="page" w:hAnchor="page" w:x="1169" w:y="3698"/>
        <w:spacing w:after="120"/>
        <w:ind w:left="2835" w:right="2835"/>
        <w:jc w:val="center"/>
        <w:rPr>
          <w:rFonts w:ascii="Arial" w:hAnsi="Arial"/>
          <w:b/>
          <w:i/>
        </w:rPr>
      </w:pPr>
      <w:r w:rsidRPr="00544DA3">
        <w:rPr>
          <w:rFonts w:ascii="Arial" w:hAnsi="Arial"/>
          <w:b/>
          <w:i/>
        </w:rPr>
        <w:t>ETSI</w:t>
      </w:r>
    </w:p>
    <w:p w14:paraId="5124B00A" w14:textId="77777777" w:rsidR="00453E84" w:rsidRPr="00544DA3" w:rsidRDefault="00453E84" w:rsidP="00453E84">
      <w:pPr>
        <w:pStyle w:val="FP"/>
        <w:framePr w:w="9758" w:wrap="notBeside" w:vAnchor="page" w:hAnchor="page" w:x="1169" w:y="3698"/>
        <w:pBdr>
          <w:bottom w:val="single" w:sz="6" w:space="1" w:color="auto"/>
        </w:pBdr>
        <w:ind w:left="2835" w:right="2835"/>
        <w:jc w:val="center"/>
        <w:rPr>
          <w:rFonts w:ascii="Arial" w:hAnsi="Arial"/>
          <w:sz w:val="18"/>
        </w:rPr>
      </w:pPr>
      <w:r w:rsidRPr="00544DA3">
        <w:rPr>
          <w:rFonts w:ascii="Arial" w:hAnsi="Arial"/>
          <w:sz w:val="18"/>
        </w:rPr>
        <w:t>650 Route des Lucioles</w:t>
      </w:r>
    </w:p>
    <w:p w14:paraId="0782534B" w14:textId="77777777" w:rsidR="00453E84" w:rsidRPr="00544DA3" w:rsidRDefault="00453E84" w:rsidP="00453E84">
      <w:pPr>
        <w:pStyle w:val="FP"/>
        <w:framePr w:w="9758" w:wrap="notBeside" w:vAnchor="page" w:hAnchor="page" w:x="1169" w:y="3698"/>
        <w:pBdr>
          <w:bottom w:val="single" w:sz="6" w:space="1" w:color="auto"/>
        </w:pBdr>
        <w:ind w:left="2835" w:right="2835"/>
        <w:jc w:val="center"/>
      </w:pPr>
      <w:r w:rsidRPr="00544DA3">
        <w:rPr>
          <w:rFonts w:ascii="Arial" w:hAnsi="Arial"/>
          <w:sz w:val="18"/>
        </w:rPr>
        <w:t>F-06921 Sophia Antipolis Cedex - FRANCE</w:t>
      </w:r>
    </w:p>
    <w:p w14:paraId="2DC207B0" w14:textId="77777777" w:rsidR="00453E84" w:rsidRPr="00544DA3" w:rsidRDefault="00453E84" w:rsidP="00453E84">
      <w:pPr>
        <w:pStyle w:val="FP"/>
        <w:framePr w:w="9758" w:wrap="notBeside" w:vAnchor="page" w:hAnchor="page" w:x="1169" w:y="3698"/>
        <w:ind w:left="2835" w:right="2835"/>
        <w:jc w:val="center"/>
        <w:rPr>
          <w:rFonts w:ascii="Arial" w:hAnsi="Arial"/>
          <w:sz w:val="18"/>
        </w:rPr>
      </w:pPr>
    </w:p>
    <w:p w14:paraId="07ADC18F" w14:textId="77777777" w:rsidR="00453E84" w:rsidRPr="00544DA3" w:rsidRDefault="00453E84" w:rsidP="00453E84">
      <w:pPr>
        <w:pStyle w:val="FP"/>
        <w:framePr w:w="9758" w:wrap="notBeside" w:vAnchor="page" w:hAnchor="page" w:x="1169" w:y="3698"/>
        <w:spacing w:after="20"/>
        <w:ind w:left="2835" w:right="2835"/>
        <w:jc w:val="center"/>
        <w:rPr>
          <w:rFonts w:ascii="Arial" w:hAnsi="Arial"/>
          <w:sz w:val="18"/>
        </w:rPr>
      </w:pPr>
      <w:r w:rsidRPr="00544DA3">
        <w:rPr>
          <w:rFonts w:ascii="Arial" w:hAnsi="Arial"/>
          <w:sz w:val="18"/>
        </w:rPr>
        <w:t>Tel.: +33 4 92 94 42 00   Fax: +33 4 93 65 47 16</w:t>
      </w:r>
    </w:p>
    <w:p w14:paraId="2FE73D87" w14:textId="77777777" w:rsidR="00453E84" w:rsidRPr="00544DA3" w:rsidRDefault="00453E84" w:rsidP="00453E84">
      <w:pPr>
        <w:pStyle w:val="FP"/>
        <w:framePr w:w="9758" w:wrap="notBeside" w:vAnchor="page" w:hAnchor="page" w:x="1169" w:y="3698"/>
        <w:ind w:left="2835" w:right="2835"/>
        <w:jc w:val="center"/>
        <w:rPr>
          <w:rFonts w:ascii="Arial" w:hAnsi="Arial"/>
          <w:sz w:val="15"/>
        </w:rPr>
      </w:pPr>
    </w:p>
    <w:p w14:paraId="55302ED2" w14:textId="77777777" w:rsidR="00453E84" w:rsidRPr="00544DA3" w:rsidRDefault="00453E84" w:rsidP="00453E84">
      <w:pPr>
        <w:pStyle w:val="FP"/>
        <w:framePr w:w="9758" w:wrap="notBeside" w:vAnchor="page" w:hAnchor="page" w:x="1169" w:y="3698"/>
        <w:ind w:left="2835" w:right="2835"/>
        <w:jc w:val="center"/>
        <w:rPr>
          <w:rFonts w:ascii="Arial" w:hAnsi="Arial"/>
          <w:sz w:val="15"/>
        </w:rPr>
      </w:pPr>
      <w:r w:rsidRPr="00544DA3">
        <w:rPr>
          <w:rFonts w:ascii="Arial" w:hAnsi="Arial"/>
          <w:sz w:val="15"/>
        </w:rPr>
        <w:t>Siret N° 348 623 562 00017 - APE 7112B</w:t>
      </w:r>
    </w:p>
    <w:p w14:paraId="348112C5" w14:textId="77777777" w:rsidR="00453E84" w:rsidRPr="00544DA3" w:rsidRDefault="00453E84" w:rsidP="00453E84">
      <w:pPr>
        <w:pStyle w:val="FP"/>
        <w:framePr w:w="9758" w:wrap="notBeside" w:vAnchor="page" w:hAnchor="page" w:x="1169" w:y="3698"/>
        <w:ind w:left="2835" w:right="2835"/>
        <w:jc w:val="center"/>
        <w:rPr>
          <w:rFonts w:ascii="Arial" w:hAnsi="Arial"/>
          <w:sz w:val="15"/>
        </w:rPr>
      </w:pPr>
      <w:r w:rsidRPr="00544DA3">
        <w:rPr>
          <w:rFonts w:ascii="Arial" w:hAnsi="Arial"/>
          <w:sz w:val="15"/>
        </w:rPr>
        <w:t>Association à but non lucratif enregistrée à la</w:t>
      </w:r>
    </w:p>
    <w:p w14:paraId="56B9D94B" w14:textId="77777777" w:rsidR="00453E84" w:rsidRPr="00544DA3" w:rsidRDefault="00453E84" w:rsidP="00453E84">
      <w:pPr>
        <w:pStyle w:val="FP"/>
        <w:framePr w:w="9758" w:wrap="notBeside" w:vAnchor="page" w:hAnchor="page" w:x="1169" w:y="3698"/>
        <w:ind w:left="2835" w:right="2835"/>
        <w:jc w:val="center"/>
        <w:rPr>
          <w:rFonts w:ascii="Arial" w:hAnsi="Arial"/>
          <w:sz w:val="15"/>
        </w:rPr>
      </w:pPr>
      <w:r w:rsidRPr="00544DA3">
        <w:rPr>
          <w:rFonts w:ascii="Arial" w:hAnsi="Arial"/>
          <w:sz w:val="15"/>
        </w:rPr>
        <w:t>Sous-Préfecture de Grasse (06) N° w061004871</w:t>
      </w:r>
    </w:p>
    <w:p w14:paraId="32D20842" w14:textId="77777777" w:rsidR="00453E84" w:rsidRPr="00544DA3" w:rsidRDefault="00453E84" w:rsidP="00453E84">
      <w:pPr>
        <w:pStyle w:val="FP"/>
        <w:framePr w:w="9758" w:wrap="notBeside" w:vAnchor="page" w:hAnchor="page" w:x="1169" w:y="3698"/>
        <w:ind w:left="2835" w:right="2835"/>
        <w:jc w:val="center"/>
        <w:rPr>
          <w:rFonts w:ascii="Arial" w:hAnsi="Arial"/>
          <w:sz w:val="18"/>
        </w:rPr>
      </w:pPr>
    </w:p>
    <w:p w14:paraId="3E93A90A" w14:textId="77777777" w:rsidR="00453E84" w:rsidRPr="00544DA3" w:rsidRDefault="00453E84" w:rsidP="00453E84">
      <w:pPr>
        <w:pStyle w:val="FP"/>
        <w:framePr w:w="9758" w:wrap="notBeside" w:vAnchor="page" w:hAnchor="page" w:x="1169" w:y="6130"/>
        <w:pBdr>
          <w:bottom w:val="single" w:sz="6" w:space="1" w:color="auto"/>
        </w:pBdr>
        <w:spacing w:after="120"/>
        <w:ind w:left="2835" w:right="2835"/>
        <w:jc w:val="center"/>
        <w:rPr>
          <w:rFonts w:ascii="Arial" w:hAnsi="Arial"/>
          <w:b/>
          <w:i/>
        </w:rPr>
      </w:pPr>
      <w:r w:rsidRPr="00544DA3">
        <w:rPr>
          <w:rFonts w:ascii="Arial" w:hAnsi="Arial"/>
          <w:b/>
          <w:i/>
        </w:rPr>
        <w:t>Important notice</w:t>
      </w:r>
    </w:p>
    <w:p w14:paraId="41C8AF09" w14:textId="77777777" w:rsidR="00453E84" w:rsidRPr="00544DA3" w:rsidRDefault="00453E84" w:rsidP="00453E84">
      <w:pPr>
        <w:pStyle w:val="FP"/>
        <w:framePr w:w="9758" w:wrap="notBeside" w:vAnchor="page" w:hAnchor="page" w:x="1169" w:y="6130"/>
        <w:spacing w:after="120"/>
        <w:jc w:val="center"/>
        <w:rPr>
          <w:rFonts w:ascii="Arial" w:hAnsi="Arial" w:cs="Arial"/>
          <w:sz w:val="18"/>
        </w:rPr>
      </w:pPr>
      <w:r w:rsidRPr="00544DA3">
        <w:rPr>
          <w:rFonts w:ascii="Arial" w:hAnsi="Arial" w:cs="Arial"/>
          <w:sz w:val="18"/>
        </w:rPr>
        <w:t>The present document can be downloaded from:</w:t>
      </w:r>
      <w:r w:rsidRPr="00544DA3">
        <w:rPr>
          <w:rFonts w:ascii="Arial" w:hAnsi="Arial" w:cs="Arial"/>
          <w:sz w:val="18"/>
        </w:rPr>
        <w:br/>
      </w:r>
      <w:hyperlink r:id="rId10" w:history="1">
        <w:r w:rsidRPr="00544DA3">
          <w:rPr>
            <w:rStyle w:val="Hyperlink"/>
            <w:rFonts w:ascii="Arial" w:hAnsi="Arial"/>
            <w:sz w:val="18"/>
          </w:rPr>
          <w:t>http://www.etsi.org/standards-search</w:t>
        </w:r>
      </w:hyperlink>
    </w:p>
    <w:p w14:paraId="4AEFD445" w14:textId="77777777" w:rsidR="00453E84" w:rsidRPr="00544DA3" w:rsidRDefault="00453E84" w:rsidP="00453E84">
      <w:pPr>
        <w:pStyle w:val="FP"/>
        <w:framePr w:w="9758" w:wrap="notBeside" w:vAnchor="page" w:hAnchor="page" w:x="1169" w:y="6130"/>
        <w:spacing w:after="120"/>
        <w:jc w:val="center"/>
        <w:rPr>
          <w:rFonts w:ascii="Arial" w:hAnsi="Arial" w:cs="Arial"/>
          <w:sz w:val="18"/>
        </w:rPr>
      </w:pPr>
      <w:r w:rsidRPr="00544DA3">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544DA3">
          <w:rPr>
            <w:rStyle w:val="Hyperlink"/>
            <w:rFonts w:ascii="Arial" w:hAnsi="Arial" w:cs="Arial"/>
            <w:sz w:val="18"/>
          </w:rPr>
          <w:t>www.etsi.org/deliver</w:t>
        </w:r>
      </w:hyperlink>
      <w:r w:rsidRPr="00544DA3">
        <w:rPr>
          <w:rFonts w:ascii="Arial" w:hAnsi="Arial" w:cs="Arial"/>
          <w:sz w:val="18"/>
        </w:rPr>
        <w:t>.</w:t>
      </w:r>
    </w:p>
    <w:p w14:paraId="6DAF3966" w14:textId="77777777" w:rsidR="00453E84" w:rsidRPr="00544DA3" w:rsidRDefault="00453E84" w:rsidP="00453E84">
      <w:pPr>
        <w:pStyle w:val="FP"/>
        <w:framePr w:w="9758" w:wrap="notBeside" w:vAnchor="page" w:hAnchor="page" w:x="1169" w:y="6130"/>
        <w:spacing w:after="120"/>
        <w:jc w:val="center"/>
        <w:rPr>
          <w:rFonts w:ascii="Arial" w:hAnsi="Arial" w:cs="Arial"/>
          <w:sz w:val="18"/>
        </w:rPr>
      </w:pPr>
      <w:r w:rsidRPr="00544DA3">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544DA3">
          <w:rPr>
            <w:rStyle w:val="Hyperlink"/>
            <w:rFonts w:ascii="Arial" w:hAnsi="Arial" w:cs="Arial"/>
            <w:sz w:val="18"/>
          </w:rPr>
          <w:t>https://portal.etsi.org/TB/ETSIDeliverableStatus.aspx</w:t>
        </w:r>
      </w:hyperlink>
    </w:p>
    <w:p w14:paraId="7639F231" w14:textId="77777777" w:rsidR="00453E84" w:rsidRPr="00544DA3" w:rsidRDefault="00453E84" w:rsidP="00453E84">
      <w:pPr>
        <w:pStyle w:val="FP"/>
        <w:framePr w:w="9758" w:wrap="notBeside" w:vAnchor="page" w:hAnchor="page" w:x="1169" w:y="6130"/>
        <w:spacing w:after="240"/>
        <w:jc w:val="center"/>
        <w:rPr>
          <w:rStyle w:val="Hyperlink"/>
          <w:rFonts w:ascii="Arial" w:hAnsi="Arial" w:cs="Arial"/>
          <w:color w:val="auto"/>
          <w:sz w:val="18"/>
        </w:rPr>
      </w:pPr>
      <w:r w:rsidRPr="00544DA3">
        <w:rPr>
          <w:rFonts w:ascii="Arial" w:hAnsi="Arial" w:cs="Arial"/>
          <w:sz w:val="18"/>
        </w:rPr>
        <w:t>If you find errors in the present document, please send your comment to one of the following services:</w:t>
      </w:r>
      <w:r w:rsidRPr="00544DA3">
        <w:rPr>
          <w:rFonts w:ascii="Arial" w:hAnsi="Arial" w:cs="Arial"/>
          <w:sz w:val="18"/>
        </w:rPr>
        <w:br/>
      </w:r>
      <w:hyperlink r:id="rId13" w:history="1">
        <w:r w:rsidRPr="00544DA3">
          <w:rPr>
            <w:rStyle w:val="Hyperlink"/>
            <w:rFonts w:ascii="Arial" w:hAnsi="Arial" w:cs="Arial"/>
            <w:sz w:val="18"/>
          </w:rPr>
          <w:t>https://portal.etsi.org/People/CommiteeSupportStaff.aspx</w:t>
        </w:r>
      </w:hyperlink>
    </w:p>
    <w:p w14:paraId="280D309F" w14:textId="77777777" w:rsidR="00453E84" w:rsidRPr="00544DA3" w:rsidRDefault="00453E84" w:rsidP="00453E84">
      <w:pPr>
        <w:pStyle w:val="FP"/>
        <w:framePr w:w="9758" w:wrap="notBeside" w:vAnchor="page" w:hAnchor="page" w:x="1169" w:y="6130"/>
        <w:pBdr>
          <w:bottom w:val="single" w:sz="6" w:space="1" w:color="auto"/>
        </w:pBdr>
        <w:spacing w:after="120"/>
        <w:ind w:left="2835" w:right="2552"/>
        <w:jc w:val="center"/>
        <w:rPr>
          <w:rFonts w:ascii="Arial" w:hAnsi="Arial"/>
          <w:b/>
          <w:i/>
        </w:rPr>
      </w:pPr>
      <w:r w:rsidRPr="00544DA3">
        <w:rPr>
          <w:rFonts w:ascii="Arial" w:hAnsi="Arial"/>
          <w:b/>
          <w:i/>
        </w:rPr>
        <w:t>Notice of disclaimer &amp; limitation of liability</w:t>
      </w:r>
    </w:p>
    <w:p w14:paraId="1D0F101E" w14:textId="77777777" w:rsidR="00453E84" w:rsidRPr="00544DA3" w:rsidRDefault="00453E84" w:rsidP="00453E84">
      <w:pPr>
        <w:pStyle w:val="FP"/>
        <w:framePr w:w="9758" w:wrap="notBeside" w:vAnchor="page" w:hAnchor="page" w:x="1169" w:y="6130"/>
        <w:jc w:val="center"/>
        <w:rPr>
          <w:rFonts w:ascii="Arial" w:hAnsi="Arial" w:cs="Arial"/>
          <w:sz w:val="18"/>
        </w:rPr>
      </w:pPr>
      <w:r w:rsidRPr="00544DA3">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65EA05E5" w14:textId="77777777" w:rsidR="00453E84" w:rsidRPr="00544DA3" w:rsidRDefault="00453E84" w:rsidP="00453E84">
      <w:pPr>
        <w:pStyle w:val="FP"/>
        <w:framePr w:w="9758" w:wrap="notBeside" w:vAnchor="page" w:hAnchor="page" w:x="1169" w:y="6130"/>
        <w:jc w:val="center"/>
        <w:rPr>
          <w:rFonts w:ascii="Arial" w:hAnsi="Arial" w:cs="Arial"/>
          <w:sz w:val="18"/>
        </w:rPr>
      </w:pPr>
      <w:r w:rsidRPr="00544DA3">
        <w:rPr>
          <w:rFonts w:ascii="Arial" w:hAnsi="Arial" w:cs="Arial"/>
          <w:sz w:val="18"/>
        </w:rPr>
        <w:t xml:space="preserve">other professional standard and applicable regulations. </w:t>
      </w:r>
    </w:p>
    <w:p w14:paraId="5DF10878" w14:textId="77777777" w:rsidR="00453E84" w:rsidRPr="00544DA3" w:rsidRDefault="00453E84" w:rsidP="00453E84">
      <w:pPr>
        <w:pStyle w:val="FP"/>
        <w:framePr w:w="9758" w:wrap="notBeside" w:vAnchor="page" w:hAnchor="page" w:x="1169" w:y="6130"/>
        <w:jc w:val="center"/>
        <w:rPr>
          <w:rFonts w:ascii="Arial" w:hAnsi="Arial" w:cs="Arial"/>
          <w:sz w:val="18"/>
        </w:rPr>
      </w:pPr>
      <w:r w:rsidRPr="00544DA3">
        <w:rPr>
          <w:rFonts w:ascii="Arial" w:hAnsi="Arial" w:cs="Arial"/>
          <w:sz w:val="18"/>
        </w:rPr>
        <w:t>No recommendation as to products and services or vendors is made or should be implied.</w:t>
      </w:r>
    </w:p>
    <w:p w14:paraId="02DEBB1D" w14:textId="77777777" w:rsidR="00453E84" w:rsidRPr="00544DA3" w:rsidRDefault="00453E84" w:rsidP="00453E84">
      <w:pPr>
        <w:pStyle w:val="FP"/>
        <w:framePr w:w="9758" w:wrap="notBeside" w:vAnchor="page" w:hAnchor="page" w:x="1169" w:y="6130"/>
        <w:jc w:val="center"/>
        <w:rPr>
          <w:rFonts w:ascii="Arial" w:hAnsi="Arial" w:cs="Arial"/>
          <w:sz w:val="18"/>
        </w:rPr>
      </w:pPr>
      <w:bookmarkStart w:id="1" w:name="EN_Delete_Disclaimer"/>
      <w:r w:rsidRPr="00544DA3">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
    <w:p w14:paraId="35BD0102" w14:textId="77777777" w:rsidR="00453E84" w:rsidRPr="00544DA3" w:rsidRDefault="00453E84" w:rsidP="00453E84">
      <w:pPr>
        <w:pStyle w:val="FP"/>
        <w:framePr w:w="9758" w:wrap="notBeside" w:vAnchor="page" w:hAnchor="page" w:x="1169" w:y="6130"/>
        <w:jc w:val="center"/>
        <w:rPr>
          <w:rFonts w:ascii="Arial" w:hAnsi="Arial" w:cs="Arial"/>
          <w:sz w:val="18"/>
        </w:rPr>
      </w:pPr>
      <w:r w:rsidRPr="00544DA3">
        <w:rPr>
          <w:rFonts w:ascii="Arial" w:hAnsi="Arial" w:cs="Arial"/>
          <w:sz w:val="18"/>
        </w:rPr>
        <w:t>In no event shall ETSI be held liable for loss of profits or any other incidental or consequential damages.</w:t>
      </w:r>
    </w:p>
    <w:p w14:paraId="2EDC696B" w14:textId="77777777" w:rsidR="00453E84" w:rsidRPr="00544DA3" w:rsidRDefault="00453E84" w:rsidP="00453E84">
      <w:pPr>
        <w:pStyle w:val="FP"/>
        <w:framePr w:w="9758" w:wrap="notBeside" w:vAnchor="page" w:hAnchor="page" w:x="1169" w:y="6130"/>
        <w:jc w:val="center"/>
        <w:rPr>
          <w:rFonts w:ascii="Arial" w:hAnsi="Arial" w:cs="Arial"/>
          <w:sz w:val="18"/>
        </w:rPr>
      </w:pPr>
    </w:p>
    <w:p w14:paraId="58C5077C" w14:textId="77777777" w:rsidR="00453E84" w:rsidRPr="00544DA3" w:rsidRDefault="00453E84" w:rsidP="00453E84">
      <w:pPr>
        <w:pStyle w:val="FP"/>
        <w:framePr w:w="9758" w:wrap="notBeside" w:vAnchor="page" w:hAnchor="page" w:x="1169" w:y="6130"/>
        <w:spacing w:after="240"/>
        <w:jc w:val="center"/>
        <w:rPr>
          <w:rFonts w:ascii="Arial" w:hAnsi="Arial" w:cs="Arial"/>
          <w:sz w:val="18"/>
        </w:rPr>
      </w:pPr>
      <w:r w:rsidRPr="00544DA3">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9BD032E" w14:textId="77777777" w:rsidR="00453E84" w:rsidRPr="00544DA3" w:rsidRDefault="00453E84" w:rsidP="00453E84">
      <w:pPr>
        <w:pStyle w:val="FP"/>
        <w:framePr w:w="9758" w:wrap="notBeside" w:vAnchor="page" w:hAnchor="page" w:x="1169" w:y="6130"/>
        <w:pBdr>
          <w:bottom w:val="single" w:sz="6" w:space="1" w:color="auto"/>
        </w:pBdr>
        <w:spacing w:after="120"/>
        <w:jc w:val="center"/>
        <w:rPr>
          <w:rFonts w:ascii="Arial" w:hAnsi="Arial"/>
          <w:b/>
          <w:i/>
        </w:rPr>
      </w:pPr>
      <w:r w:rsidRPr="00544DA3">
        <w:rPr>
          <w:rFonts w:ascii="Arial" w:hAnsi="Arial"/>
          <w:b/>
          <w:i/>
        </w:rPr>
        <w:t>Copyright Notification</w:t>
      </w:r>
    </w:p>
    <w:p w14:paraId="032FBB1B" w14:textId="77777777" w:rsidR="00453E84" w:rsidRPr="00544DA3" w:rsidRDefault="00453E84" w:rsidP="00453E84">
      <w:pPr>
        <w:pStyle w:val="FP"/>
        <w:framePr w:w="9758" w:wrap="notBeside" w:vAnchor="page" w:hAnchor="page" w:x="1169" w:y="6130"/>
        <w:jc w:val="center"/>
        <w:rPr>
          <w:rFonts w:ascii="Arial" w:hAnsi="Arial" w:cs="Arial"/>
          <w:sz w:val="18"/>
        </w:rPr>
      </w:pPr>
      <w:r w:rsidRPr="00544DA3">
        <w:rPr>
          <w:rFonts w:ascii="Arial" w:hAnsi="Arial" w:cs="Arial"/>
          <w:sz w:val="18"/>
        </w:rPr>
        <w:t>Reproduction is only permitted for the purpose of standardization work undertaken within ETSI.</w:t>
      </w:r>
      <w:r w:rsidRPr="00544DA3">
        <w:rPr>
          <w:rFonts w:ascii="Arial" w:hAnsi="Arial" w:cs="Arial"/>
          <w:sz w:val="18"/>
        </w:rPr>
        <w:br/>
        <w:t>The copyright and the foregoing restrictions extend to reproduction in all media.</w:t>
      </w:r>
    </w:p>
    <w:p w14:paraId="5929A18C" w14:textId="77777777" w:rsidR="00453E84" w:rsidRPr="00544DA3" w:rsidRDefault="00453E84" w:rsidP="00453E84">
      <w:pPr>
        <w:pStyle w:val="FP"/>
        <w:framePr w:w="9758" w:wrap="notBeside" w:vAnchor="page" w:hAnchor="page" w:x="1169" w:y="6130"/>
        <w:jc w:val="center"/>
        <w:rPr>
          <w:rFonts w:ascii="Arial" w:hAnsi="Arial" w:cs="Arial"/>
          <w:sz w:val="18"/>
        </w:rPr>
      </w:pPr>
    </w:p>
    <w:p w14:paraId="2D274E2E" w14:textId="77777777" w:rsidR="00453E84" w:rsidRPr="00544DA3" w:rsidRDefault="00453E84" w:rsidP="00453E84">
      <w:pPr>
        <w:pStyle w:val="FP"/>
        <w:framePr w:w="9758" w:wrap="notBeside" w:vAnchor="page" w:hAnchor="page" w:x="1169" w:y="6130"/>
        <w:jc w:val="center"/>
        <w:rPr>
          <w:rFonts w:ascii="Arial" w:hAnsi="Arial" w:cs="Arial"/>
          <w:sz w:val="18"/>
        </w:rPr>
      </w:pPr>
      <w:r w:rsidRPr="00544DA3">
        <w:rPr>
          <w:rFonts w:ascii="Arial" w:hAnsi="Arial" w:cs="Arial"/>
          <w:sz w:val="18"/>
        </w:rPr>
        <w:t>© ETSI 2021.</w:t>
      </w:r>
    </w:p>
    <w:p w14:paraId="57EF0EC8" w14:textId="77777777" w:rsidR="00453E84" w:rsidRPr="00544DA3" w:rsidRDefault="00453E84" w:rsidP="00453E84">
      <w:pPr>
        <w:pStyle w:val="FP"/>
        <w:framePr w:w="9758" w:wrap="notBeside" w:vAnchor="page" w:hAnchor="page" w:x="1169" w:y="6130"/>
        <w:jc w:val="center"/>
        <w:rPr>
          <w:rFonts w:ascii="Arial" w:hAnsi="Arial" w:cs="Arial"/>
          <w:sz w:val="18"/>
          <w:szCs w:val="18"/>
        </w:rPr>
      </w:pPr>
      <w:r w:rsidRPr="00544DA3">
        <w:rPr>
          <w:rFonts w:ascii="Arial" w:hAnsi="Arial" w:cs="Arial"/>
          <w:sz w:val="18"/>
        </w:rPr>
        <w:t>All rights reserved.</w:t>
      </w:r>
      <w:r w:rsidRPr="00544DA3">
        <w:rPr>
          <w:rFonts w:ascii="Arial" w:hAnsi="Arial" w:cs="Arial"/>
          <w:sz w:val="18"/>
        </w:rPr>
        <w:br/>
      </w:r>
    </w:p>
    <w:p w14:paraId="70F4E5E5" w14:textId="0916E0DB" w:rsidR="00763C71" w:rsidRPr="00544DA3" w:rsidRDefault="00453E84" w:rsidP="00453E84">
      <w:r w:rsidRPr="00544DA3">
        <w:br w:type="page"/>
      </w:r>
    </w:p>
    <w:p w14:paraId="12750AE4" w14:textId="77777777" w:rsidR="00F914BD" w:rsidRPr="00544DA3" w:rsidRDefault="00F914BD" w:rsidP="00F914BD">
      <w:pPr>
        <w:pStyle w:val="TT"/>
      </w:pPr>
      <w:r w:rsidRPr="00544DA3">
        <w:lastRenderedPageBreak/>
        <w:t>Contents</w:t>
      </w:r>
    </w:p>
    <w:p w14:paraId="513B812A" w14:textId="7A88E52B" w:rsidR="0012253A" w:rsidRDefault="00D111EF">
      <w:pPr>
        <w:pStyle w:val="TOC1"/>
        <w:rPr>
          <w:rFonts w:asciiTheme="minorHAnsi" w:eastAsiaTheme="minorEastAsia" w:hAnsiTheme="minorHAnsi" w:cstheme="minorBidi"/>
          <w:szCs w:val="22"/>
          <w:lang w:val="en-US"/>
        </w:rPr>
      </w:pPr>
      <w:r w:rsidRPr="00544DA3">
        <w:rPr>
          <w:rFonts w:eastAsiaTheme="minorEastAsia"/>
          <w:lang w:eastAsia="en-GB"/>
        </w:rPr>
        <w:fldChar w:fldCharType="begin"/>
      </w:r>
      <w:r w:rsidRPr="00544DA3">
        <w:rPr>
          <w:rFonts w:eastAsiaTheme="minorEastAsia"/>
          <w:lang w:eastAsia="en-GB"/>
        </w:rPr>
        <w:instrText xml:space="preserve"> TOC \o \w "1-9"</w:instrText>
      </w:r>
      <w:r w:rsidRPr="00544DA3">
        <w:rPr>
          <w:rFonts w:eastAsiaTheme="minorEastAsia"/>
          <w:lang w:eastAsia="en-GB"/>
        </w:rPr>
        <w:fldChar w:fldCharType="separate"/>
      </w:r>
      <w:r w:rsidR="0012253A">
        <w:t>Intellectual Property Rights</w:t>
      </w:r>
      <w:r w:rsidR="0012253A">
        <w:tab/>
      </w:r>
      <w:r w:rsidR="0012253A">
        <w:fldChar w:fldCharType="begin"/>
      </w:r>
      <w:r w:rsidR="0012253A">
        <w:instrText xml:space="preserve"> PAGEREF _Toc75856525 \h </w:instrText>
      </w:r>
      <w:r w:rsidR="0012253A">
        <w:fldChar w:fldCharType="separate"/>
      </w:r>
      <w:r w:rsidR="0012253A">
        <w:t>4</w:t>
      </w:r>
      <w:r w:rsidR="0012253A">
        <w:fldChar w:fldCharType="end"/>
      </w:r>
    </w:p>
    <w:p w14:paraId="72D71547" w14:textId="1CE398B9" w:rsidR="0012253A" w:rsidRDefault="0012253A">
      <w:pPr>
        <w:pStyle w:val="TOC1"/>
        <w:rPr>
          <w:rFonts w:asciiTheme="minorHAnsi" w:eastAsiaTheme="minorEastAsia" w:hAnsiTheme="minorHAnsi" w:cstheme="minorBidi"/>
          <w:szCs w:val="22"/>
          <w:lang w:val="en-US"/>
        </w:rPr>
      </w:pPr>
      <w:r>
        <w:t>Foreword</w:t>
      </w:r>
      <w:r>
        <w:tab/>
      </w:r>
      <w:r>
        <w:fldChar w:fldCharType="begin"/>
      </w:r>
      <w:r>
        <w:instrText xml:space="preserve"> PAGEREF _Toc75856526 \h </w:instrText>
      </w:r>
      <w:r>
        <w:fldChar w:fldCharType="separate"/>
      </w:r>
      <w:r>
        <w:t>4</w:t>
      </w:r>
      <w:r>
        <w:fldChar w:fldCharType="end"/>
      </w:r>
    </w:p>
    <w:p w14:paraId="405829A6" w14:textId="272EB4C9" w:rsidR="0012253A" w:rsidRDefault="0012253A">
      <w:pPr>
        <w:pStyle w:val="TOC1"/>
        <w:rPr>
          <w:rFonts w:asciiTheme="minorHAnsi" w:eastAsiaTheme="minorEastAsia" w:hAnsiTheme="minorHAnsi" w:cstheme="minorBidi"/>
          <w:szCs w:val="22"/>
          <w:lang w:val="en-US"/>
        </w:rPr>
      </w:pPr>
      <w:r>
        <w:t>Modal verbs terminology</w:t>
      </w:r>
      <w:r>
        <w:tab/>
      </w:r>
      <w:r>
        <w:fldChar w:fldCharType="begin"/>
      </w:r>
      <w:r>
        <w:instrText xml:space="preserve"> PAGEREF _Toc75856527 \h </w:instrText>
      </w:r>
      <w:r>
        <w:fldChar w:fldCharType="separate"/>
      </w:r>
      <w:r>
        <w:t>4</w:t>
      </w:r>
      <w:r>
        <w:fldChar w:fldCharType="end"/>
      </w:r>
    </w:p>
    <w:p w14:paraId="11428BAA" w14:textId="0EBF7A10" w:rsidR="0012253A" w:rsidRDefault="0012253A">
      <w:pPr>
        <w:pStyle w:val="TOC1"/>
        <w:rPr>
          <w:rFonts w:asciiTheme="minorHAnsi" w:eastAsiaTheme="minorEastAsia" w:hAnsiTheme="minorHAnsi" w:cstheme="minorBidi"/>
          <w:szCs w:val="22"/>
          <w:lang w:val="en-US"/>
        </w:rPr>
      </w:pPr>
      <w:r>
        <w:t>1</w:t>
      </w:r>
      <w:r>
        <w:tab/>
        <w:t>Scope</w:t>
      </w:r>
      <w:r>
        <w:tab/>
      </w:r>
      <w:r>
        <w:fldChar w:fldCharType="begin"/>
      </w:r>
      <w:r>
        <w:instrText xml:space="preserve"> PAGEREF _Toc75856528 \h </w:instrText>
      </w:r>
      <w:r>
        <w:fldChar w:fldCharType="separate"/>
      </w:r>
      <w:r>
        <w:t>5</w:t>
      </w:r>
      <w:r>
        <w:fldChar w:fldCharType="end"/>
      </w:r>
    </w:p>
    <w:p w14:paraId="40F4C1BD" w14:textId="2EAC1133" w:rsidR="0012253A" w:rsidRDefault="0012253A">
      <w:pPr>
        <w:pStyle w:val="TOC1"/>
        <w:rPr>
          <w:rFonts w:asciiTheme="minorHAnsi" w:eastAsiaTheme="minorEastAsia" w:hAnsiTheme="minorHAnsi" w:cstheme="minorBidi"/>
          <w:szCs w:val="22"/>
          <w:lang w:val="en-US"/>
        </w:rPr>
      </w:pPr>
      <w:r>
        <w:t>2</w:t>
      </w:r>
      <w:r>
        <w:tab/>
        <w:t>References</w:t>
      </w:r>
      <w:r>
        <w:tab/>
      </w:r>
      <w:r>
        <w:fldChar w:fldCharType="begin"/>
      </w:r>
      <w:r>
        <w:instrText xml:space="preserve"> PAGEREF _Toc75856529 \h </w:instrText>
      </w:r>
      <w:r>
        <w:fldChar w:fldCharType="separate"/>
      </w:r>
      <w:r>
        <w:t>5</w:t>
      </w:r>
      <w:r>
        <w:fldChar w:fldCharType="end"/>
      </w:r>
    </w:p>
    <w:p w14:paraId="08B9465B" w14:textId="69CBD4B6" w:rsidR="0012253A" w:rsidRDefault="0012253A">
      <w:pPr>
        <w:pStyle w:val="TOC2"/>
        <w:rPr>
          <w:rFonts w:asciiTheme="minorHAnsi" w:eastAsiaTheme="minorEastAsia" w:hAnsiTheme="minorHAnsi" w:cstheme="minorBidi"/>
          <w:sz w:val="22"/>
          <w:szCs w:val="22"/>
          <w:lang w:val="en-US"/>
        </w:rPr>
      </w:pPr>
      <w:r>
        <w:t>2.1</w:t>
      </w:r>
      <w:r>
        <w:tab/>
        <w:t>Normative references</w:t>
      </w:r>
      <w:r>
        <w:tab/>
      </w:r>
      <w:r>
        <w:fldChar w:fldCharType="begin"/>
      </w:r>
      <w:r>
        <w:instrText xml:space="preserve"> PAGEREF _Toc75856530 \h </w:instrText>
      </w:r>
      <w:r>
        <w:fldChar w:fldCharType="separate"/>
      </w:r>
      <w:r>
        <w:t>5</w:t>
      </w:r>
      <w:r>
        <w:fldChar w:fldCharType="end"/>
      </w:r>
    </w:p>
    <w:p w14:paraId="46CCCA9A" w14:textId="7908556D" w:rsidR="0012253A" w:rsidRDefault="0012253A">
      <w:pPr>
        <w:pStyle w:val="TOC2"/>
        <w:rPr>
          <w:rFonts w:asciiTheme="minorHAnsi" w:eastAsiaTheme="minorEastAsia" w:hAnsiTheme="minorHAnsi" w:cstheme="minorBidi"/>
          <w:sz w:val="22"/>
          <w:szCs w:val="22"/>
          <w:lang w:val="en-US"/>
        </w:rPr>
      </w:pPr>
      <w:r>
        <w:t>2.2</w:t>
      </w:r>
      <w:r>
        <w:tab/>
        <w:t>Informative references</w:t>
      </w:r>
      <w:r>
        <w:tab/>
      </w:r>
      <w:r>
        <w:fldChar w:fldCharType="begin"/>
      </w:r>
      <w:r>
        <w:instrText xml:space="preserve"> PAGEREF _Toc75856531 \h </w:instrText>
      </w:r>
      <w:r>
        <w:fldChar w:fldCharType="separate"/>
      </w:r>
      <w:r>
        <w:t>5</w:t>
      </w:r>
      <w:r>
        <w:fldChar w:fldCharType="end"/>
      </w:r>
    </w:p>
    <w:p w14:paraId="398562F7" w14:textId="06CB64B8" w:rsidR="0012253A" w:rsidRDefault="0012253A">
      <w:pPr>
        <w:pStyle w:val="TOC1"/>
        <w:rPr>
          <w:rFonts w:asciiTheme="minorHAnsi" w:eastAsiaTheme="minorEastAsia" w:hAnsiTheme="minorHAnsi" w:cstheme="minorBidi"/>
          <w:szCs w:val="22"/>
          <w:lang w:val="en-US"/>
        </w:rPr>
      </w:pPr>
      <w:r>
        <w:t>3</w:t>
      </w:r>
      <w:r>
        <w:tab/>
        <w:t>Definition of terms, symbols and abbreviations</w:t>
      </w:r>
      <w:r>
        <w:tab/>
      </w:r>
      <w:r>
        <w:fldChar w:fldCharType="begin"/>
      </w:r>
      <w:r>
        <w:instrText xml:space="preserve"> PAGEREF _Toc75856532 \h </w:instrText>
      </w:r>
      <w:r>
        <w:fldChar w:fldCharType="separate"/>
      </w:r>
      <w:r>
        <w:t>5</w:t>
      </w:r>
      <w:r>
        <w:fldChar w:fldCharType="end"/>
      </w:r>
    </w:p>
    <w:p w14:paraId="4D328295" w14:textId="36020BAC" w:rsidR="0012253A" w:rsidRDefault="0012253A">
      <w:pPr>
        <w:pStyle w:val="TOC2"/>
        <w:rPr>
          <w:rFonts w:asciiTheme="minorHAnsi" w:eastAsiaTheme="minorEastAsia" w:hAnsiTheme="minorHAnsi" w:cstheme="minorBidi"/>
          <w:sz w:val="22"/>
          <w:szCs w:val="22"/>
          <w:lang w:val="en-US"/>
        </w:rPr>
      </w:pPr>
      <w:r>
        <w:t>3.1</w:t>
      </w:r>
      <w:r>
        <w:tab/>
        <w:t>Terms</w:t>
      </w:r>
      <w:r>
        <w:tab/>
      </w:r>
      <w:r>
        <w:fldChar w:fldCharType="begin"/>
      </w:r>
      <w:r>
        <w:instrText xml:space="preserve"> PAGEREF _Toc75856533 \h </w:instrText>
      </w:r>
      <w:r>
        <w:fldChar w:fldCharType="separate"/>
      </w:r>
      <w:r>
        <w:t>5</w:t>
      </w:r>
      <w:r>
        <w:fldChar w:fldCharType="end"/>
      </w:r>
    </w:p>
    <w:p w14:paraId="25C87AB4" w14:textId="3F9B3307" w:rsidR="0012253A" w:rsidRDefault="0012253A">
      <w:pPr>
        <w:pStyle w:val="TOC2"/>
        <w:rPr>
          <w:rFonts w:asciiTheme="minorHAnsi" w:eastAsiaTheme="minorEastAsia" w:hAnsiTheme="minorHAnsi" w:cstheme="minorBidi"/>
          <w:sz w:val="22"/>
          <w:szCs w:val="22"/>
          <w:lang w:val="en-US"/>
        </w:rPr>
      </w:pPr>
      <w:r>
        <w:t>3.2</w:t>
      </w:r>
      <w:r>
        <w:tab/>
        <w:t>Symbols</w:t>
      </w:r>
      <w:r>
        <w:tab/>
      </w:r>
      <w:r>
        <w:fldChar w:fldCharType="begin"/>
      </w:r>
      <w:r>
        <w:instrText xml:space="preserve"> PAGEREF _Toc75856534 \h </w:instrText>
      </w:r>
      <w:r>
        <w:fldChar w:fldCharType="separate"/>
      </w:r>
      <w:r>
        <w:t>6</w:t>
      </w:r>
      <w:r>
        <w:fldChar w:fldCharType="end"/>
      </w:r>
    </w:p>
    <w:p w14:paraId="17180670" w14:textId="03D00EB1" w:rsidR="0012253A" w:rsidRDefault="0012253A">
      <w:pPr>
        <w:pStyle w:val="TOC2"/>
        <w:rPr>
          <w:rFonts w:asciiTheme="minorHAnsi" w:eastAsiaTheme="minorEastAsia" w:hAnsiTheme="minorHAnsi" w:cstheme="minorBidi"/>
          <w:sz w:val="22"/>
          <w:szCs w:val="22"/>
          <w:lang w:val="en-US"/>
        </w:rPr>
      </w:pPr>
      <w:r>
        <w:t>3.3</w:t>
      </w:r>
      <w:r>
        <w:tab/>
        <w:t>Abbreviations</w:t>
      </w:r>
      <w:r>
        <w:tab/>
      </w:r>
      <w:r>
        <w:fldChar w:fldCharType="begin"/>
      </w:r>
      <w:r>
        <w:instrText xml:space="preserve"> PAGEREF _Toc75856535 \h </w:instrText>
      </w:r>
      <w:r>
        <w:fldChar w:fldCharType="separate"/>
      </w:r>
      <w:r>
        <w:t>6</w:t>
      </w:r>
      <w:r>
        <w:fldChar w:fldCharType="end"/>
      </w:r>
    </w:p>
    <w:p w14:paraId="0FBBAF43" w14:textId="55B9EB71" w:rsidR="0012253A" w:rsidRDefault="0012253A">
      <w:pPr>
        <w:pStyle w:val="TOC1"/>
        <w:rPr>
          <w:rFonts w:asciiTheme="minorHAnsi" w:eastAsiaTheme="minorEastAsia" w:hAnsiTheme="minorHAnsi" w:cstheme="minorBidi"/>
          <w:szCs w:val="22"/>
          <w:lang w:val="en-US"/>
        </w:rPr>
      </w:pPr>
      <w:r>
        <w:t>4</w:t>
      </w:r>
      <w:r>
        <w:tab/>
        <w:t>Use Cases for Federated Data Management</w:t>
      </w:r>
      <w:r>
        <w:tab/>
      </w:r>
      <w:r>
        <w:fldChar w:fldCharType="begin"/>
      </w:r>
      <w:r>
        <w:instrText xml:space="preserve"> PAGEREF _Toc75856536 \h </w:instrText>
      </w:r>
      <w:r>
        <w:fldChar w:fldCharType="separate"/>
      </w:r>
      <w:r>
        <w:t>7</w:t>
      </w:r>
      <w:r>
        <w:fldChar w:fldCharType="end"/>
      </w:r>
    </w:p>
    <w:p w14:paraId="2E3F5623" w14:textId="3FB9B77E" w:rsidR="0012253A" w:rsidRDefault="0012253A">
      <w:pPr>
        <w:pStyle w:val="TOC2"/>
        <w:rPr>
          <w:rFonts w:asciiTheme="minorHAnsi" w:eastAsiaTheme="minorEastAsia" w:hAnsiTheme="minorHAnsi" w:cstheme="minorBidi"/>
          <w:sz w:val="22"/>
          <w:szCs w:val="22"/>
          <w:lang w:val="en-US"/>
        </w:rPr>
      </w:pPr>
      <w:r>
        <w:t>4.1</w:t>
      </w:r>
      <w:r>
        <w:tab/>
        <w:t>Introduction of Use Cases</w:t>
      </w:r>
      <w:r>
        <w:tab/>
      </w:r>
      <w:r>
        <w:fldChar w:fldCharType="begin"/>
      </w:r>
      <w:r>
        <w:instrText xml:space="preserve"> PAGEREF _Toc75856537 \h </w:instrText>
      </w:r>
      <w:r>
        <w:fldChar w:fldCharType="separate"/>
      </w:r>
      <w:r>
        <w:t>7</w:t>
      </w:r>
      <w:r>
        <w:fldChar w:fldCharType="end"/>
      </w:r>
    </w:p>
    <w:p w14:paraId="4ED84A6A" w14:textId="5102410F" w:rsidR="0012253A" w:rsidRDefault="0012253A">
      <w:pPr>
        <w:pStyle w:val="TOC2"/>
        <w:rPr>
          <w:rFonts w:asciiTheme="minorHAnsi" w:eastAsiaTheme="minorEastAsia" w:hAnsiTheme="minorHAnsi" w:cstheme="minorBidi"/>
          <w:sz w:val="22"/>
          <w:szCs w:val="22"/>
          <w:lang w:val="en-US"/>
        </w:rPr>
      </w:pPr>
      <w:r>
        <w:t>4.2</w:t>
      </w:r>
      <w:r>
        <w:tab/>
        <w:t>Federated Data Collection</w:t>
      </w:r>
      <w:r>
        <w:tab/>
      </w:r>
      <w:r>
        <w:fldChar w:fldCharType="begin"/>
      </w:r>
      <w:r>
        <w:instrText xml:space="preserve"> PAGEREF _Toc75856538 \h </w:instrText>
      </w:r>
      <w:r>
        <w:fldChar w:fldCharType="separate"/>
      </w:r>
      <w:r>
        <w:t>7</w:t>
      </w:r>
      <w:r>
        <w:fldChar w:fldCharType="end"/>
      </w:r>
    </w:p>
    <w:p w14:paraId="5AABAC35" w14:textId="0682538E" w:rsidR="0012253A" w:rsidRDefault="0012253A">
      <w:pPr>
        <w:pStyle w:val="TOC2"/>
        <w:rPr>
          <w:rFonts w:asciiTheme="minorHAnsi" w:eastAsiaTheme="minorEastAsia" w:hAnsiTheme="minorHAnsi" w:cstheme="minorBidi"/>
          <w:sz w:val="22"/>
          <w:szCs w:val="22"/>
          <w:lang w:val="en-US"/>
        </w:rPr>
      </w:pPr>
      <w:r>
        <w:t>4.3</w:t>
      </w:r>
      <w:r>
        <w:tab/>
        <w:t>Federated Learning</w:t>
      </w:r>
      <w:r>
        <w:tab/>
      </w:r>
      <w:r>
        <w:fldChar w:fldCharType="begin"/>
      </w:r>
      <w:r>
        <w:instrText xml:space="preserve"> PAGEREF _Toc75856539 \h </w:instrText>
      </w:r>
      <w:r>
        <w:fldChar w:fldCharType="separate"/>
      </w:r>
      <w:r>
        <w:t>8</w:t>
      </w:r>
      <w:r>
        <w:fldChar w:fldCharType="end"/>
      </w:r>
    </w:p>
    <w:p w14:paraId="06FA5615" w14:textId="0DF02718" w:rsidR="0012253A" w:rsidRDefault="0012253A">
      <w:pPr>
        <w:pStyle w:val="TOC2"/>
        <w:rPr>
          <w:rFonts w:asciiTheme="minorHAnsi" w:eastAsiaTheme="minorEastAsia" w:hAnsiTheme="minorHAnsi" w:cstheme="minorBidi"/>
          <w:sz w:val="22"/>
          <w:szCs w:val="22"/>
          <w:lang w:val="en-US"/>
        </w:rPr>
      </w:pPr>
      <w:r>
        <w:t>4.4</w:t>
      </w:r>
      <w:r>
        <w:tab/>
        <w:t>Multi-Party Computation Use Case</w:t>
      </w:r>
      <w:r>
        <w:tab/>
      </w:r>
      <w:r>
        <w:fldChar w:fldCharType="begin"/>
      </w:r>
      <w:r>
        <w:instrText xml:space="preserve"> PAGEREF _Toc75856540 \h </w:instrText>
      </w:r>
      <w:r>
        <w:fldChar w:fldCharType="separate"/>
      </w:r>
      <w:r>
        <w:t>9</w:t>
      </w:r>
      <w:r>
        <w:fldChar w:fldCharType="end"/>
      </w:r>
    </w:p>
    <w:p w14:paraId="4CC51B86" w14:textId="7E44F25D" w:rsidR="0012253A" w:rsidRDefault="0012253A">
      <w:pPr>
        <w:pStyle w:val="TOC2"/>
        <w:rPr>
          <w:rFonts w:asciiTheme="minorHAnsi" w:eastAsiaTheme="minorEastAsia" w:hAnsiTheme="minorHAnsi" w:cstheme="minorBidi"/>
          <w:sz w:val="22"/>
          <w:szCs w:val="22"/>
          <w:lang w:val="en-US"/>
        </w:rPr>
      </w:pPr>
      <w:r>
        <w:t>4.5</w:t>
      </w:r>
      <w:r>
        <w:tab/>
        <w:t>Federated Data Discovery and Sharing</w:t>
      </w:r>
      <w:r>
        <w:tab/>
      </w:r>
      <w:r>
        <w:fldChar w:fldCharType="begin"/>
      </w:r>
      <w:r>
        <w:instrText xml:space="preserve"> PAGEREF _Toc75856541 \h </w:instrText>
      </w:r>
      <w:r>
        <w:fldChar w:fldCharType="separate"/>
      </w:r>
      <w:r>
        <w:t>10</w:t>
      </w:r>
      <w:r>
        <w:fldChar w:fldCharType="end"/>
      </w:r>
    </w:p>
    <w:p w14:paraId="40BDD0DA" w14:textId="1955BA83" w:rsidR="0012253A" w:rsidRDefault="0012253A">
      <w:pPr>
        <w:pStyle w:val="TOC2"/>
        <w:rPr>
          <w:rFonts w:asciiTheme="minorHAnsi" w:eastAsiaTheme="minorEastAsia" w:hAnsiTheme="minorHAnsi" w:cstheme="minorBidi"/>
          <w:sz w:val="22"/>
          <w:szCs w:val="22"/>
          <w:lang w:val="en-US"/>
        </w:rPr>
      </w:pPr>
      <w:r>
        <w:t>4.6</w:t>
      </w:r>
      <w:r>
        <w:tab/>
        <w:t>Possible Actors in FDM Systems</w:t>
      </w:r>
      <w:r>
        <w:tab/>
      </w:r>
      <w:r>
        <w:fldChar w:fldCharType="begin"/>
      </w:r>
      <w:r>
        <w:instrText xml:space="preserve"> PAGEREF _Toc75856542 \h </w:instrText>
      </w:r>
      <w:r>
        <w:fldChar w:fldCharType="separate"/>
      </w:r>
      <w:r>
        <w:t>11</w:t>
      </w:r>
      <w:r>
        <w:fldChar w:fldCharType="end"/>
      </w:r>
    </w:p>
    <w:p w14:paraId="4D02079F" w14:textId="428D0AD3" w:rsidR="0012253A" w:rsidRDefault="0012253A">
      <w:pPr>
        <w:pStyle w:val="TOC1"/>
        <w:rPr>
          <w:rFonts w:asciiTheme="minorHAnsi" w:eastAsiaTheme="minorEastAsia" w:hAnsiTheme="minorHAnsi" w:cstheme="minorBidi"/>
          <w:szCs w:val="22"/>
          <w:lang w:val="en-US"/>
        </w:rPr>
      </w:pPr>
      <w:r>
        <w:t>5</w:t>
      </w:r>
      <w:r>
        <w:tab/>
        <w:t>Key Issues</w:t>
      </w:r>
      <w:r>
        <w:tab/>
      </w:r>
      <w:r>
        <w:fldChar w:fldCharType="begin"/>
      </w:r>
      <w:r>
        <w:instrText xml:space="preserve"> PAGEREF _Toc75856543 \h </w:instrText>
      </w:r>
      <w:r>
        <w:fldChar w:fldCharType="separate"/>
      </w:r>
      <w:r>
        <w:t>12</w:t>
      </w:r>
      <w:r>
        <w:fldChar w:fldCharType="end"/>
      </w:r>
    </w:p>
    <w:p w14:paraId="61EB4317" w14:textId="234C49B9" w:rsidR="0012253A" w:rsidRDefault="0012253A">
      <w:pPr>
        <w:pStyle w:val="TOC2"/>
        <w:rPr>
          <w:rFonts w:asciiTheme="minorHAnsi" w:eastAsiaTheme="minorEastAsia" w:hAnsiTheme="minorHAnsi" w:cstheme="minorBidi"/>
          <w:sz w:val="22"/>
          <w:szCs w:val="22"/>
          <w:lang w:val="en-US"/>
        </w:rPr>
      </w:pPr>
      <w:r>
        <w:t>5.1</w:t>
      </w:r>
      <w:r>
        <w:tab/>
        <w:t>Introduction</w:t>
      </w:r>
      <w:r>
        <w:tab/>
      </w:r>
      <w:r>
        <w:fldChar w:fldCharType="begin"/>
      </w:r>
      <w:r>
        <w:instrText xml:space="preserve"> PAGEREF _Toc75856544 \h </w:instrText>
      </w:r>
      <w:r>
        <w:fldChar w:fldCharType="separate"/>
      </w:r>
      <w:r>
        <w:t>12</w:t>
      </w:r>
      <w:r>
        <w:fldChar w:fldCharType="end"/>
      </w:r>
    </w:p>
    <w:p w14:paraId="1979AB84" w14:textId="080386DB" w:rsidR="0012253A" w:rsidRDefault="0012253A">
      <w:pPr>
        <w:pStyle w:val="TOC2"/>
        <w:rPr>
          <w:rFonts w:asciiTheme="minorHAnsi" w:eastAsiaTheme="minorEastAsia" w:hAnsiTheme="minorHAnsi" w:cstheme="minorBidi"/>
          <w:sz w:val="22"/>
          <w:szCs w:val="22"/>
          <w:lang w:val="en-US"/>
        </w:rPr>
      </w:pPr>
      <w:r>
        <w:t>5.2</w:t>
      </w:r>
      <w:r>
        <w:tab/>
        <w:t>Key Issues with Federated Data Collection</w:t>
      </w:r>
      <w:r>
        <w:tab/>
      </w:r>
      <w:r>
        <w:fldChar w:fldCharType="begin"/>
      </w:r>
      <w:r>
        <w:instrText xml:space="preserve"> PAGEREF _Toc75856545 \h </w:instrText>
      </w:r>
      <w:r>
        <w:fldChar w:fldCharType="separate"/>
      </w:r>
      <w:r>
        <w:t>12</w:t>
      </w:r>
      <w:r>
        <w:fldChar w:fldCharType="end"/>
      </w:r>
    </w:p>
    <w:p w14:paraId="6BB5987A" w14:textId="6A014F97" w:rsidR="0012253A" w:rsidRDefault="0012253A">
      <w:pPr>
        <w:pStyle w:val="TOC3"/>
        <w:rPr>
          <w:rFonts w:asciiTheme="minorHAnsi" w:eastAsiaTheme="minorEastAsia" w:hAnsiTheme="minorHAnsi" w:cstheme="minorBidi"/>
          <w:sz w:val="22"/>
          <w:szCs w:val="22"/>
          <w:lang w:val="en-US"/>
        </w:rPr>
      </w:pPr>
      <w:r>
        <w:t>5.2.1</w:t>
      </w:r>
      <w:r>
        <w:tab/>
        <w:t>Overall Issues with Federated Data Collection</w:t>
      </w:r>
      <w:r>
        <w:tab/>
      </w:r>
      <w:r>
        <w:fldChar w:fldCharType="begin"/>
      </w:r>
      <w:r>
        <w:instrText xml:space="preserve"> PAGEREF _Toc75856546 \h </w:instrText>
      </w:r>
      <w:r>
        <w:fldChar w:fldCharType="separate"/>
      </w:r>
      <w:r>
        <w:t>12</w:t>
      </w:r>
      <w:r>
        <w:fldChar w:fldCharType="end"/>
      </w:r>
    </w:p>
    <w:p w14:paraId="30A782FF" w14:textId="209284E3" w:rsidR="0012253A" w:rsidRDefault="0012253A">
      <w:pPr>
        <w:pStyle w:val="TOC3"/>
        <w:rPr>
          <w:rFonts w:asciiTheme="minorHAnsi" w:eastAsiaTheme="minorEastAsia" w:hAnsiTheme="minorHAnsi" w:cstheme="minorBidi"/>
          <w:sz w:val="22"/>
          <w:szCs w:val="22"/>
          <w:lang w:val="en-US"/>
        </w:rPr>
      </w:pPr>
      <w:r>
        <w:t>5.2.2</w:t>
      </w:r>
      <w:r>
        <w:tab/>
        <w:t>How to efficiently and concurrently collect data and store data collection records in PDL?</w:t>
      </w:r>
      <w:r>
        <w:tab/>
      </w:r>
      <w:r>
        <w:fldChar w:fldCharType="begin"/>
      </w:r>
      <w:r>
        <w:instrText xml:space="preserve"> PAGEREF _Toc75856547 \h </w:instrText>
      </w:r>
      <w:r>
        <w:fldChar w:fldCharType="separate"/>
      </w:r>
      <w:r>
        <w:t>12</w:t>
      </w:r>
      <w:r>
        <w:fldChar w:fldCharType="end"/>
      </w:r>
    </w:p>
    <w:p w14:paraId="25594216" w14:textId="5EED9F3C" w:rsidR="0012253A" w:rsidRDefault="0012253A">
      <w:pPr>
        <w:pStyle w:val="TOC2"/>
        <w:rPr>
          <w:rFonts w:asciiTheme="minorHAnsi" w:eastAsiaTheme="minorEastAsia" w:hAnsiTheme="minorHAnsi" w:cstheme="minorBidi"/>
          <w:sz w:val="22"/>
          <w:szCs w:val="22"/>
          <w:lang w:val="en-US"/>
        </w:rPr>
      </w:pPr>
      <w:r>
        <w:t>5.3</w:t>
      </w:r>
      <w:r>
        <w:tab/>
        <w:t>Key Issues with Federated Learning</w:t>
      </w:r>
      <w:r>
        <w:tab/>
      </w:r>
      <w:r>
        <w:fldChar w:fldCharType="begin"/>
      </w:r>
      <w:r>
        <w:instrText xml:space="preserve"> PAGEREF _Toc75856548 \h </w:instrText>
      </w:r>
      <w:r>
        <w:fldChar w:fldCharType="separate"/>
      </w:r>
      <w:r>
        <w:t>13</w:t>
      </w:r>
      <w:r>
        <w:fldChar w:fldCharType="end"/>
      </w:r>
    </w:p>
    <w:p w14:paraId="6C490A79" w14:textId="37A49272" w:rsidR="0012253A" w:rsidRDefault="0012253A">
      <w:pPr>
        <w:pStyle w:val="TOC3"/>
        <w:rPr>
          <w:rFonts w:asciiTheme="minorHAnsi" w:eastAsiaTheme="minorEastAsia" w:hAnsiTheme="minorHAnsi" w:cstheme="minorBidi"/>
          <w:sz w:val="22"/>
          <w:szCs w:val="22"/>
          <w:lang w:val="en-US"/>
        </w:rPr>
      </w:pPr>
      <w:r>
        <w:t>5.3.1</w:t>
      </w:r>
      <w:r>
        <w:tab/>
        <w:t>Overall Issues with Federated Learning</w:t>
      </w:r>
      <w:r>
        <w:tab/>
      </w:r>
      <w:r>
        <w:fldChar w:fldCharType="begin"/>
      </w:r>
      <w:r>
        <w:instrText xml:space="preserve"> PAGEREF _Toc75856549 \h </w:instrText>
      </w:r>
      <w:r>
        <w:fldChar w:fldCharType="separate"/>
      </w:r>
      <w:r>
        <w:t>13</w:t>
      </w:r>
      <w:r>
        <w:fldChar w:fldCharType="end"/>
      </w:r>
    </w:p>
    <w:p w14:paraId="4923C4E9" w14:textId="73931FBD" w:rsidR="0012253A" w:rsidRDefault="0012253A">
      <w:pPr>
        <w:pStyle w:val="TOC3"/>
        <w:rPr>
          <w:rFonts w:asciiTheme="minorHAnsi" w:eastAsiaTheme="minorEastAsia" w:hAnsiTheme="minorHAnsi" w:cstheme="minorBidi"/>
          <w:sz w:val="22"/>
          <w:szCs w:val="22"/>
          <w:lang w:val="en-US"/>
        </w:rPr>
      </w:pPr>
      <w:r>
        <w:t>5.3.2</w:t>
      </w:r>
      <w:r>
        <w:tab/>
        <w:t>How to efficiently store FL-related data in PDL?</w:t>
      </w:r>
      <w:r>
        <w:tab/>
      </w:r>
      <w:r>
        <w:fldChar w:fldCharType="begin"/>
      </w:r>
      <w:r>
        <w:instrText xml:space="preserve"> PAGEREF _Toc75856550 \h </w:instrText>
      </w:r>
      <w:r>
        <w:fldChar w:fldCharType="separate"/>
      </w:r>
      <w:r>
        <w:t>14</w:t>
      </w:r>
      <w:r>
        <w:fldChar w:fldCharType="end"/>
      </w:r>
    </w:p>
    <w:p w14:paraId="7C45E958" w14:textId="3A2AB0B6" w:rsidR="0012253A" w:rsidRDefault="0012253A">
      <w:pPr>
        <w:pStyle w:val="TOC2"/>
        <w:rPr>
          <w:rFonts w:asciiTheme="minorHAnsi" w:eastAsiaTheme="minorEastAsia" w:hAnsiTheme="minorHAnsi" w:cstheme="minorBidi"/>
          <w:sz w:val="22"/>
          <w:szCs w:val="22"/>
          <w:lang w:val="en-US"/>
        </w:rPr>
      </w:pPr>
      <w:r>
        <w:t>5.4</w:t>
      </w:r>
      <w:r>
        <w:tab/>
        <w:t>Key Issues with Federated Data Discovery and Sharing</w:t>
      </w:r>
      <w:r>
        <w:tab/>
      </w:r>
      <w:r>
        <w:fldChar w:fldCharType="begin"/>
      </w:r>
      <w:r>
        <w:instrText xml:space="preserve"> PAGEREF _Toc75856551 \h </w:instrText>
      </w:r>
      <w:r>
        <w:fldChar w:fldCharType="separate"/>
      </w:r>
      <w:r>
        <w:t>14</w:t>
      </w:r>
      <w:r>
        <w:fldChar w:fldCharType="end"/>
      </w:r>
    </w:p>
    <w:p w14:paraId="2115D8D8" w14:textId="04E0A749" w:rsidR="0012253A" w:rsidRDefault="0012253A">
      <w:pPr>
        <w:pStyle w:val="TOC1"/>
        <w:rPr>
          <w:rFonts w:asciiTheme="minorHAnsi" w:eastAsiaTheme="minorEastAsia" w:hAnsiTheme="minorHAnsi" w:cstheme="minorBidi"/>
          <w:szCs w:val="22"/>
          <w:lang w:val="en-US"/>
        </w:rPr>
      </w:pPr>
      <w:r>
        <w:t>6</w:t>
      </w:r>
      <w:r>
        <w:tab/>
        <w:t>Architecture for PDL-based Federated Data Management</w:t>
      </w:r>
      <w:r>
        <w:tab/>
      </w:r>
      <w:r>
        <w:fldChar w:fldCharType="begin"/>
      </w:r>
      <w:r>
        <w:instrText xml:space="preserve"> PAGEREF _Toc75856552 \h </w:instrText>
      </w:r>
      <w:r>
        <w:fldChar w:fldCharType="separate"/>
      </w:r>
      <w:r>
        <w:t>15</w:t>
      </w:r>
      <w:r>
        <w:fldChar w:fldCharType="end"/>
      </w:r>
    </w:p>
    <w:p w14:paraId="5E2CA451" w14:textId="3CE2FB49" w:rsidR="0012253A" w:rsidRDefault="0012253A">
      <w:pPr>
        <w:pStyle w:val="TOC2"/>
        <w:rPr>
          <w:rFonts w:asciiTheme="minorHAnsi" w:eastAsiaTheme="minorEastAsia" w:hAnsiTheme="minorHAnsi" w:cstheme="minorBidi"/>
          <w:sz w:val="22"/>
          <w:szCs w:val="22"/>
          <w:lang w:val="en-US"/>
        </w:rPr>
      </w:pPr>
      <w:r>
        <w:t>6.1</w:t>
      </w:r>
      <w:r>
        <w:tab/>
        <w:t>Introduction</w:t>
      </w:r>
      <w:r>
        <w:tab/>
      </w:r>
      <w:r>
        <w:fldChar w:fldCharType="begin"/>
      </w:r>
      <w:r>
        <w:instrText xml:space="preserve"> PAGEREF _Toc75856553 \h </w:instrText>
      </w:r>
      <w:r>
        <w:fldChar w:fldCharType="separate"/>
      </w:r>
      <w:r>
        <w:t>15</w:t>
      </w:r>
      <w:r>
        <w:fldChar w:fldCharType="end"/>
      </w:r>
    </w:p>
    <w:p w14:paraId="71A8AD0F" w14:textId="6E554F0F" w:rsidR="0012253A" w:rsidRDefault="0012253A">
      <w:pPr>
        <w:pStyle w:val="TOC2"/>
        <w:rPr>
          <w:rFonts w:asciiTheme="minorHAnsi" w:eastAsiaTheme="minorEastAsia" w:hAnsiTheme="minorHAnsi" w:cstheme="minorBidi"/>
          <w:sz w:val="22"/>
          <w:szCs w:val="22"/>
          <w:lang w:val="en-US"/>
        </w:rPr>
      </w:pPr>
      <w:r>
        <w:t>6.2</w:t>
      </w:r>
      <w:r>
        <w:tab/>
        <w:t>Architecture</w:t>
      </w:r>
      <w:r>
        <w:tab/>
      </w:r>
      <w:r>
        <w:fldChar w:fldCharType="begin"/>
      </w:r>
      <w:r>
        <w:instrText xml:space="preserve"> PAGEREF _Toc75856554 \h </w:instrText>
      </w:r>
      <w:r>
        <w:fldChar w:fldCharType="separate"/>
      </w:r>
      <w:r>
        <w:t>15</w:t>
      </w:r>
      <w:r>
        <w:fldChar w:fldCharType="end"/>
      </w:r>
    </w:p>
    <w:p w14:paraId="6F041F64" w14:textId="62850FF7" w:rsidR="0012253A" w:rsidRDefault="0012253A">
      <w:pPr>
        <w:pStyle w:val="TOC1"/>
        <w:rPr>
          <w:rFonts w:asciiTheme="minorHAnsi" w:eastAsiaTheme="minorEastAsia" w:hAnsiTheme="minorHAnsi" w:cstheme="minorBidi"/>
          <w:szCs w:val="22"/>
          <w:lang w:val="en-US"/>
        </w:rPr>
      </w:pPr>
      <w:r>
        <w:t>7</w:t>
      </w:r>
      <w:r>
        <w:tab/>
        <w:t>Key Solutions</w:t>
      </w:r>
      <w:r>
        <w:tab/>
      </w:r>
      <w:r>
        <w:fldChar w:fldCharType="begin"/>
      </w:r>
      <w:r>
        <w:instrText xml:space="preserve"> PAGEREF _Toc75856555 \h </w:instrText>
      </w:r>
      <w:r>
        <w:fldChar w:fldCharType="separate"/>
      </w:r>
      <w:r>
        <w:t>17</w:t>
      </w:r>
      <w:r>
        <w:fldChar w:fldCharType="end"/>
      </w:r>
    </w:p>
    <w:p w14:paraId="0C3544C7" w14:textId="3E2B4CAB" w:rsidR="0012253A" w:rsidRDefault="0012253A">
      <w:pPr>
        <w:pStyle w:val="TOC2"/>
        <w:rPr>
          <w:rFonts w:asciiTheme="minorHAnsi" w:eastAsiaTheme="minorEastAsia" w:hAnsiTheme="minorHAnsi" w:cstheme="minorBidi"/>
          <w:sz w:val="22"/>
          <w:szCs w:val="22"/>
          <w:lang w:val="en-US"/>
        </w:rPr>
      </w:pPr>
      <w:r>
        <w:t>7.1</w:t>
      </w:r>
      <w:r>
        <w:tab/>
        <w:t>Solutions for PDL-based Federated Learning</w:t>
      </w:r>
      <w:r>
        <w:tab/>
      </w:r>
      <w:r>
        <w:fldChar w:fldCharType="begin"/>
      </w:r>
      <w:r>
        <w:instrText xml:space="preserve"> PAGEREF _Toc75856556 \h </w:instrText>
      </w:r>
      <w:r>
        <w:fldChar w:fldCharType="separate"/>
      </w:r>
      <w:r>
        <w:t>17</w:t>
      </w:r>
      <w:r>
        <w:fldChar w:fldCharType="end"/>
      </w:r>
    </w:p>
    <w:p w14:paraId="729C4D19" w14:textId="682C03C2" w:rsidR="0012253A" w:rsidRDefault="0012253A">
      <w:pPr>
        <w:pStyle w:val="TOC2"/>
        <w:rPr>
          <w:rFonts w:asciiTheme="minorHAnsi" w:eastAsiaTheme="minorEastAsia" w:hAnsiTheme="minorHAnsi" w:cstheme="minorBidi"/>
          <w:sz w:val="22"/>
          <w:szCs w:val="22"/>
          <w:lang w:val="en-US"/>
        </w:rPr>
      </w:pPr>
      <w:r>
        <w:t>7.2</w:t>
      </w:r>
      <w:r>
        <w:tab/>
        <w:t>Solutions for PDL-based Federated Data Collection</w:t>
      </w:r>
      <w:r>
        <w:tab/>
      </w:r>
      <w:r>
        <w:fldChar w:fldCharType="begin"/>
      </w:r>
      <w:r>
        <w:instrText xml:space="preserve"> PAGEREF _Toc75856557 \h </w:instrText>
      </w:r>
      <w:r>
        <w:fldChar w:fldCharType="separate"/>
      </w:r>
      <w:r>
        <w:t>20</w:t>
      </w:r>
      <w:r>
        <w:fldChar w:fldCharType="end"/>
      </w:r>
    </w:p>
    <w:p w14:paraId="7146AADF" w14:textId="79DEDD42" w:rsidR="0012253A" w:rsidRDefault="0012253A">
      <w:pPr>
        <w:pStyle w:val="TOC2"/>
        <w:rPr>
          <w:rFonts w:asciiTheme="minorHAnsi" w:eastAsiaTheme="minorEastAsia" w:hAnsiTheme="minorHAnsi" w:cstheme="minorBidi"/>
          <w:sz w:val="22"/>
          <w:szCs w:val="22"/>
          <w:lang w:val="en-US"/>
        </w:rPr>
      </w:pPr>
      <w:r>
        <w:t>7.3</w:t>
      </w:r>
      <w:r>
        <w:tab/>
        <w:t>Solutions for PDL-based Federated Data Discovery and Sharing</w:t>
      </w:r>
      <w:r>
        <w:tab/>
      </w:r>
      <w:r>
        <w:fldChar w:fldCharType="begin"/>
      </w:r>
      <w:r>
        <w:instrText xml:space="preserve"> PAGEREF _Toc75856558 \h </w:instrText>
      </w:r>
      <w:r>
        <w:fldChar w:fldCharType="separate"/>
      </w:r>
      <w:r>
        <w:t>22</w:t>
      </w:r>
      <w:r>
        <w:fldChar w:fldCharType="end"/>
      </w:r>
    </w:p>
    <w:p w14:paraId="3F161157" w14:textId="50EDF988" w:rsidR="0012253A" w:rsidRDefault="0012253A">
      <w:pPr>
        <w:pStyle w:val="TOC1"/>
        <w:rPr>
          <w:rFonts w:asciiTheme="minorHAnsi" w:eastAsiaTheme="minorEastAsia" w:hAnsiTheme="minorHAnsi" w:cstheme="minorBidi"/>
          <w:szCs w:val="22"/>
          <w:lang w:val="en-US"/>
        </w:rPr>
      </w:pPr>
      <w:r>
        <w:t>8</w:t>
      </w:r>
      <w:r>
        <w:tab/>
        <w:t>Conclusions</w:t>
      </w:r>
      <w:r>
        <w:tab/>
      </w:r>
      <w:r>
        <w:fldChar w:fldCharType="begin"/>
      </w:r>
      <w:r>
        <w:instrText xml:space="preserve"> PAGEREF _Toc75856559 \h </w:instrText>
      </w:r>
      <w:r>
        <w:fldChar w:fldCharType="separate"/>
      </w:r>
      <w:r>
        <w:t>24</w:t>
      </w:r>
      <w:r>
        <w:fldChar w:fldCharType="end"/>
      </w:r>
    </w:p>
    <w:p w14:paraId="4CA418D6" w14:textId="71DC42B9" w:rsidR="0012253A" w:rsidRDefault="0012253A">
      <w:pPr>
        <w:pStyle w:val="TOC2"/>
        <w:rPr>
          <w:rFonts w:asciiTheme="minorHAnsi" w:eastAsiaTheme="minorEastAsia" w:hAnsiTheme="minorHAnsi" w:cstheme="minorBidi"/>
          <w:sz w:val="22"/>
          <w:szCs w:val="22"/>
          <w:lang w:val="en-US"/>
        </w:rPr>
      </w:pPr>
      <w:r>
        <w:t>8.1</w:t>
      </w:r>
      <w:r>
        <w:tab/>
        <w:t>Introduction</w:t>
      </w:r>
      <w:r>
        <w:tab/>
      </w:r>
      <w:r>
        <w:fldChar w:fldCharType="begin"/>
      </w:r>
      <w:r>
        <w:instrText xml:space="preserve"> PAGEREF _Toc75856560 \h </w:instrText>
      </w:r>
      <w:r>
        <w:fldChar w:fldCharType="separate"/>
      </w:r>
      <w:r>
        <w:t>24</w:t>
      </w:r>
      <w:r>
        <w:fldChar w:fldCharType="end"/>
      </w:r>
    </w:p>
    <w:p w14:paraId="4E59A89A" w14:textId="74DA9121" w:rsidR="0012253A" w:rsidRDefault="0012253A">
      <w:pPr>
        <w:pStyle w:val="TOC2"/>
        <w:rPr>
          <w:rFonts w:asciiTheme="minorHAnsi" w:eastAsiaTheme="minorEastAsia" w:hAnsiTheme="minorHAnsi" w:cstheme="minorBidi"/>
          <w:sz w:val="22"/>
          <w:szCs w:val="22"/>
          <w:lang w:val="en-US"/>
        </w:rPr>
      </w:pPr>
      <w:r>
        <w:t>8.2</w:t>
      </w:r>
      <w:r>
        <w:tab/>
        <w:t>Operational Guidelines</w:t>
      </w:r>
      <w:r>
        <w:tab/>
      </w:r>
      <w:r>
        <w:fldChar w:fldCharType="begin"/>
      </w:r>
      <w:r>
        <w:instrText xml:space="preserve"> PAGEREF _Toc75856561 \h </w:instrText>
      </w:r>
      <w:r>
        <w:fldChar w:fldCharType="separate"/>
      </w:r>
      <w:r>
        <w:t>24</w:t>
      </w:r>
      <w:r>
        <w:fldChar w:fldCharType="end"/>
      </w:r>
    </w:p>
    <w:p w14:paraId="60A5F422" w14:textId="2A7DFB62" w:rsidR="0012253A" w:rsidRDefault="0012253A">
      <w:pPr>
        <w:pStyle w:val="TOC2"/>
        <w:rPr>
          <w:rFonts w:asciiTheme="minorHAnsi" w:eastAsiaTheme="minorEastAsia" w:hAnsiTheme="minorHAnsi" w:cstheme="minorBidi"/>
          <w:sz w:val="22"/>
          <w:szCs w:val="22"/>
          <w:lang w:val="en-US"/>
        </w:rPr>
      </w:pPr>
      <w:r>
        <w:t>8.3</w:t>
      </w:r>
      <w:r>
        <w:tab/>
        <w:t>Recommendations for next steps</w:t>
      </w:r>
      <w:r>
        <w:tab/>
      </w:r>
      <w:r>
        <w:fldChar w:fldCharType="begin"/>
      </w:r>
      <w:r>
        <w:instrText xml:space="preserve"> PAGEREF _Toc75856562 \h </w:instrText>
      </w:r>
      <w:r>
        <w:fldChar w:fldCharType="separate"/>
      </w:r>
      <w:r>
        <w:t>24</w:t>
      </w:r>
      <w:r>
        <w:fldChar w:fldCharType="end"/>
      </w:r>
    </w:p>
    <w:p w14:paraId="5993B489" w14:textId="19A921DE" w:rsidR="0012253A" w:rsidRDefault="0012253A">
      <w:pPr>
        <w:pStyle w:val="TOC1"/>
        <w:rPr>
          <w:rFonts w:asciiTheme="minorHAnsi" w:eastAsiaTheme="minorEastAsia" w:hAnsiTheme="minorHAnsi" w:cstheme="minorBidi"/>
          <w:szCs w:val="22"/>
          <w:lang w:val="en-US"/>
        </w:rPr>
      </w:pPr>
      <w:r>
        <w:t>History</w:t>
      </w:r>
      <w:r>
        <w:tab/>
      </w:r>
      <w:r>
        <w:fldChar w:fldCharType="begin"/>
      </w:r>
      <w:r>
        <w:instrText xml:space="preserve"> PAGEREF _Toc75856563 \h </w:instrText>
      </w:r>
      <w:r>
        <w:fldChar w:fldCharType="separate"/>
      </w:r>
      <w:r>
        <w:t>25</w:t>
      </w:r>
      <w:r>
        <w:fldChar w:fldCharType="end"/>
      </w:r>
    </w:p>
    <w:p w14:paraId="524C65BC" w14:textId="36574E1F" w:rsidR="00F914BD" w:rsidRPr="00544DA3" w:rsidRDefault="00D111EF" w:rsidP="00F914BD">
      <w:pPr>
        <w:rPr>
          <w:rFonts w:eastAsiaTheme="minorEastAsia"/>
          <w:lang w:eastAsia="en-GB"/>
        </w:rPr>
      </w:pPr>
      <w:r w:rsidRPr="00544DA3">
        <w:rPr>
          <w:rFonts w:eastAsiaTheme="minorEastAsia"/>
          <w:lang w:eastAsia="en-GB"/>
        </w:rPr>
        <w:fldChar w:fldCharType="end"/>
      </w:r>
    </w:p>
    <w:p w14:paraId="3619659F" w14:textId="77777777" w:rsidR="00763C71" w:rsidRPr="00544DA3" w:rsidRDefault="00691C6E">
      <w:pPr>
        <w:spacing w:after="0"/>
        <w:ind w:left="-567"/>
        <w:rPr>
          <w:color w:val="000000" w:themeColor="text1"/>
        </w:rPr>
      </w:pPr>
      <w:r w:rsidRPr="00544DA3">
        <w:lastRenderedPageBreak/>
        <w:br w:type="page"/>
      </w:r>
    </w:p>
    <w:p w14:paraId="075C486D" w14:textId="77777777" w:rsidR="00763C71" w:rsidRPr="00544DA3" w:rsidRDefault="00691C6E">
      <w:pPr>
        <w:pStyle w:val="Heading1"/>
      </w:pPr>
      <w:bookmarkStart w:id="2" w:name="_Toc74905980"/>
      <w:bookmarkStart w:id="3" w:name="_Toc74910616"/>
      <w:bookmarkStart w:id="4" w:name="_Toc75856525"/>
      <w:r w:rsidRPr="00544DA3">
        <w:lastRenderedPageBreak/>
        <w:t>Intellectual Property Rights</w:t>
      </w:r>
      <w:bookmarkEnd w:id="2"/>
      <w:bookmarkEnd w:id="3"/>
      <w:bookmarkEnd w:id="4"/>
    </w:p>
    <w:p w14:paraId="234C1629" w14:textId="4BA3E6C2" w:rsidR="00453E84" w:rsidRPr="00544DA3" w:rsidRDefault="00453E84" w:rsidP="00453E84">
      <w:pPr>
        <w:pStyle w:val="H6"/>
      </w:pPr>
      <w:r w:rsidRPr="00544DA3">
        <w:t>Essential patents</w:t>
      </w:r>
    </w:p>
    <w:p w14:paraId="38FAE415" w14:textId="77777777" w:rsidR="00453E84" w:rsidRPr="00544DA3" w:rsidRDefault="00453E84" w:rsidP="00453E84">
      <w:bookmarkStart w:id="5" w:name="IPR_3GPP"/>
      <w:r w:rsidRPr="00544DA3">
        <w:t xml:space="preserve">IPRs essential or potentially essential to normative deliverables may have been declared to ETSI. The declarations pertaining to these essential IPRs, if any, are publicly available for </w:t>
      </w:r>
      <w:r w:rsidRPr="00544DA3">
        <w:rPr>
          <w:b/>
          <w:bCs/>
        </w:rPr>
        <w:t>ETSI members and non-members</w:t>
      </w:r>
      <w:r w:rsidRPr="00544DA3">
        <w:t xml:space="preserve">, and can be found in ETSI SR 000 314: </w:t>
      </w:r>
      <w:r w:rsidRPr="00544DA3">
        <w:rPr>
          <w:i/>
          <w:iCs/>
        </w:rPr>
        <w:t>"Intellectual Property Rights (IPRs); Essential, or potentially Essential, IPRs notified to ETSI in respect of ETSI standards"</w:t>
      </w:r>
      <w:r w:rsidRPr="00544DA3">
        <w:t>, which is available from the ETSI Secretariat. Latest updates are available on the ETSI Web server (</w:t>
      </w:r>
      <w:hyperlink r:id="rId14" w:history="1">
        <w:r w:rsidRPr="00544DA3">
          <w:rPr>
            <w:rStyle w:val="Hyperlink"/>
          </w:rPr>
          <w:t>https://ipr.etsi.org/</w:t>
        </w:r>
      </w:hyperlink>
      <w:r w:rsidRPr="00544DA3">
        <w:t>).</w:t>
      </w:r>
    </w:p>
    <w:p w14:paraId="0C0CD485" w14:textId="77777777" w:rsidR="00453E84" w:rsidRPr="00544DA3" w:rsidRDefault="00453E84" w:rsidP="00453E84">
      <w:r w:rsidRPr="00544DA3">
        <w:t>Pursuant to the ETSI Directives including the ETSI IPR Policy, no investigation regarding the essentiality of IPRs, including IPR searches, has been carried out by ETSI. No guarantee can be given as to the existence of other IPRs not referenced in ETSI SR 000 314 (or the updates on the ETSI Web server) which are, or may be, or may become, essential to the present document.</w:t>
      </w:r>
    </w:p>
    <w:bookmarkEnd w:id="5"/>
    <w:p w14:paraId="6341B274" w14:textId="77777777" w:rsidR="00453E84" w:rsidRPr="00544DA3" w:rsidRDefault="00453E84" w:rsidP="00453E84">
      <w:pPr>
        <w:pStyle w:val="H6"/>
      </w:pPr>
      <w:r w:rsidRPr="00544DA3">
        <w:t>Trademarks</w:t>
      </w:r>
    </w:p>
    <w:p w14:paraId="6A67F88F" w14:textId="77777777" w:rsidR="00453E84" w:rsidRPr="00544DA3" w:rsidRDefault="00453E84" w:rsidP="00453E84">
      <w:r w:rsidRPr="00544DA3">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31B77FC9" w14:textId="77777777" w:rsidR="00453E84" w:rsidRPr="00544DA3" w:rsidRDefault="00453E84" w:rsidP="00453E84">
      <w:r w:rsidRPr="00544DA3">
        <w:rPr>
          <w:b/>
          <w:bCs/>
        </w:rPr>
        <w:t>DECT™</w:t>
      </w:r>
      <w:r w:rsidRPr="00544DA3">
        <w:t xml:space="preserve">, </w:t>
      </w:r>
      <w:r w:rsidRPr="00544DA3">
        <w:rPr>
          <w:b/>
          <w:bCs/>
        </w:rPr>
        <w:t>PLUGTESTS™</w:t>
      </w:r>
      <w:r w:rsidRPr="00544DA3">
        <w:t xml:space="preserve">, </w:t>
      </w:r>
      <w:r w:rsidRPr="00544DA3">
        <w:rPr>
          <w:b/>
          <w:bCs/>
        </w:rPr>
        <w:t>UMTS™</w:t>
      </w:r>
      <w:r w:rsidRPr="00544DA3">
        <w:t xml:space="preserve"> and the ETSI logo are trademarks of ETSI registered for the benefit of its Members. </w:t>
      </w:r>
      <w:r w:rsidRPr="00544DA3">
        <w:rPr>
          <w:b/>
          <w:bCs/>
        </w:rPr>
        <w:t>3GPP™</w:t>
      </w:r>
      <w:r w:rsidRPr="00544DA3">
        <w:rPr>
          <w:vertAlign w:val="superscript"/>
        </w:rPr>
        <w:t xml:space="preserve"> </w:t>
      </w:r>
      <w:r w:rsidRPr="00544DA3">
        <w:t xml:space="preserve">and </w:t>
      </w:r>
      <w:r w:rsidRPr="00544DA3">
        <w:rPr>
          <w:b/>
          <w:bCs/>
        </w:rPr>
        <w:t>LTE™</w:t>
      </w:r>
      <w:r w:rsidRPr="00544DA3">
        <w:t xml:space="preserve"> are trademarks of ETSI registered for the benefit of its Members and of the 3GPP Organizational Partners. </w:t>
      </w:r>
      <w:r w:rsidRPr="00544DA3">
        <w:rPr>
          <w:b/>
          <w:bCs/>
        </w:rPr>
        <w:t>oneM2M™</w:t>
      </w:r>
      <w:r w:rsidRPr="00544DA3">
        <w:t xml:space="preserve"> logo is a trademark of ETSI registered for the benefit of its Members and of the oneM2M Partners. </w:t>
      </w:r>
      <w:r w:rsidRPr="00544DA3">
        <w:rPr>
          <w:b/>
          <w:bCs/>
        </w:rPr>
        <w:t>GSM</w:t>
      </w:r>
      <w:r w:rsidRPr="00544DA3">
        <w:rPr>
          <w:vertAlign w:val="superscript"/>
        </w:rPr>
        <w:t>®</w:t>
      </w:r>
      <w:r w:rsidRPr="00544DA3">
        <w:t xml:space="preserve"> and the GSM logo are trademarks registered and owned by the GSM Association.</w:t>
      </w:r>
    </w:p>
    <w:p w14:paraId="020587C6" w14:textId="77777777" w:rsidR="00763C71" w:rsidRPr="00544DA3" w:rsidRDefault="00691C6E">
      <w:pPr>
        <w:pStyle w:val="Heading1"/>
      </w:pPr>
      <w:bookmarkStart w:id="6" w:name="_Toc74905981"/>
      <w:bookmarkStart w:id="7" w:name="_Toc74910617"/>
      <w:bookmarkStart w:id="8" w:name="_Toc75856526"/>
      <w:r w:rsidRPr="00544DA3">
        <w:t>Foreword</w:t>
      </w:r>
      <w:bookmarkEnd w:id="6"/>
      <w:bookmarkEnd w:id="7"/>
      <w:bookmarkEnd w:id="8"/>
    </w:p>
    <w:p w14:paraId="503DF1A5" w14:textId="77777777" w:rsidR="00453E84" w:rsidRPr="00544DA3" w:rsidRDefault="00453E84" w:rsidP="00453E84">
      <w:r w:rsidRPr="00544DA3">
        <w:t>This Group Report (GR) has been produced by ETSI Industry Specification Group (ISG) Permissioned Distributed Ledger (PDL).</w:t>
      </w:r>
    </w:p>
    <w:p w14:paraId="32D007E4" w14:textId="77777777" w:rsidR="00453E84" w:rsidRPr="00544DA3" w:rsidRDefault="00453E84" w:rsidP="00453E84">
      <w:pPr>
        <w:pStyle w:val="Heading1"/>
      </w:pPr>
      <w:bookmarkStart w:id="9" w:name="_Toc74905982"/>
      <w:bookmarkStart w:id="10" w:name="_Toc74910618"/>
      <w:bookmarkStart w:id="11" w:name="_Toc75856527"/>
      <w:r w:rsidRPr="00544DA3">
        <w:t>Modal verbs terminology</w:t>
      </w:r>
      <w:bookmarkEnd w:id="9"/>
      <w:bookmarkEnd w:id="10"/>
      <w:bookmarkEnd w:id="11"/>
    </w:p>
    <w:p w14:paraId="71CB91B0" w14:textId="77777777" w:rsidR="00453E84" w:rsidRPr="00544DA3" w:rsidRDefault="00453E84" w:rsidP="00453E84">
      <w:r w:rsidRPr="00544DA3">
        <w:t>In the present document "</w:t>
      </w:r>
      <w:r w:rsidRPr="00544DA3">
        <w:rPr>
          <w:b/>
          <w:bCs/>
        </w:rPr>
        <w:t>should</w:t>
      </w:r>
      <w:r w:rsidRPr="00544DA3">
        <w:t>", "</w:t>
      </w:r>
      <w:r w:rsidRPr="00544DA3">
        <w:rPr>
          <w:b/>
          <w:bCs/>
        </w:rPr>
        <w:t>should not</w:t>
      </w:r>
      <w:r w:rsidRPr="00544DA3">
        <w:t>", "</w:t>
      </w:r>
      <w:r w:rsidRPr="00544DA3">
        <w:rPr>
          <w:b/>
          <w:bCs/>
        </w:rPr>
        <w:t>may</w:t>
      </w:r>
      <w:r w:rsidRPr="00544DA3">
        <w:t>", "</w:t>
      </w:r>
      <w:r w:rsidRPr="00544DA3">
        <w:rPr>
          <w:b/>
          <w:bCs/>
        </w:rPr>
        <w:t>need not</w:t>
      </w:r>
      <w:r w:rsidRPr="00544DA3">
        <w:t>", "</w:t>
      </w:r>
      <w:r w:rsidRPr="00544DA3">
        <w:rPr>
          <w:b/>
          <w:bCs/>
        </w:rPr>
        <w:t>will</w:t>
      </w:r>
      <w:r w:rsidRPr="00544DA3">
        <w:rPr>
          <w:bCs/>
        </w:rPr>
        <w:t>"</w:t>
      </w:r>
      <w:r w:rsidRPr="00544DA3">
        <w:t xml:space="preserve">, </w:t>
      </w:r>
      <w:r w:rsidRPr="00544DA3">
        <w:rPr>
          <w:bCs/>
        </w:rPr>
        <w:t>"</w:t>
      </w:r>
      <w:r w:rsidRPr="00544DA3">
        <w:rPr>
          <w:b/>
          <w:bCs/>
        </w:rPr>
        <w:t>will not</w:t>
      </w:r>
      <w:r w:rsidRPr="00544DA3">
        <w:rPr>
          <w:bCs/>
        </w:rPr>
        <w:t>"</w:t>
      </w:r>
      <w:r w:rsidRPr="00544DA3">
        <w:t>, "</w:t>
      </w:r>
      <w:r w:rsidRPr="00544DA3">
        <w:rPr>
          <w:b/>
          <w:bCs/>
        </w:rPr>
        <w:t>can</w:t>
      </w:r>
      <w:r w:rsidRPr="00544DA3">
        <w:t>" and "</w:t>
      </w:r>
      <w:r w:rsidRPr="00544DA3">
        <w:rPr>
          <w:b/>
          <w:bCs/>
        </w:rPr>
        <w:t>cannot</w:t>
      </w:r>
      <w:r w:rsidRPr="00544DA3">
        <w:t xml:space="preserve">" are to be interpreted as described in clause 3.2 of the </w:t>
      </w:r>
      <w:hyperlink r:id="rId15" w:history="1">
        <w:r w:rsidRPr="00544DA3">
          <w:rPr>
            <w:rStyle w:val="Hyperlink"/>
          </w:rPr>
          <w:t>ETSI Drafting Rules</w:t>
        </w:r>
      </w:hyperlink>
      <w:r w:rsidRPr="00544DA3">
        <w:t xml:space="preserve"> (Verbal forms for the expression of provisions).</w:t>
      </w:r>
    </w:p>
    <w:p w14:paraId="29A1014E" w14:textId="77777777" w:rsidR="00453E84" w:rsidRPr="00544DA3" w:rsidRDefault="00453E84" w:rsidP="00453E84">
      <w:r w:rsidRPr="00544DA3">
        <w:t>"</w:t>
      </w:r>
      <w:r w:rsidRPr="00544DA3">
        <w:rPr>
          <w:b/>
          <w:bCs/>
        </w:rPr>
        <w:t>must</w:t>
      </w:r>
      <w:r w:rsidRPr="00544DA3">
        <w:t>" and "</w:t>
      </w:r>
      <w:r w:rsidRPr="00544DA3">
        <w:rPr>
          <w:b/>
          <w:bCs/>
        </w:rPr>
        <w:t>must not</w:t>
      </w:r>
      <w:r w:rsidRPr="00544DA3">
        <w:t xml:space="preserve">" are </w:t>
      </w:r>
      <w:r w:rsidRPr="00544DA3">
        <w:rPr>
          <w:b/>
          <w:bCs/>
        </w:rPr>
        <w:t>NOT</w:t>
      </w:r>
      <w:r w:rsidRPr="00544DA3">
        <w:t xml:space="preserve"> allowed in ETSI deliverables except when used in direct citation.</w:t>
      </w:r>
    </w:p>
    <w:p w14:paraId="2A789C3B" w14:textId="77777777" w:rsidR="0094786E" w:rsidRPr="00544DA3" w:rsidRDefault="0094786E">
      <w:pPr>
        <w:overflowPunct/>
        <w:autoSpaceDE/>
        <w:autoSpaceDN/>
        <w:adjustRightInd/>
        <w:spacing w:after="0"/>
        <w:textAlignment w:val="auto"/>
        <w:rPr>
          <w:rFonts w:ascii="Arial" w:hAnsi="Arial"/>
          <w:sz w:val="36"/>
        </w:rPr>
      </w:pPr>
      <w:r w:rsidRPr="00544DA3">
        <w:br w:type="page"/>
      </w:r>
    </w:p>
    <w:p w14:paraId="42AD5352" w14:textId="59EF6E49" w:rsidR="00763C71" w:rsidRPr="00544DA3" w:rsidRDefault="002E1C61" w:rsidP="002E1C61">
      <w:pPr>
        <w:pStyle w:val="Heading1"/>
      </w:pPr>
      <w:bookmarkStart w:id="12" w:name="_Toc74905983"/>
      <w:bookmarkStart w:id="13" w:name="_Toc74910619"/>
      <w:bookmarkStart w:id="14" w:name="_Toc75856528"/>
      <w:r w:rsidRPr="00544DA3">
        <w:lastRenderedPageBreak/>
        <w:t>1</w:t>
      </w:r>
      <w:r w:rsidRPr="00544DA3">
        <w:tab/>
      </w:r>
      <w:r w:rsidR="00691C6E" w:rsidRPr="00544DA3">
        <w:t>Scope</w:t>
      </w:r>
      <w:bookmarkEnd w:id="12"/>
      <w:bookmarkEnd w:id="13"/>
      <w:bookmarkEnd w:id="14"/>
    </w:p>
    <w:p w14:paraId="6EC04847" w14:textId="6AF448B1" w:rsidR="00C20C09" w:rsidRPr="00544DA3" w:rsidRDefault="00BA7770">
      <w:r w:rsidRPr="00544DA3">
        <w:t>This document will describe use case scenarios, functional architecture, key functional components mechanisms of leveraging PDL for federated data management (</w:t>
      </w:r>
      <w:r w:rsidR="00C41B65" w:rsidRPr="00544DA3">
        <w:t>e.g.</w:t>
      </w:r>
      <w:r w:rsidRPr="00544DA3">
        <w:t xml:space="preserve"> PDL for federated learning, the integration of PDL and the whole data pipeline)</w:t>
      </w:r>
      <w:r w:rsidR="00C20C09" w:rsidRPr="00544DA3">
        <w:t>.</w:t>
      </w:r>
    </w:p>
    <w:p w14:paraId="6D2EC4A3" w14:textId="6CCE58E2" w:rsidR="00763C71" w:rsidRPr="00544DA3" w:rsidRDefault="002E1C61" w:rsidP="002E1C61">
      <w:pPr>
        <w:pStyle w:val="Heading1"/>
      </w:pPr>
      <w:bookmarkStart w:id="15" w:name="_Toc74905984"/>
      <w:bookmarkStart w:id="16" w:name="_Toc74910620"/>
      <w:bookmarkStart w:id="17" w:name="_Toc75856529"/>
      <w:r w:rsidRPr="00544DA3">
        <w:t>2</w:t>
      </w:r>
      <w:r w:rsidRPr="00544DA3">
        <w:tab/>
      </w:r>
      <w:r w:rsidR="00691C6E" w:rsidRPr="00544DA3">
        <w:t>References</w:t>
      </w:r>
      <w:bookmarkEnd w:id="15"/>
      <w:bookmarkEnd w:id="16"/>
      <w:bookmarkEnd w:id="17"/>
    </w:p>
    <w:p w14:paraId="363AA52A" w14:textId="77777777" w:rsidR="00763C71" w:rsidRPr="00544DA3" w:rsidRDefault="00691C6E">
      <w:pPr>
        <w:pStyle w:val="Heading2"/>
      </w:pPr>
      <w:bookmarkStart w:id="18" w:name="_Toc74905985"/>
      <w:bookmarkStart w:id="19" w:name="_Toc74910621"/>
      <w:bookmarkStart w:id="20" w:name="_Toc75856530"/>
      <w:r w:rsidRPr="00544DA3">
        <w:t>2.1</w:t>
      </w:r>
      <w:r w:rsidRPr="00544DA3">
        <w:tab/>
        <w:t>Normative references</w:t>
      </w:r>
      <w:bookmarkEnd w:id="18"/>
      <w:bookmarkEnd w:id="19"/>
      <w:bookmarkEnd w:id="20"/>
    </w:p>
    <w:p w14:paraId="02DF1128" w14:textId="77777777" w:rsidR="00763C71" w:rsidRPr="00544DA3" w:rsidRDefault="00691C6E">
      <w:r w:rsidRPr="00544DA3">
        <w:t>Normative references are not applicable in the present document.</w:t>
      </w:r>
    </w:p>
    <w:p w14:paraId="42A1D74A" w14:textId="77777777" w:rsidR="00763C71" w:rsidRPr="00544DA3" w:rsidRDefault="00691C6E">
      <w:pPr>
        <w:pStyle w:val="Heading2"/>
      </w:pPr>
      <w:bookmarkStart w:id="21" w:name="_Toc74905986"/>
      <w:bookmarkStart w:id="22" w:name="_Toc74910622"/>
      <w:bookmarkStart w:id="23" w:name="_Toc75856531"/>
      <w:r w:rsidRPr="00544DA3">
        <w:t>2.2</w:t>
      </w:r>
      <w:r w:rsidRPr="00544DA3">
        <w:tab/>
        <w:t>Informative references</w:t>
      </w:r>
      <w:bookmarkEnd w:id="21"/>
      <w:bookmarkEnd w:id="22"/>
      <w:bookmarkEnd w:id="23"/>
    </w:p>
    <w:p w14:paraId="55CD0EB8" w14:textId="77777777" w:rsidR="00763C71" w:rsidRPr="00544DA3" w:rsidRDefault="00691C6E">
      <w:r w:rsidRPr="00544DA3">
        <w:t>References are either specific (identified by date of publication and/or edition number or version number) or non</w:t>
      </w:r>
      <w:r w:rsidRPr="00544DA3">
        <w:noBreakHyphen/>
        <w:t>specific. For specific references, only the cited version applies. For non-specific references, the latest version of the referenced document (including any amendments) applies.</w:t>
      </w:r>
    </w:p>
    <w:p w14:paraId="36BA9BB6" w14:textId="77777777" w:rsidR="00763C71" w:rsidRPr="00544DA3" w:rsidRDefault="00691C6E">
      <w:pPr>
        <w:pStyle w:val="NO"/>
      </w:pPr>
      <w:r w:rsidRPr="00544DA3">
        <w:t>NOTE:</w:t>
      </w:r>
      <w:r w:rsidRPr="00544DA3">
        <w:tab/>
        <w:t>While any hyperlinks included in this clause were valid at the time of publication, ETSI cannot guarantee their long term validity.</w:t>
      </w:r>
    </w:p>
    <w:p w14:paraId="2FF45A0D" w14:textId="77777777" w:rsidR="00763C71" w:rsidRPr="00544DA3" w:rsidRDefault="00691C6E">
      <w:pPr>
        <w:keepNext/>
      </w:pPr>
      <w:r w:rsidRPr="00544DA3">
        <w:rPr>
          <w:lang w:eastAsia="en-GB"/>
        </w:rPr>
        <w:t xml:space="preserve">The following referenced documents are </w:t>
      </w:r>
      <w:r w:rsidRPr="00544DA3">
        <w:t>not necessary for the application of the present document but they assist the user with regard to a particular subject area.</w:t>
      </w:r>
    </w:p>
    <w:p w14:paraId="32A499D0" w14:textId="3043A229" w:rsidR="0094786E" w:rsidRPr="00544DA3" w:rsidRDefault="00BC3EEB" w:rsidP="0094786E">
      <w:pPr>
        <w:pStyle w:val="EX"/>
      </w:pPr>
      <w:r w:rsidRPr="00544DA3">
        <w:t>[</w:t>
      </w:r>
      <w:r w:rsidR="00221B1A" w:rsidRPr="00544DA3">
        <w:t>i.1</w:t>
      </w:r>
      <w:r w:rsidRPr="00544DA3">
        <w:t>]</w:t>
      </w:r>
      <w:r w:rsidRPr="00544DA3">
        <w:tab/>
        <w:t>Industrial Internet Consortium</w:t>
      </w:r>
      <w:r w:rsidR="00712DFD" w:rsidRPr="00544DA3">
        <w:t xml:space="preserve">, </w:t>
      </w:r>
      <w:r w:rsidR="003D08CD">
        <w:t>“</w:t>
      </w:r>
      <w:r w:rsidR="00101DFD" w:rsidRPr="00544DA3">
        <w:t>The Industrial Internet of Things Volume G1: Reference Architecture</w:t>
      </w:r>
      <w:r w:rsidR="00712DFD" w:rsidRPr="00544DA3">
        <w:t xml:space="preserve"> (V</w:t>
      </w:r>
      <w:r w:rsidR="0028620C" w:rsidRPr="00544DA3">
        <w:t xml:space="preserve">ersion </w:t>
      </w:r>
      <w:r w:rsidR="00712DFD" w:rsidRPr="00544DA3">
        <w:t>1.9)</w:t>
      </w:r>
      <w:r w:rsidR="003D08CD">
        <w:t>”</w:t>
      </w:r>
      <w:r w:rsidR="00712DFD" w:rsidRPr="00544DA3">
        <w:t>, June 19, 2019</w:t>
      </w:r>
      <w:r w:rsidR="0094786E" w:rsidRPr="00544DA3">
        <w:t>.</w:t>
      </w:r>
    </w:p>
    <w:p w14:paraId="04F64274" w14:textId="6B9BF6A1" w:rsidR="00BC3EEB" w:rsidRPr="00544DA3" w:rsidRDefault="0094786E" w:rsidP="0094786E">
      <w:pPr>
        <w:pStyle w:val="NO"/>
      </w:pPr>
      <w:r w:rsidRPr="00544DA3">
        <w:t>NOTE:</w:t>
      </w:r>
      <w:r w:rsidRPr="00544DA3">
        <w:tab/>
        <w:t xml:space="preserve">Available at </w:t>
      </w:r>
      <w:r w:rsidR="00712DFD" w:rsidRPr="00544DA3">
        <w:t>https://www.iiconsortium.org/pdf/IIRA-v1.9.pdf</w:t>
      </w:r>
      <w:r w:rsidRPr="00544DA3">
        <w:t>.</w:t>
      </w:r>
    </w:p>
    <w:p w14:paraId="23B3805B" w14:textId="24AC88AB" w:rsidR="00FB6419" w:rsidRPr="00544DA3" w:rsidRDefault="00C20C09" w:rsidP="0094786E">
      <w:pPr>
        <w:pStyle w:val="EX"/>
      </w:pPr>
      <w:r w:rsidRPr="00544DA3">
        <w:t>[</w:t>
      </w:r>
      <w:r w:rsidR="00221B1A" w:rsidRPr="00544DA3">
        <w:t>i.2</w:t>
      </w:r>
      <w:r w:rsidRPr="00544DA3">
        <w:t>]</w:t>
      </w:r>
      <w:r w:rsidRPr="00544DA3">
        <w:tab/>
      </w:r>
      <w:r w:rsidR="00FB6419" w:rsidRPr="00544DA3">
        <w:t>A. C. Yao</w:t>
      </w:r>
      <w:r w:rsidR="0094786E" w:rsidRPr="00544DA3">
        <w:t>:</w:t>
      </w:r>
      <w:r w:rsidR="00FB6419" w:rsidRPr="00544DA3">
        <w:t xml:space="preserve"> </w:t>
      </w:r>
      <w:r w:rsidR="0094786E" w:rsidRPr="00544DA3">
        <w:t>"</w:t>
      </w:r>
      <w:r w:rsidR="00FB6419" w:rsidRPr="00544DA3">
        <w:t xml:space="preserve">Protocols for </w:t>
      </w:r>
      <w:r w:rsidR="00BC3EEB" w:rsidRPr="00544DA3">
        <w:t>S</w:t>
      </w:r>
      <w:r w:rsidR="00FB6419" w:rsidRPr="00544DA3">
        <w:t xml:space="preserve">ecure </w:t>
      </w:r>
      <w:r w:rsidR="00BC3EEB" w:rsidRPr="00544DA3">
        <w:t>C</w:t>
      </w:r>
      <w:r w:rsidR="00FB6419" w:rsidRPr="00544DA3">
        <w:t>omputations</w:t>
      </w:r>
      <w:r w:rsidR="0094786E" w:rsidRPr="00544DA3">
        <w:t>"</w:t>
      </w:r>
      <w:r w:rsidR="00FB6419" w:rsidRPr="00544DA3">
        <w:t>, 23</w:t>
      </w:r>
      <w:r w:rsidR="00FB6419" w:rsidRPr="00544DA3">
        <w:rPr>
          <w:vertAlign w:val="superscript"/>
        </w:rPr>
        <w:t>rd</w:t>
      </w:r>
      <w:r w:rsidR="00FB6419" w:rsidRPr="00544DA3">
        <w:t xml:space="preserve"> Annual Symposium on Foundations of Computer Science (sfcs 1982), Chicago, IL, USA, 1982, Pages 160-164.</w:t>
      </w:r>
    </w:p>
    <w:p w14:paraId="384FFB06" w14:textId="512315FF" w:rsidR="00FB6419" w:rsidRPr="00544DA3" w:rsidRDefault="00FB6419" w:rsidP="0094786E">
      <w:pPr>
        <w:pStyle w:val="EX"/>
      </w:pPr>
      <w:r w:rsidRPr="00544DA3">
        <w:t>[</w:t>
      </w:r>
      <w:r w:rsidR="00221B1A" w:rsidRPr="00544DA3">
        <w:t>i.3</w:t>
      </w:r>
      <w:r w:rsidRPr="00544DA3">
        <w:t>]</w:t>
      </w:r>
      <w:r w:rsidRPr="00544DA3">
        <w:tab/>
        <w:t>D. W. Archer, D. Bogdanov, Y. Lindell, L. Kamm, K. Nielsen, J. I. Pagter, N. P. Smart and R. N. Wright</w:t>
      </w:r>
      <w:r w:rsidR="0094786E" w:rsidRPr="00544DA3">
        <w:t>:</w:t>
      </w:r>
      <w:r w:rsidRPr="00544DA3">
        <w:t xml:space="preserve"> </w:t>
      </w:r>
      <w:r w:rsidR="0094786E" w:rsidRPr="00544DA3">
        <w:t>"</w:t>
      </w:r>
      <w:r w:rsidRPr="00544DA3">
        <w:t>From Keys to Databases</w:t>
      </w:r>
      <w:r w:rsidR="0094786E" w:rsidRPr="00544DA3">
        <w:t xml:space="preserve"> - </w:t>
      </w:r>
      <w:r w:rsidRPr="00544DA3">
        <w:t>Real-World Applications of Secure Multi-Party Computation</w:t>
      </w:r>
      <w:r w:rsidR="0094786E" w:rsidRPr="00544DA3">
        <w:t>"</w:t>
      </w:r>
      <w:r w:rsidRPr="00544DA3">
        <w:t>, The Computer Journal, Volume 61, Issue 12, December 2018, Pages</w:t>
      </w:r>
      <w:r w:rsidR="0094786E" w:rsidRPr="00544DA3">
        <w:t> </w:t>
      </w:r>
      <w:r w:rsidRPr="00544DA3">
        <w:t>1749</w:t>
      </w:r>
      <w:r w:rsidR="0094786E" w:rsidRPr="00544DA3">
        <w:noBreakHyphen/>
      </w:r>
      <w:r w:rsidRPr="00544DA3">
        <w:t>1771.</w:t>
      </w:r>
    </w:p>
    <w:p w14:paraId="6F5DF875" w14:textId="5896B5CA" w:rsidR="00FB6419" w:rsidRPr="00544DA3" w:rsidRDefault="00FB6419" w:rsidP="0094786E">
      <w:pPr>
        <w:pStyle w:val="EX"/>
      </w:pPr>
      <w:r w:rsidRPr="00544DA3">
        <w:t>[</w:t>
      </w:r>
      <w:r w:rsidR="00221B1A" w:rsidRPr="00544DA3">
        <w:t>i.4</w:t>
      </w:r>
      <w:r w:rsidRPr="00544DA3">
        <w:t>]</w:t>
      </w:r>
      <w:r w:rsidRPr="00544DA3">
        <w:tab/>
        <w:t>C. Zhao, S. Zhao, M. Zhao, Z. Chen, C.-Z. Gao, H. Li and Y. Tan</w:t>
      </w:r>
      <w:r w:rsidR="0094786E" w:rsidRPr="00544DA3">
        <w:t>:</w:t>
      </w:r>
      <w:r w:rsidRPr="00544DA3">
        <w:t xml:space="preserve"> </w:t>
      </w:r>
      <w:r w:rsidR="0094786E" w:rsidRPr="00544DA3">
        <w:t>"</w:t>
      </w:r>
      <w:r w:rsidRPr="00544DA3">
        <w:t>Secure Multi-Party Computation: Theory, practice and applications</w:t>
      </w:r>
      <w:r w:rsidR="0094786E" w:rsidRPr="00544DA3">
        <w:t>"</w:t>
      </w:r>
      <w:r w:rsidRPr="00544DA3">
        <w:t>, Information Sciences, Volume 476, 2019, Pages 357-372.</w:t>
      </w:r>
    </w:p>
    <w:p w14:paraId="0E97303E" w14:textId="28C8FB1F" w:rsidR="0094786E" w:rsidRPr="00544DA3" w:rsidRDefault="00C769A8" w:rsidP="0094786E">
      <w:pPr>
        <w:pStyle w:val="EX"/>
      </w:pPr>
      <w:r w:rsidRPr="00544DA3">
        <w:t>[</w:t>
      </w:r>
      <w:r w:rsidR="00221B1A" w:rsidRPr="00544DA3">
        <w:t>i.5</w:t>
      </w:r>
      <w:r w:rsidRPr="00544DA3">
        <w:t>]</w:t>
      </w:r>
      <w:r w:rsidRPr="00544DA3">
        <w:tab/>
        <w:t>World Economic Forum White Paper</w:t>
      </w:r>
      <w:r w:rsidR="0094786E" w:rsidRPr="00544DA3">
        <w:t>: "</w:t>
      </w:r>
      <w:r w:rsidRPr="00544DA3">
        <w:t>Federated Data Systems: Balancing Innovation and Trust in the Use of Sensitive Data</w:t>
      </w:r>
      <w:r w:rsidR="0094786E" w:rsidRPr="00544DA3">
        <w:t>"</w:t>
      </w:r>
      <w:r w:rsidRPr="00544DA3">
        <w:t>, July 2019</w:t>
      </w:r>
      <w:r w:rsidR="0094786E" w:rsidRPr="00544DA3">
        <w:t>.</w:t>
      </w:r>
    </w:p>
    <w:p w14:paraId="5CFD9DBF" w14:textId="5277EA11" w:rsidR="00C769A8" w:rsidRPr="00544DA3" w:rsidRDefault="0094786E" w:rsidP="0094786E">
      <w:pPr>
        <w:pStyle w:val="NO"/>
      </w:pPr>
      <w:r w:rsidRPr="00544DA3">
        <w:t>NOTE:</w:t>
      </w:r>
      <w:r w:rsidRPr="00544DA3">
        <w:tab/>
        <w:t xml:space="preserve">Available at </w:t>
      </w:r>
      <w:hyperlink r:id="rId16" w:history="1">
        <w:r w:rsidR="00C769A8" w:rsidRPr="00544DA3">
          <w:rPr>
            <w:rStyle w:val="Hyperlink"/>
          </w:rPr>
          <w:t>http://www3.weforum.org/docs/WEF_Federated_Data_Systems_2019.pdf</w:t>
        </w:r>
      </w:hyperlink>
      <w:r w:rsidRPr="00544DA3">
        <w:t>.</w:t>
      </w:r>
    </w:p>
    <w:p w14:paraId="23CB21D7" w14:textId="4156ADF3" w:rsidR="0094786E" w:rsidRPr="00544DA3" w:rsidRDefault="00C769A8" w:rsidP="00F42FE0">
      <w:pPr>
        <w:pStyle w:val="EX"/>
        <w:keepNext/>
      </w:pPr>
      <w:r w:rsidRPr="00544DA3">
        <w:t>[</w:t>
      </w:r>
      <w:r w:rsidR="00221B1A" w:rsidRPr="00544DA3">
        <w:t>i.6</w:t>
      </w:r>
      <w:r w:rsidRPr="00544DA3">
        <w:t>]</w:t>
      </w:r>
      <w:r w:rsidRPr="00544DA3">
        <w:tab/>
        <w:t>World Economic Forum, Insight Report</w:t>
      </w:r>
      <w:r w:rsidR="0094786E" w:rsidRPr="00544DA3">
        <w:t>: "</w:t>
      </w:r>
      <w:r w:rsidRPr="00544DA3">
        <w:t>Sharing Sensitive Health Data in a Federated Data Consortium Model - An Eight-Step Guide</w:t>
      </w:r>
      <w:r w:rsidR="0094786E" w:rsidRPr="00544DA3">
        <w:t>"</w:t>
      </w:r>
      <w:r w:rsidRPr="00544DA3">
        <w:t>, July 2020</w:t>
      </w:r>
      <w:r w:rsidR="0094786E" w:rsidRPr="00544DA3">
        <w:t>.</w:t>
      </w:r>
    </w:p>
    <w:p w14:paraId="62098D8C" w14:textId="52E68CE8" w:rsidR="00C769A8" w:rsidRPr="00544DA3" w:rsidRDefault="0094786E" w:rsidP="0094786E">
      <w:pPr>
        <w:pStyle w:val="NO"/>
      </w:pPr>
      <w:r w:rsidRPr="00544DA3">
        <w:t>NOTE:</w:t>
      </w:r>
      <w:r w:rsidRPr="00544DA3">
        <w:tab/>
        <w:t xml:space="preserve">Available at </w:t>
      </w:r>
      <w:hyperlink r:id="rId17" w:history="1">
        <w:r w:rsidR="00C769A8" w:rsidRPr="00544DA3">
          <w:rPr>
            <w:rStyle w:val="Hyperlink"/>
          </w:rPr>
          <w:t>http://www3.weforum.org/docs/WEF_Sharing_Sensitive_Health_Data_2020.pdf</w:t>
        </w:r>
      </w:hyperlink>
      <w:r w:rsidRPr="00544DA3">
        <w:t>.</w:t>
      </w:r>
    </w:p>
    <w:p w14:paraId="146665D1" w14:textId="712E602F" w:rsidR="00763C71" w:rsidRPr="00544DA3" w:rsidRDefault="002E1C61" w:rsidP="002E1C61">
      <w:pPr>
        <w:pStyle w:val="Heading1"/>
      </w:pPr>
      <w:bookmarkStart w:id="24" w:name="_Toc74905987"/>
      <w:bookmarkStart w:id="25" w:name="_Toc74910623"/>
      <w:bookmarkStart w:id="26" w:name="_Toc75856532"/>
      <w:r w:rsidRPr="00544DA3">
        <w:lastRenderedPageBreak/>
        <w:t>3</w:t>
      </w:r>
      <w:r w:rsidRPr="00544DA3">
        <w:tab/>
      </w:r>
      <w:r w:rsidR="00691C6E" w:rsidRPr="00544DA3">
        <w:t>Definition of terms, symbols and abbreviations</w:t>
      </w:r>
      <w:bookmarkEnd w:id="24"/>
      <w:bookmarkEnd w:id="25"/>
      <w:bookmarkEnd w:id="26"/>
    </w:p>
    <w:p w14:paraId="375CBFC5" w14:textId="453B8639" w:rsidR="00763C71" w:rsidRPr="00544DA3" w:rsidRDefault="003C5D1A" w:rsidP="003C5D1A">
      <w:pPr>
        <w:pStyle w:val="Heading2"/>
      </w:pPr>
      <w:bookmarkStart w:id="27" w:name="_Toc74905988"/>
      <w:bookmarkStart w:id="28" w:name="_Toc74910624"/>
      <w:bookmarkStart w:id="29" w:name="_Toc75856533"/>
      <w:r w:rsidRPr="00544DA3">
        <w:t>3.1</w:t>
      </w:r>
      <w:r w:rsidRPr="00544DA3">
        <w:tab/>
      </w:r>
      <w:r w:rsidR="00691C6E" w:rsidRPr="00544DA3">
        <w:t>Terms</w:t>
      </w:r>
      <w:bookmarkEnd w:id="27"/>
      <w:bookmarkEnd w:id="28"/>
      <w:bookmarkEnd w:id="29"/>
    </w:p>
    <w:p w14:paraId="7C35AEEC" w14:textId="008A5B96" w:rsidR="00763C71" w:rsidRPr="00544DA3" w:rsidRDefault="00691C6E">
      <w:r w:rsidRPr="00544DA3">
        <w:t>For the purposes of the present document, the following terms apply:</w:t>
      </w:r>
    </w:p>
    <w:p w14:paraId="734E3B75" w14:textId="77777777" w:rsidR="00210536" w:rsidRPr="00544DA3" w:rsidRDefault="00210536" w:rsidP="00210536">
      <w:r w:rsidRPr="00544DA3">
        <w:rPr>
          <w:b/>
          <w:bCs/>
        </w:rPr>
        <w:t>federated data collection:</w:t>
      </w:r>
      <w:r w:rsidRPr="00544DA3">
        <w:t xml:space="preserve"> data collection scenario where multiple data types are involved and/or multiple organizations jointly collect data of their interest, for instance, to improve data collection efficiency</w:t>
      </w:r>
    </w:p>
    <w:p w14:paraId="5FE6CD8B" w14:textId="77777777" w:rsidR="00210536" w:rsidRPr="00544DA3" w:rsidRDefault="00210536" w:rsidP="00210536">
      <w:r w:rsidRPr="00544DA3">
        <w:rPr>
          <w:b/>
          <w:bCs/>
        </w:rPr>
        <w:t>federated data computing:</w:t>
      </w:r>
      <w:r w:rsidRPr="00544DA3">
        <w:t xml:space="preserve"> data computing scenario where multiple organizations work together to solve a data computation task</w:t>
      </w:r>
    </w:p>
    <w:p w14:paraId="3468399E" w14:textId="77777777" w:rsidR="00210536" w:rsidRPr="00544DA3" w:rsidRDefault="00210536" w:rsidP="00210536">
      <w:pPr>
        <w:pStyle w:val="NO"/>
      </w:pPr>
      <w:r w:rsidRPr="00544DA3">
        <w:t>NOTE:</w:t>
      </w:r>
      <w:r w:rsidRPr="00544DA3">
        <w:tab/>
        <w:t>Examples of federated data computing include, but not limited to, federated learning, multi-party computation, and even decentralized Artificial Intelligence/Machine Learning (AI/ML).</w:t>
      </w:r>
    </w:p>
    <w:p w14:paraId="6E19D9F1" w14:textId="77777777" w:rsidR="00210536" w:rsidRPr="00544DA3" w:rsidRDefault="00210536" w:rsidP="00210536">
      <w:r w:rsidRPr="00544DA3">
        <w:rPr>
          <w:b/>
          <w:bCs/>
        </w:rPr>
        <w:t xml:space="preserve">federated data discovery and sharing: </w:t>
      </w:r>
      <w:r w:rsidRPr="00544DA3">
        <w:t>data discovery and sharing scenario where federated data is discovered by and shared among multiple organizations</w:t>
      </w:r>
    </w:p>
    <w:p w14:paraId="2A0B61B4" w14:textId="05B851B5" w:rsidR="006D7158" w:rsidRPr="00544DA3" w:rsidRDefault="00CC12F8" w:rsidP="00CC12F8">
      <w:r w:rsidRPr="00544DA3">
        <w:rPr>
          <w:b/>
          <w:bCs/>
        </w:rPr>
        <w:t xml:space="preserve">federated data management: </w:t>
      </w:r>
      <w:r w:rsidRPr="00544DA3">
        <w:t xml:space="preserve">data management scenario where multiple organizations and/or multiple data types </w:t>
      </w:r>
      <w:r w:rsidR="0077711C" w:rsidRPr="00544DA3">
        <w:t>could</w:t>
      </w:r>
      <w:r w:rsidRPr="00544DA3">
        <w:t xml:space="preserve"> get involved in each stage of the entire data pipeline or lifecycle and form data federation</w:t>
      </w:r>
    </w:p>
    <w:p w14:paraId="347DFC65" w14:textId="7D64BD61" w:rsidR="00831982" w:rsidRPr="00544DA3" w:rsidRDefault="0094786E" w:rsidP="0094786E">
      <w:pPr>
        <w:pStyle w:val="NO"/>
      </w:pPr>
      <w:r w:rsidRPr="00544DA3">
        <w:t>NOTE</w:t>
      </w:r>
      <w:r w:rsidR="00831982" w:rsidRPr="00544DA3">
        <w:t>:</w:t>
      </w:r>
      <w:r w:rsidRPr="00544DA3">
        <w:tab/>
      </w:r>
      <w:r w:rsidR="00831982" w:rsidRPr="00544DA3">
        <w:t>Examples of federated data mana</w:t>
      </w:r>
      <w:r w:rsidR="00B45182" w:rsidRPr="00544DA3">
        <w:t>ge</w:t>
      </w:r>
      <w:r w:rsidR="00831982" w:rsidRPr="00544DA3">
        <w:t>ment are federated data collection, federated data storing, federated data computing such as federated learning and multi-party computation, federated data sharing, etc.</w:t>
      </w:r>
    </w:p>
    <w:p w14:paraId="2631D6C2" w14:textId="34CE9089" w:rsidR="00CC12F8" w:rsidRPr="00544DA3" w:rsidRDefault="00CC12F8" w:rsidP="00CC12F8">
      <w:r w:rsidRPr="00544DA3">
        <w:rPr>
          <w:b/>
          <w:bCs/>
        </w:rPr>
        <w:t xml:space="preserve">federated data storing: </w:t>
      </w:r>
      <w:r w:rsidRPr="00544DA3">
        <w:t>data storing scenario where multiple organizations part</w:t>
      </w:r>
      <w:r w:rsidR="00B45182" w:rsidRPr="00544DA3">
        <w:t>i</w:t>
      </w:r>
      <w:r w:rsidRPr="00544DA3">
        <w:t>cipate in storing data, likely, in distributed places</w:t>
      </w:r>
    </w:p>
    <w:p w14:paraId="0DF51473" w14:textId="04CF377E" w:rsidR="006D7158" w:rsidRPr="00544DA3" w:rsidRDefault="00CC12F8" w:rsidP="00CC12F8">
      <w:r w:rsidRPr="00544DA3">
        <w:rPr>
          <w:b/>
          <w:bCs/>
        </w:rPr>
        <w:t xml:space="preserve">federated learning: </w:t>
      </w:r>
      <w:r w:rsidRPr="00544DA3">
        <w:t>distribute</w:t>
      </w:r>
      <w:r w:rsidR="00D8779E" w:rsidRPr="00544DA3">
        <w:t>d</w:t>
      </w:r>
      <w:r w:rsidRPr="00544DA3">
        <w:t xml:space="preserve"> machine learning approach where</w:t>
      </w:r>
      <w:r w:rsidR="006D7158" w:rsidRPr="00544DA3">
        <w:t xml:space="preserve"> multiple </w:t>
      </w:r>
      <w:r w:rsidR="00E11386" w:rsidRPr="00544DA3">
        <w:t>clients</w:t>
      </w:r>
      <w:r w:rsidR="006D7158" w:rsidRPr="00544DA3">
        <w:t xml:space="preserve"> </w:t>
      </w:r>
      <w:r w:rsidR="00E11386" w:rsidRPr="00544DA3">
        <w:t xml:space="preserve">and a federated </w:t>
      </w:r>
      <w:r w:rsidR="00310891" w:rsidRPr="00544DA3">
        <w:t xml:space="preserve">learning </w:t>
      </w:r>
      <w:r w:rsidR="00E11386" w:rsidRPr="00544DA3">
        <w:t xml:space="preserve">server </w:t>
      </w:r>
      <w:r w:rsidR="006D7158" w:rsidRPr="00544DA3">
        <w:t>jointly learn a</w:t>
      </w:r>
      <w:r w:rsidR="00831982" w:rsidRPr="00544DA3">
        <w:t>n AI</w:t>
      </w:r>
      <w:r w:rsidR="006D7158" w:rsidRPr="00544DA3">
        <w:t xml:space="preserve"> model </w:t>
      </w:r>
      <w:r w:rsidR="009D4AC9" w:rsidRPr="00544DA3">
        <w:t>and provide data privacy protection</w:t>
      </w:r>
    </w:p>
    <w:p w14:paraId="1E64DC78" w14:textId="5AF6D5B6" w:rsidR="00831982" w:rsidRPr="00544DA3" w:rsidRDefault="0094786E" w:rsidP="0094786E">
      <w:pPr>
        <w:pStyle w:val="NO"/>
      </w:pPr>
      <w:r w:rsidRPr="00544DA3">
        <w:t>NOTE</w:t>
      </w:r>
      <w:r w:rsidR="00831982" w:rsidRPr="00544DA3">
        <w:t>:</w:t>
      </w:r>
      <w:r w:rsidRPr="00544DA3">
        <w:tab/>
      </w:r>
      <w:r w:rsidR="00831982" w:rsidRPr="00544DA3">
        <w:t>A federated learning process generally works with a few steps: 1) training data are distributed and kept at federated learning clients; 2) a federated learning server coordinates all federated learning clients for them to perform local training and generate local and temporary model updates for each learning round; 3) the federated learning server receives model updates from federated learning clients and aggregate them together to generate a global model; 4) the global model will be sent to federated learning clients for them to perform next round of local training until the goal model converges to the one meeting the expected accuracy.</w:t>
      </w:r>
    </w:p>
    <w:p w14:paraId="084C9040" w14:textId="6EE410F9" w:rsidR="0041097B" w:rsidRPr="00544DA3" w:rsidRDefault="00CC12F8" w:rsidP="00456C97">
      <w:pPr>
        <w:keepNext/>
      </w:pPr>
      <w:r w:rsidRPr="00544DA3">
        <w:rPr>
          <w:b/>
          <w:bCs/>
        </w:rPr>
        <w:t xml:space="preserve">multi-party computation: </w:t>
      </w:r>
      <w:r w:rsidRPr="00544DA3">
        <w:t>secure computation protocol</w:t>
      </w:r>
      <w:r w:rsidR="006D7158" w:rsidRPr="00544DA3">
        <w:t xml:space="preserve"> where multiple parties jointly compute a function and </w:t>
      </w:r>
      <w:r w:rsidRPr="00544DA3">
        <w:t>guarantees</w:t>
      </w:r>
      <w:r w:rsidR="0041097B" w:rsidRPr="00544DA3">
        <w:t xml:space="preserve"> </w:t>
      </w:r>
      <w:r w:rsidR="006D7158" w:rsidRPr="00544DA3">
        <w:t xml:space="preserve">their </w:t>
      </w:r>
      <w:r w:rsidR="0041097B" w:rsidRPr="00544DA3">
        <w:t>data privacy</w:t>
      </w:r>
    </w:p>
    <w:p w14:paraId="4E5D0991" w14:textId="77777777" w:rsidR="00210536" w:rsidRPr="00544DA3" w:rsidRDefault="0094786E" w:rsidP="00456C97">
      <w:pPr>
        <w:pStyle w:val="NO"/>
        <w:keepNext/>
      </w:pPr>
      <w:r w:rsidRPr="00544DA3">
        <w:t>NOTE</w:t>
      </w:r>
      <w:r w:rsidR="00310891" w:rsidRPr="00544DA3">
        <w:t>:</w:t>
      </w:r>
      <w:r w:rsidRPr="00544DA3">
        <w:tab/>
      </w:r>
      <w:r w:rsidR="00831982" w:rsidRPr="00544DA3">
        <w:t xml:space="preserve">In a multi-party computation: </w:t>
      </w:r>
    </w:p>
    <w:p w14:paraId="16C0C283" w14:textId="3E6C1F76" w:rsidR="00210536" w:rsidRPr="00544DA3" w:rsidRDefault="00831982" w:rsidP="00210536">
      <w:pPr>
        <w:pStyle w:val="B30"/>
      </w:pPr>
      <w:r w:rsidRPr="00544DA3">
        <w:t>1)</w:t>
      </w:r>
      <w:r w:rsidR="00210536" w:rsidRPr="00544DA3">
        <w:tab/>
      </w:r>
      <w:r w:rsidRPr="00544DA3">
        <w:t xml:space="preserve">multiple parties jointly compute a function over their individual data inputs to get a computation result; </w:t>
      </w:r>
    </w:p>
    <w:p w14:paraId="583E56CC" w14:textId="54FFC736" w:rsidR="00210536" w:rsidRPr="00544DA3" w:rsidRDefault="00831982" w:rsidP="00210536">
      <w:pPr>
        <w:pStyle w:val="B30"/>
      </w:pPr>
      <w:r w:rsidRPr="00544DA3">
        <w:t>2</w:t>
      </w:r>
      <w:r w:rsidR="00210536" w:rsidRPr="00544DA3">
        <w:t>)</w:t>
      </w:r>
      <w:r w:rsidR="00210536" w:rsidRPr="00544DA3">
        <w:tab/>
      </w:r>
      <w:r w:rsidRPr="00544DA3">
        <w:t>each party knows the computation result; and</w:t>
      </w:r>
    </w:p>
    <w:p w14:paraId="6F21F460" w14:textId="738A382F" w:rsidR="00CC12F8" w:rsidRPr="00544DA3" w:rsidRDefault="00831982" w:rsidP="00456C97">
      <w:pPr>
        <w:pStyle w:val="B30"/>
      </w:pPr>
      <w:r w:rsidRPr="00544DA3">
        <w:t>3)</w:t>
      </w:r>
      <w:r w:rsidR="00210536" w:rsidRPr="00544DA3">
        <w:tab/>
      </w:r>
      <w:r w:rsidRPr="00544DA3">
        <w:t>none of parties can learn other parties</w:t>
      </w:r>
      <w:r w:rsidR="002A7EF1" w:rsidRPr="00544DA3">
        <w:t>'</w:t>
      </w:r>
      <w:r w:rsidRPr="00544DA3">
        <w:t xml:space="preserve"> data inputs but only knows the computation result.</w:t>
      </w:r>
    </w:p>
    <w:p w14:paraId="20A56D1C" w14:textId="7CE267F1" w:rsidR="00763C71" w:rsidRPr="00544DA3" w:rsidRDefault="003C5D1A" w:rsidP="003C5D1A">
      <w:pPr>
        <w:pStyle w:val="Heading2"/>
      </w:pPr>
      <w:bookmarkStart w:id="30" w:name="_Toc74905989"/>
      <w:bookmarkStart w:id="31" w:name="_Toc74910625"/>
      <w:bookmarkStart w:id="32" w:name="_Toc75856534"/>
      <w:r w:rsidRPr="00544DA3">
        <w:lastRenderedPageBreak/>
        <w:t>3.2</w:t>
      </w:r>
      <w:r w:rsidRPr="00544DA3">
        <w:tab/>
      </w:r>
      <w:r w:rsidR="00691C6E" w:rsidRPr="00544DA3">
        <w:t>Symbols</w:t>
      </w:r>
      <w:bookmarkEnd w:id="30"/>
      <w:bookmarkEnd w:id="31"/>
      <w:bookmarkEnd w:id="32"/>
    </w:p>
    <w:p w14:paraId="0BA1F573" w14:textId="286044AC" w:rsidR="00763C71" w:rsidRPr="00544DA3" w:rsidRDefault="0094786E" w:rsidP="0094786E">
      <w:r w:rsidRPr="00544DA3">
        <w:t>Void.</w:t>
      </w:r>
    </w:p>
    <w:p w14:paraId="5F51FC04" w14:textId="069A6F2B" w:rsidR="00763C71" w:rsidRPr="00544DA3" w:rsidRDefault="003C5D1A" w:rsidP="00F42FE0">
      <w:pPr>
        <w:pStyle w:val="Heading2"/>
      </w:pPr>
      <w:bookmarkStart w:id="33" w:name="_Toc74905990"/>
      <w:bookmarkStart w:id="34" w:name="_Toc74910626"/>
      <w:bookmarkStart w:id="35" w:name="_Toc75856535"/>
      <w:r w:rsidRPr="00544DA3">
        <w:t>3.3</w:t>
      </w:r>
      <w:r w:rsidRPr="00544DA3">
        <w:tab/>
      </w:r>
      <w:r w:rsidR="00691C6E" w:rsidRPr="00544DA3">
        <w:t>Abbreviations</w:t>
      </w:r>
      <w:bookmarkEnd w:id="33"/>
      <w:bookmarkEnd w:id="34"/>
      <w:bookmarkEnd w:id="35"/>
    </w:p>
    <w:p w14:paraId="673E0AFB" w14:textId="3752F083" w:rsidR="00763C71" w:rsidRPr="00544DA3" w:rsidRDefault="00691C6E" w:rsidP="00F42FE0">
      <w:pPr>
        <w:keepNext/>
      </w:pPr>
      <w:r w:rsidRPr="00544DA3">
        <w:t>For the purposes of the present document, the following abbreviations apply:</w:t>
      </w:r>
    </w:p>
    <w:p w14:paraId="0158EC5F" w14:textId="77777777" w:rsidR="00C532FD" w:rsidRPr="00544DA3" w:rsidRDefault="00C532FD" w:rsidP="00F42FE0">
      <w:pPr>
        <w:pStyle w:val="EW"/>
        <w:keepNext/>
      </w:pPr>
      <w:r w:rsidRPr="00544DA3">
        <w:t>AI</w:t>
      </w:r>
      <w:r w:rsidRPr="00544DA3">
        <w:tab/>
        <w:t>Artificial Intelligence</w:t>
      </w:r>
    </w:p>
    <w:p w14:paraId="3B1E6A9F" w14:textId="77777777" w:rsidR="00C532FD" w:rsidRPr="00544DA3" w:rsidRDefault="00C532FD" w:rsidP="00C532FD">
      <w:pPr>
        <w:pStyle w:val="EW"/>
      </w:pPr>
      <w:r w:rsidRPr="00544DA3">
        <w:t>ETSI</w:t>
      </w:r>
      <w:r w:rsidRPr="00544DA3">
        <w:tab/>
        <w:t>European Telecommunications Standards Institute</w:t>
      </w:r>
    </w:p>
    <w:p w14:paraId="18ED208B" w14:textId="77777777" w:rsidR="00C532FD" w:rsidRPr="00544DA3" w:rsidRDefault="00C532FD" w:rsidP="00C532FD">
      <w:pPr>
        <w:pStyle w:val="EW"/>
      </w:pPr>
      <w:r w:rsidRPr="00544DA3">
        <w:t>EU</w:t>
      </w:r>
      <w:r w:rsidRPr="00544DA3">
        <w:tab/>
        <w:t>European Union</w:t>
      </w:r>
    </w:p>
    <w:p w14:paraId="77D437DD" w14:textId="0673BEB7" w:rsidR="00C87B04" w:rsidRPr="00544DA3" w:rsidRDefault="00C87B04" w:rsidP="00C532FD">
      <w:pPr>
        <w:pStyle w:val="EW"/>
      </w:pPr>
      <w:r w:rsidRPr="00544DA3">
        <w:t>FDDSS</w:t>
      </w:r>
      <w:r w:rsidRPr="00544DA3">
        <w:tab/>
        <w:t>Federated Data Discovery and Sharing Service</w:t>
      </w:r>
    </w:p>
    <w:p w14:paraId="63D179F2" w14:textId="0ADFD0E3" w:rsidR="005C25DF" w:rsidRPr="00544DA3" w:rsidRDefault="005C25DF" w:rsidP="00C532FD">
      <w:pPr>
        <w:pStyle w:val="EW"/>
      </w:pPr>
      <w:r w:rsidRPr="00544DA3">
        <w:t>FDM</w:t>
      </w:r>
      <w:r w:rsidRPr="00544DA3">
        <w:tab/>
        <w:t>Federated Data Management</w:t>
      </w:r>
    </w:p>
    <w:p w14:paraId="059BA875" w14:textId="77777777" w:rsidR="00721C45" w:rsidRPr="00544DA3" w:rsidRDefault="00721C45" w:rsidP="00721C45">
      <w:pPr>
        <w:pStyle w:val="EW"/>
      </w:pPr>
      <w:r w:rsidRPr="00544DA3">
        <w:t>FDS</w:t>
      </w:r>
      <w:r w:rsidRPr="00544DA3">
        <w:tab/>
        <w:t>Federated Discovery Service</w:t>
      </w:r>
    </w:p>
    <w:p w14:paraId="1F29429D" w14:textId="3A01BACE" w:rsidR="005C25DF" w:rsidRPr="00544DA3" w:rsidRDefault="005C25DF" w:rsidP="00C532FD">
      <w:pPr>
        <w:pStyle w:val="EW"/>
      </w:pPr>
      <w:r w:rsidRPr="00544DA3">
        <w:t>FL</w:t>
      </w:r>
      <w:r w:rsidRPr="00544DA3">
        <w:tab/>
        <w:t>Federated Learning</w:t>
      </w:r>
    </w:p>
    <w:p w14:paraId="7770C636" w14:textId="5D39372E" w:rsidR="00F42802" w:rsidRPr="00544DA3" w:rsidRDefault="00F42802" w:rsidP="00C532FD">
      <w:pPr>
        <w:pStyle w:val="EW"/>
      </w:pPr>
      <w:r w:rsidRPr="00544DA3">
        <w:t>FPP</w:t>
      </w:r>
      <w:r w:rsidRPr="00544DA3">
        <w:tab/>
        <w:t>FDM-PDL Proxy</w:t>
      </w:r>
    </w:p>
    <w:p w14:paraId="5525D219" w14:textId="71C6ECA1" w:rsidR="00872E2E" w:rsidRPr="00544DA3" w:rsidRDefault="00872E2E" w:rsidP="00C532FD">
      <w:pPr>
        <w:pStyle w:val="EW"/>
      </w:pPr>
      <w:r w:rsidRPr="00544DA3">
        <w:t>GDPR</w:t>
      </w:r>
      <w:r w:rsidRPr="00544DA3">
        <w:tab/>
      </w:r>
      <w:r w:rsidRPr="00544DA3">
        <w:rPr>
          <w:color w:val="000000"/>
        </w:rPr>
        <w:t>General Data Protection Regulation</w:t>
      </w:r>
    </w:p>
    <w:p w14:paraId="6D81EBD6" w14:textId="068BB227" w:rsidR="00FD5285" w:rsidRPr="00544DA3" w:rsidRDefault="00FD5285" w:rsidP="00C532FD">
      <w:pPr>
        <w:pStyle w:val="EW"/>
      </w:pPr>
      <w:r w:rsidRPr="00544DA3">
        <w:t>IIC</w:t>
      </w:r>
      <w:r w:rsidRPr="00544DA3">
        <w:tab/>
      </w:r>
      <w:r w:rsidRPr="00544DA3">
        <w:rPr>
          <w:color w:val="000000"/>
        </w:rPr>
        <w:t>Industrial Internet Consortium</w:t>
      </w:r>
    </w:p>
    <w:p w14:paraId="1E644E61" w14:textId="6FBE2AEE" w:rsidR="00831982" w:rsidRPr="00544DA3" w:rsidRDefault="00831982" w:rsidP="00C532FD">
      <w:pPr>
        <w:pStyle w:val="EW"/>
      </w:pPr>
      <w:r w:rsidRPr="00544DA3">
        <w:t>IIoT</w:t>
      </w:r>
      <w:r w:rsidRPr="00544DA3">
        <w:tab/>
        <w:t>Industrial Internet of Things</w:t>
      </w:r>
    </w:p>
    <w:p w14:paraId="7D0280D9" w14:textId="0107AC29" w:rsidR="00C532FD" w:rsidRPr="00544DA3" w:rsidRDefault="00C532FD" w:rsidP="00C532FD">
      <w:pPr>
        <w:pStyle w:val="EW"/>
      </w:pPr>
      <w:r w:rsidRPr="00544DA3">
        <w:t>IoT</w:t>
      </w:r>
      <w:r w:rsidRPr="00544DA3">
        <w:tab/>
        <w:t>Internet of Things</w:t>
      </w:r>
    </w:p>
    <w:p w14:paraId="7EA218EE" w14:textId="23CD2816" w:rsidR="00872E2E" w:rsidRPr="00544DA3" w:rsidRDefault="00872E2E" w:rsidP="00C532FD">
      <w:pPr>
        <w:pStyle w:val="EW"/>
      </w:pPr>
      <w:r w:rsidRPr="00544DA3">
        <w:t>IT</w:t>
      </w:r>
      <w:r w:rsidRPr="00544DA3">
        <w:tab/>
        <w:t>Information Technology</w:t>
      </w:r>
    </w:p>
    <w:p w14:paraId="3C3C5DAA" w14:textId="298F6D5F" w:rsidR="008B6797" w:rsidRPr="00544DA3" w:rsidRDefault="008B6797" w:rsidP="00C532FD">
      <w:pPr>
        <w:pStyle w:val="EW"/>
      </w:pPr>
      <w:r w:rsidRPr="00544DA3">
        <w:t>LMS</w:t>
      </w:r>
      <w:r w:rsidRPr="00544DA3">
        <w:tab/>
        <w:t>Ledger Messaging Service</w:t>
      </w:r>
    </w:p>
    <w:p w14:paraId="7E63AF3C" w14:textId="75F07744" w:rsidR="00DA1ADE" w:rsidRPr="00544DA3" w:rsidRDefault="00DA1ADE" w:rsidP="00C532FD">
      <w:pPr>
        <w:pStyle w:val="EW"/>
      </w:pPr>
      <w:r w:rsidRPr="00544DA3">
        <w:t>LSS</w:t>
      </w:r>
      <w:r w:rsidRPr="00544DA3">
        <w:tab/>
        <w:t>Ledger Storage Service</w:t>
      </w:r>
    </w:p>
    <w:p w14:paraId="430FD18F" w14:textId="5D4DC9A4" w:rsidR="00CC12F8" w:rsidRPr="00544DA3" w:rsidRDefault="00CC12F8" w:rsidP="00C532FD">
      <w:pPr>
        <w:pStyle w:val="EW"/>
      </w:pPr>
      <w:r w:rsidRPr="00544DA3">
        <w:t>ML</w:t>
      </w:r>
      <w:r w:rsidRPr="00544DA3">
        <w:tab/>
        <w:t>Machine Learning</w:t>
      </w:r>
    </w:p>
    <w:p w14:paraId="2FA6CAFD" w14:textId="34D6DB67" w:rsidR="005C25DF" w:rsidRPr="00544DA3" w:rsidRDefault="005C25DF" w:rsidP="00C532FD">
      <w:pPr>
        <w:pStyle w:val="EW"/>
      </w:pPr>
      <w:r w:rsidRPr="00544DA3">
        <w:t>MPC</w:t>
      </w:r>
      <w:r w:rsidRPr="00544DA3">
        <w:tab/>
        <w:t>Multi-Party Computation</w:t>
      </w:r>
    </w:p>
    <w:p w14:paraId="07A54FA3" w14:textId="2869B94F" w:rsidR="008924C0" w:rsidRPr="00544DA3" w:rsidRDefault="008924C0" w:rsidP="00C532FD">
      <w:pPr>
        <w:pStyle w:val="EW"/>
      </w:pPr>
      <w:r w:rsidRPr="00544DA3">
        <w:t>MSG</w:t>
      </w:r>
      <w:r w:rsidRPr="00544DA3">
        <w:tab/>
        <w:t>Message</w:t>
      </w:r>
    </w:p>
    <w:p w14:paraId="3C4A7654" w14:textId="0247954A" w:rsidR="00C532FD" w:rsidRPr="00544DA3" w:rsidRDefault="00C532FD" w:rsidP="00C532FD">
      <w:pPr>
        <w:pStyle w:val="EW"/>
      </w:pPr>
      <w:r w:rsidRPr="00544DA3">
        <w:t>PDL</w:t>
      </w:r>
      <w:r w:rsidRPr="00544DA3">
        <w:tab/>
        <w:t>Permissioned Distributed Ledger</w:t>
      </w:r>
    </w:p>
    <w:p w14:paraId="19D67EB6" w14:textId="77777777" w:rsidR="004125FD" w:rsidRPr="00544DA3" w:rsidRDefault="008924C0" w:rsidP="004125FD">
      <w:pPr>
        <w:pStyle w:val="EW"/>
      </w:pPr>
      <w:r w:rsidRPr="00544DA3">
        <w:t>TXN</w:t>
      </w:r>
      <w:r w:rsidRPr="00544DA3">
        <w:tab/>
        <w:t>Transaction</w:t>
      </w:r>
    </w:p>
    <w:p w14:paraId="4DD9E4B4" w14:textId="589DB8E8" w:rsidR="00763C71" w:rsidRPr="00544DA3" w:rsidRDefault="002E1C61" w:rsidP="002E1C61">
      <w:pPr>
        <w:pStyle w:val="Heading1"/>
      </w:pPr>
      <w:bookmarkStart w:id="36" w:name="_Toc74905991"/>
      <w:bookmarkStart w:id="37" w:name="_Toc74910627"/>
      <w:bookmarkStart w:id="38" w:name="_Toc75856536"/>
      <w:r w:rsidRPr="00544DA3">
        <w:t>4</w:t>
      </w:r>
      <w:r w:rsidRPr="00544DA3">
        <w:tab/>
      </w:r>
      <w:r w:rsidR="00392F8B" w:rsidRPr="00544DA3">
        <w:t>Use Cases</w:t>
      </w:r>
      <w:r w:rsidR="00947EA2" w:rsidRPr="00544DA3">
        <w:t xml:space="preserve"> for Federated Data Management</w:t>
      </w:r>
      <w:bookmarkEnd w:id="36"/>
      <w:bookmarkEnd w:id="37"/>
      <w:bookmarkEnd w:id="38"/>
    </w:p>
    <w:p w14:paraId="38A7BEF1" w14:textId="3617372D" w:rsidR="00392F8B" w:rsidRPr="00544DA3" w:rsidRDefault="003C5D1A" w:rsidP="003C5D1A">
      <w:pPr>
        <w:pStyle w:val="Heading2"/>
      </w:pPr>
      <w:bookmarkStart w:id="39" w:name="_Toc74905992"/>
      <w:bookmarkStart w:id="40" w:name="_Toc74910628"/>
      <w:bookmarkStart w:id="41" w:name="_Toc75856537"/>
      <w:r w:rsidRPr="00544DA3">
        <w:t>4.1</w:t>
      </w:r>
      <w:r w:rsidRPr="00544DA3">
        <w:tab/>
      </w:r>
      <w:r w:rsidR="00CC12F8" w:rsidRPr="00544DA3">
        <w:t>Introduction</w:t>
      </w:r>
      <w:r w:rsidR="00947EA2" w:rsidRPr="00544DA3">
        <w:t xml:space="preserve"> of Use Cases</w:t>
      </w:r>
      <w:bookmarkEnd w:id="39"/>
      <w:bookmarkEnd w:id="40"/>
      <w:bookmarkEnd w:id="41"/>
    </w:p>
    <w:p w14:paraId="2C559D3C" w14:textId="4B9FD528" w:rsidR="00CC12F8" w:rsidRPr="00544DA3" w:rsidRDefault="00CC12F8" w:rsidP="00CC12F8">
      <w:r w:rsidRPr="00544DA3">
        <w:t>This clause describes some selected federate</w:t>
      </w:r>
      <w:r w:rsidR="00F62463" w:rsidRPr="00544DA3">
        <w:t>d</w:t>
      </w:r>
      <w:r w:rsidRPr="00544DA3">
        <w:t xml:space="preserve"> data manage</w:t>
      </w:r>
      <w:r w:rsidR="00F62463" w:rsidRPr="00544DA3">
        <w:t>me</w:t>
      </w:r>
      <w:r w:rsidRPr="00544DA3">
        <w:t xml:space="preserve">nt use cases or scenarios, which </w:t>
      </w:r>
      <w:r w:rsidR="0077711C" w:rsidRPr="00544DA3">
        <w:t>could</w:t>
      </w:r>
      <w:r w:rsidRPr="00544DA3">
        <w:t xml:space="preserve"> be benefited from the use of Permissioned Distributed Ledger (PDL) technology and/or introduce new requirements to PDL technology. As illustrated in Figure 4.1-1, a general data pipeline in federate</w:t>
      </w:r>
      <w:r w:rsidR="000F22B2" w:rsidRPr="00544DA3">
        <w:t>d</w:t>
      </w:r>
      <w:r w:rsidRPr="00544DA3">
        <w:t xml:space="preserve"> data management </w:t>
      </w:r>
      <w:r w:rsidR="0077711C" w:rsidRPr="00544DA3">
        <w:t>could</w:t>
      </w:r>
      <w:r w:rsidRPr="00544DA3">
        <w:t xml:space="preserve"> consist of a set of relatively sequential stages such as data collection, data storing, data computing, data sharing, and data visualization. For each stage, multiple organizations </w:t>
      </w:r>
      <w:r w:rsidR="0077711C" w:rsidRPr="00544DA3">
        <w:t>could</w:t>
      </w:r>
      <w:r w:rsidRPr="00544DA3">
        <w:t xml:space="preserve"> participate and work together. Each organization </w:t>
      </w:r>
      <w:r w:rsidR="0077711C" w:rsidRPr="00544DA3">
        <w:t>could</w:t>
      </w:r>
      <w:r w:rsidRPr="00544DA3">
        <w:t xml:space="preserve"> have their own data, for example, generated from ubiquitous devices deployed for different applications such as connected vehicles. In general, a data pipeline (</w:t>
      </w:r>
      <w:r w:rsidR="00C41B65" w:rsidRPr="00544DA3">
        <w:t>e.g.</w:t>
      </w:r>
      <w:r w:rsidRPr="00544DA3">
        <w:t xml:space="preserve"> data pipeline A and data pipeline B) starts with data collection from devices, but it </w:t>
      </w:r>
      <w:r w:rsidR="0077711C" w:rsidRPr="00544DA3">
        <w:t>could</w:t>
      </w:r>
      <w:r w:rsidRPr="00544DA3">
        <w:t xml:space="preserve"> complete in different places in the networking system. For example, data pipeline B in Figure 4.1-1 stops in edge networks leveraging edge servers for data storing, data computing and data visualizat</w:t>
      </w:r>
      <w:r w:rsidR="00F62463" w:rsidRPr="00544DA3">
        <w:t>i</w:t>
      </w:r>
      <w:r w:rsidRPr="00544DA3">
        <w:t>on, while data pipeline A ends in the cloud. This clause will not cove</w:t>
      </w:r>
      <w:r w:rsidR="00864D07" w:rsidRPr="00544DA3">
        <w:t>r</w:t>
      </w:r>
      <w:r w:rsidRPr="00544DA3">
        <w:t xml:space="preserve"> the entire data pipeline but focus more on the stages and corresponding scenarios, which are more relevant </w:t>
      </w:r>
      <w:r w:rsidR="000F22B2" w:rsidRPr="00544DA3">
        <w:t xml:space="preserve">to </w:t>
      </w:r>
      <w:r w:rsidRPr="00544DA3">
        <w:t>PDL technology.</w:t>
      </w:r>
    </w:p>
    <w:p w14:paraId="6B7DC50F" w14:textId="43ED6422" w:rsidR="00CC12F8" w:rsidRPr="00544DA3" w:rsidRDefault="00D54F0F" w:rsidP="00F44DDD">
      <w:pPr>
        <w:pStyle w:val="FL"/>
      </w:pPr>
      <w:r w:rsidRPr="00544DA3">
        <w:object w:dxaOrig="11961" w:dyaOrig="6090" w14:anchorId="7C538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35pt;height:242.95pt" o:ole="">
            <v:imagedata r:id="rId18" o:title=""/>
          </v:shape>
          <o:OLEObject Type="Embed" ProgID="Visio.Drawing.15" ShapeID="_x0000_i1025" DrawAspect="Content" ObjectID="_1686672205" r:id="rId19"/>
        </w:object>
      </w:r>
    </w:p>
    <w:p w14:paraId="52FDCE7A" w14:textId="546855B9" w:rsidR="00CC12F8" w:rsidRPr="00544DA3" w:rsidRDefault="00CC12F8" w:rsidP="00D54F0F">
      <w:pPr>
        <w:pStyle w:val="TF"/>
      </w:pPr>
      <w:r w:rsidRPr="00544DA3">
        <w:t>Figure 4.1-1: General Data Pipeline in Federated Data Management</w:t>
      </w:r>
    </w:p>
    <w:p w14:paraId="77577706" w14:textId="1B080461" w:rsidR="00CC12F8" w:rsidRPr="00544DA3" w:rsidRDefault="00CC12F8" w:rsidP="003C5D1A">
      <w:pPr>
        <w:pStyle w:val="Heading2"/>
      </w:pPr>
      <w:bookmarkStart w:id="42" w:name="_Toc74905993"/>
      <w:bookmarkStart w:id="43" w:name="_Toc74910629"/>
      <w:bookmarkStart w:id="44" w:name="_Toc75856538"/>
      <w:r w:rsidRPr="00544DA3">
        <w:t>4.2</w:t>
      </w:r>
      <w:r w:rsidRPr="00544DA3">
        <w:tab/>
        <w:t>Federated Data Collection</w:t>
      </w:r>
      <w:bookmarkEnd w:id="42"/>
      <w:bookmarkEnd w:id="43"/>
      <w:bookmarkEnd w:id="44"/>
    </w:p>
    <w:p w14:paraId="67395025" w14:textId="4DC132AA" w:rsidR="00CC12F8" w:rsidRPr="00544DA3" w:rsidRDefault="00CC12F8" w:rsidP="00D54F0F">
      <w:r w:rsidRPr="00544DA3">
        <w:t>Our daily lives are surrounded by a variety of sensors and devices. Internet of Things (IoT) technology enable</w:t>
      </w:r>
      <w:r w:rsidR="00B45182" w:rsidRPr="00544DA3">
        <w:t>s</w:t>
      </w:r>
      <w:r w:rsidRPr="00544DA3">
        <w:t xml:space="preserve"> us to leverage these sensors/devices to monitor and measure the physical world in a real-time manner. In many data-driven IoT applications, the first and most important stage is data collection. During data collection, the system can collect data from different devices such as consumer equipment, personal devices, cameras, and wearable health devices; data can also be collected from commercial equipment including security monitoring systems, traffic monitoring equipment, production lines, logistics and supply chain systems, etc. These devices generate different types of data and </w:t>
      </w:r>
      <w:r w:rsidR="0077711C" w:rsidRPr="00544DA3">
        <w:t>could</w:t>
      </w:r>
      <w:r w:rsidRPr="00544DA3">
        <w:t xml:space="preserve"> belong to and be owned by multiple organizations; the resulted data collection that contains multiple data types and/or relies on </w:t>
      </w:r>
      <w:r w:rsidR="009F068D" w:rsidRPr="00544DA3">
        <w:t>multiple organizations</w:t>
      </w:r>
      <w:r w:rsidRPr="00544DA3">
        <w:t xml:space="preserve"> is referred to as federated data collection.</w:t>
      </w:r>
    </w:p>
    <w:p w14:paraId="39CB2632" w14:textId="09E10639" w:rsidR="00CC12F8" w:rsidRPr="00544DA3" w:rsidRDefault="00CC12F8" w:rsidP="00D54F0F">
      <w:r w:rsidRPr="00544DA3">
        <w:t xml:space="preserve">Figure 4.2-1 shows an </w:t>
      </w:r>
      <w:r w:rsidR="00E70DBF" w:rsidRPr="00544DA3">
        <w:t xml:space="preserve">Industrial Internet of Things (IIoT) </w:t>
      </w:r>
      <w:r w:rsidRPr="00544DA3">
        <w:t>u</w:t>
      </w:r>
      <w:r w:rsidR="00B45182" w:rsidRPr="00544DA3">
        <w:t>s</w:t>
      </w:r>
      <w:r w:rsidRPr="00544DA3">
        <w:t>e case, which includes a</w:t>
      </w:r>
      <w:r w:rsidR="00B45182" w:rsidRPr="00544DA3">
        <w:t xml:space="preserve"> </w:t>
      </w:r>
      <w:r w:rsidRPr="00544DA3">
        <w:t>few processes such as smart manufacturing, smart logistics, and customer experience monitoring.</w:t>
      </w:r>
      <w:r w:rsidR="002A7EF7" w:rsidRPr="00544DA3">
        <w:t xml:space="preserve"> </w:t>
      </w:r>
      <w:r w:rsidRPr="00544DA3">
        <w:t xml:space="preserve">Multiple scenarios </w:t>
      </w:r>
      <w:r w:rsidR="0077711C" w:rsidRPr="00544DA3">
        <w:t>could</w:t>
      </w:r>
      <w:r w:rsidRPr="00544DA3">
        <w:t xml:space="preserve"> be involved in each process. For example, the smart manufacturing process </w:t>
      </w:r>
      <w:r w:rsidR="0077711C" w:rsidRPr="00544DA3">
        <w:t>could</w:t>
      </w:r>
      <w:r w:rsidRPr="00544DA3">
        <w:t xml:space="preserve"> cover product quality control, storage management, onsite energy management, equipment maintenance, etc. All those processes and scenarios need to be monitored in real-time to ensure overall product delivery and product quality. As a result, a large amount of production, logistics and customer experience data are generated at all times and need to be collected. However, in a real-world production environment, manufacturing equipment and </w:t>
      </w:r>
      <w:r w:rsidR="009F068D" w:rsidRPr="00544DA3">
        <w:t>Information Technology (</w:t>
      </w:r>
      <w:r w:rsidRPr="00544DA3">
        <w:t>IT</w:t>
      </w:r>
      <w:r w:rsidR="009F068D" w:rsidRPr="00544DA3">
        <w:t>)</w:t>
      </w:r>
      <w:r w:rsidRPr="00544DA3">
        <w:t xml:space="preserve"> systems usually involve multiple manufacturers; in the meantime, a complete manufacturing process </w:t>
      </w:r>
      <w:r w:rsidR="0077711C" w:rsidRPr="00544DA3">
        <w:t>could</w:t>
      </w:r>
      <w:r w:rsidRPr="00544DA3">
        <w:t xml:space="preserve"> involve different departments or even different companies/organizations. Similarly, during the smart logistics process, products will be transported from factories to customers through multiple intermediate transit places, where multiple organizations are involved as well. All of these facts demonstrate that data collection in I</w:t>
      </w:r>
      <w:r w:rsidR="006D3939" w:rsidRPr="00544DA3">
        <w:t xml:space="preserve">IoT </w:t>
      </w:r>
      <w:r w:rsidRPr="00544DA3">
        <w:t xml:space="preserve">is a complex system and needs multi-party collaboration, which is referred to as federated data collection. </w:t>
      </w:r>
      <w:r w:rsidR="00317E1C" w:rsidRPr="00544DA3">
        <w:t>Please note that Industrial Internet Consortium (IIC)</w:t>
      </w:r>
      <w:r w:rsidR="00455CE0" w:rsidRPr="00544DA3">
        <w:t xml:space="preserve"> [</w:t>
      </w:r>
      <w:r w:rsidR="00221B1A" w:rsidRPr="00544DA3">
        <w:t>i.1</w:t>
      </w:r>
      <w:r w:rsidR="00455CE0" w:rsidRPr="00544DA3">
        <w:t>]</w:t>
      </w:r>
      <w:r w:rsidR="00317E1C" w:rsidRPr="00544DA3">
        <w:t xml:space="preserve"> defines more IIoT use cases, which are not limited to Figure 4.2-1.</w:t>
      </w:r>
      <w:r w:rsidR="008172B7" w:rsidRPr="00544DA3">
        <w:t xml:space="preserve"> In these use cases being considered, data security </w:t>
      </w:r>
      <w:r w:rsidR="0077711C" w:rsidRPr="00544DA3">
        <w:t>could</w:t>
      </w:r>
      <w:r w:rsidR="008172B7" w:rsidRPr="00544DA3">
        <w:t xml:space="preserve"> be needed; as a result, data at rest and/or data in transit </w:t>
      </w:r>
      <w:r w:rsidR="0077711C" w:rsidRPr="00544DA3">
        <w:t>could</w:t>
      </w:r>
      <w:r w:rsidR="008172B7" w:rsidRPr="00544DA3">
        <w:t xml:space="preserve"> be encrypted when there is a risk of data leakage.</w:t>
      </w:r>
    </w:p>
    <w:p w14:paraId="3CDB400E" w14:textId="439F7A4E" w:rsidR="00CC12F8" w:rsidRPr="00544DA3" w:rsidRDefault="008E1F18" w:rsidP="00F44DDD">
      <w:pPr>
        <w:pStyle w:val="FL"/>
      </w:pPr>
      <w:r w:rsidRPr="00544DA3">
        <w:object w:dxaOrig="12260" w:dyaOrig="9310" w14:anchorId="28579943">
          <v:shape id="_x0000_i1026" type="#_x0000_t75" style="width:338.3pt;height:251.85pt" o:ole="">
            <v:imagedata r:id="rId20" o:title=""/>
          </v:shape>
          <o:OLEObject Type="Embed" ProgID="Visio.Drawing.15" ShapeID="_x0000_i1026" DrawAspect="Content" ObjectID="_1686672206" r:id="rId21"/>
        </w:object>
      </w:r>
    </w:p>
    <w:p w14:paraId="4235254A" w14:textId="798DE570" w:rsidR="00CC12F8" w:rsidRPr="00544DA3" w:rsidRDefault="00CC12F8" w:rsidP="00D54F0F">
      <w:pPr>
        <w:pStyle w:val="TF"/>
      </w:pPr>
      <w:r w:rsidRPr="00544DA3">
        <w:t>Figure 4.2-1: Federated Data Collection for Industr</w:t>
      </w:r>
      <w:r w:rsidR="002A7EF7" w:rsidRPr="00544DA3">
        <w:t>ial Internet of Things (IIoT)</w:t>
      </w:r>
    </w:p>
    <w:p w14:paraId="02A20555" w14:textId="7B41B084" w:rsidR="00392F8B" w:rsidRPr="00544DA3" w:rsidRDefault="003C5D1A" w:rsidP="003C5D1A">
      <w:pPr>
        <w:pStyle w:val="Heading2"/>
      </w:pPr>
      <w:bookmarkStart w:id="45" w:name="_Toc74905994"/>
      <w:bookmarkStart w:id="46" w:name="_Toc74910630"/>
      <w:bookmarkStart w:id="47" w:name="_Toc75856539"/>
      <w:r w:rsidRPr="00544DA3">
        <w:t>4.</w:t>
      </w:r>
      <w:r w:rsidR="00CC12F8" w:rsidRPr="00544DA3">
        <w:t>3</w:t>
      </w:r>
      <w:r w:rsidRPr="00544DA3">
        <w:tab/>
      </w:r>
      <w:r w:rsidR="00392F8B" w:rsidRPr="00544DA3">
        <w:t>Federated Learning</w:t>
      </w:r>
      <w:bookmarkEnd w:id="45"/>
      <w:bookmarkEnd w:id="46"/>
      <w:bookmarkEnd w:id="47"/>
    </w:p>
    <w:p w14:paraId="5A4F20D3" w14:textId="13A67F44" w:rsidR="001B395D" w:rsidRPr="00544DA3" w:rsidRDefault="00CC12F8" w:rsidP="00D54F0F">
      <w:r w:rsidRPr="00544DA3">
        <w:t>Traditional Machine Learning (ML) technology is usually centralized, in the sense that:</w:t>
      </w:r>
    </w:p>
    <w:p w14:paraId="1CA1F9AD" w14:textId="77777777" w:rsidR="001B395D" w:rsidRPr="00544DA3" w:rsidRDefault="00CC12F8" w:rsidP="001B395D">
      <w:pPr>
        <w:pStyle w:val="B10"/>
      </w:pPr>
      <w:r w:rsidRPr="00544DA3">
        <w:t>1)</w:t>
      </w:r>
      <w:r w:rsidR="001B395D" w:rsidRPr="00544DA3">
        <w:tab/>
      </w:r>
      <w:r w:rsidRPr="00544DA3">
        <w:t xml:space="preserve">training data </w:t>
      </w:r>
      <w:r w:rsidR="00722CF3" w:rsidRPr="00544DA3">
        <w:t xml:space="preserve">is </w:t>
      </w:r>
      <w:r w:rsidRPr="00544DA3">
        <w:t xml:space="preserve">usually collected to be stored at a centralized location such as </w:t>
      </w:r>
      <w:r w:rsidR="00722CF3" w:rsidRPr="00544DA3">
        <w:t xml:space="preserve">a </w:t>
      </w:r>
      <w:r w:rsidRPr="00544DA3">
        <w:t>centralized database; and</w:t>
      </w:r>
    </w:p>
    <w:p w14:paraId="4E09C56F" w14:textId="18B8631F" w:rsidR="00CC12F8" w:rsidRPr="00544DA3" w:rsidRDefault="00CC12F8" w:rsidP="001B395D">
      <w:pPr>
        <w:pStyle w:val="B10"/>
      </w:pPr>
      <w:r w:rsidRPr="00544DA3">
        <w:t>2)</w:t>
      </w:r>
      <w:r w:rsidR="001B395D" w:rsidRPr="00544DA3">
        <w:tab/>
      </w:r>
      <w:r w:rsidRPr="00544DA3">
        <w:t xml:space="preserve">learning process is performed at a centralized location such as clouds as well. However, traditional ML </w:t>
      </w:r>
      <w:r w:rsidR="0077711C" w:rsidRPr="00544DA3">
        <w:t>could</w:t>
      </w:r>
      <w:r w:rsidRPr="00544DA3">
        <w:t xml:space="preserve"> cause data leakage issues, since training data is maintained at a location, different than its original place and likely losing data privacy protection.</w:t>
      </w:r>
    </w:p>
    <w:p w14:paraId="4F0B3660" w14:textId="2C3D6887" w:rsidR="00CC12F8" w:rsidRPr="00544DA3" w:rsidRDefault="00CC12F8" w:rsidP="00D54F0F">
      <w:r w:rsidRPr="00544DA3">
        <w:t>As a distributed ML technology and a type of federated data computing, Federated Learning (FL) was to implement a distributed ML model training process by multiple FL participants while still ensuring data privacy, security and legal compliance. Using FL</w:t>
      </w:r>
      <w:r w:rsidR="002A7EF1" w:rsidRPr="00544DA3">
        <w:noBreakHyphen/>
      </w:r>
      <w:r w:rsidRPr="00544DA3">
        <w:t xml:space="preserve">based mobile keyboard </w:t>
      </w:r>
      <w:r w:rsidR="001A7A65" w:rsidRPr="00544DA3">
        <w:t>prediction</w:t>
      </w:r>
      <w:r w:rsidRPr="00544DA3">
        <w:t xml:space="preserve"> as an example, FL usually consists the following steps:</w:t>
      </w:r>
    </w:p>
    <w:p w14:paraId="7C31D22B" w14:textId="4A6D034A" w:rsidR="00CC12F8" w:rsidRPr="00544DA3" w:rsidRDefault="00CC12F8" w:rsidP="00D54F0F">
      <w:pPr>
        <w:pStyle w:val="B1"/>
      </w:pPr>
      <w:r w:rsidRPr="00544DA3">
        <w:t>Step 1: Mobile phones as FL participants participating in an FL task first download initial training model (i.e.</w:t>
      </w:r>
      <w:r w:rsidR="00F42FE0" w:rsidRPr="00544DA3">
        <w:t> </w:t>
      </w:r>
      <w:r w:rsidRPr="00544DA3">
        <w:t>the initial global model) from a</w:t>
      </w:r>
      <w:r w:rsidR="00722CF3" w:rsidRPr="00544DA3">
        <w:t>n</w:t>
      </w:r>
      <w:r w:rsidRPr="00544DA3">
        <w:t xml:space="preserve"> FL Server</w:t>
      </w:r>
      <w:r w:rsidR="00F42FE0" w:rsidRPr="00544DA3">
        <w:t>.</w:t>
      </w:r>
    </w:p>
    <w:p w14:paraId="1E58BEE6" w14:textId="65E421F9" w:rsidR="00CC12F8" w:rsidRPr="00544DA3" w:rsidRDefault="00CC12F8" w:rsidP="00D54F0F">
      <w:pPr>
        <w:pStyle w:val="B1"/>
      </w:pPr>
      <w:r w:rsidRPr="00544DA3">
        <w:t>Step 2: Each mobile phone conduct</w:t>
      </w:r>
      <w:r w:rsidR="00722CF3" w:rsidRPr="00544DA3">
        <w:t>s</w:t>
      </w:r>
      <w:r w:rsidRPr="00544DA3">
        <w:t xml:space="preserve"> the local training over its local data to train the model</w:t>
      </w:r>
      <w:r w:rsidR="00722CF3" w:rsidRPr="00544DA3">
        <w:t xml:space="preserve"> and</w:t>
      </w:r>
      <w:r w:rsidRPr="00544DA3">
        <w:t xml:space="preserve"> generate its local model (or model update)</w:t>
      </w:r>
      <w:r w:rsidR="00F42FE0" w:rsidRPr="00544DA3">
        <w:t>.</w:t>
      </w:r>
    </w:p>
    <w:p w14:paraId="4DA03A05" w14:textId="2EB3BA17" w:rsidR="00CC12F8" w:rsidRPr="00544DA3" w:rsidRDefault="00CC12F8" w:rsidP="00D54F0F">
      <w:pPr>
        <w:pStyle w:val="B1"/>
      </w:pPr>
      <w:r w:rsidRPr="00544DA3">
        <w:t>Step 3: After the local model is trained, the mobile phone uploads the encrypted local model update (i.e.</w:t>
      </w:r>
      <w:r w:rsidR="002A7EF1" w:rsidRPr="00544DA3">
        <w:t> </w:t>
      </w:r>
      <w:r w:rsidRPr="00544DA3">
        <w:t>gradients) to the FL sever</w:t>
      </w:r>
      <w:r w:rsidR="00F42FE0" w:rsidRPr="00544DA3">
        <w:t>.</w:t>
      </w:r>
    </w:p>
    <w:p w14:paraId="087CD7F1" w14:textId="77777777" w:rsidR="00D10442" w:rsidRPr="00544DA3" w:rsidRDefault="00CC12F8" w:rsidP="00D54F0F">
      <w:pPr>
        <w:pStyle w:val="B1"/>
      </w:pPr>
      <w:r w:rsidRPr="00544DA3">
        <w:t xml:space="preserve">Step 4: </w:t>
      </w:r>
      <w:r w:rsidR="00722CF3" w:rsidRPr="00544DA3">
        <w:t xml:space="preserve">The </w:t>
      </w:r>
      <w:r w:rsidRPr="00544DA3">
        <w:t>FL server aggregates all local model updates collected from multiple mobile phones to obtain a new/updated global model. The updated global model will be then further sent to each mobile phone for the next round of training (Similar to Step 1).</w:t>
      </w:r>
    </w:p>
    <w:p w14:paraId="16DEC210" w14:textId="75423875" w:rsidR="00CC12F8" w:rsidRPr="00544DA3" w:rsidRDefault="00CC12F8" w:rsidP="00D54F0F">
      <w:pPr>
        <w:pStyle w:val="B1"/>
      </w:pPr>
      <w:r w:rsidRPr="00544DA3">
        <w:t>Overall, steps 1-4 will be executed for multiple rounds to improve the global model with expected quality and/or other requirements.</w:t>
      </w:r>
    </w:p>
    <w:p w14:paraId="55FA0916" w14:textId="3C4D34AE" w:rsidR="00CC12F8" w:rsidRPr="00544DA3" w:rsidRDefault="00CC12F8" w:rsidP="00D54F0F">
      <w:r w:rsidRPr="00544DA3">
        <w:lastRenderedPageBreak/>
        <w:t>From the above process, it can be seen that FL can make full use of the data and computing power of the FL participants. Multiple parties (i.e. participants) can collaborate to build a more robust ML model without sharing/moving their data. This is very important for ML tasks when a strict data law/supervision is enforced. For example, the General Data Protection Regulation (GDPR) in Europe puts forward strict requirements on the storage, use, and transfer of users</w:t>
      </w:r>
      <w:r w:rsidR="00FC23FD" w:rsidRPr="00544DA3">
        <w:t>'</w:t>
      </w:r>
      <w:r w:rsidRPr="00544DA3">
        <w:t xml:space="preserve"> private data. Therefore, FL can be used to solve key issues such as data ownership, data privacy, and data access rights in this environment.</w:t>
      </w:r>
    </w:p>
    <w:p w14:paraId="2A0A962F" w14:textId="40350C47" w:rsidR="00CC12F8" w:rsidRPr="00544DA3" w:rsidRDefault="00CC12F8" w:rsidP="00D54F0F">
      <w:r w:rsidRPr="00544DA3">
        <w:t>Consider a general use case of smart city and smart transportation as shown in Figure 4.3-1</w:t>
      </w:r>
      <w:r w:rsidR="00D10442" w:rsidRPr="00544DA3">
        <w:t>:</w:t>
      </w:r>
    </w:p>
    <w:p w14:paraId="733064B5" w14:textId="02225878" w:rsidR="00CC12F8" w:rsidRPr="00544DA3" w:rsidRDefault="00CC12F8" w:rsidP="00D54F0F">
      <w:pPr>
        <w:pStyle w:val="B1"/>
      </w:pPr>
      <w:r w:rsidRPr="00544DA3">
        <w:t>In smart city applications, many cameras will be deployed on streets and generate continuous data or data streams. These urban camera data can be used to train an ML model for urban environmental monitoring and predicting. However, uploading all camera data to cloud could be cumbersome or unrealistic. Accordingly, FL is a more feasible and efficient method.</w:t>
      </w:r>
    </w:p>
    <w:p w14:paraId="22947994" w14:textId="01A5068C" w:rsidR="00CC12F8" w:rsidRPr="00544DA3" w:rsidRDefault="00CC12F8" w:rsidP="00D54F0F">
      <w:pPr>
        <w:pStyle w:val="B1"/>
      </w:pPr>
      <w:r w:rsidRPr="00544DA3">
        <w:t>Similarly, in smart transportation applications, there will be a large number of vehicles driving on the road, and each vehicle will generate massive real-time driving data. These data can be trained to generate many ML models (e.g. to predict which road sections or during which time periods vehicles are most likely to have poor driving behavior/performance). However, these data are not only large in quantity, but also contain personal privacy information; as a result, it is unwise or inefficient to upload these data to a cloud for centralized processing/training as in tradition</w:t>
      </w:r>
      <w:r w:rsidR="00B45182" w:rsidRPr="00544DA3">
        <w:t>a</w:t>
      </w:r>
      <w:r w:rsidRPr="00544DA3">
        <w:t>l ML. FL can be applied in this use case such that a global ML model can be jointly trained by vehicles without uploading driving data from vehicles to cloud.</w:t>
      </w:r>
    </w:p>
    <w:p w14:paraId="60823A5F" w14:textId="4C99AE0D" w:rsidR="00CC12F8" w:rsidRPr="00544DA3" w:rsidRDefault="008E1F18" w:rsidP="00F44DDD">
      <w:pPr>
        <w:pStyle w:val="FL"/>
      </w:pPr>
      <w:r w:rsidRPr="00544DA3">
        <w:object w:dxaOrig="16551" w:dyaOrig="11700" w14:anchorId="13FC2EBC">
          <v:shape id="_x0000_i1027" type="#_x0000_t75" style="width:324.5pt;height:230.45pt" o:ole="">
            <v:imagedata r:id="rId22" o:title=""/>
          </v:shape>
          <o:OLEObject Type="Embed" ProgID="Visio.Drawing.15" ShapeID="_x0000_i1027" DrawAspect="Content" ObjectID="_1686672207" r:id="rId23"/>
        </w:object>
      </w:r>
    </w:p>
    <w:p w14:paraId="77E2223D" w14:textId="1AC6ACAC" w:rsidR="00CC12F8" w:rsidRPr="00544DA3" w:rsidRDefault="00CC12F8" w:rsidP="00F42FE0">
      <w:pPr>
        <w:pStyle w:val="TF"/>
      </w:pPr>
      <w:r w:rsidRPr="00544DA3">
        <w:t>Figure 4.3-1: Federated Learning in Smart City and Smart Transportation</w:t>
      </w:r>
    </w:p>
    <w:p w14:paraId="0B6F23E6" w14:textId="2DD679EB" w:rsidR="009D0B7B" w:rsidRPr="00544DA3" w:rsidRDefault="003C5D1A" w:rsidP="003C5D1A">
      <w:pPr>
        <w:pStyle w:val="Heading2"/>
      </w:pPr>
      <w:bookmarkStart w:id="48" w:name="_Toc74905995"/>
      <w:bookmarkStart w:id="49" w:name="_Toc74910631"/>
      <w:bookmarkStart w:id="50" w:name="_Toc75856540"/>
      <w:r w:rsidRPr="00544DA3">
        <w:t>4.</w:t>
      </w:r>
      <w:r w:rsidR="00CC12F8" w:rsidRPr="00544DA3">
        <w:t>4</w:t>
      </w:r>
      <w:r w:rsidRPr="00544DA3">
        <w:tab/>
      </w:r>
      <w:r w:rsidR="00392F8B" w:rsidRPr="00544DA3">
        <w:t>Multi-Party Computation</w:t>
      </w:r>
      <w:r w:rsidR="00CD2575" w:rsidRPr="00544DA3">
        <w:t xml:space="preserve"> Use Case</w:t>
      </w:r>
      <w:bookmarkEnd w:id="48"/>
      <w:bookmarkEnd w:id="49"/>
      <w:bookmarkEnd w:id="50"/>
    </w:p>
    <w:p w14:paraId="071A1254" w14:textId="0A783771" w:rsidR="00CC12F8" w:rsidRPr="00544DA3" w:rsidRDefault="00CC12F8" w:rsidP="00D54F0F">
      <w:r w:rsidRPr="00544DA3">
        <w:t>Secure Multi-Party Computation (MPC) was originally introduced in [</w:t>
      </w:r>
      <w:r w:rsidR="00221B1A" w:rsidRPr="00544DA3">
        <w:t>i.2</w:t>
      </w:r>
      <w:r w:rsidRPr="00544DA3">
        <w:t xml:space="preserve">] in the form of </w:t>
      </w:r>
      <w:r w:rsidR="00D3411E" w:rsidRPr="00544DA3">
        <w:t>"</w:t>
      </w:r>
      <w:r w:rsidRPr="00544DA3">
        <w:t>The Millionaire</w:t>
      </w:r>
      <w:r w:rsidR="00FC23FD" w:rsidRPr="00544DA3">
        <w:t>'</w:t>
      </w:r>
      <w:r w:rsidRPr="00544DA3">
        <w:t>s Problem</w:t>
      </w:r>
      <w:r w:rsidR="00D3411E" w:rsidRPr="00544DA3">
        <w:t>"</w:t>
      </w:r>
      <w:r w:rsidRPr="00544DA3">
        <w:t>. Since then, many advances have been made in both MPC theories and practical MPC deployments [</w:t>
      </w:r>
      <w:r w:rsidR="00221B1A" w:rsidRPr="00544DA3">
        <w:t>i.3</w:t>
      </w:r>
      <w:r w:rsidRPr="00544DA3">
        <w:t>]</w:t>
      </w:r>
      <w:r w:rsidR="006A3E8B" w:rsidRPr="00544DA3">
        <w:t>,</w:t>
      </w:r>
      <w:r w:rsidRPr="00544DA3">
        <w:t xml:space="preserve"> [</w:t>
      </w:r>
      <w:r w:rsidR="00221B1A" w:rsidRPr="00544DA3">
        <w:t>i.4</w:t>
      </w:r>
      <w:r w:rsidRPr="00544DA3">
        <w:t>].</w:t>
      </w:r>
    </w:p>
    <w:p w14:paraId="0E3DE0E2" w14:textId="5744368D" w:rsidR="00CC12F8" w:rsidRPr="00544DA3" w:rsidRDefault="00CC12F8" w:rsidP="00D54F0F">
      <w:r w:rsidRPr="00544DA3">
        <w:t xml:space="preserve">In a general setting of MPC, there are n parties. Each party </w:t>
      </w:r>
      <w:r w:rsidRPr="00544DA3">
        <w:rPr>
          <w:i/>
          <w:iCs/>
        </w:rPr>
        <w:t>Pi</w:t>
      </w:r>
      <w:r w:rsidRPr="00544DA3">
        <w:t xml:space="preserve"> hosts its own input data </w:t>
      </w:r>
      <w:r w:rsidRPr="00544DA3">
        <w:rPr>
          <w:i/>
          <w:iCs/>
        </w:rPr>
        <w:t>xi</w:t>
      </w:r>
      <w:r w:rsidRPr="00544DA3">
        <w:t xml:space="preserve">. They want to jointly compute a function to get a result: </w:t>
      </w:r>
      <w:r w:rsidRPr="00544DA3">
        <w:rPr>
          <w:i/>
          <w:iCs/>
        </w:rPr>
        <w:t>result</w:t>
      </w:r>
      <w:r w:rsidRPr="00544DA3">
        <w:t>=</w:t>
      </w:r>
      <w:r w:rsidRPr="00544DA3">
        <w:rPr>
          <w:i/>
          <w:iCs/>
        </w:rPr>
        <w:t>f(x1, x2, …, xn)</w:t>
      </w:r>
      <w:r w:rsidRPr="00544DA3">
        <w:t xml:space="preserve"> with the requirement that no party can know or deduce input data hosted by other parties. In other words, all parties only know the function and </w:t>
      </w:r>
      <w:r w:rsidRPr="00544DA3">
        <w:lastRenderedPageBreak/>
        <w:t>the computed result. Figure 4.4-1 shows such a general MPC structure</w:t>
      </w:r>
      <w:r w:rsidR="00F77BC8" w:rsidRPr="00544DA3">
        <w:t xml:space="preserve"> as an example of MPC use cases</w:t>
      </w:r>
      <w:r w:rsidRPr="00544DA3">
        <w:t xml:space="preserve">, which </w:t>
      </w:r>
      <w:r w:rsidR="00F77BC8" w:rsidRPr="00544DA3">
        <w:t>consists of</w:t>
      </w:r>
      <w:r w:rsidRPr="00544DA3">
        <w:t xml:space="preserve"> the following procedures:</w:t>
      </w:r>
    </w:p>
    <w:p w14:paraId="76E8F2B3" w14:textId="01D6442C" w:rsidR="00CC12F8" w:rsidRPr="00544DA3" w:rsidRDefault="00F77BC8" w:rsidP="00D54F0F">
      <w:pPr>
        <w:pStyle w:val="B1"/>
      </w:pPr>
      <w:r w:rsidRPr="00544DA3">
        <w:t xml:space="preserve">Step 1: </w:t>
      </w:r>
      <w:r w:rsidR="00CC12F8" w:rsidRPr="00544DA3">
        <w:t>Parties encr</w:t>
      </w:r>
      <w:r w:rsidR="00A76E74" w:rsidRPr="00544DA3">
        <w:t>y</w:t>
      </w:r>
      <w:r w:rsidR="00CC12F8" w:rsidRPr="00544DA3">
        <w:t>pt their input data.</w:t>
      </w:r>
    </w:p>
    <w:p w14:paraId="61B3AA7F" w14:textId="135A8DB9" w:rsidR="00CC12F8" w:rsidRPr="00544DA3" w:rsidRDefault="00F77BC8" w:rsidP="00D54F0F">
      <w:pPr>
        <w:pStyle w:val="B1"/>
      </w:pPr>
      <w:r w:rsidRPr="00544DA3">
        <w:t xml:space="preserve">Step 2: </w:t>
      </w:r>
      <w:r w:rsidR="00CC12F8" w:rsidRPr="00544DA3">
        <w:t>Parties exchange their encrypted input data.</w:t>
      </w:r>
    </w:p>
    <w:p w14:paraId="44A0B283" w14:textId="619A2B6D" w:rsidR="00CC12F8" w:rsidRPr="00544DA3" w:rsidRDefault="00F77BC8" w:rsidP="00D54F0F">
      <w:pPr>
        <w:pStyle w:val="B1"/>
      </w:pPr>
      <w:r w:rsidRPr="00544DA3">
        <w:t xml:space="preserve">Step 3: </w:t>
      </w:r>
      <w:r w:rsidR="00CC12F8" w:rsidRPr="00544DA3">
        <w:t>One (or multiple) party computes the function over received encrypted input data from other parties to generate a temporary result.</w:t>
      </w:r>
    </w:p>
    <w:p w14:paraId="63ED2667" w14:textId="20152FAC" w:rsidR="00CC12F8" w:rsidRPr="00544DA3" w:rsidRDefault="00F77BC8" w:rsidP="00D54F0F">
      <w:pPr>
        <w:pStyle w:val="B1"/>
      </w:pPr>
      <w:r w:rsidRPr="00544DA3">
        <w:t xml:space="preserve">Step 4: </w:t>
      </w:r>
      <w:r w:rsidR="00CC12F8" w:rsidRPr="00544DA3">
        <w:t>The temporary result is sent to other parties.</w:t>
      </w:r>
    </w:p>
    <w:p w14:paraId="1BE71CF4" w14:textId="277AA4BC" w:rsidR="00CC12F8" w:rsidRPr="00544DA3" w:rsidRDefault="00F77BC8" w:rsidP="00D54F0F">
      <w:pPr>
        <w:pStyle w:val="B1"/>
      </w:pPr>
      <w:r w:rsidRPr="00544DA3">
        <w:t xml:space="preserve">Step 5: </w:t>
      </w:r>
      <w:r w:rsidR="00CC12F8" w:rsidRPr="00544DA3">
        <w:t xml:space="preserve">One (or multiple) party computes the function over the temporary result to generate the final result. </w:t>
      </w:r>
    </w:p>
    <w:p w14:paraId="3B96F963" w14:textId="14AAE4E6" w:rsidR="00CC12F8" w:rsidRPr="00544DA3" w:rsidRDefault="00F77BC8" w:rsidP="00F42FE0">
      <w:pPr>
        <w:pStyle w:val="B1"/>
      </w:pPr>
      <w:r w:rsidRPr="00544DA3">
        <w:t xml:space="preserve">Step 6: </w:t>
      </w:r>
      <w:r w:rsidR="00CC12F8" w:rsidRPr="00544DA3">
        <w:t>The final result is sent to other parties.</w:t>
      </w:r>
    </w:p>
    <w:p w14:paraId="1359C9A1" w14:textId="46DEA87C" w:rsidR="00CC12F8" w:rsidRPr="00544DA3" w:rsidRDefault="00FF093C" w:rsidP="00F44DDD">
      <w:pPr>
        <w:pStyle w:val="FL"/>
      </w:pPr>
      <w:r w:rsidRPr="00544DA3">
        <w:object w:dxaOrig="9160" w:dyaOrig="3831" w14:anchorId="49F2AE76">
          <v:shape id="_x0000_i1028" type="#_x0000_t75" style="width:431.35pt;height:182.45pt" o:ole="">
            <v:imagedata r:id="rId24" o:title=""/>
          </v:shape>
          <o:OLEObject Type="Embed" ProgID="Visio.Drawing.15" ShapeID="_x0000_i1028" DrawAspect="Content" ObjectID="_1686672208" r:id="rId25"/>
        </w:object>
      </w:r>
    </w:p>
    <w:p w14:paraId="6264B5DC" w14:textId="07D94D47" w:rsidR="002C1F2C" w:rsidRPr="00544DA3" w:rsidRDefault="00CC12F8" w:rsidP="00F42FE0">
      <w:pPr>
        <w:pStyle w:val="TF"/>
      </w:pPr>
      <w:r w:rsidRPr="00544DA3">
        <w:t>Figure 4.4-1: General Multi-Party Computation</w:t>
      </w:r>
    </w:p>
    <w:p w14:paraId="624436C2" w14:textId="4FE7C253" w:rsidR="00E6420A" w:rsidRPr="00544DA3" w:rsidRDefault="00E6420A" w:rsidP="00E6420A">
      <w:pPr>
        <w:pStyle w:val="Heading2"/>
      </w:pPr>
      <w:bookmarkStart w:id="51" w:name="_Toc74905996"/>
      <w:bookmarkStart w:id="52" w:name="_Toc74910632"/>
      <w:bookmarkStart w:id="53" w:name="_Toc75856541"/>
      <w:r w:rsidRPr="00544DA3">
        <w:t>4.5</w:t>
      </w:r>
      <w:r w:rsidRPr="00544DA3">
        <w:tab/>
        <w:t>Federated Data Discovery and Sharing</w:t>
      </w:r>
      <w:bookmarkEnd w:id="51"/>
      <w:bookmarkEnd w:id="52"/>
      <w:bookmarkEnd w:id="53"/>
    </w:p>
    <w:p w14:paraId="5093DCF8" w14:textId="73C0C0B6" w:rsidR="00F53590" w:rsidRPr="00544DA3" w:rsidRDefault="009E08E1" w:rsidP="00D54F0F">
      <w:r w:rsidRPr="00544DA3">
        <w:t xml:space="preserve">As a critical stage of federated data management pipeline, federated data discovery and sharing refers to the process, where </w:t>
      </w:r>
      <w:r w:rsidR="00A9095E" w:rsidRPr="00544DA3">
        <w:t xml:space="preserve">data discovery cannot be solely served by </w:t>
      </w:r>
      <w:r w:rsidR="0084661E" w:rsidRPr="00544DA3">
        <w:t xml:space="preserve">a </w:t>
      </w:r>
      <w:r w:rsidR="00A9095E" w:rsidRPr="00544DA3">
        <w:t xml:space="preserve">single </w:t>
      </w:r>
      <w:r w:rsidR="0084661E" w:rsidRPr="00544DA3">
        <w:t>organization</w:t>
      </w:r>
      <w:r w:rsidR="009633DB" w:rsidRPr="00544DA3">
        <w:t>,</w:t>
      </w:r>
      <w:r w:rsidR="0084661E" w:rsidRPr="00544DA3">
        <w:t xml:space="preserve"> but</w:t>
      </w:r>
      <w:r w:rsidR="009633DB" w:rsidRPr="00544DA3">
        <w:t xml:space="preserve"> served by</w:t>
      </w:r>
      <w:r w:rsidR="0084661E" w:rsidRPr="00544DA3">
        <w:t xml:space="preserve"> </w:t>
      </w:r>
      <w:r w:rsidRPr="00544DA3">
        <w:t xml:space="preserve">multiple organizations. </w:t>
      </w:r>
      <w:r w:rsidR="00BD01F7" w:rsidRPr="00544DA3">
        <w:t>In other words,</w:t>
      </w:r>
      <w:r w:rsidR="00A9095E" w:rsidRPr="00544DA3">
        <w:t xml:space="preserve"> a federated data discovery request will trigger data lookup operations on data maintained</w:t>
      </w:r>
      <w:r w:rsidR="00C430D7" w:rsidRPr="00544DA3">
        <w:t xml:space="preserve"> locally</w:t>
      </w:r>
      <w:r w:rsidR="00A9095E" w:rsidRPr="00544DA3">
        <w:t xml:space="preserve"> by different organizations, and discovery results from each organization will be combined or aggregated as the final result for the federated data discovery request.</w:t>
      </w:r>
    </w:p>
    <w:p w14:paraId="729E0332" w14:textId="5AA4B019" w:rsidR="00604A61" w:rsidRPr="00544DA3" w:rsidRDefault="00604A61" w:rsidP="00D54F0F">
      <w:r w:rsidRPr="00544DA3">
        <w:t>Figure 4.5-1 illustrates a federated data discovery scenario, where a user (</w:t>
      </w:r>
      <w:r w:rsidR="00C41B65" w:rsidRPr="00544DA3">
        <w:t>e.g.</w:t>
      </w:r>
      <w:r w:rsidRPr="00544DA3">
        <w:t xml:space="preserve"> a </w:t>
      </w:r>
      <w:r w:rsidR="00A213BD" w:rsidRPr="00544DA3">
        <w:t>researcher</w:t>
      </w:r>
      <w:r w:rsidRPr="00544DA3">
        <w:t>) can discover data (</w:t>
      </w:r>
      <w:r w:rsidR="00C41B65" w:rsidRPr="00544DA3">
        <w:t>e.g.</w:t>
      </w:r>
      <w:r w:rsidR="00AA7A9C" w:rsidRPr="00544DA3">
        <w:t> </w:t>
      </w:r>
      <w:r w:rsidR="003712C1" w:rsidRPr="00544DA3">
        <w:t>genomic data) from multiple organizations</w:t>
      </w:r>
      <w:r w:rsidR="00C817B3" w:rsidRPr="00544DA3">
        <w:t xml:space="preserve"> (</w:t>
      </w:r>
      <w:r w:rsidR="00C41B65" w:rsidRPr="00544DA3">
        <w:t>e.g.</w:t>
      </w:r>
      <w:r w:rsidR="00C817B3" w:rsidRPr="00544DA3">
        <w:t xml:space="preserve"> hospitals)</w:t>
      </w:r>
      <w:r w:rsidR="003712C1" w:rsidRPr="00544DA3">
        <w:t xml:space="preserve">. </w:t>
      </w:r>
      <w:r w:rsidR="00C817B3" w:rsidRPr="00544DA3">
        <w:t>In other words, the user</w:t>
      </w:r>
      <w:r w:rsidR="00FC23FD" w:rsidRPr="00544DA3">
        <w:t>'</w:t>
      </w:r>
      <w:r w:rsidR="00C817B3" w:rsidRPr="00544DA3">
        <w:t xml:space="preserve">s data discovery request will not be served by a single organization, but </w:t>
      </w:r>
      <w:r w:rsidR="0067610E" w:rsidRPr="00544DA3">
        <w:t xml:space="preserve">served by </w:t>
      </w:r>
      <w:r w:rsidR="00C817B3" w:rsidRPr="00544DA3">
        <w:t>multiple</w:t>
      </w:r>
      <w:r w:rsidR="0067610E" w:rsidRPr="00544DA3">
        <w:t>,</w:t>
      </w:r>
      <w:r w:rsidR="00C817B3" w:rsidRPr="00544DA3">
        <w:t xml:space="preserve"> unnecessarily trusted</w:t>
      </w:r>
      <w:r w:rsidR="0067610E" w:rsidRPr="00544DA3">
        <w:t>,</w:t>
      </w:r>
      <w:r w:rsidR="00C817B3" w:rsidRPr="00544DA3">
        <w:t xml:space="preserve"> organizations</w:t>
      </w:r>
      <w:r w:rsidR="003532CC" w:rsidRPr="00544DA3">
        <w:t xml:space="preserve"> [</w:t>
      </w:r>
      <w:r w:rsidR="00221B1A" w:rsidRPr="00544DA3">
        <w:t>i.5</w:t>
      </w:r>
      <w:r w:rsidR="003532CC" w:rsidRPr="00544DA3">
        <w:t>]</w:t>
      </w:r>
      <w:r w:rsidR="006E0DB9" w:rsidRPr="00544DA3">
        <w:t>,</w:t>
      </w:r>
      <w:r w:rsidR="003532CC" w:rsidRPr="00544DA3">
        <w:t xml:space="preserve"> [</w:t>
      </w:r>
      <w:r w:rsidR="00221B1A" w:rsidRPr="00544DA3">
        <w:t>i.6</w:t>
      </w:r>
      <w:r w:rsidR="003532CC" w:rsidRPr="00544DA3">
        <w:t>]</w:t>
      </w:r>
      <w:r w:rsidR="00C817B3" w:rsidRPr="00544DA3">
        <w:t xml:space="preserve">. </w:t>
      </w:r>
      <w:r w:rsidR="008B1DC3" w:rsidRPr="00544DA3">
        <w:t xml:space="preserve">This scenario consists of the following </w:t>
      </w:r>
      <w:r w:rsidR="00550C8A" w:rsidRPr="00544DA3">
        <w:t>step</w:t>
      </w:r>
      <w:r w:rsidR="008B1DC3" w:rsidRPr="00544DA3">
        <w:t>s:</w:t>
      </w:r>
    </w:p>
    <w:p w14:paraId="4AD87F10" w14:textId="59E62444" w:rsidR="008B1DC3" w:rsidRPr="00544DA3" w:rsidRDefault="00044CED" w:rsidP="00D54F0F">
      <w:pPr>
        <w:pStyle w:val="B1"/>
      </w:pPr>
      <w:r w:rsidRPr="00544DA3">
        <w:t>Step 1: A user (</w:t>
      </w:r>
      <w:r w:rsidR="00C41B65" w:rsidRPr="00544DA3">
        <w:t>e.g.</w:t>
      </w:r>
      <w:r w:rsidRPr="00544DA3">
        <w:t xml:space="preserve"> a doctor or a researcher) issues </w:t>
      </w:r>
      <w:r w:rsidR="007F6767" w:rsidRPr="00544DA3">
        <w:t>a</w:t>
      </w:r>
      <w:r w:rsidR="00487E9F" w:rsidRPr="00544DA3">
        <w:t xml:space="preserve">n </w:t>
      </w:r>
      <w:r w:rsidR="00C3327A" w:rsidRPr="00544DA3">
        <w:t>initial</w:t>
      </w:r>
      <w:r w:rsidR="007F6767" w:rsidRPr="00544DA3">
        <w:t xml:space="preserve"> data discovery request to </w:t>
      </w:r>
      <w:r w:rsidR="0067610E" w:rsidRPr="00544DA3">
        <w:t xml:space="preserve">a </w:t>
      </w:r>
      <w:r w:rsidR="00A455ED" w:rsidRPr="00544DA3">
        <w:t>F</w:t>
      </w:r>
      <w:r w:rsidR="007F6767" w:rsidRPr="00544DA3">
        <w:t xml:space="preserve">ederated </w:t>
      </w:r>
      <w:r w:rsidR="00A455ED" w:rsidRPr="00544DA3">
        <w:t>D</w:t>
      </w:r>
      <w:r w:rsidR="007F6767" w:rsidRPr="00544DA3">
        <w:t xml:space="preserve">ata </w:t>
      </w:r>
      <w:r w:rsidR="00A455ED" w:rsidRPr="00544DA3">
        <w:t>D</w:t>
      </w:r>
      <w:r w:rsidR="007F6767" w:rsidRPr="00544DA3">
        <w:t xml:space="preserve">iscovery and </w:t>
      </w:r>
      <w:r w:rsidR="00A455ED" w:rsidRPr="00544DA3">
        <w:t>S</w:t>
      </w:r>
      <w:r w:rsidR="007F6767" w:rsidRPr="00544DA3">
        <w:t xml:space="preserve">haring </w:t>
      </w:r>
      <w:r w:rsidR="00A455ED" w:rsidRPr="00544DA3">
        <w:t>S</w:t>
      </w:r>
      <w:r w:rsidR="007F6767" w:rsidRPr="00544DA3">
        <w:t>ervice</w:t>
      </w:r>
      <w:r w:rsidR="00A455ED" w:rsidRPr="00544DA3">
        <w:t xml:space="preserve"> (</w:t>
      </w:r>
      <w:r w:rsidR="00D3411E" w:rsidRPr="00544DA3">
        <w:t>"</w:t>
      </w:r>
      <w:r w:rsidR="00A455ED" w:rsidRPr="00544DA3">
        <w:t>FDDSS</w:t>
      </w:r>
      <w:r w:rsidR="00D3411E" w:rsidRPr="00544DA3">
        <w:t>"</w:t>
      </w:r>
      <w:r w:rsidR="00A455ED" w:rsidRPr="00544DA3">
        <w:t>)</w:t>
      </w:r>
      <w:r w:rsidR="007F6767" w:rsidRPr="00544DA3">
        <w:t xml:space="preserve">, which is a logical function and has access to data </w:t>
      </w:r>
      <w:r w:rsidR="0067610E" w:rsidRPr="00544DA3">
        <w:t xml:space="preserve">maintained locally </w:t>
      </w:r>
      <w:r w:rsidR="007F6767" w:rsidRPr="00544DA3">
        <w:t xml:space="preserve">at different organizations. </w:t>
      </w:r>
      <w:r w:rsidR="00B01177" w:rsidRPr="00544DA3">
        <w:t xml:space="preserve">It is assumed that the user knows the address of </w:t>
      </w:r>
      <w:r w:rsidR="00A455ED" w:rsidRPr="00544DA3">
        <w:t>FDDSS</w:t>
      </w:r>
      <w:r w:rsidR="00B01177" w:rsidRPr="00544DA3">
        <w:t xml:space="preserve"> (</w:t>
      </w:r>
      <w:r w:rsidR="00C41B65" w:rsidRPr="00544DA3">
        <w:t>e.g.</w:t>
      </w:r>
      <w:r w:rsidR="00B01177" w:rsidRPr="00544DA3">
        <w:t xml:space="preserve"> through pre</w:t>
      </w:r>
      <w:r w:rsidR="00C41B65" w:rsidRPr="00544DA3">
        <w:noBreakHyphen/>
      </w:r>
      <w:r w:rsidR="00B01177" w:rsidRPr="00544DA3">
        <w:t>configuration or provisioning)</w:t>
      </w:r>
      <w:r w:rsidR="0067610E" w:rsidRPr="00544DA3">
        <w:t>.</w:t>
      </w:r>
    </w:p>
    <w:p w14:paraId="3E02B898" w14:textId="4A37DADD" w:rsidR="00487E9F" w:rsidRPr="00544DA3" w:rsidRDefault="007F6767" w:rsidP="00D54F0F">
      <w:pPr>
        <w:pStyle w:val="B1"/>
      </w:pPr>
      <w:r w:rsidRPr="00544DA3">
        <w:lastRenderedPageBreak/>
        <w:t>Step 2:</w:t>
      </w:r>
      <w:r w:rsidR="00A455ED" w:rsidRPr="00544DA3">
        <w:t xml:space="preserve"> FDDSS</w:t>
      </w:r>
      <w:r w:rsidR="00487E9F" w:rsidRPr="00544DA3">
        <w:t xml:space="preserve"> </w:t>
      </w:r>
      <w:r w:rsidR="0077711C" w:rsidRPr="00544DA3">
        <w:t>could</w:t>
      </w:r>
      <w:r w:rsidR="00487E9F" w:rsidRPr="00544DA3">
        <w:t xml:space="preserve"> simply forward the </w:t>
      </w:r>
      <w:r w:rsidR="00C3327A" w:rsidRPr="00544DA3">
        <w:t xml:space="preserve">initial </w:t>
      </w:r>
      <w:r w:rsidR="00487E9F" w:rsidRPr="00544DA3">
        <w:t>data discovery request to organizations (</w:t>
      </w:r>
      <w:r w:rsidR="00C41B65" w:rsidRPr="00544DA3">
        <w:t>e.g.</w:t>
      </w:r>
      <w:r w:rsidR="00487E9F" w:rsidRPr="00544DA3">
        <w:t xml:space="preserve"> Organization-1, Organization-2 and Organization-3); alternatively, it </w:t>
      </w:r>
      <w:r w:rsidR="0077711C" w:rsidRPr="00544DA3">
        <w:t>could</w:t>
      </w:r>
      <w:r w:rsidR="00487E9F" w:rsidRPr="00544DA3">
        <w:t xml:space="preserve"> transform the </w:t>
      </w:r>
      <w:r w:rsidR="00C3327A" w:rsidRPr="00544DA3">
        <w:t>initial</w:t>
      </w:r>
      <w:r w:rsidR="00487E9F" w:rsidRPr="00544DA3">
        <w:t xml:space="preserve"> data discovery request to multiple transformed data discovery requests and forward each transformed data discovery request to a different organization. Within this step, </w:t>
      </w:r>
      <w:r w:rsidR="00A455ED" w:rsidRPr="00544DA3">
        <w:t>FDDSS</w:t>
      </w:r>
      <w:r w:rsidR="00B01177" w:rsidRPr="00544DA3">
        <w:t xml:space="preserve"> </w:t>
      </w:r>
      <w:r w:rsidR="0077711C" w:rsidRPr="00544DA3">
        <w:t>could</w:t>
      </w:r>
      <w:r w:rsidR="00B01177" w:rsidRPr="00544DA3">
        <w:t xml:space="preserve"> first </w:t>
      </w:r>
      <w:r w:rsidR="00081B58" w:rsidRPr="00544DA3">
        <w:t xml:space="preserve">authenticate and authorize if the user has the right to leverage the discovery service. </w:t>
      </w:r>
      <w:r w:rsidR="00B01177" w:rsidRPr="00544DA3">
        <w:t xml:space="preserve">Then, </w:t>
      </w:r>
      <w:r w:rsidR="00A455ED" w:rsidRPr="00544DA3">
        <w:t>FDDSS</w:t>
      </w:r>
      <w:r w:rsidR="00487E9F" w:rsidRPr="00544DA3">
        <w:t xml:space="preserve"> </w:t>
      </w:r>
      <w:r w:rsidR="0077711C" w:rsidRPr="00544DA3">
        <w:t>could</w:t>
      </w:r>
      <w:r w:rsidR="00487E9F" w:rsidRPr="00544DA3">
        <w:t xml:space="preserve"> enforce certain access control rules</w:t>
      </w:r>
      <w:r w:rsidR="00304DA0" w:rsidRPr="00544DA3">
        <w:t xml:space="preserve"> limiting data discovery based on access criteria.</w:t>
      </w:r>
      <w:r w:rsidR="00487E9F" w:rsidRPr="00544DA3">
        <w:t xml:space="preserve"> As an example, access control rules </w:t>
      </w:r>
      <w:r w:rsidR="0077711C" w:rsidRPr="00544DA3">
        <w:t>could</w:t>
      </w:r>
      <w:r w:rsidR="00487E9F" w:rsidRPr="00544DA3">
        <w:t xml:space="preserve"> specify the list of data types or items that are not discoverable.</w:t>
      </w:r>
    </w:p>
    <w:p w14:paraId="4329637B" w14:textId="5BD43FED" w:rsidR="00487E9F" w:rsidRPr="00544DA3" w:rsidRDefault="00487E9F" w:rsidP="00D54F0F">
      <w:pPr>
        <w:pStyle w:val="B1"/>
      </w:pPr>
      <w:r w:rsidRPr="00544DA3">
        <w:t xml:space="preserve">Step 3: Each organization receives a separate data discovery request from </w:t>
      </w:r>
      <w:r w:rsidR="00C87B04" w:rsidRPr="00544DA3">
        <w:t>FDDSS</w:t>
      </w:r>
      <w:r w:rsidRPr="00544DA3">
        <w:t>.</w:t>
      </w:r>
      <w:r w:rsidR="00B5274D" w:rsidRPr="00544DA3">
        <w:t xml:space="preserve"> The organization will authenticate and authorize the data discovery request, look up </w:t>
      </w:r>
      <w:r w:rsidR="00F01420" w:rsidRPr="00544DA3">
        <w:t>the</w:t>
      </w:r>
      <w:r w:rsidR="00B5274D" w:rsidRPr="00544DA3">
        <w:t xml:space="preserve"> data</w:t>
      </w:r>
      <w:r w:rsidR="00F01420" w:rsidRPr="00544DA3">
        <w:t xml:space="preserve"> maintained locally</w:t>
      </w:r>
      <w:r w:rsidR="00B5274D" w:rsidRPr="00544DA3">
        <w:t xml:space="preserve"> against any discovery </w:t>
      </w:r>
      <w:r w:rsidR="00AD2287" w:rsidRPr="00544DA3">
        <w:t>criteria</w:t>
      </w:r>
      <w:r w:rsidR="00B5274D" w:rsidRPr="00544DA3">
        <w:t xml:space="preserve"> contained in the data discovery request, and generate discovery result. </w:t>
      </w:r>
      <w:r w:rsidR="00AD2287" w:rsidRPr="00544DA3">
        <w:t xml:space="preserve">If </w:t>
      </w:r>
      <w:r w:rsidR="007F376C" w:rsidRPr="00544DA3">
        <w:t xml:space="preserve">any </w:t>
      </w:r>
      <w:r w:rsidR="00AD2287" w:rsidRPr="00544DA3">
        <w:t>data cannot be discovered</w:t>
      </w:r>
      <w:r w:rsidR="007F376C" w:rsidRPr="00544DA3">
        <w:t xml:space="preserve"> (</w:t>
      </w:r>
      <w:r w:rsidR="00C41B65" w:rsidRPr="00544DA3">
        <w:t>e.g.</w:t>
      </w:r>
      <w:r w:rsidR="007F376C" w:rsidRPr="00544DA3">
        <w:t xml:space="preserve"> due to confidential or privacy considerations)</w:t>
      </w:r>
      <w:r w:rsidR="00AD2287" w:rsidRPr="00544DA3">
        <w:t xml:space="preserve">, the organization </w:t>
      </w:r>
      <w:r w:rsidR="0077711C" w:rsidRPr="00544DA3">
        <w:t>could</w:t>
      </w:r>
      <w:r w:rsidR="00AD2287" w:rsidRPr="00544DA3">
        <w:t xml:space="preserve"> reject the data discovery request and/or </w:t>
      </w:r>
      <w:r w:rsidR="007F376C" w:rsidRPr="00544DA3">
        <w:t xml:space="preserve">exclude </w:t>
      </w:r>
      <w:r w:rsidR="00076EC5" w:rsidRPr="00544DA3">
        <w:t xml:space="preserve">such </w:t>
      </w:r>
      <w:r w:rsidR="007F376C" w:rsidRPr="00544DA3">
        <w:t xml:space="preserve">data </w:t>
      </w:r>
      <w:r w:rsidR="00076EC5" w:rsidRPr="00544DA3">
        <w:t>from</w:t>
      </w:r>
      <w:r w:rsidR="007F376C" w:rsidRPr="00544DA3">
        <w:t xml:space="preserve"> the discovery result</w:t>
      </w:r>
      <w:r w:rsidR="00AD2287" w:rsidRPr="00544DA3">
        <w:t>.</w:t>
      </w:r>
    </w:p>
    <w:p w14:paraId="0315864D" w14:textId="1D80154E" w:rsidR="008C0E0E" w:rsidRPr="00544DA3" w:rsidRDefault="00487E9F" w:rsidP="00F63E05">
      <w:pPr>
        <w:pStyle w:val="B1"/>
        <w:spacing w:after="0"/>
      </w:pPr>
      <w:r w:rsidRPr="00544DA3">
        <w:t>Step 4:</w:t>
      </w:r>
      <w:r w:rsidR="007F376C" w:rsidRPr="00544DA3">
        <w:t xml:space="preserve"> </w:t>
      </w:r>
      <w:r w:rsidR="00C87B04" w:rsidRPr="00544DA3">
        <w:t xml:space="preserve">FDDSS </w:t>
      </w:r>
      <w:r w:rsidR="007F376C" w:rsidRPr="00544DA3">
        <w:t xml:space="preserve">receives data discovery results from multiple organizations, aggregates </w:t>
      </w:r>
      <w:r w:rsidR="006C5775" w:rsidRPr="00544DA3">
        <w:t>these results</w:t>
      </w:r>
      <w:r w:rsidR="007F376C" w:rsidRPr="00544DA3">
        <w:t>, generates an aggregated result, and forwards the aggregated result to the user.</w:t>
      </w:r>
    </w:p>
    <w:p w14:paraId="26CB0859" w14:textId="331B78FE" w:rsidR="001F203A" w:rsidRPr="00544DA3" w:rsidRDefault="008F01D0" w:rsidP="00F44DDD">
      <w:pPr>
        <w:pStyle w:val="FL"/>
      </w:pPr>
      <w:r w:rsidRPr="00544DA3">
        <w:object w:dxaOrig="11600" w:dyaOrig="7950" w14:anchorId="4F38EC36">
          <v:shape id="_x0000_i1029" type="#_x0000_t75" style="width:481.3pt;height:330.1pt" o:ole="">
            <v:imagedata r:id="rId26" o:title=""/>
          </v:shape>
          <o:OLEObject Type="Embed" ProgID="Visio.Drawing.15" ShapeID="_x0000_i1029" DrawAspect="Content" ObjectID="_1686672209" r:id="rId27"/>
        </w:object>
      </w:r>
    </w:p>
    <w:p w14:paraId="2C87CB19" w14:textId="3270CF8D" w:rsidR="00DF6DAD" w:rsidRPr="00544DA3" w:rsidRDefault="00DF6DAD" w:rsidP="00D54F0F">
      <w:pPr>
        <w:pStyle w:val="TF"/>
      </w:pPr>
      <w:r w:rsidRPr="00544DA3">
        <w:t>Figure 4.5-1: Federated Data Discovery</w:t>
      </w:r>
    </w:p>
    <w:p w14:paraId="45C8F9E9" w14:textId="56B4A30C" w:rsidR="00D8436A" w:rsidRPr="00544DA3" w:rsidRDefault="00D8436A" w:rsidP="00D8436A">
      <w:pPr>
        <w:pStyle w:val="Heading2"/>
      </w:pPr>
      <w:bookmarkStart w:id="54" w:name="_Toc74905997"/>
      <w:bookmarkStart w:id="55" w:name="_Toc74910633"/>
      <w:bookmarkStart w:id="56" w:name="_Toc75856542"/>
      <w:r w:rsidRPr="00544DA3">
        <w:t>4.</w:t>
      </w:r>
      <w:r w:rsidR="00D20143" w:rsidRPr="00544DA3">
        <w:t>6</w:t>
      </w:r>
      <w:r w:rsidRPr="00544DA3">
        <w:tab/>
        <w:t>Possible Actors in FDM</w:t>
      </w:r>
      <w:r w:rsidR="00C17C9D" w:rsidRPr="00544DA3">
        <w:t xml:space="preserve"> Systems</w:t>
      </w:r>
      <w:bookmarkEnd w:id="54"/>
      <w:bookmarkEnd w:id="55"/>
      <w:bookmarkEnd w:id="56"/>
    </w:p>
    <w:p w14:paraId="442DF7AF" w14:textId="78A559A9" w:rsidR="00312946" w:rsidRPr="00544DA3" w:rsidRDefault="00312946" w:rsidP="00D54F0F">
      <w:r w:rsidRPr="00544DA3">
        <w:t>Dependent on the support applications (e.g. federated data collection, federated learning</w:t>
      </w:r>
      <w:r w:rsidR="00357D1B" w:rsidRPr="00544DA3">
        <w:t>, federated data discovery and sharing</w:t>
      </w:r>
      <w:r w:rsidRPr="00544DA3">
        <w:t xml:space="preserve">), FDM systems </w:t>
      </w:r>
      <w:r w:rsidR="0077711C" w:rsidRPr="00544DA3">
        <w:t>could</w:t>
      </w:r>
      <w:r w:rsidRPr="00544DA3">
        <w:t xml:space="preserve"> have various types of data and different kinds of actors such as data source, data host, data consumer, etc.</w:t>
      </w:r>
      <w:r w:rsidR="00F42FE0" w:rsidRPr="00544DA3">
        <w:t>:</w:t>
      </w:r>
    </w:p>
    <w:p w14:paraId="3283C32D" w14:textId="77777777" w:rsidR="00312946" w:rsidRPr="00544DA3" w:rsidRDefault="00312946" w:rsidP="00D54F0F">
      <w:pPr>
        <w:pStyle w:val="B1"/>
      </w:pPr>
      <w:r w:rsidRPr="00544DA3">
        <w:t>Data Source: The entity such as end devices that generates original data.</w:t>
      </w:r>
    </w:p>
    <w:p w14:paraId="03E35D95" w14:textId="7A6D9E2E" w:rsidR="00312946" w:rsidRPr="00544DA3" w:rsidRDefault="00312946" w:rsidP="00D54F0F">
      <w:pPr>
        <w:pStyle w:val="B1"/>
      </w:pPr>
      <w:r w:rsidRPr="00544DA3">
        <w:lastRenderedPageBreak/>
        <w:t xml:space="preserve">Data Host: The entity that stores and hosts the data. A Data Source </w:t>
      </w:r>
      <w:r w:rsidR="0077711C" w:rsidRPr="00544DA3">
        <w:t>could</w:t>
      </w:r>
      <w:r w:rsidRPr="00544DA3">
        <w:t xml:space="preserve"> send the original data to a Data Host; if the Data Source maintains the original data locally, it acts as the Data Host as well.</w:t>
      </w:r>
    </w:p>
    <w:p w14:paraId="76AA1541" w14:textId="4B3D80FD" w:rsidR="00312946" w:rsidRPr="00544DA3" w:rsidRDefault="00312946" w:rsidP="00312946">
      <w:pPr>
        <w:pStyle w:val="B1"/>
      </w:pPr>
      <w:r w:rsidRPr="00544DA3">
        <w:t>Data Consumer: The entity that requests to access the data. A Data Consumer requests data from a Data Host and/or a Data Source.</w:t>
      </w:r>
    </w:p>
    <w:p w14:paraId="413E8F9C" w14:textId="77777777" w:rsidR="00A85BAE" w:rsidRPr="00544DA3" w:rsidRDefault="00A85BAE" w:rsidP="00D54F0F">
      <w:pPr>
        <w:pStyle w:val="TH"/>
      </w:pPr>
      <w:r w:rsidRPr="00544DA3">
        <w:t>Table 4.6-1: Possible Actors in FDM Systems</w:t>
      </w:r>
    </w:p>
    <w:tbl>
      <w:tblPr>
        <w:tblStyle w:val="TableGrid"/>
        <w:tblW w:w="9634" w:type="dxa"/>
        <w:jc w:val="center"/>
        <w:tblLayout w:type="fixed"/>
        <w:tblCellMar>
          <w:left w:w="28" w:type="dxa"/>
        </w:tblCellMar>
        <w:tblLook w:val="04A0" w:firstRow="1" w:lastRow="0" w:firstColumn="1" w:lastColumn="0" w:noHBand="0" w:noVBand="1"/>
      </w:tblPr>
      <w:tblGrid>
        <w:gridCol w:w="1084"/>
        <w:gridCol w:w="1416"/>
        <w:gridCol w:w="2630"/>
        <w:gridCol w:w="2722"/>
        <w:gridCol w:w="1782"/>
      </w:tblGrid>
      <w:tr w:rsidR="00A85BAE" w:rsidRPr="00544DA3" w14:paraId="6012FE49" w14:textId="77777777" w:rsidTr="00F42FE0">
        <w:trPr>
          <w:jc w:val="center"/>
        </w:trPr>
        <w:tc>
          <w:tcPr>
            <w:tcW w:w="2500" w:type="dxa"/>
            <w:gridSpan w:val="2"/>
          </w:tcPr>
          <w:p w14:paraId="181820DA" w14:textId="77777777" w:rsidR="00A85BAE" w:rsidRPr="00544DA3" w:rsidRDefault="00A85BAE" w:rsidP="00F42FE0">
            <w:pPr>
              <w:pStyle w:val="TAH"/>
            </w:pPr>
            <w:r w:rsidRPr="00544DA3">
              <w:t>Actors</w:t>
            </w:r>
          </w:p>
        </w:tc>
        <w:tc>
          <w:tcPr>
            <w:tcW w:w="2630" w:type="dxa"/>
          </w:tcPr>
          <w:p w14:paraId="70B1021D" w14:textId="79DA427B" w:rsidR="00A85BAE" w:rsidRPr="00544DA3" w:rsidRDefault="00A85BAE" w:rsidP="00F42FE0">
            <w:pPr>
              <w:pStyle w:val="TAH"/>
            </w:pPr>
            <w:r w:rsidRPr="00544DA3">
              <w:t>Data</w:t>
            </w:r>
            <w:r w:rsidR="00F42FE0" w:rsidRPr="00544DA3">
              <w:t xml:space="preserve"> </w:t>
            </w:r>
            <w:r w:rsidRPr="00544DA3">
              <w:t>Source</w:t>
            </w:r>
          </w:p>
        </w:tc>
        <w:tc>
          <w:tcPr>
            <w:tcW w:w="2722" w:type="dxa"/>
          </w:tcPr>
          <w:p w14:paraId="51AB1835" w14:textId="2B3F72A6" w:rsidR="00A85BAE" w:rsidRPr="00544DA3" w:rsidRDefault="00A85BAE" w:rsidP="00F42FE0">
            <w:pPr>
              <w:pStyle w:val="TAH"/>
            </w:pPr>
            <w:r w:rsidRPr="00544DA3">
              <w:t>Data</w:t>
            </w:r>
            <w:r w:rsidR="00F42FE0" w:rsidRPr="00544DA3">
              <w:t xml:space="preserve"> </w:t>
            </w:r>
            <w:r w:rsidRPr="00544DA3">
              <w:t>Host</w:t>
            </w:r>
          </w:p>
        </w:tc>
        <w:tc>
          <w:tcPr>
            <w:tcW w:w="1782" w:type="dxa"/>
          </w:tcPr>
          <w:p w14:paraId="2BCC84E5" w14:textId="666F89E3" w:rsidR="00A85BAE" w:rsidRPr="00544DA3" w:rsidRDefault="00A85BAE" w:rsidP="00F42FE0">
            <w:pPr>
              <w:pStyle w:val="TAH"/>
            </w:pPr>
            <w:r w:rsidRPr="00544DA3">
              <w:t>Data</w:t>
            </w:r>
            <w:r w:rsidR="00F42FE0" w:rsidRPr="00544DA3">
              <w:t xml:space="preserve"> </w:t>
            </w:r>
            <w:r w:rsidRPr="00544DA3">
              <w:t>Consumer</w:t>
            </w:r>
          </w:p>
        </w:tc>
      </w:tr>
      <w:tr w:rsidR="00A85BAE" w:rsidRPr="00544DA3" w14:paraId="62BC393D" w14:textId="77777777" w:rsidTr="00F42FE0">
        <w:trPr>
          <w:jc w:val="center"/>
        </w:trPr>
        <w:tc>
          <w:tcPr>
            <w:tcW w:w="2500" w:type="dxa"/>
            <w:gridSpan w:val="2"/>
          </w:tcPr>
          <w:p w14:paraId="53B22018" w14:textId="7697DB54" w:rsidR="00A85BAE" w:rsidRPr="00544DA3" w:rsidRDefault="00A85BAE" w:rsidP="00F42FE0">
            <w:pPr>
              <w:pStyle w:val="TAH"/>
            </w:pPr>
            <w:r w:rsidRPr="00544DA3">
              <w:t>Federated</w:t>
            </w:r>
            <w:r w:rsidR="00F42FE0" w:rsidRPr="00544DA3">
              <w:t xml:space="preserve"> </w:t>
            </w:r>
            <w:r w:rsidRPr="00544DA3">
              <w:t>Data</w:t>
            </w:r>
            <w:r w:rsidR="00F42FE0" w:rsidRPr="00544DA3">
              <w:t xml:space="preserve"> </w:t>
            </w:r>
            <w:r w:rsidRPr="00544DA3">
              <w:t>Collection</w:t>
            </w:r>
          </w:p>
        </w:tc>
        <w:tc>
          <w:tcPr>
            <w:tcW w:w="2630" w:type="dxa"/>
          </w:tcPr>
          <w:p w14:paraId="73860FEF" w14:textId="4F8A04B1" w:rsidR="00A85BAE" w:rsidRPr="00544DA3" w:rsidRDefault="00A85BAE" w:rsidP="00F42FE0">
            <w:pPr>
              <w:pStyle w:val="TAL"/>
            </w:pPr>
            <w:r w:rsidRPr="00544DA3">
              <w:t>Entities</w:t>
            </w:r>
            <w:r w:rsidR="00F42FE0" w:rsidRPr="00544DA3">
              <w:t xml:space="preserve"> </w:t>
            </w:r>
            <w:r w:rsidRPr="00544DA3">
              <w:t>(e.g.</w:t>
            </w:r>
            <w:r w:rsidR="00F42FE0" w:rsidRPr="00544DA3">
              <w:t xml:space="preserve"> </w:t>
            </w:r>
            <w:r w:rsidRPr="00544DA3">
              <w:t>devices)</w:t>
            </w:r>
            <w:r w:rsidR="00F42FE0" w:rsidRPr="00544DA3">
              <w:t xml:space="preserve"> </w:t>
            </w:r>
            <w:r w:rsidRPr="00544DA3">
              <w:t>that</w:t>
            </w:r>
            <w:r w:rsidR="00F42FE0" w:rsidRPr="00544DA3">
              <w:t xml:space="preserve"> </w:t>
            </w:r>
            <w:r w:rsidRPr="00544DA3">
              <w:t>generate</w:t>
            </w:r>
            <w:r w:rsidR="00F42FE0" w:rsidRPr="00544DA3">
              <w:t xml:space="preserve"> </w:t>
            </w:r>
            <w:r w:rsidRPr="00544DA3">
              <w:t>data</w:t>
            </w:r>
          </w:p>
        </w:tc>
        <w:tc>
          <w:tcPr>
            <w:tcW w:w="2722" w:type="dxa"/>
          </w:tcPr>
          <w:p w14:paraId="791E2E25" w14:textId="2F1442CD" w:rsidR="00A85BAE" w:rsidRPr="00544DA3" w:rsidRDefault="00A85BAE" w:rsidP="00F42FE0">
            <w:pPr>
              <w:pStyle w:val="TAL"/>
            </w:pPr>
            <w:r w:rsidRPr="00544DA3">
              <w:t>Entities</w:t>
            </w:r>
            <w:r w:rsidR="00F42FE0" w:rsidRPr="00544DA3">
              <w:t xml:space="preserve"> </w:t>
            </w:r>
            <w:r w:rsidRPr="00544DA3">
              <w:t>(e.g.</w:t>
            </w:r>
            <w:r w:rsidR="00F42FE0" w:rsidRPr="00544DA3">
              <w:t xml:space="preserve"> </w:t>
            </w:r>
            <w:r w:rsidRPr="00544DA3">
              <w:t>servers)</w:t>
            </w:r>
            <w:r w:rsidR="00F42FE0" w:rsidRPr="00544DA3">
              <w:t xml:space="preserve"> </w:t>
            </w:r>
            <w:r w:rsidRPr="00544DA3">
              <w:t>that</w:t>
            </w:r>
            <w:r w:rsidR="00F42FE0" w:rsidRPr="00544DA3">
              <w:t xml:space="preserve"> </w:t>
            </w:r>
            <w:r w:rsidRPr="00544DA3">
              <w:t>collect</w:t>
            </w:r>
            <w:r w:rsidR="00F42FE0" w:rsidRPr="00544DA3">
              <w:t xml:space="preserve"> </w:t>
            </w:r>
            <w:r w:rsidRPr="00544DA3">
              <w:t>data</w:t>
            </w:r>
          </w:p>
        </w:tc>
        <w:tc>
          <w:tcPr>
            <w:tcW w:w="1782" w:type="dxa"/>
          </w:tcPr>
          <w:p w14:paraId="15DD380E" w14:textId="08755F0E" w:rsidR="00A85BAE" w:rsidRPr="00544DA3" w:rsidRDefault="00A85BAE" w:rsidP="00F42FE0">
            <w:pPr>
              <w:pStyle w:val="TAL"/>
            </w:pPr>
            <w:r w:rsidRPr="00544DA3">
              <w:t>Entities</w:t>
            </w:r>
            <w:r w:rsidR="00F42FE0" w:rsidRPr="00544DA3">
              <w:t xml:space="preserve"> </w:t>
            </w:r>
            <w:r w:rsidRPr="00544DA3">
              <w:t>(e.g.</w:t>
            </w:r>
            <w:r w:rsidR="00F42FE0" w:rsidRPr="00544DA3">
              <w:t xml:space="preserve"> </w:t>
            </w:r>
            <w:r w:rsidRPr="00544DA3">
              <w:t>users)</w:t>
            </w:r>
            <w:r w:rsidR="00F42FE0" w:rsidRPr="00544DA3">
              <w:t xml:space="preserve"> </w:t>
            </w:r>
            <w:r w:rsidRPr="00544DA3">
              <w:t>that</w:t>
            </w:r>
            <w:r w:rsidR="00F42FE0" w:rsidRPr="00544DA3">
              <w:t xml:space="preserve"> </w:t>
            </w:r>
            <w:r w:rsidRPr="00544DA3">
              <w:t>use</w:t>
            </w:r>
            <w:r w:rsidR="00F42FE0" w:rsidRPr="00544DA3">
              <w:t xml:space="preserve"> </w:t>
            </w:r>
            <w:r w:rsidRPr="00544DA3">
              <w:t>data</w:t>
            </w:r>
          </w:p>
        </w:tc>
      </w:tr>
      <w:tr w:rsidR="00A85BAE" w:rsidRPr="00544DA3" w14:paraId="1F16C517" w14:textId="77777777" w:rsidTr="00F42FE0">
        <w:trPr>
          <w:jc w:val="center"/>
        </w:trPr>
        <w:tc>
          <w:tcPr>
            <w:tcW w:w="1084" w:type="dxa"/>
            <w:vMerge w:val="restart"/>
            <w:vAlign w:val="center"/>
          </w:tcPr>
          <w:p w14:paraId="69ECD64A" w14:textId="4C492DAD" w:rsidR="00A85BAE" w:rsidRPr="00544DA3" w:rsidRDefault="00A85BAE" w:rsidP="00F42FE0">
            <w:pPr>
              <w:pStyle w:val="TAH"/>
            </w:pPr>
            <w:r w:rsidRPr="00544DA3">
              <w:t>Federated</w:t>
            </w:r>
            <w:r w:rsidR="00F42FE0" w:rsidRPr="00544DA3">
              <w:t xml:space="preserve"> </w:t>
            </w:r>
            <w:r w:rsidRPr="00544DA3">
              <w:t>Learning</w:t>
            </w:r>
          </w:p>
        </w:tc>
        <w:tc>
          <w:tcPr>
            <w:tcW w:w="1416" w:type="dxa"/>
          </w:tcPr>
          <w:p w14:paraId="3DE5BBC3" w14:textId="08C80E81" w:rsidR="00A85BAE" w:rsidRPr="00544DA3" w:rsidRDefault="00A85BAE" w:rsidP="00F42FE0">
            <w:pPr>
              <w:pStyle w:val="TAH"/>
            </w:pPr>
            <w:r w:rsidRPr="00544DA3">
              <w:t>Training</w:t>
            </w:r>
            <w:r w:rsidR="00F42FE0" w:rsidRPr="00544DA3">
              <w:t xml:space="preserve"> </w:t>
            </w:r>
            <w:r w:rsidRPr="00544DA3">
              <w:t>Data</w:t>
            </w:r>
          </w:p>
        </w:tc>
        <w:tc>
          <w:tcPr>
            <w:tcW w:w="2630" w:type="dxa"/>
          </w:tcPr>
          <w:p w14:paraId="3160EA61" w14:textId="0356FFDC" w:rsidR="00A85BAE" w:rsidRPr="00544DA3" w:rsidRDefault="00A85BAE" w:rsidP="00F42FE0">
            <w:pPr>
              <w:pStyle w:val="TAL"/>
            </w:pPr>
            <w:r w:rsidRPr="00544DA3">
              <w:t>FL</w:t>
            </w:r>
            <w:r w:rsidR="00F42FE0" w:rsidRPr="00544DA3">
              <w:t xml:space="preserve"> </w:t>
            </w:r>
            <w:r w:rsidRPr="00544DA3">
              <w:t>participants</w:t>
            </w:r>
            <w:r w:rsidR="00F42FE0" w:rsidRPr="00544DA3">
              <w:t xml:space="preserve"> </w:t>
            </w:r>
            <w:r w:rsidRPr="00544DA3">
              <w:t>(or</w:t>
            </w:r>
            <w:r w:rsidR="00F42FE0" w:rsidRPr="00544DA3">
              <w:t xml:space="preserve"> </w:t>
            </w:r>
            <w:r w:rsidRPr="00544DA3">
              <w:t>other</w:t>
            </w:r>
            <w:r w:rsidR="00F42FE0" w:rsidRPr="00544DA3">
              <w:t xml:space="preserve"> </w:t>
            </w:r>
            <w:r w:rsidRPr="00544DA3">
              <w:t>entities</w:t>
            </w:r>
            <w:r w:rsidR="00F42FE0" w:rsidRPr="00544DA3">
              <w:t xml:space="preserve"> </w:t>
            </w:r>
            <w:r w:rsidRPr="00544DA3">
              <w:t>that</w:t>
            </w:r>
            <w:r w:rsidR="00F42FE0" w:rsidRPr="00544DA3">
              <w:t xml:space="preserve"> </w:t>
            </w:r>
            <w:r w:rsidRPr="00544DA3">
              <w:t>send</w:t>
            </w:r>
            <w:r w:rsidR="00F42FE0" w:rsidRPr="00544DA3">
              <w:t xml:space="preserve"> </w:t>
            </w:r>
            <w:r w:rsidRPr="00544DA3">
              <w:t>training</w:t>
            </w:r>
            <w:r w:rsidR="00F42FE0" w:rsidRPr="00544DA3">
              <w:t xml:space="preserve"> </w:t>
            </w:r>
            <w:r w:rsidRPr="00544DA3">
              <w:t>data</w:t>
            </w:r>
            <w:r w:rsidR="00F42FE0" w:rsidRPr="00544DA3">
              <w:t xml:space="preserve"> </w:t>
            </w:r>
            <w:r w:rsidRPr="00544DA3">
              <w:t>to</w:t>
            </w:r>
            <w:r w:rsidR="00F42FE0" w:rsidRPr="00544DA3">
              <w:t xml:space="preserve"> </w:t>
            </w:r>
            <w:r w:rsidRPr="00544DA3">
              <w:t>FL</w:t>
            </w:r>
            <w:r w:rsidR="00F42FE0" w:rsidRPr="00544DA3">
              <w:t xml:space="preserve"> </w:t>
            </w:r>
            <w:r w:rsidRPr="00544DA3">
              <w:t>participants)</w:t>
            </w:r>
          </w:p>
        </w:tc>
        <w:tc>
          <w:tcPr>
            <w:tcW w:w="2722" w:type="dxa"/>
          </w:tcPr>
          <w:p w14:paraId="6E0C4A1A" w14:textId="5B58FFBA" w:rsidR="00A85BAE" w:rsidRPr="00544DA3" w:rsidRDefault="00A85BAE" w:rsidP="00F42FE0">
            <w:pPr>
              <w:pStyle w:val="TAL"/>
            </w:pPr>
            <w:r w:rsidRPr="00544DA3">
              <w:t>FL</w:t>
            </w:r>
            <w:r w:rsidR="00F42FE0" w:rsidRPr="00544DA3">
              <w:t xml:space="preserve"> </w:t>
            </w:r>
            <w:r w:rsidRPr="00544DA3">
              <w:t>Participants</w:t>
            </w:r>
          </w:p>
        </w:tc>
        <w:tc>
          <w:tcPr>
            <w:tcW w:w="1782" w:type="dxa"/>
          </w:tcPr>
          <w:p w14:paraId="6883B07E" w14:textId="35161C13" w:rsidR="00A85BAE" w:rsidRPr="00544DA3" w:rsidRDefault="00A85BAE" w:rsidP="00F42FE0">
            <w:pPr>
              <w:pStyle w:val="TAL"/>
            </w:pPr>
            <w:r w:rsidRPr="00544DA3">
              <w:t>FL</w:t>
            </w:r>
            <w:r w:rsidR="00F42FE0" w:rsidRPr="00544DA3">
              <w:t xml:space="preserve"> </w:t>
            </w:r>
            <w:r w:rsidRPr="00544DA3">
              <w:t>Participants</w:t>
            </w:r>
          </w:p>
        </w:tc>
      </w:tr>
      <w:tr w:rsidR="00A85BAE" w:rsidRPr="00544DA3" w14:paraId="5C998F17" w14:textId="77777777" w:rsidTr="00F42FE0">
        <w:trPr>
          <w:jc w:val="center"/>
        </w:trPr>
        <w:tc>
          <w:tcPr>
            <w:tcW w:w="1084" w:type="dxa"/>
            <w:vMerge/>
          </w:tcPr>
          <w:p w14:paraId="4793CBBC" w14:textId="77777777" w:rsidR="00A85BAE" w:rsidRPr="00544DA3" w:rsidRDefault="00A85BAE" w:rsidP="0099342C">
            <w:pPr>
              <w:pStyle w:val="ListParagraph"/>
              <w:ind w:left="0"/>
              <w:rPr>
                <w:b/>
                <w:bCs/>
              </w:rPr>
            </w:pPr>
          </w:p>
        </w:tc>
        <w:tc>
          <w:tcPr>
            <w:tcW w:w="1416" w:type="dxa"/>
          </w:tcPr>
          <w:p w14:paraId="0BFBD6F9" w14:textId="252F2EAD" w:rsidR="00A85BAE" w:rsidRPr="00544DA3" w:rsidRDefault="00A85BAE" w:rsidP="00F42FE0">
            <w:pPr>
              <w:pStyle w:val="TAH"/>
            </w:pPr>
            <w:r w:rsidRPr="00544DA3">
              <w:t>Local</w:t>
            </w:r>
            <w:r w:rsidR="00F42FE0" w:rsidRPr="00544DA3">
              <w:t xml:space="preserve"> </w:t>
            </w:r>
            <w:r w:rsidRPr="00544DA3">
              <w:t>Model</w:t>
            </w:r>
          </w:p>
        </w:tc>
        <w:tc>
          <w:tcPr>
            <w:tcW w:w="2630" w:type="dxa"/>
          </w:tcPr>
          <w:p w14:paraId="5772C29B" w14:textId="0F2725B4" w:rsidR="00A85BAE" w:rsidRPr="00544DA3" w:rsidRDefault="00A85BAE" w:rsidP="00F42FE0">
            <w:pPr>
              <w:pStyle w:val="TAL"/>
            </w:pPr>
            <w:r w:rsidRPr="00544DA3">
              <w:t>FL</w:t>
            </w:r>
            <w:r w:rsidR="00F42FE0" w:rsidRPr="00544DA3">
              <w:t xml:space="preserve"> </w:t>
            </w:r>
            <w:r w:rsidRPr="00544DA3">
              <w:t>Participants</w:t>
            </w:r>
          </w:p>
        </w:tc>
        <w:tc>
          <w:tcPr>
            <w:tcW w:w="2722" w:type="dxa"/>
          </w:tcPr>
          <w:p w14:paraId="68A09E54" w14:textId="313CA10D" w:rsidR="00A85BAE" w:rsidRPr="00544DA3" w:rsidRDefault="00A85BAE" w:rsidP="00F42FE0">
            <w:pPr>
              <w:pStyle w:val="TAL"/>
            </w:pPr>
            <w:r w:rsidRPr="00544DA3">
              <w:t>FL</w:t>
            </w:r>
            <w:r w:rsidR="00F42FE0" w:rsidRPr="00544DA3">
              <w:t xml:space="preserve"> </w:t>
            </w:r>
            <w:r w:rsidRPr="00544DA3">
              <w:t>Server</w:t>
            </w:r>
            <w:r w:rsidR="00F42FE0" w:rsidRPr="00544DA3">
              <w:t xml:space="preserve"> </w:t>
            </w:r>
            <w:r w:rsidRPr="00544DA3">
              <w:t>and</w:t>
            </w:r>
            <w:r w:rsidR="00F42FE0" w:rsidRPr="00544DA3">
              <w:t xml:space="preserve"> </w:t>
            </w:r>
            <w:r w:rsidRPr="00544DA3">
              <w:t>FL</w:t>
            </w:r>
            <w:r w:rsidR="00F42FE0" w:rsidRPr="00544DA3">
              <w:t xml:space="preserve"> </w:t>
            </w:r>
            <w:r w:rsidRPr="00544DA3">
              <w:t>Participants</w:t>
            </w:r>
          </w:p>
        </w:tc>
        <w:tc>
          <w:tcPr>
            <w:tcW w:w="1782" w:type="dxa"/>
          </w:tcPr>
          <w:p w14:paraId="74E6FD8A" w14:textId="298A4A48" w:rsidR="00A85BAE" w:rsidRPr="00544DA3" w:rsidRDefault="00A85BAE" w:rsidP="00F42FE0">
            <w:pPr>
              <w:pStyle w:val="TAL"/>
            </w:pPr>
            <w:r w:rsidRPr="00544DA3">
              <w:t>FL</w:t>
            </w:r>
            <w:r w:rsidR="00F42FE0" w:rsidRPr="00544DA3">
              <w:t xml:space="preserve"> </w:t>
            </w:r>
            <w:r w:rsidRPr="00544DA3">
              <w:t>Server</w:t>
            </w:r>
          </w:p>
        </w:tc>
      </w:tr>
      <w:tr w:rsidR="00A85BAE" w:rsidRPr="00544DA3" w14:paraId="0EF8214E" w14:textId="77777777" w:rsidTr="00F42FE0">
        <w:trPr>
          <w:jc w:val="center"/>
        </w:trPr>
        <w:tc>
          <w:tcPr>
            <w:tcW w:w="1084" w:type="dxa"/>
            <w:vMerge/>
          </w:tcPr>
          <w:p w14:paraId="0A135E38" w14:textId="77777777" w:rsidR="00A85BAE" w:rsidRPr="00544DA3" w:rsidRDefault="00A85BAE" w:rsidP="0099342C">
            <w:pPr>
              <w:pStyle w:val="ListParagraph"/>
              <w:ind w:left="0"/>
              <w:rPr>
                <w:b/>
                <w:bCs/>
              </w:rPr>
            </w:pPr>
          </w:p>
        </w:tc>
        <w:tc>
          <w:tcPr>
            <w:tcW w:w="1416" w:type="dxa"/>
          </w:tcPr>
          <w:p w14:paraId="24123D4C" w14:textId="611A5A57" w:rsidR="00A85BAE" w:rsidRPr="00544DA3" w:rsidRDefault="00A85BAE" w:rsidP="00F42FE0">
            <w:pPr>
              <w:pStyle w:val="TAH"/>
            </w:pPr>
            <w:r w:rsidRPr="00544DA3">
              <w:t>Global</w:t>
            </w:r>
            <w:r w:rsidR="00F42FE0" w:rsidRPr="00544DA3">
              <w:t xml:space="preserve"> </w:t>
            </w:r>
            <w:r w:rsidRPr="00544DA3">
              <w:t>Model</w:t>
            </w:r>
          </w:p>
        </w:tc>
        <w:tc>
          <w:tcPr>
            <w:tcW w:w="2630" w:type="dxa"/>
          </w:tcPr>
          <w:p w14:paraId="6AC653DD" w14:textId="28398FF6" w:rsidR="00A85BAE" w:rsidRPr="00544DA3" w:rsidRDefault="00A85BAE" w:rsidP="00F42FE0">
            <w:pPr>
              <w:pStyle w:val="TAL"/>
            </w:pPr>
            <w:r w:rsidRPr="00544DA3">
              <w:t>FL</w:t>
            </w:r>
            <w:r w:rsidR="00F42FE0" w:rsidRPr="00544DA3">
              <w:t xml:space="preserve"> </w:t>
            </w:r>
            <w:r w:rsidRPr="00544DA3">
              <w:t>Server</w:t>
            </w:r>
          </w:p>
        </w:tc>
        <w:tc>
          <w:tcPr>
            <w:tcW w:w="2722" w:type="dxa"/>
          </w:tcPr>
          <w:p w14:paraId="558C3B85" w14:textId="1811A3AC" w:rsidR="00A85BAE" w:rsidRPr="00544DA3" w:rsidRDefault="00A85BAE" w:rsidP="00F42FE0">
            <w:pPr>
              <w:pStyle w:val="TAL"/>
            </w:pPr>
            <w:r w:rsidRPr="00544DA3">
              <w:t>FL</w:t>
            </w:r>
            <w:r w:rsidR="00F42FE0" w:rsidRPr="00544DA3">
              <w:t xml:space="preserve"> </w:t>
            </w:r>
            <w:r w:rsidRPr="00544DA3">
              <w:t>Server</w:t>
            </w:r>
            <w:r w:rsidR="00F42FE0" w:rsidRPr="00544DA3">
              <w:t xml:space="preserve"> </w:t>
            </w:r>
            <w:r w:rsidRPr="00544DA3">
              <w:t>and</w:t>
            </w:r>
            <w:r w:rsidR="00F42FE0" w:rsidRPr="00544DA3">
              <w:t xml:space="preserve"> </w:t>
            </w:r>
            <w:r w:rsidRPr="00544DA3">
              <w:t>FL</w:t>
            </w:r>
            <w:r w:rsidR="00F42FE0" w:rsidRPr="00544DA3">
              <w:t xml:space="preserve"> </w:t>
            </w:r>
            <w:r w:rsidRPr="00544DA3">
              <w:t>Participants</w:t>
            </w:r>
          </w:p>
        </w:tc>
        <w:tc>
          <w:tcPr>
            <w:tcW w:w="1782" w:type="dxa"/>
          </w:tcPr>
          <w:p w14:paraId="7FD44F6E" w14:textId="221A1CC8" w:rsidR="00A85BAE" w:rsidRPr="00544DA3" w:rsidRDefault="00A85BAE" w:rsidP="00F42FE0">
            <w:pPr>
              <w:pStyle w:val="TAL"/>
            </w:pPr>
            <w:r w:rsidRPr="00544DA3">
              <w:t>FL</w:t>
            </w:r>
            <w:r w:rsidR="00F42FE0" w:rsidRPr="00544DA3">
              <w:t xml:space="preserve"> </w:t>
            </w:r>
            <w:r w:rsidRPr="00544DA3">
              <w:t>Participants</w:t>
            </w:r>
            <w:r w:rsidR="00F42FE0" w:rsidRPr="00544DA3">
              <w:t xml:space="preserve"> </w:t>
            </w:r>
            <w:r w:rsidRPr="00544DA3">
              <w:t>and</w:t>
            </w:r>
            <w:r w:rsidR="00F42FE0" w:rsidRPr="00544DA3">
              <w:t xml:space="preserve"> </w:t>
            </w:r>
            <w:r w:rsidRPr="00544DA3">
              <w:t>Users</w:t>
            </w:r>
          </w:p>
        </w:tc>
      </w:tr>
      <w:tr w:rsidR="00A85BAE" w:rsidRPr="00544DA3" w14:paraId="6FA9CBEE" w14:textId="77777777" w:rsidTr="00F42FE0">
        <w:trPr>
          <w:jc w:val="center"/>
        </w:trPr>
        <w:tc>
          <w:tcPr>
            <w:tcW w:w="2500" w:type="dxa"/>
            <w:gridSpan w:val="2"/>
          </w:tcPr>
          <w:p w14:paraId="60226801" w14:textId="4EE7588A" w:rsidR="00A85BAE" w:rsidRPr="00544DA3" w:rsidRDefault="00A85BAE" w:rsidP="00F42FE0">
            <w:pPr>
              <w:pStyle w:val="TAH"/>
            </w:pPr>
            <w:r w:rsidRPr="00544DA3">
              <w:t>Multi-Party</w:t>
            </w:r>
            <w:r w:rsidR="00F42FE0" w:rsidRPr="00544DA3">
              <w:t xml:space="preserve"> </w:t>
            </w:r>
            <w:r w:rsidRPr="00544DA3">
              <w:t>Computation</w:t>
            </w:r>
            <w:r w:rsidR="00F42FE0" w:rsidRPr="00544DA3">
              <w:t xml:space="preserve"> </w:t>
            </w:r>
            <w:r w:rsidRPr="00544DA3">
              <w:t>(MPC)</w:t>
            </w:r>
          </w:p>
        </w:tc>
        <w:tc>
          <w:tcPr>
            <w:tcW w:w="2630" w:type="dxa"/>
          </w:tcPr>
          <w:p w14:paraId="22FCD0D2" w14:textId="5AA12720" w:rsidR="00A85BAE" w:rsidRPr="00544DA3" w:rsidRDefault="00A85BAE" w:rsidP="00F42FE0">
            <w:pPr>
              <w:pStyle w:val="TAL"/>
            </w:pPr>
            <w:r w:rsidRPr="00544DA3">
              <w:t>MPC</w:t>
            </w:r>
            <w:r w:rsidR="00F42FE0" w:rsidRPr="00544DA3">
              <w:t xml:space="preserve"> </w:t>
            </w:r>
            <w:r w:rsidRPr="00544DA3">
              <w:t>Parties</w:t>
            </w:r>
          </w:p>
        </w:tc>
        <w:tc>
          <w:tcPr>
            <w:tcW w:w="2722" w:type="dxa"/>
          </w:tcPr>
          <w:p w14:paraId="57E3D5B0" w14:textId="4AB9F281" w:rsidR="00A85BAE" w:rsidRPr="00544DA3" w:rsidRDefault="00A85BAE" w:rsidP="00F42FE0">
            <w:pPr>
              <w:pStyle w:val="TAL"/>
            </w:pPr>
            <w:r w:rsidRPr="00544DA3">
              <w:t>MPC</w:t>
            </w:r>
            <w:r w:rsidR="00F42FE0" w:rsidRPr="00544DA3">
              <w:t xml:space="preserve"> </w:t>
            </w:r>
            <w:r w:rsidRPr="00544DA3">
              <w:t>Parties</w:t>
            </w:r>
          </w:p>
        </w:tc>
        <w:tc>
          <w:tcPr>
            <w:tcW w:w="1782" w:type="dxa"/>
          </w:tcPr>
          <w:p w14:paraId="5A89B320" w14:textId="4043ECD2" w:rsidR="00A85BAE" w:rsidRPr="00544DA3" w:rsidRDefault="00A85BAE" w:rsidP="00F42FE0">
            <w:pPr>
              <w:pStyle w:val="TAL"/>
            </w:pPr>
            <w:r w:rsidRPr="00544DA3">
              <w:t>MPC</w:t>
            </w:r>
            <w:r w:rsidR="00F42FE0" w:rsidRPr="00544DA3">
              <w:t xml:space="preserve"> </w:t>
            </w:r>
            <w:r w:rsidRPr="00544DA3">
              <w:t>Parties</w:t>
            </w:r>
          </w:p>
        </w:tc>
      </w:tr>
      <w:tr w:rsidR="00A85BAE" w:rsidRPr="00544DA3" w14:paraId="16586849" w14:textId="77777777" w:rsidTr="00F42FE0">
        <w:trPr>
          <w:jc w:val="center"/>
        </w:trPr>
        <w:tc>
          <w:tcPr>
            <w:tcW w:w="2500" w:type="dxa"/>
            <w:gridSpan w:val="2"/>
          </w:tcPr>
          <w:p w14:paraId="60016C95" w14:textId="1A8C46BF" w:rsidR="00A85BAE" w:rsidRPr="00544DA3" w:rsidRDefault="00A85BAE" w:rsidP="00F42FE0">
            <w:pPr>
              <w:pStyle w:val="TAH"/>
              <w:rPr>
                <w:bCs/>
              </w:rPr>
            </w:pPr>
            <w:r w:rsidRPr="00544DA3">
              <w:rPr>
                <w:bCs/>
              </w:rPr>
              <w:t>Federated</w:t>
            </w:r>
            <w:r w:rsidR="00F42FE0" w:rsidRPr="00544DA3">
              <w:rPr>
                <w:bCs/>
              </w:rPr>
              <w:t xml:space="preserve"> </w:t>
            </w:r>
            <w:r w:rsidRPr="00544DA3">
              <w:rPr>
                <w:bCs/>
              </w:rPr>
              <w:t>Data</w:t>
            </w:r>
            <w:r w:rsidR="00F42FE0" w:rsidRPr="00544DA3">
              <w:rPr>
                <w:bCs/>
              </w:rPr>
              <w:t xml:space="preserve"> </w:t>
            </w:r>
            <w:r w:rsidRPr="00544DA3">
              <w:rPr>
                <w:bCs/>
              </w:rPr>
              <w:t>Discovery</w:t>
            </w:r>
            <w:r w:rsidR="00F42FE0" w:rsidRPr="00544DA3">
              <w:rPr>
                <w:bCs/>
              </w:rPr>
              <w:t xml:space="preserve"> </w:t>
            </w:r>
            <w:r w:rsidRPr="00544DA3">
              <w:rPr>
                <w:bCs/>
              </w:rPr>
              <w:t>and</w:t>
            </w:r>
            <w:r w:rsidR="00F42FE0" w:rsidRPr="00544DA3">
              <w:rPr>
                <w:bCs/>
              </w:rPr>
              <w:t xml:space="preserve"> </w:t>
            </w:r>
            <w:r w:rsidRPr="00544DA3">
              <w:rPr>
                <w:bCs/>
              </w:rPr>
              <w:t>Sharing</w:t>
            </w:r>
          </w:p>
        </w:tc>
        <w:tc>
          <w:tcPr>
            <w:tcW w:w="2630" w:type="dxa"/>
          </w:tcPr>
          <w:p w14:paraId="31AF8B89" w14:textId="40F070E4" w:rsidR="00A85BAE" w:rsidRPr="00544DA3" w:rsidRDefault="00A85BAE" w:rsidP="00F42FE0">
            <w:pPr>
              <w:pStyle w:val="TAL"/>
            </w:pPr>
            <w:r w:rsidRPr="00544DA3">
              <w:t>Domain</w:t>
            </w:r>
            <w:r w:rsidR="00F42FE0" w:rsidRPr="00544DA3">
              <w:t xml:space="preserve"> </w:t>
            </w:r>
            <w:r w:rsidRPr="00544DA3">
              <w:t>entities</w:t>
            </w:r>
            <w:r w:rsidR="00F42FE0" w:rsidRPr="00544DA3">
              <w:t xml:space="preserve"> </w:t>
            </w:r>
            <w:r w:rsidRPr="00544DA3">
              <w:t>of</w:t>
            </w:r>
            <w:r w:rsidR="00F42FE0" w:rsidRPr="00544DA3">
              <w:t xml:space="preserve"> </w:t>
            </w:r>
            <w:r w:rsidRPr="00544DA3">
              <w:t>an</w:t>
            </w:r>
            <w:r w:rsidR="00F42FE0" w:rsidRPr="00544DA3">
              <w:t xml:space="preserve"> </w:t>
            </w:r>
            <w:r w:rsidRPr="00544DA3">
              <w:t>organization</w:t>
            </w:r>
            <w:r w:rsidR="00F42FE0" w:rsidRPr="00544DA3">
              <w:t xml:space="preserve"> </w:t>
            </w:r>
            <w:r w:rsidRPr="00544DA3">
              <w:t>that</w:t>
            </w:r>
            <w:r w:rsidR="00F42FE0" w:rsidRPr="00544DA3">
              <w:t xml:space="preserve"> </w:t>
            </w:r>
            <w:r w:rsidRPr="00544DA3">
              <w:t>generate</w:t>
            </w:r>
            <w:r w:rsidR="00FC02A1" w:rsidRPr="00544DA3">
              <w:t>s</w:t>
            </w:r>
            <w:r w:rsidR="00F42FE0" w:rsidRPr="00544DA3">
              <w:t xml:space="preserve"> </w:t>
            </w:r>
            <w:r w:rsidRPr="00544DA3">
              <w:t>data</w:t>
            </w:r>
          </w:p>
        </w:tc>
        <w:tc>
          <w:tcPr>
            <w:tcW w:w="2722" w:type="dxa"/>
          </w:tcPr>
          <w:p w14:paraId="3688E6D4" w14:textId="3A29EF98" w:rsidR="00A85BAE" w:rsidRPr="00544DA3" w:rsidRDefault="00A85BAE" w:rsidP="00F42FE0">
            <w:pPr>
              <w:pStyle w:val="TAL"/>
            </w:pPr>
            <w:r w:rsidRPr="00544DA3">
              <w:t>Organizations</w:t>
            </w:r>
            <w:r w:rsidR="00F42FE0" w:rsidRPr="00544DA3">
              <w:t xml:space="preserve"> </w:t>
            </w:r>
            <w:r w:rsidRPr="00544DA3">
              <w:t>that</w:t>
            </w:r>
            <w:r w:rsidR="00F42FE0" w:rsidRPr="00544DA3">
              <w:t xml:space="preserve"> </w:t>
            </w:r>
            <w:r w:rsidRPr="00544DA3">
              <w:t>maintain</w:t>
            </w:r>
            <w:r w:rsidR="00F42FE0" w:rsidRPr="00544DA3">
              <w:t xml:space="preserve"> </w:t>
            </w:r>
            <w:r w:rsidRPr="00544DA3">
              <w:t>data</w:t>
            </w:r>
            <w:r w:rsidR="00F42FE0" w:rsidRPr="00544DA3">
              <w:t xml:space="preserve"> </w:t>
            </w:r>
            <w:r w:rsidR="000F67AD" w:rsidRPr="00544DA3">
              <w:t>locally</w:t>
            </w:r>
            <w:r w:rsidR="00F42FE0" w:rsidRPr="00544DA3">
              <w:t xml:space="preserve"> </w:t>
            </w:r>
          </w:p>
        </w:tc>
        <w:tc>
          <w:tcPr>
            <w:tcW w:w="1782" w:type="dxa"/>
          </w:tcPr>
          <w:p w14:paraId="3D0C279C" w14:textId="6CD222FA" w:rsidR="00A85BAE" w:rsidRPr="00544DA3" w:rsidRDefault="00A85BAE" w:rsidP="00F42FE0">
            <w:pPr>
              <w:pStyle w:val="TAL"/>
            </w:pPr>
            <w:r w:rsidRPr="00544DA3">
              <w:t>Users</w:t>
            </w:r>
            <w:r w:rsidR="00F42FE0" w:rsidRPr="00544DA3">
              <w:t xml:space="preserve"> </w:t>
            </w:r>
            <w:r w:rsidRPr="00544DA3">
              <w:t>issuing</w:t>
            </w:r>
            <w:r w:rsidR="00F42FE0" w:rsidRPr="00544DA3">
              <w:t xml:space="preserve"> </w:t>
            </w:r>
            <w:r w:rsidRPr="00544DA3">
              <w:t>data</w:t>
            </w:r>
            <w:r w:rsidR="00F42FE0" w:rsidRPr="00544DA3">
              <w:t xml:space="preserve"> </w:t>
            </w:r>
            <w:r w:rsidRPr="00544DA3">
              <w:t>discovery</w:t>
            </w:r>
            <w:r w:rsidR="00F42FE0" w:rsidRPr="00544DA3">
              <w:t xml:space="preserve"> </w:t>
            </w:r>
            <w:r w:rsidRPr="00544DA3">
              <w:t>and</w:t>
            </w:r>
            <w:r w:rsidR="00F42FE0" w:rsidRPr="00544DA3">
              <w:t xml:space="preserve"> </w:t>
            </w:r>
            <w:r w:rsidRPr="00544DA3">
              <w:t>sharing</w:t>
            </w:r>
            <w:r w:rsidR="00F42FE0" w:rsidRPr="00544DA3">
              <w:t xml:space="preserve"> </w:t>
            </w:r>
            <w:r w:rsidRPr="00544DA3">
              <w:t>request</w:t>
            </w:r>
            <w:r w:rsidR="000F67AD" w:rsidRPr="00544DA3">
              <w:t>s</w:t>
            </w:r>
          </w:p>
        </w:tc>
      </w:tr>
    </w:tbl>
    <w:p w14:paraId="58A57F7A" w14:textId="77777777" w:rsidR="00A85BAE" w:rsidRPr="00544DA3" w:rsidRDefault="00A85BAE" w:rsidP="00F42FE0"/>
    <w:p w14:paraId="02FF6FB4" w14:textId="4ADFCF47" w:rsidR="005B65E0" w:rsidRPr="00544DA3" w:rsidRDefault="002E1C61" w:rsidP="002E1C61">
      <w:pPr>
        <w:pStyle w:val="Heading1"/>
      </w:pPr>
      <w:bookmarkStart w:id="57" w:name="_Toc74905998"/>
      <w:bookmarkStart w:id="58" w:name="_Toc74910634"/>
      <w:bookmarkStart w:id="59" w:name="_Toc75856543"/>
      <w:r w:rsidRPr="00544DA3">
        <w:t>5</w:t>
      </w:r>
      <w:r w:rsidRPr="00544DA3">
        <w:tab/>
      </w:r>
      <w:r w:rsidR="00392F8B" w:rsidRPr="00544DA3">
        <w:t>Key Issues</w:t>
      </w:r>
      <w:bookmarkEnd w:id="57"/>
      <w:bookmarkEnd w:id="58"/>
      <w:bookmarkEnd w:id="59"/>
    </w:p>
    <w:p w14:paraId="03D34225" w14:textId="08A620B8" w:rsidR="00384A15" w:rsidRPr="00544DA3" w:rsidRDefault="006C4751" w:rsidP="006C4751">
      <w:pPr>
        <w:pStyle w:val="Heading2"/>
      </w:pPr>
      <w:bookmarkStart w:id="60" w:name="_Toc74905999"/>
      <w:bookmarkStart w:id="61" w:name="_Toc74910635"/>
      <w:bookmarkStart w:id="62" w:name="_Toc75856544"/>
      <w:r w:rsidRPr="00544DA3">
        <w:t>5.1</w:t>
      </w:r>
      <w:r w:rsidRPr="00544DA3">
        <w:tab/>
        <w:t>Introduction</w:t>
      </w:r>
      <w:bookmarkEnd w:id="60"/>
      <w:bookmarkEnd w:id="61"/>
      <w:bookmarkEnd w:id="62"/>
    </w:p>
    <w:p w14:paraId="446578AC" w14:textId="0EF5084D" w:rsidR="00384A15" w:rsidRPr="00544DA3" w:rsidRDefault="00C34A9E" w:rsidP="00D54F0F">
      <w:r w:rsidRPr="00544DA3">
        <w:t>This clause describes some key issues, which are related to federated data management use cases as discussed in the clause 4 and can be</w:t>
      </w:r>
      <w:r w:rsidR="00703798" w:rsidRPr="00544DA3">
        <w:t xml:space="preserve"> potentially</w:t>
      </w:r>
      <w:r w:rsidRPr="00544DA3">
        <w:t xml:space="preserve"> solved by leveraging PDL technologies.</w:t>
      </w:r>
    </w:p>
    <w:p w14:paraId="2399E1B1" w14:textId="2305102D" w:rsidR="005B65E0" w:rsidRPr="00544DA3" w:rsidRDefault="00521891" w:rsidP="00521891">
      <w:pPr>
        <w:pStyle w:val="Heading2"/>
      </w:pPr>
      <w:bookmarkStart w:id="63" w:name="_Toc74906000"/>
      <w:bookmarkStart w:id="64" w:name="_Toc74910636"/>
      <w:bookmarkStart w:id="65" w:name="_Toc75856545"/>
      <w:r w:rsidRPr="00544DA3">
        <w:t>5.</w:t>
      </w:r>
      <w:r w:rsidR="00384A15" w:rsidRPr="00544DA3">
        <w:t>2</w:t>
      </w:r>
      <w:r w:rsidRPr="00544DA3">
        <w:tab/>
      </w:r>
      <w:r w:rsidR="0065642D" w:rsidRPr="00544DA3">
        <w:t>Key Issues with Federated Data Collection</w:t>
      </w:r>
      <w:bookmarkEnd w:id="63"/>
      <w:bookmarkEnd w:id="64"/>
      <w:bookmarkEnd w:id="65"/>
    </w:p>
    <w:p w14:paraId="71DAB70D" w14:textId="59416CE3" w:rsidR="00EF45D0" w:rsidRPr="00544DA3" w:rsidRDefault="00EF45D0" w:rsidP="00EF45D0">
      <w:pPr>
        <w:pStyle w:val="Heading3"/>
      </w:pPr>
      <w:bookmarkStart w:id="66" w:name="_Toc75856546"/>
      <w:r w:rsidRPr="00544DA3">
        <w:t>5.2.1</w:t>
      </w:r>
      <w:r w:rsidRPr="00544DA3">
        <w:tab/>
        <w:t>Overall Issues with Federated Data Collection</w:t>
      </w:r>
      <w:bookmarkEnd w:id="66"/>
    </w:p>
    <w:p w14:paraId="518C6BF2" w14:textId="5FFAB1B9" w:rsidR="00DC4302" w:rsidRPr="00544DA3" w:rsidRDefault="00DC4302" w:rsidP="00D54F0F">
      <w:r w:rsidRPr="00544DA3">
        <w:t>A</w:t>
      </w:r>
      <w:r w:rsidR="00763ECF" w:rsidRPr="00544DA3">
        <w:t xml:space="preserve">s illustrated in Figure 4.2-1, </w:t>
      </w:r>
      <w:r w:rsidRPr="00544DA3">
        <w:t xml:space="preserve">federated data collection </w:t>
      </w:r>
      <w:r w:rsidR="00763ECF" w:rsidRPr="00544DA3">
        <w:t>is essentially a distributed system and involves multi-party collaboration</w:t>
      </w:r>
      <w:r w:rsidRPr="00544DA3">
        <w:t>, which leads to the following issues:</w:t>
      </w:r>
    </w:p>
    <w:p w14:paraId="06AB3324" w14:textId="78DB662D" w:rsidR="00DC4302" w:rsidRPr="00544DA3" w:rsidRDefault="009666D4" w:rsidP="00D54F0F">
      <w:pPr>
        <w:pStyle w:val="B1"/>
      </w:pPr>
      <w:r w:rsidRPr="00544DA3">
        <w:t>The first issue is relate</w:t>
      </w:r>
      <w:r w:rsidR="00E06A0E" w:rsidRPr="00544DA3">
        <w:t>d</w:t>
      </w:r>
      <w:r w:rsidRPr="00544DA3">
        <w:t xml:space="preserve"> to trust. These multiple parties or multiple organizations involved in federated data collection need to </w:t>
      </w:r>
      <w:r w:rsidR="00946455" w:rsidRPr="00544DA3">
        <w:t>build</w:t>
      </w:r>
      <w:r w:rsidRPr="00544DA3">
        <w:t xml:space="preserve"> a certain level of trust in order to joint</w:t>
      </w:r>
      <w:r w:rsidR="00F56017" w:rsidRPr="00544DA3">
        <w:t>l</w:t>
      </w:r>
      <w:r w:rsidRPr="00544DA3">
        <w:t>y collect data in a trustworthy manner.</w:t>
      </w:r>
    </w:p>
    <w:p w14:paraId="7E48D5AB" w14:textId="480BE91B" w:rsidR="00E06A0E" w:rsidRPr="00544DA3" w:rsidRDefault="00E06A0E" w:rsidP="00D54F0F">
      <w:pPr>
        <w:pStyle w:val="B1"/>
      </w:pPr>
      <w:r w:rsidRPr="00544DA3">
        <w:t>The second issue is how to guarantee the integrity of the data collected by multiple organizations. For example,</w:t>
      </w:r>
      <w:r w:rsidR="00626EE2" w:rsidRPr="00544DA3">
        <w:t xml:space="preserve"> in the IIoT use case, </w:t>
      </w:r>
      <w:r w:rsidR="00DD5DE3" w:rsidRPr="00544DA3">
        <w:t>logistics data as collected from a shipping truck</w:t>
      </w:r>
      <w:r w:rsidRPr="00544DA3">
        <w:t xml:space="preserve"> </w:t>
      </w:r>
      <w:r w:rsidR="007713A0" w:rsidRPr="00544DA3">
        <w:t>will probably</w:t>
      </w:r>
      <w:r w:rsidRPr="00544DA3">
        <w:t xml:space="preserve"> not be tampered.</w:t>
      </w:r>
    </w:p>
    <w:p w14:paraId="5EA1C83F" w14:textId="28C538D7" w:rsidR="00E06A0E" w:rsidRPr="00544DA3" w:rsidRDefault="009666D4" w:rsidP="00D54F0F">
      <w:pPr>
        <w:pStyle w:val="B1"/>
      </w:pPr>
      <w:r w:rsidRPr="00544DA3">
        <w:t xml:space="preserve">The </w:t>
      </w:r>
      <w:r w:rsidR="00C710E9" w:rsidRPr="00544DA3">
        <w:t>third</w:t>
      </w:r>
      <w:r w:rsidRPr="00544DA3">
        <w:t xml:space="preserve"> issue is </w:t>
      </w:r>
      <w:r w:rsidR="00E06A0E" w:rsidRPr="00544DA3">
        <w:t>how to incentivize multiple organizations to participate federated data collection.</w:t>
      </w:r>
      <w:r w:rsidR="00691C8D" w:rsidRPr="00544DA3">
        <w:t xml:space="preserve"> For example, customer experience data</w:t>
      </w:r>
      <w:r w:rsidR="00626EE2" w:rsidRPr="00544DA3">
        <w:t xml:space="preserve"> in the IIoT</w:t>
      </w:r>
      <w:r w:rsidR="00691C8D" w:rsidRPr="00544DA3">
        <w:t xml:space="preserve"> </w:t>
      </w:r>
      <w:r w:rsidR="00626EE2" w:rsidRPr="00544DA3">
        <w:t xml:space="preserve">use case </w:t>
      </w:r>
      <w:r w:rsidR="00691C8D" w:rsidRPr="00544DA3">
        <w:t>can be very useful for enhancing the manufacturing process. A proper incentive mechanism is needed to encourage customers to contribute their experience data.</w:t>
      </w:r>
    </w:p>
    <w:p w14:paraId="1CC101CF" w14:textId="55626267" w:rsidR="00CD3647" w:rsidRPr="00544DA3" w:rsidRDefault="00E06A0E" w:rsidP="00D54F0F">
      <w:pPr>
        <w:pStyle w:val="B1"/>
      </w:pPr>
      <w:r w:rsidRPr="00544DA3">
        <w:lastRenderedPageBreak/>
        <w:t xml:space="preserve">The </w:t>
      </w:r>
      <w:r w:rsidR="00D61438" w:rsidRPr="00544DA3">
        <w:t>fourth</w:t>
      </w:r>
      <w:r w:rsidRPr="00544DA3">
        <w:t xml:space="preserve"> issue is</w:t>
      </w:r>
      <w:r w:rsidR="00D61438" w:rsidRPr="00544DA3">
        <w:t xml:space="preserve"> related to </w:t>
      </w:r>
      <w:r w:rsidR="00626EE2" w:rsidRPr="00544DA3">
        <w:t xml:space="preserve">network security. For example, the IIoT use case </w:t>
      </w:r>
      <w:r w:rsidR="00CD3647" w:rsidRPr="00544DA3">
        <w:t>relies on distributed IoT networks to enable federated data collection. To secure distributed IoT network is crucial.</w:t>
      </w:r>
    </w:p>
    <w:p w14:paraId="73059218" w14:textId="240AC679" w:rsidR="00204FB1" w:rsidRPr="00544DA3" w:rsidRDefault="00204FB1" w:rsidP="00D54F0F">
      <w:r w:rsidRPr="00544DA3">
        <w:t xml:space="preserve">The above issues could be </w:t>
      </w:r>
      <w:r w:rsidR="00946455" w:rsidRPr="00544DA3">
        <w:t>solved</w:t>
      </w:r>
      <w:r w:rsidRPr="00544DA3">
        <w:t xml:space="preserve"> by leveraging PDL technologies. For example, PDL technologies can be used to form a unified ledger infrastructure, which allows various companies, various equipment manufacturers and various logistic companies to achieve more trustful collaboration relationships, which will ultimately ensure the credibility, accountability and transparency of </w:t>
      </w:r>
      <w:r w:rsidR="00946455" w:rsidRPr="00544DA3">
        <w:t>federated</w:t>
      </w:r>
      <w:r w:rsidRPr="00544DA3">
        <w:t xml:space="preserve"> data collection</w:t>
      </w:r>
      <w:r w:rsidR="00A96B3F" w:rsidRPr="00544DA3">
        <w:t xml:space="preserve"> in the IIoT use case</w:t>
      </w:r>
      <w:r w:rsidR="00F56017" w:rsidRPr="00544DA3">
        <w:t>,</w:t>
      </w:r>
      <w:r w:rsidR="00A96B3F" w:rsidRPr="00544DA3">
        <w:t xml:space="preserve"> and in turn </w:t>
      </w:r>
      <w:r w:rsidRPr="00544DA3">
        <w:t>improve the efficiency and reliability of next-generation smart manufacturing.</w:t>
      </w:r>
      <w:r w:rsidR="00410B16" w:rsidRPr="00544DA3">
        <w:t xml:space="preserve"> More detailed solutions for PDL-enabled federated data collection will be developed in the clause 6 and clause 7. </w:t>
      </w:r>
      <w:r w:rsidR="009445B4" w:rsidRPr="00544DA3">
        <w:t xml:space="preserve">In </w:t>
      </w:r>
      <w:r w:rsidR="00D3411E" w:rsidRPr="00544DA3">
        <w:t>clause</w:t>
      </w:r>
      <w:r w:rsidR="00B22962" w:rsidRPr="00544DA3">
        <w:t xml:space="preserve"> 5.2.2</w:t>
      </w:r>
      <w:r w:rsidR="009445B4" w:rsidRPr="00544DA3">
        <w:t>, a few specific key issues are elaborated.</w:t>
      </w:r>
    </w:p>
    <w:p w14:paraId="00850D29" w14:textId="4C6CD0D8" w:rsidR="00782321" w:rsidRPr="00544DA3" w:rsidRDefault="00782321" w:rsidP="00782321">
      <w:pPr>
        <w:pStyle w:val="Heading3"/>
      </w:pPr>
      <w:bookmarkStart w:id="67" w:name="_Toc74906001"/>
      <w:bookmarkStart w:id="68" w:name="_Toc74910637"/>
      <w:bookmarkStart w:id="69" w:name="_Toc75856547"/>
      <w:r w:rsidRPr="00544DA3">
        <w:t>5.2.</w:t>
      </w:r>
      <w:r w:rsidR="00EF45D0" w:rsidRPr="00544DA3">
        <w:t>2</w:t>
      </w:r>
      <w:r w:rsidRPr="00544DA3">
        <w:tab/>
        <w:t xml:space="preserve">How to efficiently and concurrently collect data and store </w:t>
      </w:r>
      <w:r w:rsidR="00DB1565" w:rsidRPr="00544DA3">
        <w:t xml:space="preserve">data collection records </w:t>
      </w:r>
      <w:r w:rsidRPr="00544DA3">
        <w:t>in PDL?</w:t>
      </w:r>
      <w:bookmarkEnd w:id="67"/>
      <w:bookmarkEnd w:id="68"/>
      <w:bookmarkEnd w:id="69"/>
    </w:p>
    <w:p w14:paraId="4ADABA0E" w14:textId="271CA4FE" w:rsidR="00A07D83" w:rsidRPr="00544DA3" w:rsidRDefault="00012220" w:rsidP="00D54F0F">
      <w:r w:rsidRPr="00544DA3">
        <w:t xml:space="preserve">As described in federate data collection use cases, IIoT data will be transmitted and collected from various </w:t>
      </w:r>
      <w:r w:rsidR="00CB6280" w:rsidRPr="00544DA3">
        <w:t xml:space="preserve">IIoT </w:t>
      </w:r>
      <w:r w:rsidRPr="00544DA3">
        <w:t>devices (</w:t>
      </w:r>
      <w:r w:rsidR="00C41B65" w:rsidRPr="00544DA3">
        <w:t>e.g.</w:t>
      </w:r>
      <w:r w:rsidRPr="00544DA3">
        <w:t xml:space="preserve"> factory devices, shipping vehicles) to data collection service in the cloud. This is usually done without using or interacting with PDL system. In other words, many applications currently use </w:t>
      </w:r>
      <w:r w:rsidR="00121D77" w:rsidRPr="00544DA3">
        <w:t xml:space="preserve">regular </w:t>
      </w:r>
      <w:r w:rsidRPr="00544DA3">
        <w:t>communications</w:t>
      </w:r>
      <w:r w:rsidR="00121D77" w:rsidRPr="00544DA3">
        <w:t xml:space="preserve"> (</w:t>
      </w:r>
      <w:r w:rsidR="00C41B65" w:rsidRPr="00544DA3">
        <w:t>i.e.</w:t>
      </w:r>
      <w:r w:rsidR="00121D77" w:rsidRPr="00544DA3">
        <w:t xml:space="preserve"> off-chain communications</w:t>
      </w:r>
      <w:r w:rsidR="00D00449" w:rsidRPr="00544DA3">
        <w:t xml:space="preserve"> without leveraging PDL</w:t>
      </w:r>
      <w:r w:rsidR="00121D77" w:rsidRPr="00544DA3">
        <w:t>)</w:t>
      </w:r>
      <w:r w:rsidRPr="00544DA3">
        <w:t xml:space="preserve"> for normal data transmission</w:t>
      </w:r>
      <w:r w:rsidR="00121D77" w:rsidRPr="00544DA3">
        <w:t xml:space="preserve"> and collection</w:t>
      </w:r>
      <w:r w:rsidRPr="00544DA3">
        <w:t xml:space="preserve">, and only leverage </w:t>
      </w:r>
      <w:r w:rsidR="0025655D" w:rsidRPr="00544DA3">
        <w:t xml:space="preserve">distributed ledgers </w:t>
      </w:r>
      <w:r w:rsidRPr="00544DA3">
        <w:t xml:space="preserve">for </w:t>
      </w:r>
      <w:r w:rsidR="0025655D" w:rsidRPr="00544DA3">
        <w:t>recording</w:t>
      </w:r>
      <w:r w:rsidR="00121D77" w:rsidRPr="00544DA3">
        <w:t xml:space="preserve"> selected data collection </w:t>
      </w:r>
      <w:r w:rsidRPr="00544DA3">
        <w:t>histor</w:t>
      </w:r>
      <w:r w:rsidR="0025655D" w:rsidRPr="00544DA3">
        <w:t>ies</w:t>
      </w:r>
      <w:r w:rsidR="00121D77" w:rsidRPr="00544DA3">
        <w:t xml:space="preserve"> (</w:t>
      </w:r>
      <w:r w:rsidR="00C41B65" w:rsidRPr="00544DA3">
        <w:t>i.e.</w:t>
      </w:r>
      <w:r w:rsidR="00121D77" w:rsidRPr="00544DA3">
        <w:t xml:space="preserve"> on-chain communications</w:t>
      </w:r>
      <w:r w:rsidR="00D00449" w:rsidRPr="00544DA3">
        <w:t xml:space="preserve"> using PDL</w:t>
      </w:r>
      <w:r w:rsidR="00121D77" w:rsidRPr="00544DA3">
        <w:t>)</w:t>
      </w:r>
      <w:r w:rsidRPr="00544DA3">
        <w:t>. This approach has two problems:</w:t>
      </w:r>
    </w:p>
    <w:p w14:paraId="51613196" w14:textId="29A43F9F" w:rsidR="00A07D83" w:rsidRPr="00544DA3" w:rsidRDefault="00D10442" w:rsidP="00D54F0F">
      <w:pPr>
        <w:pStyle w:val="B1"/>
      </w:pPr>
      <w:r w:rsidRPr="00544DA3">
        <w:t>i</w:t>
      </w:r>
      <w:r w:rsidR="00012220" w:rsidRPr="00544DA3">
        <w:t>t involves two separate processes (</w:t>
      </w:r>
      <w:r w:rsidR="00C41B65" w:rsidRPr="00544DA3">
        <w:t>i.e.</w:t>
      </w:r>
      <w:r w:rsidR="00012220" w:rsidRPr="00544DA3">
        <w:t xml:space="preserve"> off-chain and on-chain communications) and is inefficient in terms of overall overhead. However, in some cases, it </w:t>
      </w:r>
      <w:r w:rsidR="0077711C" w:rsidRPr="00544DA3">
        <w:t>could</w:t>
      </w:r>
      <w:r w:rsidR="00012220" w:rsidRPr="00544DA3">
        <w:t xml:space="preserve"> be more desired to leverage </w:t>
      </w:r>
      <w:r w:rsidR="00121D77" w:rsidRPr="00544DA3">
        <w:t>PDL</w:t>
      </w:r>
      <w:r w:rsidR="00012220" w:rsidRPr="00544DA3">
        <w:t xml:space="preserve"> to support both on-chain and off-chain communication; </w:t>
      </w:r>
      <w:r w:rsidR="00A07D83" w:rsidRPr="00544DA3">
        <w:t>and</w:t>
      </w:r>
    </w:p>
    <w:p w14:paraId="05A55426" w14:textId="0EA9FCBF" w:rsidR="00012220" w:rsidRPr="00544DA3" w:rsidRDefault="00D10442" w:rsidP="00D54F0F">
      <w:pPr>
        <w:pStyle w:val="B1"/>
      </w:pPr>
      <w:r w:rsidRPr="00544DA3">
        <w:t>a</w:t>
      </w:r>
      <w:r w:rsidR="00CB6280" w:rsidRPr="00544DA3">
        <w:t>pplications</w:t>
      </w:r>
      <w:r w:rsidR="00012220" w:rsidRPr="00544DA3">
        <w:t xml:space="preserve"> need to directly deal with </w:t>
      </w:r>
      <w:r w:rsidR="00CB6280" w:rsidRPr="00544DA3">
        <w:t>PDL</w:t>
      </w:r>
      <w:r w:rsidR="00012220" w:rsidRPr="00544DA3">
        <w:t>, which might not be affordable especially when application</w:t>
      </w:r>
      <w:r w:rsidR="00CB6280" w:rsidRPr="00544DA3">
        <w:t xml:space="preserve">s are </w:t>
      </w:r>
      <w:r w:rsidR="00012220" w:rsidRPr="00544DA3">
        <w:t xml:space="preserve">hosted </w:t>
      </w:r>
      <w:r w:rsidR="00CB6280" w:rsidRPr="00544DA3">
        <w:t>on</w:t>
      </w:r>
      <w:r w:rsidR="00012220" w:rsidRPr="00544DA3">
        <w:t xml:space="preserve"> resource-constrained </w:t>
      </w:r>
      <w:r w:rsidR="00CB6280" w:rsidRPr="00544DA3">
        <w:t xml:space="preserve">IIoT </w:t>
      </w:r>
      <w:r w:rsidR="00012220" w:rsidRPr="00544DA3">
        <w:t xml:space="preserve">devices. As a result, new functionalities </w:t>
      </w:r>
      <w:r w:rsidR="00CB6280" w:rsidRPr="00544DA3">
        <w:t xml:space="preserve">such </w:t>
      </w:r>
      <w:r w:rsidR="00012220" w:rsidRPr="00544DA3">
        <w:t xml:space="preserve">as </w:t>
      </w:r>
      <w:r w:rsidR="00CB6280" w:rsidRPr="00544DA3">
        <w:t xml:space="preserve">intermediary entities can be designed to </w:t>
      </w:r>
      <w:r w:rsidR="00012220" w:rsidRPr="00544DA3">
        <w:t>help application</w:t>
      </w:r>
      <w:r w:rsidR="00CB6280" w:rsidRPr="00544DA3">
        <w:t>s</w:t>
      </w:r>
      <w:r w:rsidR="00012220" w:rsidRPr="00544DA3">
        <w:t xml:space="preserve"> </w:t>
      </w:r>
      <w:r w:rsidR="00CB6280" w:rsidRPr="00544DA3">
        <w:t>to</w:t>
      </w:r>
      <w:r w:rsidR="00012220" w:rsidRPr="00544DA3">
        <w:t xml:space="preserve"> interact with the designated </w:t>
      </w:r>
      <w:r w:rsidR="00CB6280" w:rsidRPr="00544DA3">
        <w:t>PDL</w:t>
      </w:r>
      <w:r w:rsidR="00012220" w:rsidRPr="00544DA3">
        <w:t xml:space="preserve"> on behalf of applications</w:t>
      </w:r>
      <w:r w:rsidR="001B3F3F" w:rsidRPr="00544DA3">
        <w:t>; such intermediary entities are logical entities, which could be co-located with servers, gateways, and/or other type of network nodes</w:t>
      </w:r>
      <w:r w:rsidR="00012220" w:rsidRPr="00544DA3">
        <w:t>.</w:t>
      </w:r>
    </w:p>
    <w:p w14:paraId="4CB6448D" w14:textId="7C84D840" w:rsidR="00CB6280" w:rsidRPr="00544DA3" w:rsidRDefault="00012220" w:rsidP="00D10442">
      <w:pPr>
        <w:keepNext/>
      </w:pPr>
      <w:r w:rsidRPr="00544DA3">
        <w:t xml:space="preserve">When considering leveraging </w:t>
      </w:r>
      <w:r w:rsidR="00CB6280" w:rsidRPr="00544DA3">
        <w:t>PDL systems</w:t>
      </w:r>
      <w:r w:rsidRPr="00544DA3">
        <w:t xml:space="preserve"> to trans</w:t>
      </w:r>
      <w:r w:rsidR="00CB6280" w:rsidRPr="00544DA3">
        <w:t>mit/convey</w:t>
      </w:r>
      <w:r w:rsidRPr="00544DA3">
        <w:t xml:space="preserve"> and record original </w:t>
      </w:r>
      <w:r w:rsidR="00CB6280" w:rsidRPr="00544DA3">
        <w:t xml:space="preserve">application </w:t>
      </w:r>
      <w:r w:rsidRPr="00544DA3">
        <w:t xml:space="preserve">messages (or data) simultaneously, </w:t>
      </w:r>
      <w:r w:rsidR="00CB6280" w:rsidRPr="00544DA3">
        <w:t>a few issues need to be considered to improve the efficiency of such concurrent data transmission and recording</w:t>
      </w:r>
      <w:r w:rsidR="00F42FE0" w:rsidRPr="00544DA3">
        <w:t>:</w:t>
      </w:r>
    </w:p>
    <w:p w14:paraId="56ED5170" w14:textId="4531E3D5" w:rsidR="00012220" w:rsidRPr="00544DA3" w:rsidRDefault="00012220" w:rsidP="00D54F0F">
      <w:pPr>
        <w:pStyle w:val="B1"/>
      </w:pPr>
      <w:r w:rsidRPr="00544DA3">
        <w:t>For example, when a sender application sends a</w:t>
      </w:r>
      <w:r w:rsidR="00811D1F" w:rsidRPr="00544DA3">
        <w:t>n application</w:t>
      </w:r>
      <w:r w:rsidRPr="00544DA3">
        <w:t xml:space="preserve"> message to a receiver application through a </w:t>
      </w:r>
      <w:r w:rsidR="00CB6280" w:rsidRPr="00544DA3">
        <w:t>selected PDL</w:t>
      </w:r>
      <w:r w:rsidR="00811D1F" w:rsidRPr="00544DA3">
        <w:t xml:space="preserve"> chain</w:t>
      </w:r>
      <w:r w:rsidRPr="00544DA3">
        <w:t xml:space="preserve">, the </w:t>
      </w:r>
      <w:r w:rsidR="00CB6280" w:rsidRPr="00544DA3">
        <w:t>selected PDL</w:t>
      </w:r>
      <w:r w:rsidR="00811D1F" w:rsidRPr="00544DA3">
        <w:t xml:space="preserve"> chain</w:t>
      </w:r>
      <w:r w:rsidRPr="00544DA3">
        <w:t xml:space="preserve"> needs to be able to route the </w:t>
      </w:r>
      <w:r w:rsidR="00811D1F" w:rsidRPr="00544DA3">
        <w:t xml:space="preserve">application </w:t>
      </w:r>
      <w:r w:rsidRPr="00544DA3">
        <w:t xml:space="preserve">message </w:t>
      </w:r>
      <w:r w:rsidR="00CB6280" w:rsidRPr="00544DA3">
        <w:t xml:space="preserve">through appropriate PDL </w:t>
      </w:r>
      <w:r w:rsidRPr="00544DA3">
        <w:t>node</w:t>
      </w:r>
      <w:r w:rsidR="00CB6280" w:rsidRPr="00544DA3">
        <w:t>s</w:t>
      </w:r>
      <w:r w:rsidRPr="00544DA3">
        <w:t xml:space="preserve"> and eventually </w:t>
      </w:r>
      <w:r w:rsidR="00CB6280" w:rsidRPr="00544DA3">
        <w:t xml:space="preserve">arriving at </w:t>
      </w:r>
      <w:r w:rsidRPr="00544DA3">
        <w:t>the receiver application. Given the massive number of applications (</w:t>
      </w:r>
      <w:r w:rsidR="00C41B65" w:rsidRPr="00544DA3">
        <w:t>e.g.</w:t>
      </w:r>
      <w:r w:rsidRPr="00544DA3">
        <w:t xml:space="preserve"> hosted by </w:t>
      </w:r>
      <w:r w:rsidR="00CB6280" w:rsidRPr="00544DA3">
        <w:t>I</w:t>
      </w:r>
      <w:r w:rsidRPr="00544DA3">
        <w:t xml:space="preserve">IoT devices), it is inefficient and impractical to let </w:t>
      </w:r>
      <w:r w:rsidR="00811D1F" w:rsidRPr="00544DA3">
        <w:t xml:space="preserve">PDL nodes </w:t>
      </w:r>
      <w:r w:rsidRPr="00544DA3">
        <w:t>to identify</w:t>
      </w:r>
      <w:r w:rsidR="00811D1F" w:rsidRPr="00544DA3">
        <w:t xml:space="preserve"> application</w:t>
      </w:r>
      <w:r w:rsidRPr="00544DA3">
        <w:t xml:space="preserve"> messages and their routing for these applications. In addition, an application </w:t>
      </w:r>
      <w:r w:rsidR="0077711C" w:rsidRPr="00544DA3">
        <w:t>could</w:t>
      </w:r>
      <w:r w:rsidRPr="00544DA3">
        <w:t xml:space="preserve"> continuously send many </w:t>
      </w:r>
      <w:r w:rsidR="00811D1F" w:rsidRPr="00544DA3">
        <w:t xml:space="preserve">application </w:t>
      </w:r>
      <w:r w:rsidRPr="00544DA3">
        <w:t xml:space="preserve">messages through a </w:t>
      </w:r>
      <w:r w:rsidR="00811D1F" w:rsidRPr="00544DA3">
        <w:t>PDL chain</w:t>
      </w:r>
      <w:r w:rsidRPr="00544DA3">
        <w:t xml:space="preserve">, while another application </w:t>
      </w:r>
      <w:r w:rsidR="0077711C" w:rsidRPr="00544DA3">
        <w:t>could</w:t>
      </w:r>
      <w:r w:rsidRPr="00544DA3">
        <w:t xml:space="preserve"> only send sporadic </w:t>
      </w:r>
      <w:r w:rsidR="00811D1F" w:rsidRPr="00544DA3">
        <w:t xml:space="preserve">application </w:t>
      </w:r>
      <w:r w:rsidRPr="00544DA3">
        <w:t xml:space="preserve">messages through </w:t>
      </w:r>
      <w:r w:rsidR="00811D1F" w:rsidRPr="00544DA3">
        <w:t>the PDL chain</w:t>
      </w:r>
      <w:r w:rsidRPr="00544DA3">
        <w:t xml:space="preserve">; different approaches </w:t>
      </w:r>
      <w:r w:rsidR="007713A0" w:rsidRPr="00544DA3">
        <w:t>will probably</w:t>
      </w:r>
      <w:r w:rsidRPr="00544DA3">
        <w:t xml:space="preserve"> be designed for such applications, which have different message generation and transmission needs.</w:t>
      </w:r>
    </w:p>
    <w:p w14:paraId="199483B7" w14:textId="25A0DEC9" w:rsidR="00811D1F" w:rsidRPr="00544DA3" w:rsidRDefault="00811D1F" w:rsidP="00D54F0F">
      <w:pPr>
        <w:pStyle w:val="B1"/>
      </w:pPr>
      <w:r w:rsidRPr="00544DA3">
        <w:t xml:space="preserve">Another consideration </w:t>
      </w:r>
      <w:r w:rsidR="00012220" w:rsidRPr="00544DA3">
        <w:t xml:space="preserve">is how to enable </w:t>
      </w:r>
      <w:r w:rsidRPr="00544DA3">
        <w:t xml:space="preserve">that </w:t>
      </w:r>
      <w:r w:rsidR="00012220" w:rsidRPr="00544DA3">
        <w:t xml:space="preserve">these applications can flexibly and efficiently use various </w:t>
      </w:r>
      <w:r w:rsidRPr="00544DA3">
        <w:t>PDL chains</w:t>
      </w:r>
      <w:r w:rsidR="00012220" w:rsidRPr="00544DA3">
        <w:t xml:space="preserve">. An application </w:t>
      </w:r>
      <w:r w:rsidR="0077711C" w:rsidRPr="00544DA3">
        <w:t>could</w:t>
      </w:r>
      <w:r w:rsidR="00012220" w:rsidRPr="00544DA3">
        <w:t xml:space="preserve"> need to use different type of </w:t>
      </w:r>
      <w:r w:rsidRPr="00544DA3">
        <w:t>PDL chains</w:t>
      </w:r>
      <w:r w:rsidR="00012220" w:rsidRPr="00544DA3">
        <w:t xml:space="preserve"> but do not have adequate capability to discover any available </w:t>
      </w:r>
      <w:r w:rsidRPr="00544DA3">
        <w:t>PDL chains a</w:t>
      </w:r>
      <w:r w:rsidR="00012220" w:rsidRPr="00544DA3">
        <w:t xml:space="preserve">nd maintain </w:t>
      </w:r>
      <w:r w:rsidRPr="00544DA3">
        <w:t xml:space="preserve">their </w:t>
      </w:r>
      <w:r w:rsidR="00012220" w:rsidRPr="00544DA3">
        <w:t xml:space="preserve">information. Plus, </w:t>
      </w:r>
      <w:r w:rsidRPr="00544DA3">
        <w:t xml:space="preserve">an </w:t>
      </w:r>
      <w:r w:rsidR="00012220" w:rsidRPr="00544DA3">
        <w:t xml:space="preserve">application </w:t>
      </w:r>
      <w:r w:rsidR="0077711C" w:rsidRPr="00544DA3">
        <w:t>could</w:t>
      </w:r>
      <w:r w:rsidRPr="00544DA3">
        <w:t xml:space="preserve"> </w:t>
      </w:r>
      <w:r w:rsidR="00012220" w:rsidRPr="00544DA3">
        <w:t xml:space="preserve">even </w:t>
      </w:r>
      <w:r w:rsidRPr="00544DA3">
        <w:t xml:space="preserve">not </w:t>
      </w:r>
      <w:r w:rsidR="00012220" w:rsidRPr="00544DA3">
        <w:t>directly interact with a</w:t>
      </w:r>
      <w:r w:rsidRPr="00544DA3">
        <w:t>ny</w:t>
      </w:r>
      <w:r w:rsidR="00012220" w:rsidRPr="00544DA3">
        <w:t xml:space="preserve"> </w:t>
      </w:r>
      <w:r w:rsidRPr="00544DA3">
        <w:t>PDL nodes</w:t>
      </w:r>
      <w:r w:rsidR="00012220" w:rsidRPr="00544DA3">
        <w:t xml:space="preserve"> in order to reduce its complexity.</w:t>
      </w:r>
    </w:p>
    <w:p w14:paraId="3439A24E" w14:textId="77777777" w:rsidR="00D10442" w:rsidRPr="00544DA3" w:rsidRDefault="004201E0" w:rsidP="00D54F0F">
      <w:pPr>
        <w:pStyle w:val="B1"/>
      </w:pPr>
      <w:r w:rsidRPr="00544DA3">
        <w:lastRenderedPageBreak/>
        <w:t xml:space="preserve">In addition, </w:t>
      </w:r>
      <w:r w:rsidR="00012220" w:rsidRPr="00544DA3">
        <w:t xml:space="preserve">how to efficiently transform and adapt application messages to </w:t>
      </w:r>
      <w:r w:rsidRPr="00544DA3">
        <w:t>the format of PDL</w:t>
      </w:r>
      <w:r w:rsidR="00012220" w:rsidRPr="00544DA3">
        <w:t xml:space="preserve"> transactions </w:t>
      </w:r>
      <w:r w:rsidRPr="00544DA3">
        <w:t>needs to be considered</w:t>
      </w:r>
      <w:r w:rsidR="00012220" w:rsidRPr="00544DA3">
        <w:t xml:space="preserve"> for several reasons:</w:t>
      </w:r>
    </w:p>
    <w:p w14:paraId="20DC56B4" w14:textId="278F841C" w:rsidR="00D10442" w:rsidRPr="00544DA3" w:rsidRDefault="00012220" w:rsidP="00D10442">
      <w:pPr>
        <w:pStyle w:val="B20"/>
      </w:pPr>
      <w:r w:rsidRPr="00544DA3">
        <w:t>1)</w:t>
      </w:r>
      <w:r w:rsidR="00D10442" w:rsidRPr="00544DA3">
        <w:tab/>
        <w:t>i</w:t>
      </w:r>
      <w:r w:rsidRPr="00544DA3">
        <w:t xml:space="preserve">t </w:t>
      </w:r>
      <w:r w:rsidR="0077711C" w:rsidRPr="00544DA3">
        <w:t>could</w:t>
      </w:r>
      <w:r w:rsidRPr="00544DA3">
        <w:t xml:space="preserve"> be required that the </w:t>
      </w:r>
      <w:r w:rsidR="004201E0" w:rsidRPr="00544DA3">
        <w:t xml:space="preserve">application </w:t>
      </w:r>
      <w:r w:rsidRPr="00544DA3">
        <w:t xml:space="preserve">message content cannot be seen by every other entities but entities involved in </w:t>
      </w:r>
      <w:r w:rsidR="004201E0" w:rsidRPr="00544DA3">
        <w:t>the same application</w:t>
      </w:r>
      <w:r w:rsidRPr="00544DA3">
        <w:t>;</w:t>
      </w:r>
    </w:p>
    <w:p w14:paraId="65980CAC" w14:textId="47CBFDC3" w:rsidR="00D10442" w:rsidRPr="00544DA3" w:rsidRDefault="00012220" w:rsidP="00D10442">
      <w:pPr>
        <w:pStyle w:val="B20"/>
      </w:pPr>
      <w:r w:rsidRPr="00544DA3">
        <w:t>2)</w:t>
      </w:r>
      <w:r w:rsidR="00D10442" w:rsidRPr="00544DA3">
        <w:tab/>
        <w:t>t</w:t>
      </w:r>
      <w:r w:rsidRPr="00544DA3">
        <w:t xml:space="preserve">he message content also </w:t>
      </w:r>
      <w:r w:rsidR="007713A0" w:rsidRPr="00544DA3">
        <w:t>will probably</w:t>
      </w:r>
      <w:r w:rsidRPr="00544DA3">
        <w:t xml:space="preserve"> be transparent to </w:t>
      </w:r>
      <w:r w:rsidR="004201E0" w:rsidRPr="00544DA3">
        <w:t>PDL</w:t>
      </w:r>
      <w:r w:rsidRPr="00544DA3">
        <w:t xml:space="preserve"> node</w:t>
      </w:r>
      <w:r w:rsidR="004201E0" w:rsidRPr="00544DA3">
        <w:t>s</w:t>
      </w:r>
      <w:r w:rsidRPr="00544DA3">
        <w:t xml:space="preserve">, but </w:t>
      </w:r>
      <w:r w:rsidR="004201E0" w:rsidRPr="00544DA3">
        <w:t xml:space="preserve">PDL nodes </w:t>
      </w:r>
      <w:r w:rsidRPr="00544DA3">
        <w:t xml:space="preserve">need to know </w:t>
      </w:r>
      <w:r w:rsidR="004201E0" w:rsidRPr="00544DA3">
        <w:t>some metadata (</w:t>
      </w:r>
      <w:r w:rsidR="00C41B65" w:rsidRPr="00544DA3">
        <w:t>e.g.</w:t>
      </w:r>
      <w:r w:rsidR="004201E0" w:rsidRPr="00544DA3">
        <w:t xml:space="preserve"> </w:t>
      </w:r>
      <w:r w:rsidRPr="00544DA3">
        <w:t xml:space="preserve">which messages are from which applications so that messages from different applications could be handled by </w:t>
      </w:r>
      <w:r w:rsidR="004201E0" w:rsidRPr="00544DA3">
        <w:t>PDL nodes</w:t>
      </w:r>
      <w:r w:rsidRPr="00544DA3">
        <w:t xml:space="preserve"> differently based on their needs</w:t>
      </w:r>
      <w:r w:rsidR="004201E0" w:rsidRPr="00544DA3">
        <w:t>)</w:t>
      </w:r>
      <w:r w:rsidRPr="00544DA3">
        <w:t>; and</w:t>
      </w:r>
    </w:p>
    <w:p w14:paraId="5D59BF4F" w14:textId="77D308A3" w:rsidR="00782321" w:rsidRPr="00544DA3" w:rsidRDefault="00012220" w:rsidP="00D10442">
      <w:pPr>
        <w:pStyle w:val="B20"/>
      </w:pPr>
      <w:r w:rsidRPr="00544DA3">
        <w:t>3)</w:t>
      </w:r>
      <w:r w:rsidR="00D10442" w:rsidRPr="00544DA3">
        <w:tab/>
        <w:t>t</w:t>
      </w:r>
      <w:r w:rsidRPr="00544DA3">
        <w:t>he size of a</w:t>
      </w:r>
      <w:r w:rsidR="004201E0" w:rsidRPr="00544DA3">
        <w:t xml:space="preserve"> single</w:t>
      </w:r>
      <w:r w:rsidRPr="00544DA3">
        <w:t xml:space="preserve"> application message </w:t>
      </w:r>
      <w:r w:rsidR="0077711C" w:rsidRPr="00544DA3">
        <w:t>could</w:t>
      </w:r>
      <w:r w:rsidRPr="00544DA3">
        <w:t xml:space="preserve"> be too small and to contain it in a </w:t>
      </w:r>
      <w:r w:rsidR="004201E0" w:rsidRPr="00544DA3">
        <w:t>PDL</w:t>
      </w:r>
      <w:r w:rsidRPr="00544DA3">
        <w:t xml:space="preserve"> transaction could cause high overhead.</w:t>
      </w:r>
    </w:p>
    <w:p w14:paraId="04AC374D" w14:textId="4B7BE54D" w:rsidR="005B65E0" w:rsidRPr="00544DA3" w:rsidRDefault="00521891" w:rsidP="00521891">
      <w:pPr>
        <w:pStyle w:val="Heading2"/>
      </w:pPr>
      <w:bookmarkStart w:id="70" w:name="_Toc74906002"/>
      <w:bookmarkStart w:id="71" w:name="_Toc74910638"/>
      <w:bookmarkStart w:id="72" w:name="_Toc75856548"/>
      <w:r w:rsidRPr="00544DA3">
        <w:t>5.</w:t>
      </w:r>
      <w:r w:rsidR="00384A15" w:rsidRPr="00544DA3">
        <w:t>3</w:t>
      </w:r>
      <w:r w:rsidRPr="00544DA3">
        <w:tab/>
      </w:r>
      <w:r w:rsidR="0065642D" w:rsidRPr="00544DA3">
        <w:t>Key Issues with Federated Learning</w:t>
      </w:r>
      <w:bookmarkEnd w:id="70"/>
      <w:bookmarkEnd w:id="71"/>
      <w:bookmarkEnd w:id="72"/>
    </w:p>
    <w:p w14:paraId="0175B0C8" w14:textId="518B5CF0" w:rsidR="0066001D" w:rsidRPr="00544DA3" w:rsidRDefault="0066001D" w:rsidP="0066001D">
      <w:pPr>
        <w:pStyle w:val="Heading3"/>
      </w:pPr>
      <w:bookmarkStart w:id="73" w:name="_Toc75856549"/>
      <w:r w:rsidRPr="00544DA3">
        <w:t>5.3.1</w:t>
      </w:r>
      <w:r w:rsidRPr="00544DA3">
        <w:tab/>
        <w:t>Overall Issues with Federated Learning</w:t>
      </w:r>
      <w:bookmarkEnd w:id="73"/>
    </w:p>
    <w:p w14:paraId="67D36279" w14:textId="07AF22C4" w:rsidR="00E0736F" w:rsidRPr="00544DA3" w:rsidRDefault="00E0736F" w:rsidP="00D54F0F">
      <w:r w:rsidRPr="00544DA3">
        <w:t xml:space="preserve">In smart city and smart transportation use case as illustrated in Figure 4.3-1, </w:t>
      </w:r>
      <w:r w:rsidR="00C56134" w:rsidRPr="00544DA3">
        <w:t>FL</w:t>
      </w:r>
      <w:r w:rsidRPr="00544DA3">
        <w:t xml:space="preserve"> is used to learn AI models from distributed camera data, mobile phone data and vehicle data. Although the use of FL does not need to move local data away from FL participants (</w:t>
      </w:r>
      <w:r w:rsidR="00C41B65" w:rsidRPr="00544DA3">
        <w:t>e.g.</w:t>
      </w:r>
      <w:r w:rsidRPr="00544DA3">
        <w:t xml:space="preserve"> cameras, mobile phones, vehicles), traditional FL </w:t>
      </w:r>
      <w:r w:rsidR="003C2D66" w:rsidRPr="00544DA3">
        <w:t xml:space="preserve">still </w:t>
      </w:r>
      <w:r w:rsidRPr="00544DA3">
        <w:t>introduces a few issues:</w:t>
      </w:r>
    </w:p>
    <w:p w14:paraId="209BD18F" w14:textId="6173EE8E" w:rsidR="00E0736F" w:rsidRPr="00544DA3" w:rsidRDefault="00E0736F" w:rsidP="00D54F0F">
      <w:pPr>
        <w:pStyle w:val="B1"/>
      </w:pPr>
      <w:r w:rsidRPr="00544DA3">
        <w:t>First, many FL participants are not from the same organization and do not trust each other, which makes effective collaboration and coordination between them difficult especially in a fully distributed scenario.</w:t>
      </w:r>
    </w:p>
    <w:p w14:paraId="2B62B59D" w14:textId="07887AA8" w:rsidR="00751AE2" w:rsidRPr="00544DA3" w:rsidRDefault="00E0736F" w:rsidP="00D54F0F">
      <w:pPr>
        <w:pStyle w:val="B1"/>
      </w:pPr>
      <w:r w:rsidRPr="00544DA3">
        <w:t xml:space="preserve">Second, a FL participant </w:t>
      </w:r>
      <w:r w:rsidR="0077711C" w:rsidRPr="00544DA3">
        <w:t>could</w:t>
      </w:r>
      <w:r w:rsidRPr="00544DA3">
        <w:t xml:space="preserve"> </w:t>
      </w:r>
      <w:r w:rsidR="00751AE2" w:rsidRPr="00544DA3">
        <w:t>have</w:t>
      </w:r>
      <w:r w:rsidR="00EF3B51" w:rsidRPr="00544DA3">
        <w:t xml:space="preserve"> useless and even malicious local data</w:t>
      </w:r>
      <w:r w:rsidR="00751AE2" w:rsidRPr="00544DA3">
        <w:t xml:space="preserve">, which </w:t>
      </w:r>
      <w:r w:rsidR="003E7C66" w:rsidRPr="00544DA3">
        <w:t>cannot</w:t>
      </w:r>
      <w:r w:rsidR="00751AE2" w:rsidRPr="00544DA3">
        <w:t xml:space="preserve"> help </w:t>
      </w:r>
      <w:r w:rsidR="00EF3B51" w:rsidRPr="00544DA3">
        <w:t xml:space="preserve">train </w:t>
      </w:r>
      <w:r w:rsidR="00751AE2" w:rsidRPr="00544DA3">
        <w:t xml:space="preserve">a good </w:t>
      </w:r>
      <w:r w:rsidR="00EF3B51" w:rsidRPr="00544DA3">
        <w:t>local model.</w:t>
      </w:r>
    </w:p>
    <w:p w14:paraId="01D9110C" w14:textId="483D03D5" w:rsidR="00EF3B51" w:rsidRPr="00544DA3" w:rsidRDefault="00751AE2" w:rsidP="00D54F0F">
      <w:pPr>
        <w:pStyle w:val="B1"/>
      </w:pPr>
      <w:r w:rsidRPr="00544DA3">
        <w:t xml:space="preserve">Third, a FL participant </w:t>
      </w:r>
      <w:r w:rsidR="0077711C" w:rsidRPr="00544DA3">
        <w:t>could</w:t>
      </w:r>
      <w:r w:rsidR="00EF3B51" w:rsidRPr="00544DA3">
        <w:t xml:space="preserve"> inject</w:t>
      </w:r>
      <w:r w:rsidRPr="00544DA3">
        <w:t xml:space="preserve"> a</w:t>
      </w:r>
      <w:r w:rsidR="00EF3B51" w:rsidRPr="00544DA3">
        <w:t xml:space="preserve"> bad local model</w:t>
      </w:r>
      <w:r w:rsidRPr="00544DA3">
        <w:t>, which will impact the aggregated global model</w:t>
      </w:r>
      <w:r w:rsidR="00EF3B51" w:rsidRPr="00544DA3">
        <w:t xml:space="preserve">. </w:t>
      </w:r>
      <w:r w:rsidR="005F09F8" w:rsidRPr="00544DA3">
        <w:t>The integrity of local model and global mode</w:t>
      </w:r>
      <w:r w:rsidR="003C2D66" w:rsidRPr="00544DA3">
        <w:t xml:space="preserve"> also</w:t>
      </w:r>
      <w:r w:rsidR="005F09F8" w:rsidRPr="00544DA3">
        <w:t xml:space="preserve"> </w:t>
      </w:r>
      <w:r w:rsidR="007713A0" w:rsidRPr="00544DA3">
        <w:t xml:space="preserve">needs to </w:t>
      </w:r>
      <w:r w:rsidR="005F09F8" w:rsidRPr="00544DA3">
        <w:t xml:space="preserve"> be guaranteed and accountable.</w:t>
      </w:r>
    </w:p>
    <w:p w14:paraId="4EF2ADF7" w14:textId="0264CDF2" w:rsidR="00751AE2" w:rsidRPr="00544DA3" w:rsidRDefault="00751AE2" w:rsidP="00D54F0F">
      <w:pPr>
        <w:pStyle w:val="B1"/>
      </w:pPr>
      <w:r w:rsidRPr="00544DA3">
        <w:t>Fourth</w:t>
      </w:r>
      <w:r w:rsidR="00EF3B51" w:rsidRPr="00544DA3">
        <w:t xml:space="preserve">, </w:t>
      </w:r>
      <w:r w:rsidRPr="00544DA3">
        <w:t>a sufficient number of FL participants are required to guarantee the quality of the global model. The issue to how to incentivize FL participants with good local data to participate FL.</w:t>
      </w:r>
    </w:p>
    <w:p w14:paraId="22E4C58B" w14:textId="5A635BE8" w:rsidR="00D363E2" w:rsidRPr="00544DA3" w:rsidRDefault="00D363E2" w:rsidP="00D54F0F">
      <w:pPr>
        <w:pStyle w:val="B1"/>
      </w:pPr>
      <w:r w:rsidRPr="00544DA3">
        <w:t>Fifth, local models generated in each FL round could provide insights on the who</w:t>
      </w:r>
      <w:r w:rsidR="003C2D66" w:rsidRPr="00544DA3">
        <w:t>l</w:t>
      </w:r>
      <w:r w:rsidRPr="00544DA3">
        <w:t>e FL and enable explainable AI. But it relies on how the integrity and accountability of local models can be guaranteed.</w:t>
      </w:r>
    </w:p>
    <w:p w14:paraId="700D7E3F" w14:textId="4900000C" w:rsidR="005F09F8" w:rsidRPr="00544DA3" w:rsidRDefault="00D363E2" w:rsidP="00D54F0F">
      <w:pPr>
        <w:pStyle w:val="B1"/>
      </w:pPr>
      <w:r w:rsidRPr="00544DA3">
        <w:t>Last but not the least</w:t>
      </w:r>
      <w:r w:rsidR="00751AE2" w:rsidRPr="00544DA3">
        <w:t xml:space="preserve">, the FL aggregation server </w:t>
      </w:r>
      <w:r w:rsidR="005F09F8" w:rsidRPr="00544DA3">
        <w:t>is still a single-point-of-failure</w:t>
      </w:r>
      <w:r w:rsidR="00751AE2" w:rsidRPr="00544DA3">
        <w:t>.</w:t>
      </w:r>
      <w:r w:rsidR="005F09F8" w:rsidRPr="00544DA3">
        <w:t xml:space="preserve"> </w:t>
      </w:r>
      <w:r w:rsidR="001142A2" w:rsidRPr="00544DA3">
        <w:t xml:space="preserve">If the FL aggregation server fails, the global model will never be </w:t>
      </w:r>
      <w:r w:rsidR="00EB699E" w:rsidRPr="00544DA3">
        <w:t>appropriately generated.</w:t>
      </w:r>
    </w:p>
    <w:p w14:paraId="731E91C9" w14:textId="1E2873DD" w:rsidR="00EB699E" w:rsidRPr="00544DA3" w:rsidRDefault="00A002C8" w:rsidP="00D54F0F">
      <w:r w:rsidRPr="00544DA3">
        <w:t>PDL technologies help to solve and/or mitigate the above issues. For example, local models can be stored in the ledger for future traceability and explanation purposes. Also, smart contracts can be levera</w:t>
      </w:r>
      <w:r w:rsidR="003C2D66" w:rsidRPr="00544DA3">
        <w:t>g</w:t>
      </w:r>
      <w:r w:rsidRPr="00544DA3">
        <w:t xml:space="preserve">ed to encourage FL participants to actively cooperate and contribute their local data and learning capabilities. </w:t>
      </w:r>
      <w:r w:rsidR="00410B16" w:rsidRPr="00544DA3">
        <w:t>More detailed solutions for PDL-enabled federated learning will be developed in the clause 6 and clause 7</w:t>
      </w:r>
      <w:r w:rsidR="00B45182" w:rsidRPr="00544DA3">
        <w:t xml:space="preserve">. In </w:t>
      </w:r>
      <w:r w:rsidR="00D3411E" w:rsidRPr="00544DA3">
        <w:t>clause</w:t>
      </w:r>
      <w:r w:rsidR="00784B35" w:rsidRPr="00544DA3">
        <w:t xml:space="preserve"> 5.3.2</w:t>
      </w:r>
      <w:r w:rsidR="00B45182" w:rsidRPr="00544DA3">
        <w:t>, a few specific key issues are elaborated.</w:t>
      </w:r>
    </w:p>
    <w:p w14:paraId="6C4748F9" w14:textId="10F1B7EF" w:rsidR="00782321" w:rsidRPr="00544DA3" w:rsidRDefault="00782321" w:rsidP="00782321">
      <w:pPr>
        <w:pStyle w:val="Heading3"/>
      </w:pPr>
      <w:bookmarkStart w:id="74" w:name="_Toc74906003"/>
      <w:bookmarkStart w:id="75" w:name="_Toc74910639"/>
      <w:bookmarkStart w:id="76" w:name="_Toc75856550"/>
      <w:r w:rsidRPr="00544DA3">
        <w:lastRenderedPageBreak/>
        <w:t>5.3.</w:t>
      </w:r>
      <w:r w:rsidR="00784B35" w:rsidRPr="00544DA3">
        <w:t>2</w:t>
      </w:r>
      <w:r w:rsidRPr="00544DA3">
        <w:tab/>
        <w:t>How to efficiently store FL-related data in PDL?</w:t>
      </w:r>
      <w:bookmarkEnd w:id="74"/>
      <w:bookmarkEnd w:id="75"/>
      <w:bookmarkEnd w:id="76"/>
    </w:p>
    <w:p w14:paraId="05C773DE" w14:textId="27DD638E" w:rsidR="00782321" w:rsidRPr="00544DA3" w:rsidRDefault="00782321" w:rsidP="00D54F0F">
      <w:r w:rsidRPr="00544DA3">
        <w:t xml:space="preserve">In reality, various FL tasks can be initiated and multiple FL participants in a given FL task </w:t>
      </w:r>
      <w:r w:rsidR="0077711C" w:rsidRPr="00544DA3">
        <w:t>could</w:t>
      </w:r>
      <w:r w:rsidRPr="00544DA3">
        <w:t xml:space="preserve"> not be affiliated with the same organization. In other words, those FL participants </w:t>
      </w:r>
      <w:r w:rsidR="0077711C" w:rsidRPr="00544DA3">
        <w:t>could</w:t>
      </w:r>
      <w:r w:rsidRPr="00544DA3">
        <w:t xml:space="preserve"> not trust or know each other, and they </w:t>
      </w:r>
      <w:r w:rsidR="0077711C" w:rsidRPr="00544DA3">
        <w:t>could</w:t>
      </w:r>
      <w:r w:rsidRPr="00544DA3">
        <w:t xml:space="preserve"> join a specific FL task randomly. Those FL participants usually do not have formal business collaboration relationships with the FL task initiator and therefore the FL participants do not have obligations for contributing themselves to an FL training process. Given that, all the data related to FL training can be recorded using PDL since it can enable the traceability and accountability of the FL training process among those untrusted FL participants. For instance, when certain FL participants are malicious nodes and uploaded many bad local model updates, the FL records in the PDL can be used to identify those malicious behaviors.</w:t>
      </w:r>
    </w:p>
    <w:p w14:paraId="4FB4C56B" w14:textId="2E73B32E" w:rsidR="00782321" w:rsidRPr="00544DA3" w:rsidRDefault="00782321" w:rsidP="00D54F0F">
      <w:r w:rsidRPr="00544DA3">
        <w:t>In the meantime, massive data such as training data and FL models can be generated by the FL participants and the FL server during the whole FL training process</w:t>
      </w:r>
      <w:r w:rsidR="00F42FE0" w:rsidRPr="00544DA3">
        <w:t>:</w:t>
      </w:r>
    </w:p>
    <w:p w14:paraId="6506756E" w14:textId="008248B9" w:rsidR="00782321" w:rsidRPr="00544DA3" w:rsidRDefault="00782321" w:rsidP="00D54F0F">
      <w:pPr>
        <w:pStyle w:val="B1"/>
      </w:pPr>
      <w:r w:rsidRPr="00544DA3">
        <w:t>For example, during the FL training process, local model updates are produced by FL participants. Once the FL training process is completed, the final global model is generated by the FL server.</w:t>
      </w:r>
    </w:p>
    <w:p w14:paraId="43D3FBD1" w14:textId="7340FE92" w:rsidR="00782321" w:rsidRPr="00544DA3" w:rsidRDefault="00782321" w:rsidP="00D54F0F">
      <w:pPr>
        <w:pStyle w:val="B1"/>
      </w:pPr>
      <w:r w:rsidRPr="00544DA3">
        <w:t xml:space="preserve">Other types of data </w:t>
      </w:r>
      <w:r w:rsidR="0077711C" w:rsidRPr="00544DA3">
        <w:t>could</w:t>
      </w:r>
      <w:r w:rsidRPr="00544DA3">
        <w:t xml:space="preserve"> include training progress and performance-related data/statistics (</w:t>
      </w:r>
      <w:r w:rsidR="00C41B65" w:rsidRPr="00544DA3">
        <w:t>e.g.</w:t>
      </w:r>
      <w:r w:rsidRPr="00544DA3">
        <w:t xml:space="preserve"> how long did an FL participant take for completing a local training during each training round? how much computing resources were allocated for the local training?).</w:t>
      </w:r>
    </w:p>
    <w:p w14:paraId="36704842" w14:textId="0E836737" w:rsidR="00782321" w:rsidRPr="00544DA3" w:rsidRDefault="00782321" w:rsidP="00D54F0F">
      <w:r w:rsidRPr="00544DA3">
        <w:t>All types of these data can be recorded in PDL chains in order to support accountability and traceability (</w:t>
      </w:r>
      <w:r w:rsidR="00C41B65" w:rsidRPr="00544DA3">
        <w:t>e.g.</w:t>
      </w:r>
      <w:r w:rsidRPr="00544DA3">
        <w:t xml:space="preserve"> to support rollback operations if an FL training process needs to be restarted from a certain point in order to eliminate a bad effect made by a malicious FL participant). As such, how to effectively store them in PDL remains a major design challenge, for example, based on the following design considerations</w:t>
      </w:r>
      <w:r w:rsidR="00F42FE0" w:rsidRPr="00544DA3">
        <w:t>:</w:t>
      </w:r>
    </w:p>
    <w:p w14:paraId="0C90E2D2" w14:textId="1F732BE4" w:rsidR="00782321" w:rsidRPr="00544DA3" w:rsidRDefault="00782321" w:rsidP="00D54F0F">
      <w:pPr>
        <w:pStyle w:val="B1"/>
      </w:pPr>
      <w:r w:rsidRPr="00544DA3">
        <w:t xml:space="preserve">The type of FL-related data to be stored to PDL systems </w:t>
      </w:r>
      <w:r w:rsidR="007713A0" w:rsidRPr="00544DA3">
        <w:t>will probably</w:t>
      </w:r>
      <w:r w:rsidRPr="00544DA3">
        <w:t xml:space="preserve"> be determined, for instance, based on the availability and capability of PDL systems. For a specific FL training process, it might be determined that only the final global model and/or the list of FL participants will be stored to a PDL chain to reduce overhead to PDL system.</w:t>
      </w:r>
    </w:p>
    <w:p w14:paraId="2D5A59C6" w14:textId="3D89A7A5" w:rsidR="00782321" w:rsidRPr="00544DA3" w:rsidRDefault="00782321" w:rsidP="00D54F0F">
      <w:pPr>
        <w:pStyle w:val="B1"/>
      </w:pPr>
      <w:r w:rsidRPr="00544DA3">
        <w:t xml:space="preserve">FL participants </w:t>
      </w:r>
      <w:r w:rsidR="007713A0" w:rsidRPr="00544DA3">
        <w:t>will probably</w:t>
      </w:r>
      <w:r w:rsidRPr="00544DA3">
        <w:t xml:space="preserve"> be appropriately instructed or notified of the type of FL-related data that they need to store to PDL chains. Note that the entity that creates/initiates a specific FL training process </w:t>
      </w:r>
      <w:r w:rsidR="0077711C" w:rsidRPr="00544DA3">
        <w:t>could</w:t>
      </w:r>
      <w:r w:rsidRPr="00544DA3">
        <w:t xml:space="preserve"> now know or trust involved FL participants. Note that the size of FL models (either local models or the global model) could be in tens of megabytes and even larger. An FL model could be stored with a full version or with smaller tailored versions. As such, a critical issue is how to prepare the FL model in an appropriate version based on PDL capabilities and/or constraints before storing it onto a designated PDL chain.</w:t>
      </w:r>
    </w:p>
    <w:p w14:paraId="7E32BF57" w14:textId="223B9116" w:rsidR="00782321" w:rsidRPr="00544DA3" w:rsidRDefault="00782321" w:rsidP="00D54F0F">
      <w:pPr>
        <w:pStyle w:val="B1"/>
      </w:pPr>
      <w:r w:rsidRPr="00544DA3">
        <w:t>An intermediary service or function can be designed to help the interaction between the FL entities and PDL systems. Otherwise, all the FL tasks/applications have to implement their own solutions for interacting with each PDL system, which increases additional development complexity and burden for FL application developers.</w:t>
      </w:r>
    </w:p>
    <w:p w14:paraId="4B003897" w14:textId="4515724C" w:rsidR="00B62044" w:rsidRPr="00544DA3" w:rsidRDefault="00B62044" w:rsidP="00B62044">
      <w:pPr>
        <w:pStyle w:val="Heading2"/>
      </w:pPr>
      <w:bookmarkStart w:id="77" w:name="_Toc74906004"/>
      <w:bookmarkStart w:id="78" w:name="_Toc74910640"/>
      <w:bookmarkStart w:id="79" w:name="_Toc75856551"/>
      <w:r w:rsidRPr="00544DA3">
        <w:t>5.</w:t>
      </w:r>
      <w:r w:rsidR="00942979" w:rsidRPr="00544DA3">
        <w:t>4</w:t>
      </w:r>
      <w:r w:rsidRPr="00544DA3">
        <w:tab/>
        <w:t>Key Issues with Federated Data Discovery and Sharing</w:t>
      </w:r>
      <w:bookmarkEnd w:id="77"/>
      <w:bookmarkEnd w:id="78"/>
      <w:bookmarkEnd w:id="79"/>
    </w:p>
    <w:p w14:paraId="46385909" w14:textId="6055D985" w:rsidR="00B51906" w:rsidRPr="00544DA3" w:rsidRDefault="00B51906" w:rsidP="00586B5C">
      <w:r w:rsidRPr="00544DA3">
        <w:t xml:space="preserve">As illustrated in Figure 4.5-1, multiple organizations and distributed data are involved in </w:t>
      </w:r>
      <w:r w:rsidR="008726D0" w:rsidRPr="00544DA3">
        <w:t>FDDSS</w:t>
      </w:r>
      <w:r w:rsidRPr="00544DA3">
        <w:t>, which leads to the following issues:</w:t>
      </w:r>
    </w:p>
    <w:p w14:paraId="7ABC8B8D" w14:textId="1721C366" w:rsidR="00B51906" w:rsidRPr="00544DA3" w:rsidRDefault="00B51906" w:rsidP="00586B5C">
      <w:pPr>
        <w:pStyle w:val="B1"/>
      </w:pPr>
      <w:r w:rsidRPr="00544DA3">
        <w:lastRenderedPageBreak/>
        <w:t xml:space="preserve">The first issue is related to trust. A user from an organization X </w:t>
      </w:r>
      <w:r w:rsidR="0077711C" w:rsidRPr="00544DA3">
        <w:t>could</w:t>
      </w:r>
      <w:r w:rsidRPr="00544DA3">
        <w:t xml:space="preserve"> issue a discovery request to a different organization Y. In the meantime, </w:t>
      </w:r>
      <w:r w:rsidR="00487A4A" w:rsidRPr="00544DA3">
        <w:t xml:space="preserve">organization X </w:t>
      </w:r>
      <w:r w:rsidR="0077711C" w:rsidRPr="00544DA3">
        <w:t>could</w:t>
      </w:r>
      <w:r w:rsidRPr="00544DA3">
        <w:t xml:space="preserve"> provide </w:t>
      </w:r>
      <w:r w:rsidR="00487A4A" w:rsidRPr="00544DA3">
        <w:t xml:space="preserve">access to </w:t>
      </w:r>
      <w:r w:rsidRPr="00544DA3">
        <w:t xml:space="preserve">its data </w:t>
      </w:r>
      <w:r w:rsidR="00487A4A" w:rsidRPr="00544DA3">
        <w:t xml:space="preserve">(including the data obtained </w:t>
      </w:r>
      <w:r w:rsidRPr="00544DA3">
        <w:t>from organization</w:t>
      </w:r>
      <w:r w:rsidR="00487A4A" w:rsidRPr="00544DA3">
        <w:t xml:space="preserve"> Y) to other organizations (</w:t>
      </w:r>
      <w:r w:rsidR="00C41B65" w:rsidRPr="00544DA3">
        <w:t>e.g.</w:t>
      </w:r>
      <w:r w:rsidR="00487A4A" w:rsidRPr="00544DA3">
        <w:t xml:space="preserve"> organization Z)</w:t>
      </w:r>
      <w:r w:rsidR="006405E5" w:rsidRPr="00544DA3">
        <w:t xml:space="preserve">, practically giving organization </w:t>
      </w:r>
      <w:r w:rsidR="007C30EF" w:rsidRPr="00544DA3">
        <w:t xml:space="preserve">Z the access to </w:t>
      </w:r>
      <w:r w:rsidR="006405E5" w:rsidRPr="00544DA3">
        <w:t xml:space="preserve">organization </w:t>
      </w:r>
      <w:r w:rsidR="007C30EF" w:rsidRPr="00544DA3">
        <w:t>Y</w:t>
      </w:r>
      <w:r w:rsidR="00FC23FD" w:rsidRPr="00544DA3">
        <w:t>'</w:t>
      </w:r>
      <w:r w:rsidR="007C30EF" w:rsidRPr="00544DA3">
        <w:t>s information</w:t>
      </w:r>
      <w:r w:rsidRPr="00544DA3">
        <w:t xml:space="preserve">. </w:t>
      </w:r>
      <w:r w:rsidR="004B0B6C" w:rsidRPr="00544DA3">
        <w:t>Therefore</w:t>
      </w:r>
      <w:r w:rsidRPr="00544DA3">
        <w:t>, it is critical to have a mechanism to enable and build mutual trust among these untrusted organizations.</w:t>
      </w:r>
    </w:p>
    <w:p w14:paraId="2E42A5E5" w14:textId="309709C9" w:rsidR="00B51906" w:rsidRPr="00544DA3" w:rsidRDefault="00B51906" w:rsidP="00586B5C">
      <w:pPr>
        <w:pStyle w:val="B1"/>
      </w:pPr>
      <w:r w:rsidRPr="00544DA3">
        <w:t xml:space="preserve">The second issue is how to incentivize multiple organizations to </w:t>
      </w:r>
      <w:r w:rsidR="00DB2105" w:rsidRPr="00544DA3">
        <w:t>make t</w:t>
      </w:r>
      <w:r w:rsidRPr="00544DA3">
        <w:t xml:space="preserve">heir data discoverable and sharable to other organizations. An organization providing data </w:t>
      </w:r>
      <w:r w:rsidR="00DB2105" w:rsidRPr="00544DA3">
        <w:t>could</w:t>
      </w:r>
      <w:r w:rsidRPr="00544DA3">
        <w:t xml:space="preserve"> be rewarded or </w:t>
      </w:r>
      <w:r w:rsidR="0077711C" w:rsidRPr="00544DA3">
        <w:t>could</w:t>
      </w:r>
      <w:r w:rsidR="00DB2105" w:rsidRPr="00544DA3">
        <w:t xml:space="preserve"> </w:t>
      </w:r>
      <w:r w:rsidRPr="00544DA3">
        <w:t>collect credits</w:t>
      </w:r>
      <w:r w:rsidR="00DB2105" w:rsidRPr="00544DA3">
        <w:t>,</w:t>
      </w:r>
      <w:r w:rsidRPr="00544DA3">
        <w:t xml:space="preserve"> while </w:t>
      </w:r>
      <w:r w:rsidR="00487A4A" w:rsidRPr="00544DA3">
        <w:t>other</w:t>
      </w:r>
      <w:r w:rsidR="00DB2105" w:rsidRPr="00544DA3">
        <w:t xml:space="preserve"> </w:t>
      </w:r>
      <w:r w:rsidRPr="00544DA3">
        <w:t>organization</w:t>
      </w:r>
      <w:r w:rsidR="00487A4A" w:rsidRPr="00544DA3">
        <w:t>s</w:t>
      </w:r>
      <w:r w:rsidRPr="00544DA3">
        <w:t xml:space="preserve"> discovering/utilizing the data </w:t>
      </w:r>
      <w:r w:rsidR="0077711C" w:rsidRPr="00544DA3">
        <w:t>could</w:t>
      </w:r>
      <w:r w:rsidR="00DB2105" w:rsidRPr="00544DA3">
        <w:t xml:space="preserve"> </w:t>
      </w:r>
      <w:r w:rsidRPr="00544DA3">
        <w:t>make contributions or pay credits for the data</w:t>
      </w:r>
      <w:r w:rsidR="008C1659" w:rsidRPr="00544DA3">
        <w:t xml:space="preserve"> they consume</w:t>
      </w:r>
      <w:r w:rsidRPr="00544DA3">
        <w:t>.</w:t>
      </w:r>
    </w:p>
    <w:p w14:paraId="4DE31DD4" w14:textId="2D5F28E1" w:rsidR="00B51906" w:rsidRPr="00544DA3" w:rsidRDefault="00B51906" w:rsidP="00586B5C">
      <w:pPr>
        <w:pStyle w:val="B1"/>
      </w:pPr>
      <w:r w:rsidRPr="00544DA3">
        <w:t>The third issue is</w:t>
      </w:r>
      <w:r w:rsidR="005A6BDB" w:rsidRPr="00544DA3">
        <w:t xml:space="preserve"> </w:t>
      </w:r>
      <w:r w:rsidRPr="00544DA3">
        <w:t>guarantee</w:t>
      </w:r>
      <w:r w:rsidR="005A6BDB" w:rsidRPr="00544DA3">
        <w:t>ing</w:t>
      </w:r>
      <w:r w:rsidRPr="00544DA3">
        <w:t xml:space="preserve"> the quality of the discovered data. Each organization </w:t>
      </w:r>
      <w:r w:rsidR="0077711C" w:rsidRPr="00544DA3">
        <w:t>could</w:t>
      </w:r>
      <w:r w:rsidRPr="00544DA3">
        <w:t xml:space="preserve"> maintain and provide the same type of data</w:t>
      </w:r>
      <w:r w:rsidR="00121577" w:rsidRPr="00544DA3">
        <w:t xml:space="preserve"> or similar type of data</w:t>
      </w:r>
      <w:r w:rsidRPr="00544DA3">
        <w:t xml:space="preserve"> with different quality</w:t>
      </w:r>
      <w:r w:rsidR="00533342" w:rsidRPr="00544DA3">
        <w:t xml:space="preserve"> (</w:t>
      </w:r>
      <w:r w:rsidR="00C41B65" w:rsidRPr="00544DA3">
        <w:t>e.g.</w:t>
      </w:r>
      <w:r w:rsidR="00533342" w:rsidRPr="00544DA3">
        <w:t xml:space="preserve"> date can be presented in year only or in year-month-day format for higher accuracy)</w:t>
      </w:r>
      <w:r w:rsidRPr="00544DA3">
        <w:t>. Th</w:t>
      </w:r>
      <w:r w:rsidR="00223369" w:rsidRPr="00544DA3">
        <w:t xml:space="preserve">is can be resolved by using </w:t>
      </w:r>
      <w:r w:rsidR="006A1849" w:rsidRPr="00544DA3">
        <w:t xml:space="preserve">a tool to identify </w:t>
      </w:r>
      <w:r w:rsidRPr="00544DA3">
        <w:t>data with appropriate quality satisfying the user</w:t>
      </w:r>
      <w:r w:rsidR="00FC23FD" w:rsidRPr="00544DA3">
        <w:t>'</w:t>
      </w:r>
      <w:r w:rsidRPr="00544DA3">
        <w:t xml:space="preserve">s discovery </w:t>
      </w:r>
      <w:r w:rsidR="005A6BDB" w:rsidRPr="00544DA3">
        <w:t>criteria</w:t>
      </w:r>
      <w:r w:rsidRPr="00544DA3">
        <w:t>.</w:t>
      </w:r>
    </w:p>
    <w:p w14:paraId="1CFC2D7A" w14:textId="1C67B93A" w:rsidR="00B51906" w:rsidRPr="00544DA3" w:rsidRDefault="00B51906" w:rsidP="00586B5C">
      <w:pPr>
        <w:pStyle w:val="B1"/>
      </w:pPr>
      <w:r w:rsidRPr="00544DA3">
        <w:t>The fourth issue is related to privacy and access control. For example, the data</w:t>
      </w:r>
      <w:r w:rsidR="000853EB" w:rsidRPr="00544DA3">
        <w:t xml:space="preserve"> maintained locally</w:t>
      </w:r>
      <w:r w:rsidRPr="00544DA3">
        <w:t xml:space="preserve"> by an organization </w:t>
      </w:r>
      <w:r w:rsidR="0077711C" w:rsidRPr="00544DA3">
        <w:t>could</w:t>
      </w:r>
      <w:r w:rsidRPr="00544DA3">
        <w:t xml:space="preserve"> only be discoverable by certain users/organizations. In another example, an organization </w:t>
      </w:r>
      <w:r w:rsidR="0077711C" w:rsidRPr="00544DA3">
        <w:t>could</w:t>
      </w:r>
      <w:r w:rsidRPr="00544DA3">
        <w:t xml:space="preserve"> need to hide data source information although it is willing to make </w:t>
      </w:r>
      <w:r w:rsidR="000853EB" w:rsidRPr="00544DA3">
        <w:t xml:space="preserve">the </w:t>
      </w:r>
      <w:r w:rsidRPr="00544DA3">
        <w:t>data discoverable.</w:t>
      </w:r>
    </w:p>
    <w:p w14:paraId="11696489" w14:textId="068DC3FE" w:rsidR="00B51906" w:rsidRPr="00544DA3" w:rsidRDefault="00B51906" w:rsidP="00586B5C">
      <w:r w:rsidRPr="00544DA3">
        <w:t xml:space="preserve">PDL technologies can be leveraged to solve or mitigate these issues. For example, any data discovery and sharing record </w:t>
      </w:r>
      <w:r w:rsidR="0077711C" w:rsidRPr="00544DA3">
        <w:t>could</w:t>
      </w:r>
      <w:r w:rsidRPr="00544DA3">
        <w:t xml:space="preserve"> be recorded in PDL permanently; as such, trust relationship among all participating organizations can be automatically established. In addition, smart contracts can be used to enable </w:t>
      </w:r>
      <w:bookmarkStart w:id="80" w:name="EDM_Bookmark_"/>
      <w:r w:rsidRPr="00544DA3">
        <w:t>incentivized</w:t>
      </w:r>
      <w:bookmarkEnd w:id="80"/>
      <w:r w:rsidRPr="00544DA3">
        <w:t xml:space="preserve"> interactions between organizations providing data and organizations discovering data. Furthermore, PDL governance </w:t>
      </w:r>
      <w:r w:rsidR="0077711C" w:rsidRPr="00544DA3">
        <w:t>could</w:t>
      </w:r>
      <w:r w:rsidR="000F7CF5" w:rsidRPr="00544DA3">
        <w:t xml:space="preserve"> manage </w:t>
      </w:r>
      <w:r w:rsidRPr="00544DA3">
        <w:t>access control of federated data discovery and sharing. More detailed solutions for PDL-enabled federated data discovery and sharing will be developed in clause</w:t>
      </w:r>
      <w:r w:rsidR="006C1CA6" w:rsidRPr="00544DA3">
        <w:t>s</w:t>
      </w:r>
      <w:r w:rsidRPr="00544DA3">
        <w:t xml:space="preserve"> 6 and 7.</w:t>
      </w:r>
    </w:p>
    <w:p w14:paraId="00F4CBB4" w14:textId="359893E0" w:rsidR="00392F8B" w:rsidRPr="00544DA3" w:rsidRDefault="002E1C61" w:rsidP="002E1C61">
      <w:pPr>
        <w:pStyle w:val="Heading1"/>
      </w:pPr>
      <w:bookmarkStart w:id="81" w:name="_Toc74906005"/>
      <w:bookmarkStart w:id="82" w:name="_Toc74910641"/>
      <w:bookmarkStart w:id="83" w:name="_Toc75856552"/>
      <w:r w:rsidRPr="00544DA3">
        <w:t>6</w:t>
      </w:r>
      <w:r w:rsidRPr="00544DA3">
        <w:tab/>
      </w:r>
      <w:r w:rsidR="00392F8B" w:rsidRPr="00544DA3">
        <w:t>Architecture for PDL-based Federated Data Management</w:t>
      </w:r>
      <w:bookmarkEnd w:id="81"/>
      <w:bookmarkEnd w:id="82"/>
      <w:bookmarkEnd w:id="83"/>
    </w:p>
    <w:p w14:paraId="4968E9E2" w14:textId="1DB226B1" w:rsidR="00392F8B" w:rsidRPr="00544DA3" w:rsidRDefault="00521891" w:rsidP="00521891">
      <w:pPr>
        <w:pStyle w:val="Heading2"/>
      </w:pPr>
      <w:bookmarkStart w:id="84" w:name="_Toc74906006"/>
      <w:bookmarkStart w:id="85" w:name="_Toc74910642"/>
      <w:bookmarkStart w:id="86" w:name="_Toc75856553"/>
      <w:r w:rsidRPr="00544DA3">
        <w:t>6.1</w:t>
      </w:r>
      <w:r w:rsidRPr="00544DA3">
        <w:tab/>
      </w:r>
      <w:r w:rsidR="00EC204C" w:rsidRPr="00544DA3">
        <w:t>Introduction</w:t>
      </w:r>
      <w:bookmarkEnd w:id="84"/>
      <w:bookmarkEnd w:id="85"/>
      <w:bookmarkEnd w:id="86"/>
    </w:p>
    <w:p w14:paraId="1C7E31D4" w14:textId="50FCA77B" w:rsidR="00EC204C" w:rsidRPr="00544DA3" w:rsidRDefault="00EC204C" w:rsidP="00586B5C">
      <w:r w:rsidRPr="00544DA3">
        <w:t>This clause describes PDL-based Federated Data Management architecture including primary functional components.</w:t>
      </w:r>
      <w:r w:rsidR="00B6399B" w:rsidRPr="00544DA3">
        <w:t xml:space="preserve"> According to key issues as described in clause 5, the following requirements </w:t>
      </w:r>
      <w:r w:rsidR="0077711C" w:rsidRPr="00544DA3">
        <w:t>could</w:t>
      </w:r>
      <w:r w:rsidR="00B6399B" w:rsidRPr="00544DA3">
        <w:t xml:space="preserve"> be considered for designing the architecture for PDL-based federated data management:</w:t>
      </w:r>
    </w:p>
    <w:p w14:paraId="2FABB878" w14:textId="048B78F6" w:rsidR="00B6399B" w:rsidRPr="00544DA3" w:rsidRDefault="00B6399B" w:rsidP="00586B5C">
      <w:pPr>
        <w:pStyle w:val="B1"/>
      </w:pPr>
      <w:r w:rsidRPr="00544DA3">
        <w:t xml:space="preserve">PDL </w:t>
      </w:r>
      <w:r w:rsidR="00DB7393" w:rsidRPr="00544DA3">
        <w:t>can</w:t>
      </w:r>
      <w:r w:rsidRPr="00544DA3">
        <w:t xml:space="preserve"> be leveraged to build trust relationships among untrusted participants/parties/organizations involved in federated data management.</w:t>
      </w:r>
    </w:p>
    <w:p w14:paraId="4C969244" w14:textId="0FF48E9F" w:rsidR="00911AA6" w:rsidRPr="00544DA3" w:rsidRDefault="00B6399B" w:rsidP="00586B5C">
      <w:pPr>
        <w:pStyle w:val="B1"/>
      </w:pPr>
      <w:r w:rsidRPr="00544DA3">
        <w:t xml:space="preserve">Smart contracts </w:t>
      </w:r>
      <w:r w:rsidR="00DB7393" w:rsidRPr="00544DA3">
        <w:t>can</w:t>
      </w:r>
      <w:r w:rsidRPr="00544DA3">
        <w:t xml:space="preserve"> be leveraged as an effective mechanism to incentivize participants/parties/organizations to participate in federated data management and to enable autonomous interactions among them.</w:t>
      </w:r>
    </w:p>
    <w:p w14:paraId="69D0990D" w14:textId="43B90924" w:rsidR="00B6399B" w:rsidRPr="00544DA3" w:rsidRDefault="00911AA6" w:rsidP="00586B5C">
      <w:pPr>
        <w:pStyle w:val="B1"/>
      </w:pPr>
      <w:r w:rsidRPr="00544DA3">
        <w:t>PDL can be leveraged not only for recording data, but also a mechanism to propagate/transmit data among participants/parties/organizations involved in federated data management.</w:t>
      </w:r>
    </w:p>
    <w:p w14:paraId="2C7D7583" w14:textId="30A4D5B4" w:rsidR="00392F8B" w:rsidRPr="00544DA3" w:rsidRDefault="00521891" w:rsidP="00521891">
      <w:pPr>
        <w:pStyle w:val="Heading2"/>
      </w:pPr>
      <w:bookmarkStart w:id="87" w:name="_Toc74906007"/>
      <w:bookmarkStart w:id="88" w:name="_Toc74910643"/>
      <w:bookmarkStart w:id="89" w:name="_Toc75856554"/>
      <w:r w:rsidRPr="00544DA3">
        <w:lastRenderedPageBreak/>
        <w:t>6.2</w:t>
      </w:r>
      <w:r w:rsidRPr="00544DA3">
        <w:tab/>
      </w:r>
      <w:r w:rsidR="00392F8B" w:rsidRPr="00544DA3">
        <w:t>Architecture</w:t>
      </w:r>
      <w:bookmarkEnd w:id="87"/>
      <w:bookmarkEnd w:id="88"/>
      <w:bookmarkEnd w:id="89"/>
    </w:p>
    <w:p w14:paraId="09FD4C25" w14:textId="72FC7D89" w:rsidR="00C60C6D" w:rsidRPr="00544DA3" w:rsidRDefault="00C60C6D" w:rsidP="00586B5C">
      <w:r w:rsidRPr="00544DA3">
        <w:t xml:space="preserve">In the context of PDL-based Federated Data </w:t>
      </w:r>
      <w:r w:rsidR="003715FF" w:rsidRPr="00544DA3">
        <w:t>M</w:t>
      </w:r>
      <w:r w:rsidRPr="00544DA3">
        <w:t xml:space="preserve">anagement (FDM), there are two separate systems, namely PDL system and FDM </w:t>
      </w:r>
      <w:r w:rsidR="00524EC1" w:rsidRPr="00544DA3">
        <w:t>applications</w:t>
      </w:r>
      <w:r w:rsidRPr="00544DA3">
        <w:t xml:space="preserve">. To leverage PDL to solve key issues as described in </w:t>
      </w:r>
      <w:r w:rsidR="003715FF" w:rsidRPr="00544DA3">
        <w:t xml:space="preserve">previous </w:t>
      </w:r>
      <w:r w:rsidRPr="00544DA3">
        <w:t>clause and eventually enable PDL</w:t>
      </w:r>
      <w:r w:rsidR="00D3411E" w:rsidRPr="00544DA3">
        <w:noBreakHyphen/>
      </w:r>
      <w:r w:rsidRPr="00544DA3">
        <w:t>based FDM, these two systems need to interact and interwork with each other.</w:t>
      </w:r>
    </w:p>
    <w:p w14:paraId="555EDFA3" w14:textId="2C705CDD" w:rsidR="00C60C6D" w:rsidRPr="00544DA3" w:rsidRDefault="00C60C6D" w:rsidP="00586B5C">
      <w:r w:rsidRPr="00544DA3">
        <w:t>Figure 6.2-1 illustrates a general proxy-based solution to interwork FDM system and PDL system, where FDM-PDL Proxy</w:t>
      </w:r>
      <w:r w:rsidR="00524EC1" w:rsidRPr="00544DA3">
        <w:t xml:space="preserve"> (FPP)</w:t>
      </w:r>
      <w:r w:rsidRPr="00544DA3">
        <w:t xml:space="preserve"> is included as a logical entity to connect both systems. Via </w:t>
      </w:r>
      <w:r w:rsidR="00524EC1" w:rsidRPr="00544DA3">
        <w:t>FPP</w:t>
      </w:r>
      <w:r w:rsidRPr="00544DA3">
        <w:t xml:space="preserve">, FDM </w:t>
      </w:r>
      <w:r w:rsidR="00524EC1" w:rsidRPr="00544DA3">
        <w:t>applications (</w:t>
      </w:r>
      <w:r w:rsidR="00C41B65" w:rsidRPr="00544DA3">
        <w:t>e.g.</w:t>
      </w:r>
      <w:r w:rsidR="00524EC1" w:rsidRPr="00544DA3">
        <w:t xml:space="preserve"> federated data collection, federated learning</w:t>
      </w:r>
      <w:r w:rsidR="00EB2F7E" w:rsidRPr="00544DA3">
        <w:t>, federated data discovery and sharing</w:t>
      </w:r>
      <w:r w:rsidR="00524EC1" w:rsidRPr="00544DA3">
        <w:t>)</w:t>
      </w:r>
      <w:r w:rsidR="00873849" w:rsidRPr="00544DA3">
        <w:t>, which could be a data source or a data consumer,</w:t>
      </w:r>
      <w:r w:rsidR="00524EC1" w:rsidRPr="00544DA3">
        <w:t xml:space="preserve"> </w:t>
      </w:r>
      <w:r w:rsidRPr="00544DA3">
        <w:t xml:space="preserve">can access PDL systems, for instance, to store FDM-related </w:t>
      </w:r>
      <w:r w:rsidR="00524EC1" w:rsidRPr="00544DA3">
        <w:t>data (</w:t>
      </w:r>
      <w:r w:rsidR="00C41B65" w:rsidRPr="00544DA3">
        <w:t>e.g.</w:t>
      </w:r>
      <w:r w:rsidR="00524EC1" w:rsidRPr="00544DA3">
        <w:t xml:space="preserve"> </w:t>
      </w:r>
      <w:r w:rsidRPr="00544DA3">
        <w:t>operation records</w:t>
      </w:r>
      <w:r w:rsidR="00524EC1" w:rsidRPr="00544DA3">
        <w:t>)</w:t>
      </w:r>
      <w:r w:rsidRPr="00544DA3">
        <w:t xml:space="preserve"> to a PDL chain. F</w:t>
      </w:r>
      <w:r w:rsidR="00524EC1" w:rsidRPr="00544DA3">
        <w:t>PP</w:t>
      </w:r>
      <w:r w:rsidRPr="00544DA3">
        <w:t xml:space="preserve"> can provide the following functions:</w:t>
      </w:r>
    </w:p>
    <w:p w14:paraId="33B652E5" w14:textId="35DEE0C3" w:rsidR="00C60C6D" w:rsidRPr="00544DA3" w:rsidRDefault="00F42FE0" w:rsidP="00586B5C">
      <w:pPr>
        <w:pStyle w:val="B1"/>
      </w:pPr>
      <w:r w:rsidRPr="00544DA3">
        <w:t>f</w:t>
      </w:r>
      <w:r w:rsidR="00C60C6D" w:rsidRPr="00544DA3">
        <w:t>ind appropriate PDL chains from PDL system</w:t>
      </w:r>
      <w:r w:rsidR="005E1E67" w:rsidRPr="00544DA3">
        <w:t xml:space="preserve"> for an FDM application</w:t>
      </w:r>
      <w:r w:rsidR="00C60C6D" w:rsidRPr="00544DA3">
        <w:t xml:space="preserve"> based on</w:t>
      </w:r>
      <w:r w:rsidR="005E1E67" w:rsidRPr="00544DA3">
        <w:t xml:space="preserve"> its</w:t>
      </w:r>
      <w:r w:rsidR="00C60C6D" w:rsidRPr="00544DA3">
        <w:t xml:space="preserve"> requirements;</w:t>
      </w:r>
    </w:p>
    <w:p w14:paraId="7496FD7F" w14:textId="7D2D7678" w:rsidR="00C60C6D" w:rsidRPr="00544DA3" w:rsidRDefault="00F42FE0" w:rsidP="00586B5C">
      <w:pPr>
        <w:pStyle w:val="B1"/>
      </w:pPr>
      <w:r w:rsidRPr="00544DA3">
        <w:t>i</w:t>
      </w:r>
      <w:r w:rsidR="00C60C6D" w:rsidRPr="00544DA3">
        <w:t xml:space="preserve">nteract with PDL system on behalf of </w:t>
      </w:r>
      <w:r w:rsidR="00E15269" w:rsidRPr="00544DA3">
        <w:t xml:space="preserve">an </w:t>
      </w:r>
      <w:r w:rsidR="00C60C6D" w:rsidRPr="00544DA3">
        <w:t>FDM</w:t>
      </w:r>
      <w:r w:rsidR="00E15269" w:rsidRPr="00544DA3">
        <w:t xml:space="preserve"> application</w:t>
      </w:r>
      <w:r w:rsidR="00C60C6D" w:rsidRPr="00544DA3">
        <w:t>;</w:t>
      </w:r>
    </w:p>
    <w:p w14:paraId="5F87D6F6" w14:textId="07B201FD" w:rsidR="00C60C6D" w:rsidRPr="00544DA3" w:rsidRDefault="00F42FE0" w:rsidP="00586B5C">
      <w:pPr>
        <w:pStyle w:val="B1"/>
      </w:pPr>
      <w:r w:rsidRPr="00544DA3">
        <w:t>b</w:t>
      </w:r>
      <w:r w:rsidR="00C60C6D" w:rsidRPr="00544DA3">
        <w:t xml:space="preserve">uffer and send requests </w:t>
      </w:r>
      <w:r w:rsidR="005C6357" w:rsidRPr="00544DA3">
        <w:t>(</w:t>
      </w:r>
      <w:r w:rsidR="00C41B65" w:rsidRPr="00544DA3">
        <w:t>e.g.</w:t>
      </w:r>
      <w:r w:rsidR="005C6357" w:rsidRPr="00544DA3">
        <w:t xml:space="preserve"> to create a transaction) </w:t>
      </w:r>
      <w:r w:rsidR="00C60C6D" w:rsidRPr="00544DA3">
        <w:t xml:space="preserve">from </w:t>
      </w:r>
      <w:r w:rsidR="00E15269" w:rsidRPr="00544DA3">
        <w:t xml:space="preserve">an </w:t>
      </w:r>
      <w:r w:rsidR="00C60C6D" w:rsidRPr="00544DA3">
        <w:t xml:space="preserve">FDM </w:t>
      </w:r>
      <w:r w:rsidR="00E15269" w:rsidRPr="00544DA3">
        <w:t>application</w:t>
      </w:r>
      <w:r w:rsidR="00C60C6D" w:rsidRPr="00544DA3">
        <w:t xml:space="preserve"> to PDL system; </w:t>
      </w:r>
    </w:p>
    <w:p w14:paraId="794E95DF" w14:textId="5302F464" w:rsidR="00C60C6D" w:rsidRPr="00544DA3" w:rsidRDefault="00F42FE0" w:rsidP="00586B5C">
      <w:pPr>
        <w:pStyle w:val="B1"/>
      </w:pPr>
      <w:r w:rsidRPr="00544DA3">
        <w:t>b</w:t>
      </w:r>
      <w:r w:rsidR="00C60C6D" w:rsidRPr="00544DA3">
        <w:t xml:space="preserve">uffer and forward notifications and/or responses from PDL system to </w:t>
      </w:r>
      <w:r w:rsidR="00AE5E52" w:rsidRPr="00544DA3">
        <w:t xml:space="preserve">an </w:t>
      </w:r>
      <w:r w:rsidR="00C60C6D" w:rsidRPr="00544DA3">
        <w:t xml:space="preserve">FDM </w:t>
      </w:r>
      <w:r w:rsidR="00AE5E52" w:rsidRPr="00544DA3">
        <w:t>application</w:t>
      </w:r>
      <w:r w:rsidR="007E7B79" w:rsidRPr="00544DA3">
        <w:t>; and</w:t>
      </w:r>
    </w:p>
    <w:p w14:paraId="454BB584" w14:textId="752BCBC0" w:rsidR="007E7B79" w:rsidRPr="00544DA3" w:rsidRDefault="007E7B79" w:rsidP="007E7B79">
      <w:pPr>
        <w:pStyle w:val="B1"/>
      </w:pPr>
      <w:r w:rsidRPr="00544DA3">
        <w:t>knows how to talk to FDM applications and how to talk to PDL systems (e.g., ledgers); and</w:t>
      </w:r>
    </w:p>
    <w:p w14:paraId="475C58B6" w14:textId="35F96C95" w:rsidR="007E7B79" w:rsidRPr="00544DA3" w:rsidRDefault="007E7B79" w:rsidP="00F63E05">
      <w:pPr>
        <w:pStyle w:val="B1"/>
      </w:pPr>
      <w:r w:rsidRPr="00544DA3">
        <w:t xml:space="preserve">FPP is a logical entity, which can be deployed as a service function or as </w:t>
      </w:r>
      <w:r w:rsidR="008D14E8" w:rsidRPr="00544DA3">
        <w:t xml:space="preserve">a </w:t>
      </w:r>
      <w:r w:rsidRPr="00544DA3">
        <w:t>part of PDL system in a distributed manner. For example, if FPP needs to implement PDL-related governance and intelligence, it can be implemented as a distributed function within PDL systems.</w:t>
      </w:r>
    </w:p>
    <w:p w14:paraId="56D88B8A" w14:textId="0FF70707" w:rsidR="00C60C6D" w:rsidRPr="00544DA3" w:rsidRDefault="00050B35" w:rsidP="00586B5C">
      <w:r w:rsidRPr="00544DA3">
        <w:t>FPP can provide the following benefits:</w:t>
      </w:r>
    </w:p>
    <w:p w14:paraId="12D561BE" w14:textId="30587927" w:rsidR="00050B35" w:rsidRPr="00544DA3" w:rsidRDefault="00F42FE0" w:rsidP="00586B5C">
      <w:pPr>
        <w:pStyle w:val="B1"/>
      </w:pPr>
      <w:r w:rsidRPr="00544DA3">
        <w:t>a</w:t>
      </w:r>
      <w:r w:rsidR="00050B35" w:rsidRPr="00544DA3">
        <w:t>lleviate overheads at both FDM and PDL;</w:t>
      </w:r>
      <w:r w:rsidR="00DA5294" w:rsidRPr="00544DA3">
        <w:t xml:space="preserve"> and</w:t>
      </w:r>
    </w:p>
    <w:p w14:paraId="415B3934" w14:textId="336683FC" w:rsidR="00050B35" w:rsidRPr="00544DA3" w:rsidRDefault="00F42FE0" w:rsidP="00586B5C">
      <w:pPr>
        <w:pStyle w:val="B1"/>
      </w:pPr>
      <w:r w:rsidRPr="00544DA3">
        <w:t>p</w:t>
      </w:r>
      <w:r w:rsidR="00050B35" w:rsidRPr="00544DA3">
        <w:t>rovide data access control and security between FDM and PDL</w:t>
      </w:r>
      <w:r w:rsidR="00DA5294" w:rsidRPr="00544DA3">
        <w:t>.</w:t>
      </w:r>
    </w:p>
    <w:p w14:paraId="4C6E0CF7" w14:textId="4FCAB7B3" w:rsidR="00C60C6D" w:rsidRPr="00544DA3" w:rsidRDefault="00524EC1" w:rsidP="00F44DDD">
      <w:pPr>
        <w:pStyle w:val="FL"/>
      </w:pPr>
      <w:r w:rsidRPr="00544DA3">
        <w:object w:dxaOrig="9460" w:dyaOrig="1830" w14:anchorId="4BA4BD41">
          <v:shape id="_x0000_i1030" type="#_x0000_t75" style="width:473.4pt;height:91.05pt" o:ole="">
            <v:imagedata r:id="rId28" o:title=""/>
          </v:shape>
          <o:OLEObject Type="Embed" ProgID="Visio.Drawing.15" ShapeID="_x0000_i1030" DrawAspect="Content" ObjectID="_1686672210" r:id="rId29"/>
        </w:object>
      </w:r>
    </w:p>
    <w:p w14:paraId="0031B2BF" w14:textId="1BDC1379" w:rsidR="00C83E4F" w:rsidRPr="00544DA3" w:rsidRDefault="00C60C6D" w:rsidP="00586B5C">
      <w:pPr>
        <w:pStyle w:val="TF"/>
        <w:rPr>
          <w:color w:val="000000" w:themeColor="text1"/>
        </w:rPr>
      </w:pPr>
      <w:r w:rsidRPr="00544DA3">
        <w:t xml:space="preserve">Figure 6.2-1: PDL-based Federated Data Management </w:t>
      </w:r>
      <w:r w:rsidRPr="00544DA3">
        <w:rPr>
          <w:color w:val="000000" w:themeColor="text1"/>
        </w:rPr>
        <w:t xml:space="preserve">via </w:t>
      </w:r>
      <w:r w:rsidR="00524EC1" w:rsidRPr="00544DA3">
        <w:rPr>
          <w:color w:val="000000" w:themeColor="text1"/>
        </w:rPr>
        <w:t>a</w:t>
      </w:r>
      <w:r w:rsidR="00EC3650" w:rsidRPr="00544DA3">
        <w:rPr>
          <w:color w:val="000000" w:themeColor="text1"/>
        </w:rPr>
        <w:t>n</w:t>
      </w:r>
      <w:r w:rsidR="00524EC1" w:rsidRPr="00544DA3">
        <w:rPr>
          <w:color w:val="000000" w:themeColor="text1"/>
        </w:rPr>
        <w:t xml:space="preserve"> </w:t>
      </w:r>
      <w:r w:rsidRPr="00544DA3">
        <w:t>FDM</w:t>
      </w:r>
      <w:r w:rsidRPr="00544DA3">
        <w:rPr>
          <w:color w:val="000000" w:themeColor="text1"/>
        </w:rPr>
        <w:t>-</w:t>
      </w:r>
      <w:r w:rsidRPr="00544DA3">
        <w:t>PDL</w:t>
      </w:r>
      <w:r w:rsidRPr="00544DA3">
        <w:rPr>
          <w:color w:val="000000" w:themeColor="text1"/>
        </w:rPr>
        <w:t xml:space="preserve"> Proxy</w:t>
      </w:r>
    </w:p>
    <w:p w14:paraId="7BA79FCE" w14:textId="5E0B4147" w:rsidR="00A04D88" w:rsidRPr="00544DA3" w:rsidRDefault="00995791" w:rsidP="00586B5C">
      <w:r w:rsidRPr="00544DA3">
        <w:t>There could be multiple FPPs between FDM system and PDL system. As an example, F</w:t>
      </w:r>
      <w:r w:rsidR="00304DF9" w:rsidRPr="00544DA3">
        <w:t>igure 6.2-2</w:t>
      </w:r>
      <w:r w:rsidRPr="00544DA3">
        <w:t xml:space="preserve"> shows an extended solution, where FDM Entity-1 and FDM Entity-2 interact with PDL system through multiple and different FPP (</w:t>
      </w:r>
      <w:r w:rsidR="00C41B65" w:rsidRPr="00544DA3">
        <w:t>i.e.</w:t>
      </w:r>
      <w:r w:rsidRPr="00544DA3">
        <w:t xml:space="preserve"> via FPP-1 and FPP-2, respectively). The following </w:t>
      </w:r>
      <w:r w:rsidR="002A5E3F" w:rsidRPr="00544DA3">
        <w:t xml:space="preserve">scenarios and </w:t>
      </w:r>
      <w:r w:rsidRPr="00544DA3">
        <w:t>operations can be supported via FPP-1 and FPP-2.</w:t>
      </w:r>
    </w:p>
    <w:p w14:paraId="1A3C2514" w14:textId="4C02BC80" w:rsidR="002A5E3F" w:rsidRPr="00544DA3" w:rsidRDefault="00995791" w:rsidP="00586B5C">
      <w:r w:rsidRPr="00544DA3">
        <w:rPr>
          <w:b/>
          <w:bCs/>
        </w:rPr>
        <w:t xml:space="preserve">Scenario </w:t>
      </w:r>
      <w:r w:rsidR="009E4DA0" w:rsidRPr="00544DA3">
        <w:rPr>
          <w:b/>
          <w:bCs/>
        </w:rPr>
        <w:t>1</w:t>
      </w:r>
      <w:r w:rsidRPr="00544DA3">
        <w:rPr>
          <w:b/>
          <w:bCs/>
        </w:rPr>
        <w:t>:</w:t>
      </w:r>
      <w:r w:rsidRPr="00544DA3">
        <w:t xml:space="preserve"> </w:t>
      </w:r>
      <w:r w:rsidR="002A5E3F" w:rsidRPr="00544DA3">
        <w:t>FDM Entity-1 (</w:t>
      </w:r>
      <w:r w:rsidR="00C41B65" w:rsidRPr="00544DA3">
        <w:t>e.g.</w:t>
      </w:r>
      <w:r w:rsidR="002A5E3F" w:rsidRPr="00544DA3">
        <w:t xml:space="preserve"> an FL participant) needs to record an FDM message (</w:t>
      </w:r>
      <w:r w:rsidR="00C41B65" w:rsidRPr="00544DA3">
        <w:t>e.g.</w:t>
      </w:r>
      <w:r w:rsidR="002A5E3F" w:rsidRPr="00544DA3">
        <w:t xml:space="preserve"> a local model update) to PDL system. After it is done, FDM-Entity-2 (</w:t>
      </w:r>
      <w:r w:rsidR="00C41B65" w:rsidRPr="00544DA3">
        <w:t>e.g.</w:t>
      </w:r>
      <w:r w:rsidR="002A5E3F" w:rsidRPr="00544DA3">
        <w:t xml:space="preserve"> the FL server) expects to receive a notification from PDL system</w:t>
      </w:r>
      <w:r w:rsidR="00751E85" w:rsidRPr="00544DA3">
        <w:t>:</w:t>
      </w:r>
    </w:p>
    <w:p w14:paraId="777EA9DE" w14:textId="7970A686" w:rsidR="002A5E3F" w:rsidRPr="00544DA3" w:rsidRDefault="00995791" w:rsidP="00586B5C">
      <w:pPr>
        <w:pStyle w:val="B1"/>
      </w:pPr>
      <w:r w:rsidRPr="00544DA3">
        <w:t>FDM Entity-1 creates a</w:t>
      </w:r>
      <w:r w:rsidR="009E4DA0" w:rsidRPr="00544DA3">
        <w:t>n</w:t>
      </w:r>
      <w:r w:rsidRPr="00544DA3">
        <w:t xml:space="preserve"> FDM message M</w:t>
      </w:r>
      <w:r w:rsidR="00FC1F20" w:rsidRPr="00544DA3">
        <w:t>SG</w:t>
      </w:r>
      <w:r w:rsidRPr="00544DA3">
        <w:t>1 and sends it to FPP-1</w:t>
      </w:r>
      <w:r w:rsidR="00751E85" w:rsidRPr="00544DA3">
        <w:t>.</w:t>
      </w:r>
    </w:p>
    <w:p w14:paraId="7988B441" w14:textId="706C54ED" w:rsidR="002A5E3F" w:rsidRPr="00544DA3" w:rsidRDefault="002A5E3F" w:rsidP="00586B5C">
      <w:pPr>
        <w:pStyle w:val="B1"/>
      </w:pPr>
      <w:r w:rsidRPr="00544DA3">
        <w:lastRenderedPageBreak/>
        <w:t xml:space="preserve">FPP-1 </w:t>
      </w:r>
      <w:r w:rsidR="00995791" w:rsidRPr="00544DA3">
        <w:t>transforms the FDM message</w:t>
      </w:r>
      <w:r w:rsidR="009E4DA0" w:rsidRPr="00544DA3">
        <w:t xml:space="preserve"> M</w:t>
      </w:r>
      <w:r w:rsidR="00FC1F20" w:rsidRPr="00544DA3">
        <w:t>SG</w:t>
      </w:r>
      <w:r w:rsidR="009E4DA0" w:rsidRPr="00544DA3">
        <w:t>1</w:t>
      </w:r>
      <w:r w:rsidR="00995791" w:rsidRPr="00544DA3">
        <w:t xml:space="preserve"> to a PDL transaction TXN1. FPP-1 sends the PDL transaction TXN1 to PDL system.</w:t>
      </w:r>
    </w:p>
    <w:p w14:paraId="3FBC0EE1" w14:textId="4EB7A504" w:rsidR="002A5E3F" w:rsidRPr="00544DA3" w:rsidRDefault="00995791" w:rsidP="00586B5C">
      <w:pPr>
        <w:pStyle w:val="B1"/>
      </w:pPr>
      <w:r w:rsidRPr="00544DA3">
        <w:t xml:space="preserve">The PDL transaction </w:t>
      </w:r>
      <w:r w:rsidR="002A5E3F" w:rsidRPr="00544DA3">
        <w:t xml:space="preserve">TXN1 </w:t>
      </w:r>
      <w:r w:rsidRPr="00544DA3">
        <w:t>will be propagated through the PDL system</w:t>
      </w:r>
      <w:r w:rsidR="002A5E3F" w:rsidRPr="00544DA3">
        <w:t>,</w:t>
      </w:r>
      <w:r w:rsidRPr="00544DA3">
        <w:t xml:space="preserve"> so that all PDL nodes will receive it and eventually the PDL transaction </w:t>
      </w:r>
      <w:r w:rsidR="002A5E3F" w:rsidRPr="00544DA3">
        <w:t xml:space="preserve">TXN1 </w:t>
      </w:r>
      <w:r w:rsidRPr="00544DA3">
        <w:t>will be included and stored in the ledger.</w:t>
      </w:r>
    </w:p>
    <w:p w14:paraId="29D00592" w14:textId="2C0D3AAE" w:rsidR="00995791" w:rsidRPr="00544DA3" w:rsidRDefault="00995791" w:rsidP="00586B5C">
      <w:pPr>
        <w:pStyle w:val="B1"/>
      </w:pPr>
      <w:r w:rsidRPr="00544DA3">
        <w:t>After the PDL transaction</w:t>
      </w:r>
      <w:r w:rsidR="002A5E3F" w:rsidRPr="00544DA3">
        <w:t xml:space="preserve"> TXN1</w:t>
      </w:r>
      <w:r w:rsidRPr="00544DA3">
        <w:t xml:space="preserve"> is stored in the ledger, PDL system </w:t>
      </w:r>
      <w:r w:rsidR="0077711C" w:rsidRPr="00544DA3">
        <w:t>could</w:t>
      </w:r>
      <w:r w:rsidRPr="00544DA3">
        <w:t xml:space="preserve"> send a notification to FPP-2 to indicate the success</w:t>
      </w:r>
      <w:r w:rsidR="00864D07" w:rsidRPr="00544DA3">
        <w:t>ful</w:t>
      </w:r>
      <w:r w:rsidRPr="00544DA3">
        <w:t xml:space="preserve"> inclusion of </w:t>
      </w:r>
      <w:r w:rsidR="002A5E3F" w:rsidRPr="00544DA3">
        <w:t xml:space="preserve">TXN1; FPP-2 </w:t>
      </w:r>
      <w:r w:rsidR="0077711C" w:rsidRPr="00544DA3">
        <w:t>could</w:t>
      </w:r>
      <w:r w:rsidR="002A5E3F" w:rsidRPr="00544DA3">
        <w:t xml:space="preserve"> forward the notification to FDM Entity-2.</w:t>
      </w:r>
    </w:p>
    <w:p w14:paraId="2411FCD3" w14:textId="382BC432" w:rsidR="009E4DA0" w:rsidRPr="00544DA3" w:rsidRDefault="009E4DA0" w:rsidP="00586B5C">
      <w:r w:rsidRPr="00544DA3">
        <w:rPr>
          <w:b/>
          <w:bCs/>
        </w:rPr>
        <w:t>Scenario 2:</w:t>
      </w:r>
      <w:r w:rsidRPr="00544DA3">
        <w:t xml:space="preserve"> FDM Entity-1 (</w:t>
      </w:r>
      <w:r w:rsidR="00C41B65" w:rsidRPr="00544DA3">
        <w:t>e.g.</w:t>
      </w:r>
      <w:r w:rsidRPr="00544DA3">
        <w:t xml:space="preserve"> an IIoT device) leverages PDL system to transmit a</w:t>
      </w:r>
      <w:r w:rsidR="00864D07" w:rsidRPr="00544DA3">
        <w:t>n</w:t>
      </w:r>
      <w:r w:rsidRPr="00544DA3">
        <w:t xml:space="preserve"> FDM message (</w:t>
      </w:r>
      <w:r w:rsidR="00C41B65" w:rsidRPr="00544DA3">
        <w:t>e.g.</w:t>
      </w:r>
      <w:r w:rsidRPr="00544DA3">
        <w:t xml:space="preserve"> IIoT sensory reading) to FDM Entity-2 (</w:t>
      </w:r>
      <w:r w:rsidR="00C41B65" w:rsidRPr="00544DA3">
        <w:t>e.g.</w:t>
      </w:r>
      <w:r w:rsidRPr="00544DA3">
        <w:t xml:space="preserve"> IIoT data collection server), while storing this transmission record to </w:t>
      </w:r>
      <w:r w:rsidR="00FC1F20" w:rsidRPr="00544DA3">
        <w:t>ledgers</w:t>
      </w:r>
      <w:r w:rsidR="00751E85" w:rsidRPr="00544DA3">
        <w:t>:</w:t>
      </w:r>
    </w:p>
    <w:p w14:paraId="611CE89E" w14:textId="39BFA028" w:rsidR="009E4DA0" w:rsidRPr="00544DA3" w:rsidRDefault="009E4DA0" w:rsidP="00586B5C">
      <w:pPr>
        <w:pStyle w:val="B1"/>
      </w:pPr>
      <w:r w:rsidRPr="00544DA3">
        <w:t>FDM Entity-1 creates an FDM message M</w:t>
      </w:r>
      <w:r w:rsidR="00FC1F20" w:rsidRPr="00544DA3">
        <w:t>SG</w:t>
      </w:r>
      <w:r w:rsidRPr="00544DA3">
        <w:t>1 and sends it to FPP-1</w:t>
      </w:r>
      <w:r w:rsidR="00751E85" w:rsidRPr="00544DA3">
        <w:t>.</w:t>
      </w:r>
    </w:p>
    <w:p w14:paraId="2D14D78E" w14:textId="5957A02F" w:rsidR="009E4DA0" w:rsidRPr="00544DA3" w:rsidRDefault="009E4DA0" w:rsidP="00586B5C">
      <w:pPr>
        <w:pStyle w:val="B1"/>
      </w:pPr>
      <w:r w:rsidRPr="00544DA3">
        <w:t>FPP-1 transforms the FDM message M</w:t>
      </w:r>
      <w:r w:rsidR="00FC1F20" w:rsidRPr="00544DA3">
        <w:t>SG</w:t>
      </w:r>
      <w:r w:rsidRPr="00544DA3">
        <w:t>1 to a PDL transaction TXN1. FPP-1 sends the PDL transaction TXN1 to PDL system.</w:t>
      </w:r>
    </w:p>
    <w:p w14:paraId="0BD13AD6" w14:textId="77777777" w:rsidR="00FC1F20" w:rsidRPr="00544DA3" w:rsidRDefault="009E4DA0" w:rsidP="00586B5C">
      <w:pPr>
        <w:pStyle w:val="B1"/>
      </w:pPr>
      <w:r w:rsidRPr="00544DA3">
        <w:t>The PDL transaction TXN1 will be propagated through the PDL system, so that all PDL nodes will receive it.</w:t>
      </w:r>
    </w:p>
    <w:p w14:paraId="2E972444" w14:textId="28DAA23A" w:rsidR="00FC1F20" w:rsidRPr="00544DA3" w:rsidRDefault="00FC1F20" w:rsidP="00586B5C">
      <w:pPr>
        <w:pStyle w:val="B1"/>
      </w:pPr>
      <w:r w:rsidRPr="00544DA3">
        <w:t>A PDL node forwards the PDL transaction TXN1 to FPP-2 and stores a record of this event to ledgers.</w:t>
      </w:r>
    </w:p>
    <w:p w14:paraId="5F67A374" w14:textId="516C67B6" w:rsidR="004C1149" w:rsidRPr="00544DA3" w:rsidRDefault="00FC1F20" w:rsidP="00586B5C">
      <w:pPr>
        <w:pStyle w:val="B1"/>
      </w:pPr>
      <w:r w:rsidRPr="00544DA3">
        <w:t>FPP-2 receives</w:t>
      </w:r>
      <w:r w:rsidR="009E4DA0" w:rsidRPr="00544DA3">
        <w:t xml:space="preserve"> </w:t>
      </w:r>
      <w:r w:rsidRPr="00544DA3">
        <w:t>the PDL transaction TXN1 and recovers the contained message M</w:t>
      </w:r>
      <w:r w:rsidR="004C1149" w:rsidRPr="00544DA3">
        <w:t>SG</w:t>
      </w:r>
      <w:r w:rsidRPr="00544DA3">
        <w:t>1</w:t>
      </w:r>
      <w:r w:rsidR="004C1149" w:rsidRPr="00544DA3">
        <w:t>.</w:t>
      </w:r>
    </w:p>
    <w:p w14:paraId="139E3A7B" w14:textId="4A02CBF3" w:rsidR="009E4DA0" w:rsidRPr="00544DA3" w:rsidRDefault="004C1149" w:rsidP="00586B5C">
      <w:pPr>
        <w:pStyle w:val="B1"/>
      </w:pPr>
      <w:r w:rsidRPr="00544DA3">
        <w:t>FPP-2 forwards the message MSG1 to FDM Entity-2.</w:t>
      </w:r>
    </w:p>
    <w:p w14:paraId="5D4D3063" w14:textId="77777777" w:rsidR="00774526" w:rsidRPr="00544DA3" w:rsidRDefault="00774526" w:rsidP="00F44DDD">
      <w:pPr>
        <w:pStyle w:val="FL"/>
      </w:pPr>
      <w:r w:rsidRPr="00544DA3">
        <w:object w:dxaOrig="8021" w:dyaOrig="3841" w14:anchorId="1475EA6B">
          <v:shape id="_x0000_i1031" type="#_x0000_t75" style="width:401.4pt;height:191.35pt" o:ole="">
            <v:imagedata r:id="rId30" o:title=""/>
          </v:shape>
          <o:OLEObject Type="Embed" ProgID="Visio.Drawing.15" ShapeID="_x0000_i1031" DrawAspect="Content" ObjectID="_1686672211" r:id="rId31"/>
        </w:object>
      </w:r>
    </w:p>
    <w:p w14:paraId="75462053" w14:textId="05DECF72" w:rsidR="00774526" w:rsidRPr="00544DA3" w:rsidRDefault="00774526" w:rsidP="00586B5C">
      <w:pPr>
        <w:pStyle w:val="TF"/>
        <w:rPr>
          <w:color w:val="000000" w:themeColor="text1"/>
        </w:rPr>
      </w:pPr>
      <w:r w:rsidRPr="00544DA3">
        <w:t xml:space="preserve">Figure 6.2-2: </w:t>
      </w:r>
      <w:r w:rsidR="00EC3650" w:rsidRPr="00544DA3">
        <w:t xml:space="preserve">PDL-based Federated Data Management with Multiple </w:t>
      </w:r>
      <w:r w:rsidRPr="00544DA3">
        <w:t>FDM</w:t>
      </w:r>
      <w:r w:rsidRPr="00544DA3">
        <w:rPr>
          <w:color w:val="000000" w:themeColor="text1"/>
        </w:rPr>
        <w:t>-</w:t>
      </w:r>
      <w:r w:rsidRPr="00544DA3">
        <w:t>PDL</w:t>
      </w:r>
      <w:r w:rsidRPr="00544DA3">
        <w:rPr>
          <w:color w:val="000000" w:themeColor="text1"/>
        </w:rPr>
        <w:t xml:space="preserve"> Prox</w:t>
      </w:r>
      <w:r w:rsidR="00FE5F5B" w:rsidRPr="00544DA3">
        <w:rPr>
          <w:color w:val="000000" w:themeColor="text1"/>
        </w:rPr>
        <w:t>ie</w:t>
      </w:r>
      <w:r w:rsidR="00EC3650" w:rsidRPr="00544DA3">
        <w:rPr>
          <w:color w:val="000000" w:themeColor="text1"/>
        </w:rPr>
        <w:t>s</w:t>
      </w:r>
    </w:p>
    <w:p w14:paraId="7BFE3640" w14:textId="2D20328C" w:rsidR="00392F8B" w:rsidRPr="00544DA3" w:rsidRDefault="002E1C61" w:rsidP="002E1C61">
      <w:pPr>
        <w:pStyle w:val="Heading1"/>
      </w:pPr>
      <w:bookmarkStart w:id="90" w:name="_Toc74906008"/>
      <w:bookmarkStart w:id="91" w:name="_Toc74910644"/>
      <w:bookmarkStart w:id="92" w:name="_Toc75856555"/>
      <w:r w:rsidRPr="00544DA3">
        <w:lastRenderedPageBreak/>
        <w:t>7</w:t>
      </w:r>
      <w:r w:rsidRPr="00544DA3">
        <w:tab/>
      </w:r>
      <w:r w:rsidR="00392F8B" w:rsidRPr="00544DA3">
        <w:t>Key Solutions</w:t>
      </w:r>
      <w:bookmarkEnd w:id="90"/>
      <w:bookmarkEnd w:id="91"/>
      <w:bookmarkEnd w:id="92"/>
    </w:p>
    <w:p w14:paraId="5DEC395A" w14:textId="4D0CA0E7" w:rsidR="00725847" w:rsidRPr="00544DA3" w:rsidRDefault="00725847" w:rsidP="00751E85">
      <w:pPr>
        <w:pStyle w:val="Heading2"/>
      </w:pPr>
      <w:bookmarkStart w:id="93" w:name="_Toc74906009"/>
      <w:bookmarkStart w:id="94" w:name="_Toc74910645"/>
      <w:bookmarkStart w:id="95" w:name="_Toc75856556"/>
      <w:r w:rsidRPr="00544DA3">
        <w:t>7.1</w:t>
      </w:r>
      <w:r w:rsidRPr="00544DA3">
        <w:tab/>
        <w:t xml:space="preserve">Solutions for PDL-based Federated </w:t>
      </w:r>
      <w:r w:rsidR="00035B83" w:rsidRPr="00544DA3">
        <w:t>Learning</w:t>
      </w:r>
      <w:bookmarkEnd w:id="93"/>
      <w:bookmarkEnd w:id="94"/>
      <w:bookmarkEnd w:id="95"/>
    </w:p>
    <w:p w14:paraId="1731BDF8" w14:textId="0E989E3F" w:rsidR="001370EA" w:rsidRPr="00544DA3" w:rsidRDefault="00FE049A" w:rsidP="00751E85">
      <w:pPr>
        <w:keepNext/>
        <w:keepLines/>
      </w:pPr>
      <w:r w:rsidRPr="00544DA3">
        <w:t>To solve PDL-based federated learning issues as described in clause 5.3, FL entities (</w:t>
      </w:r>
      <w:r w:rsidR="00C41B65" w:rsidRPr="00544DA3">
        <w:t>i.e.</w:t>
      </w:r>
      <w:r w:rsidRPr="00544DA3">
        <w:t xml:space="preserve"> FL task initiators, FL participants and FL servers) generally need to interact with PDL systems, for example, to store FL-related data onto PDL chains. To make this process more efficient and alleviate extra burden to FL entities, a logical entity, referred to as Ledger Storage Service (LSS), is proposed as a part of FDM-PDL Proxy (F</w:t>
      </w:r>
      <w:r w:rsidR="008924C0" w:rsidRPr="00544DA3">
        <w:t>P</w:t>
      </w:r>
      <w:r w:rsidRPr="00544DA3">
        <w:t>P). In fact, LSS is a value-added service to assist FL entities in leveraging PDL with minimum effort.</w:t>
      </w:r>
    </w:p>
    <w:p w14:paraId="0D56FBD2" w14:textId="77777777" w:rsidR="00D10442" w:rsidRPr="00544DA3" w:rsidRDefault="00FE049A" w:rsidP="00586B5C">
      <w:pPr>
        <w:rPr>
          <w:color w:val="000000"/>
        </w:rPr>
      </w:pPr>
      <w:r w:rsidRPr="00544DA3">
        <w:rPr>
          <w:color w:val="000000"/>
        </w:rPr>
        <w:t xml:space="preserve">Basically, an </w:t>
      </w:r>
      <w:r w:rsidRPr="00544DA3">
        <w:t>FL</w:t>
      </w:r>
      <w:r w:rsidRPr="00544DA3">
        <w:rPr>
          <w:color w:val="000000"/>
        </w:rPr>
        <w:t xml:space="preserve"> entity acting as a </w:t>
      </w:r>
      <w:r w:rsidRPr="00544DA3">
        <w:t>LSS</w:t>
      </w:r>
      <w:r w:rsidRPr="00544DA3">
        <w:rPr>
          <w:color w:val="000000"/>
        </w:rPr>
        <w:t xml:space="preserve"> client just needs to specify high-layer requirements to </w:t>
      </w:r>
      <w:r w:rsidRPr="00544DA3">
        <w:t>LSS</w:t>
      </w:r>
      <w:r w:rsidRPr="00544DA3">
        <w:rPr>
          <w:color w:val="000000"/>
        </w:rPr>
        <w:t xml:space="preserve"> regarding how an </w:t>
      </w:r>
      <w:r w:rsidRPr="00544DA3">
        <w:t>FL</w:t>
      </w:r>
      <w:r w:rsidRPr="00544DA3">
        <w:rPr>
          <w:color w:val="000000"/>
        </w:rPr>
        <w:t xml:space="preserve"> task intends to leverage </w:t>
      </w:r>
      <w:r w:rsidRPr="00544DA3">
        <w:t>PDL</w:t>
      </w:r>
      <w:r w:rsidRPr="00544DA3">
        <w:rPr>
          <w:color w:val="000000"/>
        </w:rPr>
        <w:t xml:space="preserve"> systems such as:</w:t>
      </w:r>
    </w:p>
    <w:p w14:paraId="04916963" w14:textId="459257F4" w:rsidR="00D10442" w:rsidRPr="00544DA3" w:rsidRDefault="00FE049A" w:rsidP="00D10442">
      <w:pPr>
        <w:pStyle w:val="B10"/>
      </w:pPr>
      <w:r w:rsidRPr="00544DA3">
        <w:t>1)</w:t>
      </w:r>
      <w:r w:rsidR="00D10442" w:rsidRPr="00544DA3">
        <w:tab/>
        <w:t>w</w:t>
      </w:r>
      <w:r w:rsidRPr="00544DA3">
        <w:t>hat kinds of information will be stored onto PDL chains; and</w:t>
      </w:r>
    </w:p>
    <w:p w14:paraId="5414A72D" w14:textId="1290F4DD" w:rsidR="001370EA" w:rsidRPr="00544DA3" w:rsidRDefault="00FE049A" w:rsidP="00D10442">
      <w:pPr>
        <w:pStyle w:val="B10"/>
      </w:pPr>
      <w:r w:rsidRPr="00544DA3">
        <w:t>2)</w:t>
      </w:r>
      <w:r w:rsidR="00D10442" w:rsidRPr="00544DA3">
        <w:tab/>
        <w:t>w</w:t>
      </w:r>
      <w:r w:rsidRPr="00544DA3">
        <w:t xml:space="preserve">hether the full version and/or tailored versions of FL model updates </w:t>
      </w:r>
      <w:r w:rsidR="007713A0" w:rsidRPr="00544DA3">
        <w:t>will probably</w:t>
      </w:r>
      <w:r w:rsidRPr="00544DA3">
        <w:t xml:space="preserve"> be stored onto PDL chains.</w:t>
      </w:r>
    </w:p>
    <w:p w14:paraId="1601A374" w14:textId="5E0E78FB" w:rsidR="00C13019" w:rsidRPr="00544DA3" w:rsidRDefault="00FE049A" w:rsidP="00586B5C">
      <w:pPr>
        <w:rPr>
          <w:color w:val="000000"/>
        </w:rPr>
      </w:pPr>
      <w:r w:rsidRPr="00544DA3">
        <w:rPr>
          <w:color w:val="000000"/>
        </w:rPr>
        <w:t xml:space="preserve">Once those high-level requirements are conveyed to </w:t>
      </w:r>
      <w:r w:rsidRPr="00544DA3">
        <w:t>LSS</w:t>
      </w:r>
      <w:r w:rsidRPr="00544DA3">
        <w:rPr>
          <w:color w:val="000000"/>
        </w:rPr>
        <w:t xml:space="preserve">, </w:t>
      </w:r>
      <w:r w:rsidRPr="00544DA3">
        <w:t>LSS</w:t>
      </w:r>
      <w:r w:rsidRPr="00544DA3">
        <w:rPr>
          <w:color w:val="000000"/>
        </w:rPr>
        <w:t xml:space="preserve"> </w:t>
      </w:r>
      <w:r w:rsidR="007713A0" w:rsidRPr="00544DA3">
        <w:rPr>
          <w:color w:val="000000"/>
        </w:rPr>
        <w:t xml:space="preserve">needs to </w:t>
      </w:r>
      <w:r w:rsidRPr="00544DA3">
        <w:rPr>
          <w:color w:val="000000"/>
        </w:rPr>
        <w:t xml:space="preserve">handle all the low-layer details in order to interact with </w:t>
      </w:r>
      <w:r w:rsidRPr="00544DA3">
        <w:t>PDL</w:t>
      </w:r>
      <w:r w:rsidRPr="00544DA3">
        <w:rPr>
          <w:color w:val="000000"/>
        </w:rPr>
        <w:t xml:space="preserve"> systems such as:</w:t>
      </w:r>
    </w:p>
    <w:p w14:paraId="62F916FB" w14:textId="3A5070DC" w:rsidR="00C13019" w:rsidRPr="00544DA3" w:rsidRDefault="00FE049A" w:rsidP="00C13019">
      <w:pPr>
        <w:pStyle w:val="B10"/>
      </w:pPr>
      <w:r w:rsidRPr="00544DA3">
        <w:t>1)</w:t>
      </w:r>
      <w:r w:rsidR="00C13019" w:rsidRPr="00544DA3">
        <w:tab/>
      </w:r>
      <w:r w:rsidR="00667ACF" w:rsidRPr="00544DA3">
        <w:t>t</w:t>
      </w:r>
      <w:r w:rsidRPr="00544DA3">
        <w:t>o decide which data is to be stored in which specific PDL chain; and</w:t>
      </w:r>
    </w:p>
    <w:p w14:paraId="56BD5A52" w14:textId="6C4425F3" w:rsidR="00BC1D55" w:rsidRPr="00544DA3" w:rsidRDefault="00FE049A" w:rsidP="00C13019">
      <w:pPr>
        <w:pStyle w:val="B10"/>
      </w:pPr>
      <w:r w:rsidRPr="00544DA3">
        <w:t>2)</w:t>
      </w:r>
      <w:r w:rsidR="00C13019" w:rsidRPr="00544DA3">
        <w:tab/>
      </w:r>
      <w:r w:rsidR="00667ACF" w:rsidRPr="00544DA3">
        <w:t>t</w:t>
      </w:r>
      <w:r w:rsidRPr="00544DA3">
        <w:t xml:space="preserve">o determine whether a new PDL chain needs to be created. In other words, the application developers of FL applications </w:t>
      </w:r>
      <w:r w:rsidR="00C8696E" w:rsidRPr="00544DA3">
        <w:t xml:space="preserve">need to </w:t>
      </w:r>
      <w:r w:rsidRPr="00544DA3">
        <w:t>focus on their business logic and all the interactions with PDL systems will be offloaded to and assisted by LSS.</w:t>
      </w:r>
    </w:p>
    <w:p w14:paraId="3E92C540" w14:textId="0D70C348" w:rsidR="00BC1D55" w:rsidRPr="00544DA3" w:rsidRDefault="00FE049A" w:rsidP="00586B5C">
      <w:r w:rsidRPr="00544DA3">
        <w:t xml:space="preserve">In addition, LSS </w:t>
      </w:r>
      <w:r w:rsidR="00C8696E" w:rsidRPr="00544DA3">
        <w:t xml:space="preserve">needs to </w:t>
      </w:r>
      <w:r w:rsidRPr="00544DA3">
        <w:t>figure out which FL participants are involved, and then contact each of FL participants on behalf of LSS clients, in order to convey corresponding instructions to those FL participants (</w:t>
      </w:r>
      <w:r w:rsidR="00C41B65" w:rsidRPr="00544DA3">
        <w:t>e.g.</w:t>
      </w:r>
      <w:r w:rsidRPr="00544DA3">
        <w:t xml:space="preserve"> what information needs to be put inside a PDL transaction, in what PDL transaction format, and stored in which specific PDL chain, etc).</w:t>
      </w:r>
    </w:p>
    <w:p w14:paraId="1EB6923C" w14:textId="1AF46A3D" w:rsidR="00FE049A" w:rsidRPr="00544DA3" w:rsidRDefault="00FE049A" w:rsidP="00586B5C">
      <w:r w:rsidRPr="00544DA3">
        <w:t xml:space="preserve">Also, LSS </w:t>
      </w:r>
      <w:r w:rsidR="0012253A">
        <w:t xml:space="preserve">needs to </w:t>
      </w:r>
      <w:r w:rsidRPr="00544DA3">
        <w:t>make sure those FL participants have the appropriate privileges to manipulate the desired PDL chain (</w:t>
      </w:r>
      <w:r w:rsidR="00C41B65" w:rsidRPr="00544DA3">
        <w:t>e.g.</w:t>
      </w:r>
      <w:r w:rsidRPr="00544DA3">
        <w:t xml:space="preserve"> adding new blocks to a specific PDL chain). Accordingly, FL participants only need minimum effort to leverage PDL. In addition, in the case where a tailored version of FL model needs to be produced and stored in PDL, LSS </w:t>
      </w:r>
      <w:r w:rsidR="00C8696E" w:rsidRPr="00544DA3">
        <w:t xml:space="preserve">needs to </w:t>
      </w:r>
      <w:r w:rsidRPr="00544DA3">
        <w:t xml:space="preserve">advise FL participants about what type of desired tailored operations </w:t>
      </w:r>
      <w:r w:rsidR="007713A0" w:rsidRPr="00544DA3">
        <w:t>will probably</w:t>
      </w:r>
      <w:r w:rsidRPr="00544DA3">
        <w:t xml:space="preserve"> be conducted by the FL participants or if the tailoring operation</w:t>
      </w:r>
      <w:r w:rsidR="00C8696E" w:rsidRPr="00544DA3">
        <w:t xml:space="preserve"> needs to </w:t>
      </w:r>
      <w:r w:rsidRPr="00544DA3">
        <w:t>be done by LSS on behalf of FL participants.</w:t>
      </w:r>
    </w:p>
    <w:p w14:paraId="21099558" w14:textId="7885AF48" w:rsidR="005924E9" w:rsidRPr="00544DA3" w:rsidRDefault="00C15D44" w:rsidP="00F44DDD">
      <w:pPr>
        <w:pStyle w:val="FL"/>
        <w:jc w:val="left"/>
      </w:pPr>
      <w:r w:rsidRPr="00544DA3">
        <w:rPr>
          <w:noProof/>
          <w:lang w:eastAsia="zh-CN"/>
        </w:rPr>
        <w:lastRenderedPageBreak/>
        <w:drawing>
          <wp:inline distT="0" distB="0" distL="0" distR="0" wp14:anchorId="298E7DE7" wp14:editId="3E543E36">
            <wp:extent cx="5933666" cy="876186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177" cy="8772954"/>
                    </a:xfrm>
                    <a:prstGeom prst="rect">
                      <a:avLst/>
                    </a:prstGeom>
                    <a:noFill/>
                    <a:ln>
                      <a:noFill/>
                    </a:ln>
                  </pic:spPr>
                </pic:pic>
              </a:graphicData>
            </a:graphic>
          </wp:inline>
        </w:drawing>
      </w:r>
    </w:p>
    <w:p w14:paraId="5698D2A3" w14:textId="77777777" w:rsidR="00BD36C5" w:rsidRPr="00544DA3" w:rsidRDefault="00A019F5" w:rsidP="00586B5C">
      <w:pPr>
        <w:pStyle w:val="TF"/>
      </w:pPr>
      <w:r w:rsidRPr="00544DA3">
        <w:t>Figure 7.1-1: Procedure of PDL-based Federated Learning</w:t>
      </w:r>
    </w:p>
    <w:p w14:paraId="7C7CC0C0" w14:textId="6E57B98B" w:rsidR="00A94C63" w:rsidRPr="00544DA3" w:rsidRDefault="00A94C63" w:rsidP="00751E85">
      <w:r w:rsidRPr="00544DA3">
        <w:t>A detailed procedure for leveraging LSS to enable PDL-based federated learning is illustrated in Figure 7.1-1, which has the following steps</w:t>
      </w:r>
      <w:r w:rsidR="00751E85" w:rsidRPr="00544DA3">
        <w:t>:</w:t>
      </w:r>
    </w:p>
    <w:p w14:paraId="07116AE8" w14:textId="5972057F" w:rsidR="000065A5" w:rsidRPr="00544DA3" w:rsidRDefault="000065A5" w:rsidP="00586B5C">
      <w:pPr>
        <w:rPr>
          <w:bCs/>
          <w:color w:val="000000" w:themeColor="text1"/>
        </w:rPr>
      </w:pPr>
      <w:r w:rsidRPr="00544DA3">
        <w:rPr>
          <w:b/>
          <w:bCs/>
        </w:rPr>
        <w:lastRenderedPageBreak/>
        <w:t>Precondition:</w:t>
      </w:r>
      <w:r w:rsidRPr="00544DA3">
        <w:t xml:space="preserve"> </w:t>
      </w:r>
      <w:r w:rsidRPr="00544DA3">
        <w:rPr>
          <w:bCs/>
        </w:rPr>
        <w:t>LSS</w:t>
      </w:r>
      <w:r w:rsidRPr="00544DA3">
        <w:rPr>
          <w:bCs/>
          <w:color w:val="000000" w:themeColor="text1"/>
        </w:rPr>
        <w:t xml:space="preserve"> Client-1 such as the </w:t>
      </w:r>
      <w:r w:rsidRPr="00544DA3">
        <w:rPr>
          <w:bCs/>
        </w:rPr>
        <w:t>FL</w:t>
      </w:r>
      <w:r w:rsidR="00D8119F" w:rsidRPr="00544DA3">
        <w:rPr>
          <w:bCs/>
          <w:color w:val="000000" w:themeColor="text1"/>
        </w:rPr>
        <w:t xml:space="preserve"> task</w:t>
      </w:r>
      <w:r w:rsidRPr="00544DA3">
        <w:rPr>
          <w:bCs/>
          <w:color w:val="000000" w:themeColor="text1"/>
        </w:rPr>
        <w:t xml:space="preserve"> initiator of </w:t>
      </w:r>
      <w:r w:rsidRPr="00544DA3">
        <w:rPr>
          <w:bCs/>
        </w:rPr>
        <w:t>FL</w:t>
      </w:r>
      <w:r w:rsidRPr="00544DA3">
        <w:rPr>
          <w:bCs/>
          <w:color w:val="000000" w:themeColor="text1"/>
        </w:rPr>
        <w:t xml:space="preserve"> Task-1 has the management privilege for a specific </w:t>
      </w:r>
      <w:r w:rsidRPr="00544DA3">
        <w:rPr>
          <w:bCs/>
        </w:rPr>
        <w:t>FL</w:t>
      </w:r>
      <w:r w:rsidRPr="00544DA3">
        <w:rPr>
          <w:bCs/>
          <w:color w:val="000000" w:themeColor="text1"/>
        </w:rPr>
        <w:t xml:space="preserve"> Task-1. There is a </w:t>
      </w:r>
      <w:r w:rsidRPr="00544DA3">
        <w:rPr>
          <w:bCs/>
        </w:rPr>
        <w:t>PDL</w:t>
      </w:r>
      <w:r w:rsidRPr="00544DA3">
        <w:rPr>
          <w:bCs/>
          <w:color w:val="000000" w:themeColor="text1"/>
        </w:rPr>
        <w:t xml:space="preserve"> system in which </w:t>
      </w:r>
      <w:r w:rsidRPr="00544DA3">
        <w:rPr>
          <w:bCs/>
        </w:rPr>
        <w:t>PDL</w:t>
      </w:r>
      <w:r w:rsidRPr="00544DA3">
        <w:rPr>
          <w:bCs/>
          <w:color w:val="000000" w:themeColor="text1"/>
        </w:rPr>
        <w:t xml:space="preserve"> Node-1 is one of the </w:t>
      </w:r>
      <w:r w:rsidRPr="00544DA3">
        <w:rPr>
          <w:bCs/>
        </w:rPr>
        <w:t>PDL</w:t>
      </w:r>
      <w:r w:rsidRPr="00544DA3">
        <w:rPr>
          <w:bCs/>
          <w:color w:val="000000" w:themeColor="text1"/>
        </w:rPr>
        <w:t xml:space="preserve"> nodes such that </w:t>
      </w:r>
      <w:r w:rsidRPr="00544DA3">
        <w:rPr>
          <w:bCs/>
        </w:rPr>
        <w:t>LSS</w:t>
      </w:r>
      <w:r w:rsidRPr="00544DA3">
        <w:rPr>
          <w:bCs/>
          <w:color w:val="000000" w:themeColor="text1"/>
        </w:rPr>
        <w:t xml:space="preserve"> and/or </w:t>
      </w:r>
      <w:r w:rsidRPr="00544DA3">
        <w:rPr>
          <w:bCs/>
        </w:rPr>
        <w:t>FL</w:t>
      </w:r>
      <w:r w:rsidRPr="00544DA3">
        <w:rPr>
          <w:bCs/>
          <w:color w:val="000000" w:themeColor="text1"/>
        </w:rPr>
        <w:t xml:space="preserve"> participants can interact with </w:t>
      </w:r>
      <w:r w:rsidRPr="00544DA3">
        <w:rPr>
          <w:bCs/>
        </w:rPr>
        <w:t>PDL</w:t>
      </w:r>
      <w:r w:rsidRPr="00544DA3">
        <w:rPr>
          <w:bCs/>
          <w:color w:val="000000" w:themeColor="text1"/>
        </w:rPr>
        <w:t xml:space="preserve"> Node-1 for conducting </w:t>
      </w:r>
      <w:r w:rsidRPr="00544DA3">
        <w:rPr>
          <w:bCs/>
        </w:rPr>
        <w:t>PDL</w:t>
      </w:r>
      <w:r w:rsidRPr="00544DA3">
        <w:rPr>
          <w:bCs/>
          <w:color w:val="000000" w:themeColor="text1"/>
        </w:rPr>
        <w:t xml:space="preserve">-related operations. In addition, there are multiple </w:t>
      </w:r>
      <w:r w:rsidRPr="00544DA3">
        <w:rPr>
          <w:bCs/>
        </w:rPr>
        <w:t>FL</w:t>
      </w:r>
      <w:r w:rsidRPr="00544DA3">
        <w:rPr>
          <w:bCs/>
          <w:color w:val="000000" w:themeColor="text1"/>
        </w:rPr>
        <w:t xml:space="preserve"> participants</w:t>
      </w:r>
      <w:r w:rsidR="00C15D44" w:rsidRPr="00544DA3">
        <w:rPr>
          <w:bCs/>
          <w:color w:val="000000" w:themeColor="text1"/>
        </w:rPr>
        <w:t xml:space="preserve"> (</w:t>
      </w:r>
      <w:r w:rsidR="00C41B65" w:rsidRPr="00544DA3">
        <w:rPr>
          <w:bCs/>
          <w:color w:val="000000" w:themeColor="text1"/>
        </w:rPr>
        <w:t>e.g. </w:t>
      </w:r>
      <w:r w:rsidRPr="00544DA3">
        <w:rPr>
          <w:bCs/>
        </w:rPr>
        <w:t>FL</w:t>
      </w:r>
      <w:r w:rsidRPr="00544DA3">
        <w:rPr>
          <w:bCs/>
          <w:color w:val="000000" w:themeColor="text1"/>
        </w:rPr>
        <w:t xml:space="preserve"> Participant-A</w:t>
      </w:r>
      <w:r w:rsidR="00C15D44" w:rsidRPr="00544DA3">
        <w:rPr>
          <w:bCs/>
          <w:color w:val="000000" w:themeColor="text1"/>
        </w:rPr>
        <w:t>)</w:t>
      </w:r>
      <w:r w:rsidRPr="00544DA3">
        <w:rPr>
          <w:bCs/>
          <w:color w:val="000000" w:themeColor="text1"/>
        </w:rPr>
        <w:t xml:space="preserve"> involved in </w:t>
      </w:r>
      <w:r w:rsidRPr="00544DA3">
        <w:rPr>
          <w:bCs/>
        </w:rPr>
        <w:t>FL</w:t>
      </w:r>
      <w:r w:rsidRPr="00544DA3">
        <w:rPr>
          <w:bCs/>
          <w:color w:val="000000" w:themeColor="text1"/>
        </w:rPr>
        <w:t xml:space="preserve"> Task-1, and </w:t>
      </w:r>
      <w:r w:rsidRPr="00544DA3">
        <w:rPr>
          <w:bCs/>
        </w:rPr>
        <w:t>FL</w:t>
      </w:r>
      <w:r w:rsidRPr="00544DA3">
        <w:rPr>
          <w:bCs/>
          <w:color w:val="000000" w:themeColor="text1"/>
        </w:rPr>
        <w:t xml:space="preserve"> Participant-A is just one of them.</w:t>
      </w:r>
    </w:p>
    <w:p w14:paraId="5C4B1519" w14:textId="6DE4F55D" w:rsidR="00AA7A9C" w:rsidRPr="00544DA3" w:rsidRDefault="000065A5" w:rsidP="00586B5C">
      <w:pPr>
        <w:rPr>
          <w:bCs/>
          <w:color w:val="000000" w:themeColor="text1"/>
        </w:rPr>
      </w:pPr>
      <w:r w:rsidRPr="00544DA3">
        <w:rPr>
          <w:b/>
          <w:bCs/>
        </w:rPr>
        <w:t>Step 1:</w:t>
      </w:r>
      <w:r w:rsidRPr="00544DA3">
        <w:t xml:space="preserve"> </w:t>
      </w:r>
      <w:r w:rsidRPr="00544DA3">
        <w:rPr>
          <w:bCs/>
        </w:rPr>
        <w:t>LSS</w:t>
      </w:r>
      <w:r w:rsidRPr="00544DA3">
        <w:rPr>
          <w:bCs/>
          <w:color w:val="000000" w:themeColor="text1"/>
        </w:rPr>
        <w:t xml:space="preserve"> Client-1 sends a </w:t>
      </w:r>
      <w:r w:rsidR="00C15D44" w:rsidRPr="00544DA3">
        <w:rPr>
          <w:bCs/>
          <w:color w:val="000000" w:themeColor="text1"/>
        </w:rPr>
        <w:t>request</w:t>
      </w:r>
      <w:r w:rsidRPr="00544DA3">
        <w:rPr>
          <w:bCs/>
          <w:color w:val="000000" w:themeColor="text1"/>
        </w:rPr>
        <w:t xml:space="preserve"> to </w:t>
      </w:r>
      <w:r w:rsidRPr="00544DA3">
        <w:rPr>
          <w:bCs/>
        </w:rPr>
        <w:t>LSS</w:t>
      </w:r>
      <w:r w:rsidRPr="00544DA3">
        <w:rPr>
          <w:bCs/>
          <w:color w:val="000000" w:themeColor="text1"/>
        </w:rPr>
        <w:t xml:space="preserve"> to store certain information about </w:t>
      </w:r>
      <w:r w:rsidRPr="00544DA3">
        <w:rPr>
          <w:bCs/>
        </w:rPr>
        <w:t>FL</w:t>
      </w:r>
      <w:r w:rsidRPr="00544DA3">
        <w:rPr>
          <w:bCs/>
          <w:color w:val="000000" w:themeColor="text1"/>
        </w:rPr>
        <w:t xml:space="preserve"> Task-1 onto </w:t>
      </w:r>
      <w:r w:rsidRPr="00544DA3">
        <w:rPr>
          <w:bCs/>
        </w:rPr>
        <w:t>PDL</w:t>
      </w:r>
      <w:r w:rsidRPr="00544DA3">
        <w:rPr>
          <w:bCs/>
          <w:color w:val="000000" w:themeColor="text1"/>
        </w:rPr>
        <w:t xml:space="preserve"> chains. In this request, </w:t>
      </w:r>
      <w:r w:rsidRPr="00544DA3">
        <w:rPr>
          <w:bCs/>
        </w:rPr>
        <w:t>LSS</w:t>
      </w:r>
      <w:r w:rsidRPr="00544DA3">
        <w:rPr>
          <w:bCs/>
          <w:color w:val="000000" w:themeColor="text1"/>
        </w:rPr>
        <w:t xml:space="preserve"> Client-1 </w:t>
      </w:r>
      <w:r w:rsidR="0077711C" w:rsidRPr="00544DA3">
        <w:rPr>
          <w:bCs/>
          <w:color w:val="000000" w:themeColor="text1"/>
        </w:rPr>
        <w:t>could</w:t>
      </w:r>
      <w:r w:rsidRPr="00544DA3">
        <w:rPr>
          <w:bCs/>
          <w:color w:val="000000" w:themeColor="text1"/>
        </w:rPr>
        <w:t xml:space="preserve"> specify its </w:t>
      </w:r>
      <w:r w:rsidR="00C15D44" w:rsidRPr="00544DA3">
        <w:rPr>
          <w:bCs/>
          <w:color w:val="000000" w:themeColor="text1"/>
        </w:rPr>
        <w:t xml:space="preserve">storage </w:t>
      </w:r>
      <w:r w:rsidRPr="00544DA3">
        <w:rPr>
          <w:bCs/>
          <w:color w:val="000000" w:themeColor="text1"/>
        </w:rPr>
        <w:t xml:space="preserve">requirements regarding what kinds of information about </w:t>
      </w:r>
      <w:r w:rsidRPr="00544DA3">
        <w:rPr>
          <w:bCs/>
        </w:rPr>
        <w:t>FL</w:t>
      </w:r>
      <w:r w:rsidRPr="00544DA3">
        <w:rPr>
          <w:bCs/>
          <w:color w:val="000000" w:themeColor="text1"/>
        </w:rPr>
        <w:t xml:space="preserve"> Task-1 </w:t>
      </w:r>
      <w:r w:rsidR="007713A0" w:rsidRPr="00544DA3">
        <w:rPr>
          <w:bCs/>
          <w:color w:val="000000" w:themeColor="text1"/>
        </w:rPr>
        <w:t>will probably</w:t>
      </w:r>
      <w:r w:rsidRPr="00544DA3">
        <w:rPr>
          <w:bCs/>
          <w:color w:val="000000" w:themeColor="text1"/>
        </w:rPr>
        <w:t xml:space="preserve"> be stored in </w:t>
      </w:r>
      <w:r w:rsidRPr="00544DA3">
        <w:rPr>
          <w:bCs/>
        </w:rPr>
        <w:t>PDL</w:t>
      </w:r>
      <w:r w:rsidRPr="00544DA3">
        <w:rPr>
          <w:bCs/>
          <w:color w:val="000000" w:themeColor="text1"/>
        </w:rPr>
        <w:t xml:space="preserve"> and other high-level storage needs. For example, the parameters carried in this request could include:</w:t>
      </w:r>
    </w:p>
    <w:p w14:paraId="7253C072" w14:textId="4FB0FD4C" w:rsidR="00AA7A9C" w:rsidRPr="00544DA3" w:rsidRDefault="000065A5" w:rsidP="00AA7A9C">
      <w:pPr>
        <w:pStyle w:val="B10"/>
      </w:pPr>
      <w:r w:rsidRPr="00544DA3">
        <w:t>1)</w:t>
      </w:r>
      <w:r w:rsidR="00AA7A9C" w:rsidRPr="00544DA3">
        <w:tab/>
        <w:t>t</w:t>
      </w:r>
      <w:r w:rsidRPr="00544DA3">
        <w:t>he identifier of FL Task-1;</w:t>
      </w:r>
    </w:p>
    <w:p w14:paraId="03B778D7" w14:textId="733425D7" w:rsidR="00AA7A9C" w:rsidRPr="00544DA3" w:rsidRDefault="000065A5" w:rsidP="00AA7A9C">
      <w:pPr>
        <w:pStyle w:val="B10"/>
      </w:pPr>
      <w:r w:rsidRPr="00544DA3">
        <w:t>2)</w:t>
      </w:r>
      <w:r w:rsidR="00AA7A9C" w:rsidRPr="00544DA3">
        <w:tab/>
        <w:t>t</w:t>
      </w:r>
      <w:r w:rsidRPr="00544DA3">
        <w:t>he list of involved FL participants;</w:t>
      </w:r>
    </w:p>
    <w:p w14:paraId="54BAE053" w14:textId="4008833C" w:rsidR="00AA7A9C" w:rsidRPr="00544DA3" w:rsidRDefault="000065A5" w:rsidP="00AA7A9C">
      <w:pPr>
        <w:pStyle w:val="B10"/>
      </w:pPr>
      <w:r w:rsidRPr="00544DA3">
        <w:t>3)</w:t>
      </w:r>
      <w:r w:rsidR="00AA7A9C" w:rsidRPr="00544DA3">
        <w:tab/>
        <w:t>t</w:t>
      </w:r>
      <w:r w:rsidRPr="00544DA3">
        <w:t>he type of FL-related information (e.g. local/global model update) to be stored onto PDL chains;</w:t>
      </w:r>
    </w:p>
    <w:p w14:paraId="488394CB" w14:textId="51133AA8" w:rsidR="00AA7A9C" w:rsidRPr="00544DA3" w:rsidRDefault="000065A5" w:rsidP="00AA7A9C">
      <w:pPr>
        <w:pStyle w:val="B10"/>
      </w:pPr>
      <w:r w:rsidRPr="00544DA3">
        <w:t>4)</w:t>
      </w:r>
      <w:r w:rsidR="00AA7A9C" w:rsidRPr="00544DA3">
        <w:tab/>
        <w:t>w</w:t>
      </w:r>
      <w:r w:rsidRPr="00544DA3">
        <w:t xml:space="preserve">hether the full version or tailored version of FL models </w:t>
      </w:r>
      <w:r w:rsidR="00D8119F" w:rsidRPr="00544DA3">
        <w:t xml:space="preserve">need </w:t>
      </w:r>
      <w:r w:rsidRPr="00544DA3">
        <w:t>to be stored onto PDL chains; and</w:t>
      </w:r>
    </w:p>
    <w:p w14:paraId="423EF63C" w14:textId="16DEF8BF" w:rsidR="000065A5" w:rsidRPr="00544DA3" w:rsidRDefault="00D8119F" w:rsidP="00AA7A9C">
      <w:pPr>
        <w:pStyle w:val="B10"/>
      </w:pPr>
      <w:r w:rsidRPr="00544DA3">
        <w:t>5</w:t>
      </w:r>
      <w:r w:rsidR="000065A5" w:rsidRPr="00544DA3">
        <w:t>)</w:t>
      </w:r>
      <w:r w:rsidR="00AA7A9C" w:rsidRPr="00544DA3">
        <w:tab/>
      </w:r>
      <w:r w:rsidR="000065A5" w:rsidRPr="00544DA3">
        <w:t>the frequency or rate to store FL-related information to PDL chains.</w:t>
      </w:r>
    </w:p>
    <w:p w14:paraId="13C556F0" w14:textId="03A5F556" w:rsidR="000065A5" w:rsidRPr="00544DA3" w:rsidRDefault="000065A5" w:rsidP="00586B5C">
      <w:pPr>
        <w:rPr>
          <w:bCs/>
          <w:color w:val="000000" w:themeColor="text1"/>
        </w:rPr>
      </w:pPr>
      <w:r w:rsidRPr="00544DA3">
        <w:rPr>
          <w:b/>
          <w:bCs/>
        </w:rPr>
        <w:t>Step 2:</w:t>
      </w:r>
      <w:r w:rsidRPr="00544DA3">
        <w:rPr>
          <w:bCs/>
          <w:color w:val="000000" w:themeColor="text1"/>
        </w:rPr>
        <w:t xml:space="preserve"> </w:t>
      </w:r>
      <w:r w:rsidRPr="00544DA3">
        <w:rPr>
          <w:bCs/>
        </w:rPr>
        <w:t>LSS</w:t>
      </w:r>
      <w:r w:rsidRPr="00544DA3">
        <w:rPr>
          <w:bCs/>
          <w:color w:val="000000" w:themeColor="text1"/>
        </w:rPr>
        <w:t xml:space="preserve"> shall verify whether </w:t>
      </w:r>
      <w:r w:rsidRPr="00544DA3">
        <w:rPr>
          <w:bCs/>
        </w:rPr>
        <w:t>FL</w:t>
      </w:r>
      <w:r w:rsidRPr="00544DA3">
        <w:rPr>
          <w:bCs/>
          <w:color w:val="000000" w:themeColor="text1"/>
        </w:rPr>
        <w:t xml:space="preserve"> Task-1 is a valid </w:t>
      </w:r>
      <w:r w:rsidRPr="00544DA3">
        <w:rPr>
          <w:bCs/>
        </w:rPr>
        <w:t>FL</w:t>
      </w:r>
      <w:r w:rsidRPr="00544DA3">
        <w:rPr>
          <w:bCs/>
          <w:color w:val="000000" w:themeColor="text1"/>
        </w:rPr>
        <w:t xml:space="preserve"> task</w:t>
      </w:r>
      <w:r w:rsidR="00C15D44" w:rsidRPr="00544DA3">
        <w:rPr>
          <w:bCs/>
          <w:color w:val="000000" w:themeColor="text1"/>
        </w:rPr>
        <w:t xml:space="preserve"> and</w:t>
      </w:r>
      <w:r w:rsidRPr="00544DA3">
        <w:rPr>
          <w:bCs/>
          <w:color w:val="000000" w:themeColor="text1"/>
        </w:rPr>
        <w:t xml:space="preserve"> make sure </w:t>
      </w:r>
      <w:r w:rsidR="00D8119F" w:rsidRPr="00544DA3">
        <w:rPr>
          <w:bCs/>
        </w:rPr>
        <w:t>L</w:t>
      </w:r>
      <w:r w:rsidRPr="00544DA3">
        <w:rPr>
          <w:bCs/>
        </w:rPr>
        <w:t>SS</w:t>
      </w:r>
      <w:r w:rsidRPr="00544DA3">
        <w:rPr>
          <w:bCs/>
          <w:color w:val="000000" w:themeColor="text1"/>
        </w:rPr>
        <w:t xml:space="preserve"> Client-1 has the corresponding privileges for managing </w:t>
      </w:r>
      <w:r w:rsidRPr="00544DA3">
        <w:rPr>
          <w:bCs/>
        </w:rPr>
        <w:t>FL</w:t>
      </w:r>
      <w:r w:rsidRPr="00544DA3">
        <w:rPr>
          <w:bCs/>
          <w:color w:val="000000" w:themeColor="text1"/>
        </w:rPr>
        <w:t xml:space="preserve"> Task-1. </w:t>
      </w:r>
      <w:r w:rsidRPr="00544DA3">
        <w:rPr>
          <w:bCs/>
        </w:rPr>
        <w:t>LSS</w:t>
      </w:r>
      <w:r w:rsidRPr="00544DA3">
        <w:rPr>
          <w:bCs/>
          <w:color w:val="000000" w:themeColor="text1"/>
        </w:rPr>
        <w:t xml:space="preserve"> then analyses the storage requirements received in Step 1; </w:t>
      </w:r>
      <w:r w:rsidRPr="00544DA3">
        <w:rPr>
          <w:bCs/>
        </w:rPr>
        <w:t>it</w:t>
      </w:r>
      <w:r w:rsidRPr="00544DA3">
        <w:rPr>
          <w:bCs/>
          <w:color w:val="000000" w:themeColor="text1"/>
        </w:rPr>
        <w:t xml:space="preserve"> shall decide the detailed </w:t>
      </w:r>
      <w:r w:rsidRPr="00544DA3">
        <w:rPr>
          <w:bCs/>
        </w:rPr>
        <w:t>PDL</w:t>
      </w:r>
      <w:r w:rsidRPr="00544DA3">
        <w:rPr>
          <w:bCs/>
          <w:color w:val="000000" w:themeColor="text1"/>
        </w:rPr>
        <w:t xml:space="preserve"> storage organization and structure solution. As an example, a </w:t>
      </w:r>
      <w:r w:rsidRPr="00544DA3">
        <w:rPr>
          <w:bCs/>
        </w:rPr>
        <w:t>PDL</w:t>
      </w:r>
      <w:r w:rsidRPr="00544DA3">
        <w:rPr>
          <w:bCs/>
          <w:color w:val="000000" w:themeColor="text1"/>
        </w:rPr>
        <w:t xml:space="preserve"> storage organization and structure solution for </w:t>
      </w:r>
      <w:r w:rsidRPr="00544DA3">
        <w:rPr>
          <w:bCs/>
        </w:rPr>
        <w:t>FL</w:t>
      </w:r>
      <w:r w:rsidRPr="00544DA3">
        <w:rPr>
          <w:bCs/>
          <w:color w:val="000000" w:themeColor="text1"/>
        </w:rPr>
        <w:t xml:space="preserve"> Task-1 </w:t>
      </w:r>
      <w:r w:rsidR="0077711C" w:rsidRPr="00544DA3">
        <w:rPr>
          <w:bCs/>
          <w:color w:val="000000" w:themeColor="text1"/>
        </w:rPr>
        <w:t>could</w:t>
      </w:r>
      <w:r w:rsidRPr="00544DA3">
        <w:rPr>
          <w:bCs/>
          <w:color w:val="000000" w:themeColor="text1"/>
        </w:rPr>
        <w:t xml:space="preserve"> specify the following details:</w:t>
      </w:r>
    </w:p>
    <w:p w14:paraId="14A4EE10" w14:textId="6F6203F4" w:rsidR="000065A5" w:rsidRPr="00544DA3" w:rsidRDefault="000065A5" w:rsidP="00586B5C">
      <w:pPr>
        <w:pStyle w:val="B1"/>
      </w:pPr>
      <w:r w:rsidRPr="00544DA3">
        <w:t>One PDL chain is needed for storing a full version of the global model updates during each FL training round.</w:t>
      </w:r>
    </w:p>
    <w:p w14:paraId="164D8A1F" w14:textId="77777777" w:rsidR="000065A5" w:rsidRPr="00544DA3" w:rsidRDefault="000065A5" w:rsidP="00586B5C">
      <w:pPr>
        <w:pStyle w:val="B1"/>
      </w:pPr>
      <w:r w:rsidRPr="00544DA3">
        <w:t>One PDL chain is needed for storing a tailored version of global model updates during each FL training round.</w:t>
      </w:r>
    </w:p>
    <w:p w14:paraId="37B8847B" w14:textId="22FC2ECB" w:rsidR="000065A5" w:rsidRPr="00544DA3" w:rsidRDefault="000065A5" w:rsidP="00586B5C">
      <w:pPr>
        <w:pStyle w:val="B1"/>
      </w:pPr>
      <w:r w:rsidRPr="00544DA3">
        <w:t>One PDL chain is needed for storing the full version of local model updates. However, a given FL participant only needs to store a full version of the local model update for every 5</w:t>
      </w:r>
      <w:r w:rsidR="00D8119F" w:rsidRPr="00544DA3">
        <w:t xml:space="preserve"> training</w:t>
      </w:r>
      <w:r w:rsidRPr="00544DA3">
        <w:t xml:space="preserve"> rounds.</w:t>
      </w:r>
    </w:p>
    <w:p w14:paraId="3CBF2585" w14:textId="08A5A690" w:rsidR="000065A5" w:rsidRPr="00544DA3" w:rsidRDefault="000065A5" w:rsidP="00586B5C">
      <w:pPr>
        <w:pStyle w:val="B1"/>
      </w:pPr>
      <w:r w:rsidRPr="00544DA3">
        <w:t>One PDL chain is needed for storing the tailored version of local model updates. A given FL participant can store a tailored version of the local model update for every FL training round.</w:t>
      </w:r>
    </w:p>
    <w:p w14:paraId="502693AF" w14:textId="36DBECF7" w:rsidR="00216A76" w:rsidRPr="00544DA3" w:rsidRDefault="00216A76" w:rsidP="00586B5C">
      <w:r w:rsidRPr="00544DA3">
        <w:rPr>
          <w:b/>
          <w:bCs/>
        </w:rPr>
        <w:t>Step 3:</w:t>
      </w:r>
      <w:r w:rsidRPr="00544DA3">
        <w:t xml:space="preserve"> LSS sends a PDL chain discovery request to PDL Node-1 based on the decision in Step 2. In addition, LSS shall collect other useful information from PDL system</w:t>
      </w:r>
      <w:r w:rsidR="00BB3C9D" w:rsidRPr="00544DA3">
        <w:t xml:space="preserve"> (</w:t>
      </w:r>
      <w:r w:rsidR="00C41B65" w:rsidRPr="00544DA3">
        <w:t>e.g.</w:t>
      </w:r>
      <w:r w:rsidR="00BB3C9D" w:rsidRPr="00544DA3">
        <w:t xml:space="preserve"> </w:t>
      </w:r>
      <w:r w:rsidRPr="00544DA3">
        <w:t>the involved FL participants of FL Task-1 if such information is available in the PDL system</w:t>
      </w:r>
      <w:r w:rsidR="00BB3C9D" w:rsidRPr="00544DA3">
        <w:t>)</w:t>
      </w:r>
      <w:r w:rsidRPr="00544DA3">
        <w:t>. LSS shall also convey certain information or configurations to the PDL nodes such that the involved FL participants have the access privileges to operate desired PDL chains.</w:t>
      </w:r>
    </w:p>
    <w:p w14:paraId="72FC78B0" w14:textId="406E0385" w:rsidR="00216A76" w:rsidRPr="00544DA3" w:rsidRDefault="00216A76" w:rsidP="00586B5C">
      <w:r w:rsidRPr="00544DA3">
        <w:rPr>
          <w:b/>
          <w:bCs/>
        </w:rPr>
        <w:t>Step 4</w:t>
      </w:r>
      <w:r w:rsidR="00EF38A5" w:rsidRPr="00544DA3">
        <w:rPr>
          <w:b/>
          <w:bCs/>
        </w:rPr>
        <w:t>:</w:t>
      </w:r>
      <w:r w:rsidRPr="00544DA3">
        <w:t xml:space="preserve"> PDL Node-1 identifies the desired PDL chains and conducts the needed configurations as requested by LSS.</w:t>
      </w:r>
    </w:p>
    <w:p w14:paraId="5AAEE927" w14:textId="3514D6FE" w:rsidR="00216A76" w:rsidRPr="00544DA3" w:rsidRDefault="00216A76" w:rsidP="00586B5C">
      <w:r w:rsidRPr="00544DA3">
        <w:rPr>
          <w:b/>
          <w:bCs/>
        </w:rPr>
        <w:t>Step 5</w:t>
      </w:r>
      <w:r w:rsidR="00EF38A5" w:rsidRPr="00544DA3">
        <w:rPr>
          <w:b/>
          <w:bCs/>
        </w:rPr>
        <w:t>:</w:t>
      </w:r>
      <w:r w:rsidRPr="00544DA3">
        <w:t xml:space="preserve"> PDL Node-1 sends an acknowledgement, along with the identified PDL chains (</w:t>
      </w:r>
      <w:r w:rsidR="00C41B65" w:rsidRPr="00544DA3">
        <w:t>e.g.</w:t>
      </w:r>
      <w:r w:rsidRPr="00544DA3">
        <w:t xml:space="preserve"> chain_ID).</w:t>
      </w:r>
    </w:p>
    <w:p w14:paraId="5CD6CF92" w14:textId="10C1A429" w:rsidR="00EF38A5" w:rsidRPr="00544DA3" w:rsidRDefault="000065A5" w:rsidP="00586B5C">
      <w:r w:rsidRPr="00544DA3">
        <w:rPr>
          <w:b/>
          <w:bCs/>
        </w:rPr>
        <w:t xml:space="preserve">Step </w:t>
      </w:r>
      <w:r w:rsidR="00BB3C9D" w:rsidRPr="00544DA3">
        <w:rPr>
          <w:b/>
          <w:bCs/>
        </w:rPr>
        <w:t>6</w:t>
      </w:r>
      <w:r w:rsidRPr="00544DA3">
        <w:rPr>
          <w:b/>
          <w:bCs/>
        </w:rPr>
        <w:t>:</w:t>
      </w:r>
      <w:r w:rsidRPr="00544DA3">
        <w:t xml:space="preserve"> LSS shall send PDL-related instructions to each of FL participants (</w:t>
      </w:r>
      <w:r w:rsidR="00C41B65" w:rsidRPr="00544DA3">
        <w:t>e.g.</w:t>
      </w:r>
      <w:r w:rsidRPr="00544DA3">
        <w:t xml:space="preserve"> the FL Participant-A) for enforcing the decided storage solution. A PDL-related instruction </w:t>
      </w:r>
      <w:r w:rsidR="0077711C" w:rsidRPr="00544DA3">
        <w:t>could</w:t>
      </w:r>
      <w:r w:rsidRPr="00544DA3">
        <w:t xml:space="preserve"> include:</w:t>
      </w:r>
    </w:p>
    <w:p w14:paraId="3B13D898" w14:textId="77777777" w:rsidR="00EF38A5" w:rsidRPr="00544DA3" w:rsidRDefault="000065A5" w:rsidP="00EF38A5">
      <w:pPr>
        <w:pStyle w:val="B10"/>
      </w:pPr>
      <w:r w:rsidRPr="00544DA3">
        <w:t>1)</w:t>
      </w:r>
      <w:r w:rsidR="00EF38A5" w:rsidRPr="00544DA3">
        <w:tab/>
      </w:r>
      <w:r w:rsidRPr="00544DA3">
        <w:t>PDL node access information such as node address;</w:t>
      </w:r>
    </w:p>
    <w:p w14:paraId="5D24A37A" w14:textId="3C36BA53" w:rsidR="00EF38A5" w:rsidRPr="00544DA3" w:rsidRDefault="000065A5" w:rsidP="00EF38A5">
      <w:pPr>
        <w:pStyle w:val="B10"/>
      </w:pPr>
      <w:r w:rsidRPr="00544DA3">
        <w:t>2)</w:t>
      </w:r>
      <w:r w:rsidR="00EF38A5" w:rsidRPr="00544DA3">
        <w:tab/>
      </w:r>
      <w:r w:rsidRPr="00544DA3">
        <w:t>PDL transaction format or template;</w:t>
      </w:r>
    </w:p>
    <w:p w14:paraId="17A7290A" w14:textId="1AAFDCD3" w:rsidR="00EF38A5" w:rsidRPr="00544DA3" w:rsidRDefault="000065A5" w:rsidP="00EF38A5">
      <w:pPr>
        <w:pStyle w:val="B10"/>
      </w:pPr>
      <w:r w:rsidRPr="00544DA3">
        <w:lastRenderedPageBreak/>
        <w:t>3)</w:t>
      </w:r>
      <w:r w:rsidR="00EF38A5" w:rsidRPr="00544DA3">
        <w:tab/>
      </w:r>
      <w:r w:rsidRPr="00544DA3">
        <w:t xml:space="preserve">the speed of transactions that </w:t>
      </w:r>
      <w:r w:rsidR="000A532C" w:rsidRPr="00544DA3">
        <w:t>F</w:t>
      </w:r>
      <w:r w:rsidRPr="00544DA3">
        <w:t>L Participant-A can generate and send to the desired PDL chain; and</w:t>
      </w:r>
    </w:p>
    <w:p w14:paraId="1F552220" w14:textId="5F7FB5ED" w:rsidR="000065A5" w:rsidRPr="00544DA3" w:rsidRDefault="000065A5" w:rsidP="00EF38A5">
      <w:pPr>
        <w:pStyle w:val="B10"/>
      </w:pPr>
      <w:r w:rsidRPr="00544DA3">
        <w:t>4)</w:t>
      </w:r>
      <w:r w:rsidR="00EF38A5" w:rsidRPr="00544DA3">
        <w:tab/>
      </w:r>
      <w:r w:rsidRPr="00544DA3">
        <w:t>the type of FL-information that FL Participant-A shall contain in PDL transaction</w:t>
      </w:r>
      <w:r w:rsidR="004C5E2F" w:rsidRPr="00544DA3">
        <w:t>.</w:t>
      </w:r>
    </w:p>
    <w:p w14:paraId="2258B18F" w14:textId="1C8F4B50" w:rsidR="004C5E2F" w:rsidRPr="00544DA3" w:rsidRDefault="004C5E2F" w:rsidP="00586B5C">
      <w:r w:rsidRPr="00544DA3">
        <w:rPr>
          <w:b/>
          <w:bCs/>
        </w:rPr>
        <w:t>Step 7</w:t>
      </w:r>
      <w:r w:rsidR="00EF38A5" w:rsidRPr="00544DA3">
        <w:t>:</w:t>
      </w:r>
      <w:r w:rsidRPr="00544DA3">
        <w:t xml:space="preserve"> FL participants (</w:t>
      </w:r>
      <w:r w:rsidR="00C41B65" w:rsidRPr="00544DA3">
        <w:t>e.g.</w:t>
      </w:r>
      <w:r w:rsidRPr="00544DA3">
        <w:t xml:space="preserve"> the FL Participant-A) sends an acknowledgement to LSS.</w:t>
      </w:r>
    </w:p>
    <w:p w14:paraId="3FA07984" w14:textId="46054B99" w:rsidR="004C5E2F" w:rsidRPr="00544DA3" w:rsidRDefault="004C5E2F" w:rsidP="00586B5C">
      <w:r w:rsidRPr="00544DA3">
        <w:rPr>
          <w:b/>
          <w:bCs/>
        </w:rPr>
        <w:t>Step 8</w:t>
      </w:r>
      <w:r w:rsidR="00EF38A5" w:rsidRPr="00544DA3">
        <w:t>:</w:t>
      </w:r>
      <w:r w:rsidRPr="00544DA3">
        <w:t xml:space="preserve"> LSS sends an acknowledgement to LSS Client-1, indicating that FL Task-1 is now ready for storing data in PDL system.</w:t>
      </w:r>
    </w:p>
    <w:p w14:paraId="200AF3DA" w14:textId="4B5E10C5" w:rsidR="000065A5" w:rsidRPr="00544DA3" w:rsidRDefault="000065A5" w:rsidP="00586B5C">
      <w:r w:rsidRPr="00544DA3">
        <w:rPr>
          <w:b/>
          <w:bCs/>
        </w:rPr>
        <w:t xml:space="preserve">Step </w:t>
      </w:r>
      <w:r w:rsidR="004C5E2F" w:rsidRPr="00544DA3">
        <w:rPr>
          <w:b/>
          <w:bCs/>
        </w:rPr>
        <w:t>9</w:t>
      </w:r>
      <w:r w:rsidRPr="00544DA3">
        <w:rPr>
          <w:b/>
          <w:bCs/>
        </w:rPr>
        <w:t>:</w:t>
      </w:r>
      <w:r w:rsidRPr="00544DA3">
        <w:t xml:space="preserve"> FL Participant-A generate</w:t>
      </w:r>
      <w:r w:rsidR="004C5E2F" w:rsidRPr="00544DA3">
        <w:t>s</w:t>
      </w:r>
      <w:r w:rsidRPr="00544DA3">
        <w:t xml:space="preserve"> a local model update for the current FL training round #</w:t>
      </w:r>
      <w:r w:rsidRPr="00544DA3">
        <w:rPr>
          <w:i/>
          <w:iCs/>
        </w:rPr>
        <w:t>i</w:t>
      </w:r>
      <w:r w:rsidRPr="00544DA3">
        <w:t>. Based on the configuration, FL Participant-A knows that the full version of the local model update will be stored in PDL chain-1. Accordingly, it shall create a PDL transaction (e.g. Transaction-1) for storing a full version of this local model update based on the transaction format of PDL chain-1.</w:t>
      </w:r>
    </w:p>
    <w:p w14:paraId="5F39BDF2" w14:textId="78798F8E" w:rsidR="000065A5" w:rsidRPr="00544DA3" w:rsidRDefault="000065A5" w:rsidP="00586B5C">
      <w:r w:rsidRPr="00544DA3">
        <w:rPr>
          <w:b/>
          <w:bCs/>
        </w:rPr>
        <w:t xml:space="preserve">Step </w:t>
      </w:r>
      <w:r w:rsidR="004C5E2F" w:rsidRPr="00544DA3">
        <w:rPr>
          <w:b/>
          <w:bCs/>
        </w:rPr>
        <w:t>10</w:t>
      </w:r>
      <w:r w:rsidRPr="00544DA3">
        <w:rPr>
          <w:rFonts w:eastAsiaTheme="minorEastAsia"/>
          <w:b/>
          <w:bCs/>
          <w:lang w:eastAsia="zh-CN"/>
        </w:rPr>
        <w:t>:</w:t>
      </w:r>
      <w:r w:rsidRPr="00544DA3">
        <w:rPr>
          <w:rFonts w:eastAsiaTheme="minorEastAsia"/>
          <w:lang w:eastAsia="zh-CN"/>
        </w:rPr>
        <w:t xml:space="preserve"> </w:t>
      </w:r>
      <w:r w:rsidRPr="00544DA3">
        <w:t>FL Participant-A shall submit Transaction-1 to PDL chain-1 via PDL Node-1. Accordingly, after a certain consensus process, Transaction-1 shall be recorded in PDL chain-1.</w:t>
      </w:r>
    </w:p>
    <w:p w14:paraId="3454EF20" w14:textId="05F8CC0D" w:rsidR="004C5E2F" w:rsidRPr="00544DA3" w:rsidRDefault="004C5E2F" w:rsidP="00586B5C">
      <w:r w:rsidRPr="00544DA3">
        <w:rPr>
          <w:b/>
          <w:bCs/>
        </w:rPr>
        <w:t>Step 11</w:t>
      </w:r>
      <w:r w:rsidR="00EF38A5" w:rsidRPr="00544DA3">
        <w:rPr>
          <w:b/>
          <w:bCs/>
        </w:rPr>
        <w:t>:</w:t>
      </w:r>
      <w:r w:rsidRPr="00544DA3">
        <w:t xml:space="preserve"> PDL Node-1 sends an acknowledgement once Transaction-1 is recorded in PDL chain-1.</w:t>
      </w:r>
    </w:p>
    <w:p w14:paraId="61953667" w14:textId="1E49C895" w:rsidR="004C5E2F" w:rsidRPr="00544DA3" w:rsidRDefault="004C5E2F" w:rsidP="00586B5C">
      <w:r w:rsidRPr="00544DA3">
        <w:rPr>
          <w:b/>
          <w:bCs/>
        </w:rPr>
        <w:t>Step 12</w:t>
      </w:r>
      <w:r w:rsidR="00EF38A5" w:rsidRPr="00544DA3">
        <w:rPr>
          <w:b/>
          <w:bCs/>
        </w:rPr>
        <w:t>:</w:t>
      </w:r>
      <w:r w:rsidRPr="00544DA3">
        <w:t xml:space="preserve"> FL Participant-A (or other entities, e.g. the PDL nodes) notifies LSS that a new local model update generated by FL Participant-A is available.</w:t>
      </w:r>
    </w:p>
    <w:p w14:paraId="79764D26" w14:textId="31E35034" w:rsidR="004C5E2F" w:rsidRPr="00544DA3" w:rsidRDefault="004C5E2F" w:rsidP="00586B5C">
      <w:r w:rsidRPr="00544DA3">
        <w:rPr>
          <w:b/>
          <w:bCs/>
        </w:rPr>
        <w:t>Step 13</w:t>
      </w:r>
      <w:r w:rsidR="00EF38A5" w:rsidRPr="00544DA3">
        <w:rPr>
          <w:b/>
          <w:bCs/>
        </w:rPr>
        <w:t>:</w:t>
      </w:r>
      <w:r w:rsidRPr="00544DA3">
        <w:t xml:space="preserve"> PDL Node-1 sends an acknowledgement for the notification.</w:t>
      </w:r>
    </w:p>
    <w:p w14:paraId="31D9A17F" w14:textId="084205DB" w:rsidR="000065A5" w:rsidRPr="00544DA3" w:rsidRDefault="000065A5" w:rsidP="00586B5C">
      <w:r w:rsidRPr="00544DA3">
        <w:rPr>
          <w:b/>
          <w:bCs/>
        </w:rPr>
        <w:t xml:space="preserve">Step </w:t>
      </w:r>
      <w:r w:rsidR="001C6EC0" w:rsidRPr="00544DA3">
        <w:rPr>
          <w:b/>
          <w:bCs/>
        </w:rPr>
        <w:t>14</w:t>
      </w:r>
      <w:r w:rsidRPr="00544DA3">
        <w:rPr>
          <w:b/>
          <w:bCs/>
        </w:rPr>
        <w:t>:</w:t>
      </w:r>
      <w:r w:rsidRPr="00544DA3">
        <w:t xml:space="preserve"> LSS obtain</w:t>
      </w:r>
      <w:r w:rsidR="00C46B6A" w:rsidRPr="00544DA3">
        <w:t>s</w:t>
      </w:r>
      <w:r w:rsidRPr="00544DA3">
        <w:t xml:space="preserve"> the new local model update. According to the configuration, LSS knows that it shall conduct a model tailoring operation. Accordingly, LSS creates a tailored version of the local model update included in Transaction-1</w:t>
      </w:r>
      <w:r w:rsidR="001C6EC0" w:rsidRPr="00544DA3">
        <w:t>, which shall be stored in PDL chain-2 by creating another PDL transaction (e.g. Transaction-2)</w:t>
      </w:r>
      <w:r w:rsidRPr="00544DA3">
        <w:t>.</w:t>
      </w:r>
    </w:p>
    <w:p w14:paraId="051559A9" w14:textId="1EA59D11" w:rsidR="000065A5" w:rsidRPr="00544DA3" w:rsidRDefault="000065A5" w:rsidP="00586B5C">
      <w:r w:rsidRPr="00544DA3">
        <w:rPr>
          <w:b/>
          <w:bCs/>
        </w:rPr>
        <w:t xml:space="preserve">Step </w:t>
      </w:r>
      <w:r w:rsidR="001C6EC0" w:rsidRPr="00544DA3">
        <w:rPr>
          <w:b/>
          <w:bCs/>
        </w:rPr>
        <w:t>15</w:t>
      </w:r>
      <w:r w:rsidRPr="00544DA3">
        <w:rPr>
          <w:b/>
          <w:bCs/>
        </w:rPr>
        <w:t>:</w:t>
      </w:r>
      <w:r w:rsidRPr="00544DA3">
        <w:t xml:space="preserve"> LSS submit</w:t>
      </w:r>
      <w:r w:rsidR="00C46B6A" w:rsidRPr="00544DA3">
        <w:t>s</w:t>
      </w:r>
      <w:r w:rsidRPr="00544DA3">
        <w:t xml:space="preserve"> Transaction-2 to PDL chain-2. As a result, Transaction-2 will be recorded in PDL chain-2 after a consensus process.</w:t>
      </w:r>
    </w:p>
    <w:p w14:paraId="16DD8B2A" w14:textId="376F6939" w:rsidR="00C46B6A" w:rsidRPr="00544DA3" w:rsidRDefault="00C46B6A" w:rsidP="00586B5C">
      <w:r w:rsidRPr="00544DA3">
        <w:rPr>
          <w:b/>
          <w:bCs/>
        </w:rPr>
        <w:t>Step 16</w:t>
      </w:r>
      <w:r w:rsidR="00D26C2D" w:rsidRPr="00544DA3">
        <w:rPr>
          <w:b/>
          <w:bCs/>
        </w:rPr>
        <w:t>:</w:t>
      </w:r>
      <w:r w:rsidRPr="00544DA3">
        <w:t xml:space="preserve"> PDL Node-1 sends an acknowledgement to LSS once Transaction-2 is recorded in PDL chain-2.</w:t>
      </w:r>
    </w:p>
    <w:p w14:paraId="10D34CB8" w14:textId="0E98565E" w:rsidR="00C60C6D" w:rsidRPr="00544DA3" w:rsidRDefault="00C60C6D" w:rsidP="00304DF9">
      <w:pPr>
        <w:pStyle w:val="Heading2"/>
      </w:pPr>
      <w:bookmarkStart w:id="96" w:name="_Toc74906010"/>
      <w:bookmarkStart w:id="97" w:name="_Toc74910646"/>
      <w:bookmarkStart w:id="98" w:name="_Toc75856557"/>
      <w:r w:rsidRPr="00544DA3">
        <w:lastRenderedPageBreak/>
        <w:t>7.2</w:t>
      </w:r>
      <w:r w:rsidRPr="00544DA3">
        <w:tab/>
      </w:r>
      <w:r w:rsidR="00A94C63" w:rsidRPr="00544DA3">
        <w:t>Solutions for PDL-based Federated Data Collection</w:t>
      </w:r>
      <w:bookmarkEnd w:id="96"/>
      <w:bookmarkEnd w:id="97"/>
      <w:bookmarkEnd w:id="98"/>
    </w:p>
    <w:p w14:paraId="31C4B415" w14:textId="3BFDAEC4" w:rsidR="000065A5" w:rsidRPr="00544DA3" w:rsidRDefault="00945D2A" w:rsidP="00F44DDD">
      <w:pPr>
        <w:pStyle w:val="FL"/>
      </w:pPr>
      <w:r w:rsidRPr="00544DA3">
        <w:rPr>
          <w:noProof/>
          <w:lang w:eastAsia="zh-CN"/>
        </w:rPr>
        <w:drawing>
          <wp:inline distT="0" distB="0" distL="0" distR="0" wp14:anchorId="73D5FD82" wp14:editId="72B65ACA">
            <wp:extent cx="6115050" cy="470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4705350"/>
                    </a:xfrm>
                    <a:prstGeom prst="rect">
                      <a:avLst/>
                    </a:prstGeom>
                    <a:noFill/>
                    <a:ln>
                      <a:noFill/>
                    </a:ln>
                  </pic:spPr>
                </pic:pic>
              </a:graphicData>
            </a:graphic>
          </wp:inline>
        </w:drawing>
      </w:r>
    </w:p>
    <w:p w14:paraId="753523B1" w14:textId="3F703129" w:rsidR="000065A5" w:rsidRPr="00544DA3" w:rsidRDefault="000065A5" w:rsidP="00586B5C">
      <w:pPr>
        <w:pStyle w:val="TF"/>
      </w:pPr>
      <w:r w:rsidRPr="00544DA3">
        <w:t>Figure 7.2-1: Procedure of PDL-based Federated Data Collection</w:t>
      </w:r>
    </w:p>
    <w:p w14:paraId="4E0560EB" w14:textId="6FC36A0B" w:rsidR="005C4119" w:rsidRPr="00544DA3" w:rsidRDefault="005C4119" w:rsidP="002A7EF1">
      <w:pPr>
        <w:keepNext/>
        <w:keepLines/>
      </w:pPr>
      <w:r w:rsidRPr="00544DA3">
        <w:t>A detailed procedure for leveraging Ledger Messaging Service (LMS) to enable PDL-based federated data collection is illustrated in Figure 7.2-1</w:t>
      </w:r>
      <w:r w:rsidR="00FA1717" w:rsidRPr="00544DA3">
        <w:t>, where a</w:t>
      </w:r>
      <w:r w:rsidR="00FA1717" w:rsidRPr="00544DA3">
        <w:rPr>
          <w:rFonts w:eastAsiaTheme="minorEastAsia"/>
          <w:lang w:eastAsia="zh-CN"/>
        </w:rPr>
        <w:t xml:space="preserve"> federated data collection client needs to transmit a data (i.e. Msg1) to a federated data collection server via a PDL network. PDL Node-1 and PDL Node-2 are two PDL nodes, which connect LMS-1 and LMS-2, respectively</w:t>
      </w:r>
      <w:r w:rsidR="00EB483A" w:rsidRPr="00544DA3">
        <w:rPr>
          <w:rFonts w:eastAsiaTheme="minorEastAsia"/>
          <w:lang w:eastAsia="zh-CN"/>
        </w:rPr>
        <w:t xml:space="preserve">; the PDL network </w:t>
      </w:r>
      <w:r w:rsidR="0077711C" w:rsidRPr="00544DA3">
        <w:rPr>
          <w:rFonts w:eastAsiaTheme="minorEastAsia"/>
          <w:lang w:eastAsia="zh-CN"/>
        </w:rPr>
        <w:t>could</w:t>
      </w:r>
      <w:r w:rsidR="00EB483A" w:rsidRPr="00544DA3">
        <w:rPr>
          <w:rFonts w:eastAsiaTheme="minorEastAsia"/>
          <w:lang w:eastAsia="zh-CN"/>
        </w:rPr>
        <w:t xml:space="preserve"> have more PDL nodes that are responsible for propagating the data (i.e.</w:t>
      </w:r>
      <w:r w:rsidR="00751E85" w:rsidRPr="00544DA3">
        <w:rPr>
          <w:rFonts w:eastAsiaTheme="minorEastAsia"/>
          <w:lang w:eastAsia="zh-CN"/>
        </w:rPr>
        <w:t> </w:t>
      </w:r>
      <w:r w:rsidR="00EB483A" w:rsidRPr="00544DA3">
        <w:rPr>
          <w:rFonts w:eastAsiaTheme="minorEastAsia"/>
          <w:lang w:eastAsia="zh-CN"/>
        </w:rPr>
        <w:t>Msg1) from PDL Node-1 to PDL Node-2</w:t>
      </w:r>
      <w:r w:rsidR="00FA1717" w:rsidRPr="00544DA3">
        <w:rPr>
          <w:rFonts w:eastAsiaTheme="minorEastAsia"/>
          <w:lang w:eastAsia="zh-CN"/>
        </w:rPr>
        <w:t>.</w:t>
      </w:r>
      <w:r w:rsidR="00EB483A" w:rsidRPr="00544DA3">
        <w:rPr>
          <w:rFonts w:eastAsiaTheme="minorEastAsia"/>
          <w:lang w:eastAsia="zh-CN"/>
        </w:rPr>
        <w:t xml:space="preserve"> </w:t>
      </w:r>
      <w:r w:rsidR="00182211" w:rsidRPr="00544DA3">
        <w:rPr>
          <w:rFonts w:eastAsiaTheme="minorEastAsia"/>
          <w:lang w:eastAsia="zh-CN"/>
        </w:rPr>
        <w:t>The procedure consists of t</w:t>
      </w:r>
      <w:r w:rsidR="00EB483A" w:rsidRPr="00544DA3">
        <w:rPr>
          <w:rFonts w:eastAsiaTheme="minorEastAsia"/>
          <w:lang w:eastAsia="zh-CN"/>
        </w:rPr>
        <w:t>he following steps</w:t>
      </w:r>
      <w:r w:rsidR="00751E85" w:rsidRPr="00544DA3">
        <w:t>:</w:t>
      </w:r>
    </w:p>
    <w:p w14:paraId="31D09C92" w14:textId="2151BCCE" w:rsidR="005C7152" w:rsidRPr="00544DA3" w:rsidRDefault="005C7152" w:rsidP="00586B5C">
      <w:pPr>
        <w:rPr>
          <w:rFonts w:eastAsiaTheme="minorEastAsia"/>
          <w:lang w:eastAsia="zh-CN"/>
        </w:rPr>
      </w:pPr>
      <w:r w:rsidRPr="00544DA3">
        <w:rPr>
          <w:b/>
          <w:bCs/>
        </w:rPr>
        <w:t xml:space="preserve">Step </w:t>
      </w:r>
      <w:r w:rsidRPr="00544DA3">
        <w:rPr>
          <w:rFonts w:eastAsiaTheme="minorEastAsia"/>
          <w:b/>
          <w:bCs/>
          <w:lang w:eastAsia="zh-CN"/>
        </w:rPr>
        <w:t>1:</w:t>
      </w:r>
      <w:r w:rsidR="00FA1717" w:rsidRPr="00544DA3">
        <w:rPr>
          <w:rFonts w:eastAsiaTheme="minorEastAsia"/>
          <w:lang w:eastAsia="zh-CN"/>
        </w:rPr>
        <w:t xml:space="preserve"> A federated data collection client sends an original message Msg1 to LM</w:t>
      </w:r>
      <w:r w:rsidR="00260358" w:rsidRPr="00544DA3">
        <w:rPr>
          <w:rFonts w:eastAsiaTheme="minorEastAsia"/>
          <w:lang w:eastAsia="zh-CN"/>
        </w:rPr>
        <w:t>S</w:t>
      </w:r>
      <w:r w:rsidR="00182211" w:rsidRPr="00544DA3">
        <w:rPr>
          <w:rFonts w:eastAsiaTheme="minorEastAsia"/>
          <w:lang w:eastAsia="zh-CN"/>
        </w:rPr>
        <w:t>-1</w:t>
      </w:r>
      <w:r w:rsidR="00FA1717" w:rsidRPr="00544DA3">
        <w:rPr>
          <w:rFonts w:eastAsiaTheme="minorEastAsia"/>
          <w:lang w:eastAsia="zh-CN"/>
        </w:rPr>
        <w:t xml:space="preserve">. Msg1 contains the data to be transmitted to a federated data collection server via a </w:t>
      </w:r>
      <w:r w:rsidR="00182211" w:rsidRPr="00544DA3">
        <w:rPr>
          <w:rFonts w:eastAsiaTheme="minorEastAsia"/>
          <w:lang w:eastAsia="zh-CN"/>
        </w:rPr>
        <w:t xml:space="preserve">target </w:t>
      </w:r>
      <w:r w:rsidR="00FA1717" w:rsidRPr="00544DA3">
        <w:rPr>
          <w:rFonts w:eastAsiaTheme="minorEastAsia"/>
          <w:lang w:eastAsia="zh-CN"/>
        </w:rPr>
        <w:t>PDL network.</w:t>
      </w:r>
    </w:p>
    <w:p w14:paraId="004728F4" w14:textId="38A0F3EE" w:rsidR="00182211" w:rsidRPr="00544DA3" w:rsidRDefault="00182211" w:rsidP="00586B5C">
      <w:r w:rsidRPr="00544DA3">
        <w:rPr>
          <w:rFonts w:eastAsiaTheme="minorEastAsia"/>
          <w:b/>
          <w:bCs/>
          <w:lang w:eastAsia="zh-CN"/>
        </w:rPr>
        <w:t>Step 2:</w:t>
      </w:r>
      <w:r w:rsidRPr="00544DA3">
        <w:rPr>
          <w:rFonts w:eastAsiaTheme="minorEastAsia"/>
          <w:lang w:eastAsia="zh-CN"/>
        </w:rPr>
        <w:t xml:space="preserve"> The LMS-1 receives Msg1. LMS-1 </w:t>
      </w:r>
      <w:r w:rsidR="0077711C" w:rsidRPr="00544DA3">
        <w:t>could</w:t>
      </w:r>
      <w:r w:rsidRPr="00544DA3">
        <w:t xml:space="preserve"> first look up any applicable PDL policy rules as maintained locally. Based on any found PDL policy rule, LMS-1 authenticates and authorizes if the federated data collection client is allowed to leverage the target PDL network to send Msg1 to the federated data collection server. Based on these PDL policy rules, LMS-1 </w:t>
      </w:r>
      <w:r w:rsidR="0077711C" w:rsidRPr="00544DA3">
        <w:t>could</w:t>
      </w:r>
      <w:r w:rsidRPr="00544DA3">
        <w:t xml:space="preserve"> also determine an appropriate type/format for the PDL transaction to be created at Step 6 if it is not indicated in Step 1 or the type indicated in Step 1 is not allowed.</w:t>
      </w:r>
    </w:p>
    <w:p w14:paraId="537AA98B" w14:textId="43A656B5" w:rsidR="00182211" w:rsidRPr="00544DA3" w:rsidRDefault="00182211" w:rsidP="00586B5C">
      <w:r w:rsidRPr="00544DA3">
        <w:rPr>
          <w:b/>
          <w:bCs/>
        </w:rPr>
        <w:t>Step 3:</w:t>
      </w:r>
      <w:r w:rsidRPr="00544DA3">
        <w:t xml:space="preserve"> LMS-1 </w:t>
      </w:r>
      <w:r w:rsidR="0077711C" w:rsidRPr="00544DA3">
        <w:t>could</w:t>
      </w:r>
      <w:r w:rsidR="005D5885" w:rsidRPr="00544DA3">
        <w:t xml:space="preserve"> need to </w:t>
      </w:r>
      <w:r w:rsidRPr="00544DA3">
        <w:t xml:space="preserve">find LMS-2, for example, based on the address or identifier of the federated data collection server. </w:t>
      </w:r>
      <w:r w:rsidR="005D5885" w:rsidRPr="00544DA3">
        <w:t xml:space="preserve">LMS-1 </w:t>
      </w:r>
      <w:r w:rsidR="0077711C" w:rsidRPr="00544DA3">
        <w:t>could</w:t>
      </w:r>
      <w:r w:rsidR="005D5885" w:rsidRPr="00544DA3">
        <w:t xml:space="preserve"> have been provisioned with the address of LMS-2; thus, this step can be skipped.</w:t>
      </w:r>
    </w:p>
    <w:p w14:paraId="3CDDA232" w14:textId="77777777" w:rsidR="00945D2A" w:rsidRPr="00544DA3" w:rsidRDefault="005D5885" w:rsidP="00586B5C">
      <w:r w:rsidRPr="00544DA3">
        <w:rPr>
          <w:b/>
          <w:bCs/>
        </w:rPr>
        <w:lastRenderedPageBreak/>
        <w:t>Step 4:</w:t>
      </w:r>
      <w:r w:rsidRPr="00544DA3">
        <w:t xml:space="preserve"> Optionally, LMS-1 sends a notification to LMS-2 indicating LMS-2 will be receiving Msg1 via PDL Node-2.</w:t>
      </w:r>
    </w:p>
    <w:p w14:paraId="35CC0CCD" w14:textId="5848D3D0" w:rsidR="005D5885" w:rsidRPr="00544DA3" w:rsidRDefault="00945D2A" w:rsidP="00586B5C">
      <w:r w:rsidRPr="00544DA3">
        <w:rPr>
          <w:b/>
          <w:bCs/>
        </w:rPr>
        <w:t>Step 5:</w:t>
      </w:r>
      <w:r w:rsidRPr="00544DA3">
        <w:t xml:space="preserve"> LMS-2 sends a response to LMS-1 as a confirmation to Step 4.</w:t>
      </w:r>
    </w:p>
    <w:p w14:paraId="38C1BC4A" w14:textId="330E9865" w:rsidR="005D5885" w:rsidRPr="00544DA3" w:rsidRDefault="005D5885" w:rsidP="00586B5C">
      <w:r w:rsidRPr="00544DA3">
        <w:rPr>
          <w:b/>
          <w:bCs/>
        </w:rPr>
        <w:t xml:space="preserve">Step </w:t>
      </w:r>
      <w:r w:rsidR="00945D2A" w:rsidRPr="00544DA3">
        <w:rPr>
          <w:b/>
          <w:bCs/>
        </w:rPr>
        <w:t>6</w:t>
      </w:r>
      <w:r w:rsidRPr="00544DA3">
        <w:rPr>
          <w:b/>
          <w:bCs/>
        </w:rPr>
        <w:t>:</w:t>
      </w:r>
      <w:r w:rsidRPr="00544DA3">
        <w:t xml:space="preserve"> LMS-2 subscribes to PDL Node-2 for receiving any transactions from LMS-1.</w:t>
      </w:r>
    </w:p>
    <w:p w14:paraId="7638DF36" w14:textId="38693FB1" w:rsidR="00945D2A" w:rsidRPr="00544DA3" w:rsidRDefault="00945D2A" w:rsidP="00586B5C">
      <w:r w:rsidRPr="00544DA3">
        <w:rPr>
          <w:b/>
          <w:bCs/>
        </w:rPr>
        <w:t>Step 7:</w:t>
      </w:r>
      <w:r w:rsidRPr="00544DA3">
        <w:t xml:space="preserve"> PDL Node-2 sends a response to LMS-2 as a confirmation to Step 6.</w:t>
      </w:r>
    </w:p>
    <w:p w14:paraId="1D3AE077" w14:textId="72EF1122" w:rsidR="005D5885" w:rsidRPr="00544DA3" w:rsidRDefault="005D5885" w:rsidP="00586B5C">
      <w:r w:rsidRPr="00544DA3">
        <w:rPr>
          <w:b/>
          <w:bCs/>
        </w:rPr>
        <w:t xml:space="preserve">Step </w:t>
      </w:r>
      <w:r w:rsidR="00945D2A" w:rsidRPr="00544DA3">
        <w:rPr>
          <w:b/>
          <w:bCs/>
        </w:rPr>
        <w:t>8</w:t>
      </w:r>
      <w:r w:rsidRPr="00544DA3">
        <w:rPr>
          <w:b/>
          <w:bCs/>
        </w:rPr>
        <w:t>:</w:t>
      </w:r>
      <w:r w:rsidRPr="00544DA3">
        <w:t xml:space="preserve"> LMS-1 generates a new PDL transaction Txn1 according to the transaction type as determined in Step 2. Txn1 contains Msg1.</w:t>
      </w:r>
    </w:p>
    <w:p w14:paraId="4210E032" w14:textId="58712CFA" w:rsidR="005D5885" w:rsidRPr="00544DA3" w:rsidRDefault="005D5885" w:rsidP="00586B5C">
      <w:r w:rsidRPr="00544DA3">
        <w:rPr>
          <w:b/>
          <w:bCs/>
        </w:rPr>
        <w:t xml:space="preserve">Step </w:t>
      </w:r>
      <w:r w:rsidR="00CC6B21" w:rsidRPr="00544DA3">
        <w:rPr>
          <w:b/>
          <w:bCs/>
        </w:rPr>
        <w:t>9</w:t>
      </w:r>
      <w:r w:rsidRPr="00544DA3">
        <w:rPr>
          <w:b/>
          <w:bCs/>
        </w:rPr>
        <w:t>:</w:t>
      </w:r>
      <w:r w:rsidRPr="00544DA3">
        <w:t xml:space="preserve"> LMS-1 sends the generated PDL transaction Txn1 to PDL Node-1.</w:t>
      </w:r>
    </w:p>
    <w:p w14:paraId="23C72227" w14:textId="1A63A152" w:rsidR="005D5885" w:rsidRPr="00544DA3" w:rsidRDefault="005D5885" w:rsidP="00586B5C">
      <w:r w:rsidRPr="00544DA3">
        <w:rPr>
          <w:b/>
          <w:bCs/>
        </w:rPr>
        <w:t xml:space="preserve">Step </w:t>
      </w:r>
      <w:r w:rsidR="00CC6B21" w:rsidRPr="00544DA3">
        <w:rPr>
          <w:b/>
          <w:bCs/>
        </w:rPr>
        <w:t>10</w:t>
      </w:r>
      <w:r w:rsidRPr="00544DA3">
        <w:rPr>
          <w:b/>
          <w:bCs/>
        </w:rPr>
        <w:t>:</w:t>
      </w:r>
      <w:r w:rsidRPr="00544DA3">
        <w:t xml:space="preserve"> PDL Node-1 propagates Txn1 through the target PDL network.</w:t>
      </w:r>
    </w:p>
    <w:p w14:paraId="437DB575" w14:textId="5136717E" w:rsidR="005D5885" w:rsidRPr="00544DA3" w:rsidRDefault="005D5885" w:rsidP="00586B5C">
      <w:r w:rsidRPr="00544DA3">
        <w:rPr>
          <w:b/>
          <w:bCs/>
        </w:rPr>
        <w:t xml:space="preserve">Step </w:t>
      </w:r>
      <w:r w:rsidR="00CC6B21" w:rsidRPr="00544DA3">
        <w:rPr>
          <w:b/>
          <w:bCs/>
        </w:rPr>
        <w:t>11</w:t>
      </w:r>
      <w:r w:rsidRPr="00544DA3">
        <w:rPr>
          <w:b/>
          <w:bCs/>
        </w:rPr>
        <w:t>:</w:t>
      </w:r>
      <w:r w:rsidRPr="00544DA3">
        <w:t xml:space="preserve"> PDL Node-2 receives Txn1 from the target PDL network as the result of transaction propagation.</w:t>
      </w:r>
    </w:p>
    <w:p w14:paraId="366C33D7" w14:textId="6DCE2D53" w:rsidR="005D5885" w:rsidRPr="00544DA3" w:rsidRDefault="005D5885" w:rsidP="00586B5C">
      <w:r w:rsidRPr="00544DA3">
        <w:rPr>
          <w:b/>
          <w:bCs/>
        </w:rPr>
        <w:t xml:space="preserve">Step </w:t>
      </w:r>
      <w:r w:rsidR="00CC6B21" w:rsidRPr="00544DA3">
        <w:rPr>
          <w:b/>
          <w:bCs/>
        </w:rPr>
        <w:t>12</w:t>
      </w:r>
      <w:r w:rsidRPr="00544DA3">
        <w:rPr>
          <w:b/>
          <w:bCs/>
        </w:rPr>
        <w:t>:</w:t>
      </w:r>
      <w:r w:rsidRPr="00544DA3">
        <w:t xml:space="preserve"> After Txn1 is validated and successfully stored to the ledger (</w:t>
      </w:r>
      <w:r w:rsidR="00C41B65" w:rsidRPr="00544DA3">
        <w:t>e.g.</w:t>
      </w:r>
      <w:r w:rsidRPr="00544DA3">
        <w:t xml:space="preserve"> as a result </w:t>
      </w:r>
      <w:r w:rsidR="00260358" w:rsidRPr="00544DA3">
        <w:t xml:space="preserve">of </w:t>
      </w:r>
      <w:r w:rsidRPr="00544DA3">
        <w:t>PDL consensus process), PDL Node-2 forwards Txn1 to LMS-2.</w:t>
      </w:r>
    </w:p>
    <w:p w14:paraId="274BA272" w14:textId="1C437193" w:rsidR="00CC6B21" w:rsidRPr="00544DA3" w:rsidRDefault="00CC6B21" w:rsidP="00586B5C">
      <w:r w:rsidRPr="00544DA3">
        <w:rPr>
          <w:b/>
          <w:bCs/>
        </w:rPr>
        <w:t>Step 13:</w:t>
      </w:r>
      <w:r w:rsidRPr="00544DA3">
        <w:t xml:space="preserve"> LMS-2 sends a response to PDL Node-2 as a confirmation to Step 12.</w:t>
      </w:r>
    </w:p>
    <w:p w14:paraId="2904B34A" w14:textId="1129048E" w:rsidR="005D5885" w:rsidRPr="00544DA3" w:rsidRDefault="005D5885" w:rsidP="00586B5C">
      <w:r w:rsidRPr="00544DA3">
        <w:rPr>
          <w:b/>
          <w:bCs/>
        </w:rPr>
        <w:t xml:space="preserve">Step </w:t>
      </w:r>
      <w:r w:rsidR="00CC6B21" w:rsidRPr="00544DA3">
        <w:rPr>
          <w:b/>
          <w:bCs/>
        </w:rPr>
        <w:t>14</w:t>
      </w:r>
      <w:r w:rsidRPr="00544DA3">
        <w:rPr>
          <w:b/>
          <w:bCs/>
        </w:rPr>
        <w:t>:</w:t>
      </w:r>
      <w:r w:rsidRPr="00544DA3">
        <w:t xml:space="preserve"> LMS-2 receives Txn1 and perform</w:t>
      </w:r>
      <w:r w:rsidR="00260358" w:rsidRPr="00544DA3">
        <w:t>s</w:t>
      </w:r>
      <w:r w:rsidRPr="00544DA3">
        <w:t xml:space="preserve"> transaction-to-message adaptation to recover </w:t>
      </w:r>
      <w:r w:rsidR="00260358" w:rsidRPr="00544DA3">
        <w:t xml:space="preserve">the original </w:t>
      </w:r>
      <w:r w:rsidRPr="00544DA3">
        <w:t>Msg1.</w:t>
      </w:r>
    </w:p>
    <w:p w14:paraId="22800E9F" w14:textId="37FC435C" w:rsidR="005D5885" w:rsidRPr="00544DA3" w:rsidRDefault="005D5885" w:rsidP="00586B5C">
      <w:r w:rsidRPr="00544DA3">
        <w:rPr>
          <w:b/>
          <w:bCs/>
        </w:rPr>
        <w:t xml:space="preserve">Step </w:t>
      </w:r>
      <w:r w:rsidR="00CC6B21" w:rsidRPr="00544DA3">
        <w:rPr>
          <w:b/>
          <w:bCs/>
        </w:rPr>
        <w:t>15</w:t>
      </w:r>
      <w:r w:rsidRPr="00544DA3">
        <w:rPr>
          <w:b/>
          <w:bCs/>
        </w:rPr>
        <w:t>:</w:t>
      </w:r>
      <w:r w:rsidRPr="00544DA3">
        <w:t xml:space="preserve"> LMS-2 forwards </w:t>
      </w:r>
      <w:r w:rsidR="00260358" w:rsidRPr="00544DA3">
        <w:t xml:space="preserve">the original </w:t>
      </w:r>
      <w:r w:rsidRPr="00544DA3">
        <w:t>Msg1 to the federated data collection server.</w:t>
      </w:r>
    </w:p>
    <w:p w14:paraId="2C958766" w14:textId="477ACB56" w:rsidR="005D5885" w:rsidRPr="00544DA3" w:rsidRDefault="005D5885" w:rsidP="00586B5C">
      <w:r w:rsidRPr="00544DA3">
        <w:rPr>
          <w:b/>
          <w:bCs/>
        </w:rPr>
        <w:t xml:space="preserve">Step </w:t>
      </w:r>
      <w:r w:rsidR="00CC6B21" w:rsidRPr="00544DA3">
        <w:rPr>
          <w:b/>
          <w:bCs/>
        </w:rPr>
        <w:t>16</w:t>
      </w:r>
      <w:r w:rsidRPr="00544DA3">
        <w:rPr>
          <w:b/>
          <w:bCs/>
        </w:rPr>
        <w:t>:</w:t>
      </w:r>
      <w:r w:rsidRPr="00544DA3">
        <w:t xml:space="preserve"> The federated data collection server sends a response to LMS-2 indicating the successful receival of </w:t>
      </w:r>
      <w:r w:rsidR="00CA5647" w:rsidRPr="00544DA3">
        <w:t>Msg1</w:t>
      </w:r>
      <w:r w:rsidRPr="00544DA3">
        <w:t>.</w:t>
      </w:r>
    </w:p>
    <w:p w14:paraId="33E10F7E" w14:textId="3508C7AD" w:rsidR="005D5885" w:rsidRPr="00544DA3" w:rsidRDefault="005D5885" w:rsidP="00586B5C">
      <w:r w:rsidRPr="00544DA3">
        <w:rPr>
          <w:b/>
          <w:bCs/>
        </w:rPr>
        <w:t xml:space="preserve">Step </w:t>
      </w:r>
      <w:r w:rsidR="00CC6B21" w:rsidRPr="00544DA3">
        <w:rPr>
          <w:b/>
          <w:bCs/>
        </w:rPr>
        <w:t>17</w:t>
      </w:r>
      <w:r w:rsidRPr="00544DA3">
        <w:rPr>
          <w:b/>
          <w:bCs/>
        </w:rPr>
        <w:t>:</w:t>
      </w:r>
      <w:r w:rsidRPr="00544DA3">
        <w:t xml:space="preserve"> LMS-2 sends a response to LMS-1 directly using off-chain communications.</w:t>
      </w:r>
    </w:p>
    <w:p w14:paraId="2B445CB8" w14:textId="0C4BDB59" w:rsidR="005D5885" w:rsidRPr="00544DA3" w:rsidRDefault="005D5885" w:rsidP="00586B5C">
      <w:pPr>
        <w:rPr>
          <w:u w:val="single"/>
        </w:rPr>
      </w:pPr>
      <w:r w:rsidRPr="00544DA3">
        <w:rPr>
          <w:b/>
          <w:bCs/>
        </w:rPr>
        <w:t xml:space="preserve">Step </w:t>
      </w:r>
      <w:r w:rsidR="00CC6B21" w:rsidRPr="00544DA3">
        <w:rPr>
          <w:b/>
          <w:bCs/>
        </w:rPr>
        <w:t>18</w:t>
      </w:r>
      <w:r w:rsidRPr="00544DA3">
        <w:rPr>
          <w:b/>
          <w:bCs/>
        </w:rPr>
        <w:t>:</w:t>
      </w:r>
      <w:r w:rsidRPr="00544DA3">
        <w:t xml:space="preserve"> LMS-1 forwards the response to the federated data collection client.</w:t>
      </w:r>
    </w:p>
    <w:p w14:paraId="1532F07C" w14:textId="60805E8A" w:rsidR="00C60C6D" w:rsidRPr="00544DA3" w:rsidRDefault="00C60C6D" w:rsidP="00304DF9">
      <w:pPr>
        <w:pStyle w:val="Heading2"/>
      </w:pPr>
      <w:bookmarkStart w:id="99" w:name="_Toc74906011"/>
      <w:bookmarkStart w:id="100" w:name="_Toc74910647"/>
      <w:bookmarkStart w:id="101" w:name="_Toc75856558"/>
      <w:r w:rsidRPr="00544DA3">
        <w:lastRenderedPageBreak/>
        <w:t>7.3</w:t>
      </w:r>
      <w:r w:rsidRPr="00544DA3">
        <w:tab/>
      </w:r>
      <w:r w:rsidR="00EF03DF" w:rsidRPr="00544DA3">
        <w:t xml:space="preserve">Solutions for PDL-based Federated Data </w:t>
      </w:r>
      <w:r w:rsidR="00470D96" w:rsidRPr="00544DA3">
        <w:t>Discovery and Sharing</w:t>
      </w:r>
      <w:bookmarkEnd w:id="99"/>
      <w:bookmarkEnd w:id="100"/>
      <w:bookmarkEnd w:id="101"/>
    </w:p>
    <w:p w14:paraId="2AB7D880" w14:textId="77777777" w:rsidR="008F01D0" w:rsidRPr="00544DA3" w:rsidRDefault="008F01D0" w:rsidP="00F44DDD">
      <w:pPr>
        <w:pStyle w:val="FL"/>
      </w:pPr>
      <w:r w:rsidRPr="00544DA3">
        <w:rPr>
          <w:noProof/>
          <w:lang w:eastAsia="zh-CN"/>
        </w:rPr>
        <w:drawing>
          <wp:inline distT="0" distB="0" distL="0" distR="0" wp14:anchorId="1FA70A5B" wp14:editId="6644FBFB">
            <wp:extent cx="6115050" cy="6318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6318250"/>
                    </a:xfrm>
                    <a:prstGeom prst="rect">
                      <a:avLst/>
                    </a:prstGeom>
                    <a:noFill/>
                    <a:ln>
                      <a:noFill/>
                    </a:ln>
                  </pic:spPr>
                </pic:pic>
              </a:graphicData>
            </a:graphic>
          </wp:inline>
        </w:drawing>
      </w:r>
    </w:p>
    <w:p w14:paraId="69F96510" w14:textId="77777777" w:rsidR="008F01D0" w:rsidRPr="00544DA3" w:rsidRDefault="008F01D0" w:rsidP="00586B5C">
      <w:pPr>
        <w:pStyle w:val="TF"/>
      </w:pPr>
      <w:r w:rsidRPr="00544DA3">
        <w:t>Figure 7.3-1: Procedure for PDL-based Collaborative Federated Data Discovery</w:t>
      </w:r>
    </w:p>
    <w:p w14:paraId="7E94E590" w14:textId="0ED9AF45" w:rsidR="008F01D0" w:rsidRPr="00544DA3" w:rsidRDefault="008F01D0" w:rsidP="00586B5C">
      <w:r w:rsidRPr="00544DA3">
        <w:t xml:space="preserve">In the federated data discovery scenario, data </w:t>
      </w:r>
      <w:r w:rsidR="0077711C" w:rsidRPr="00544DA3">
        <w:t>could</w:t>
      </w:r>
      <w:r w:rsidRPr="00544DA3">
        <w:t xml:space="preserve"> be stored in different locations and belong to different organizations. A given application or a User-1 issues a discovery request for discovering desired data, which </w:t>
      </w:r>
      <w:r w:rsidR="0077711C" w:rsidRPr="00544DA3">
        <w:t>could</w:t>
      </w:r>
      <w:r w:rsidRPr="00544DA3">
        <w:t xml:space="preserve"> be owned and located in different organizations. In order to process or serve the discovery request from User-1, a federated discovery processing is needed, i.e. the data discovery needs to be conducted in multiple organizations. In order to do so, third-party entities acting as discoverers can contribute to serving this discovery request but each of the entities </w:t>
      </w:r>
      <w:r w:rsidR="0077711C" w:rsidRPr="00544DA3">
        <w:t>could</w:t>
      </w:r>
      <w:r w:rsidRPr="00544DA3">
        <w:t xml:space="preserve"> only have the capability for accessing or conducting discovery in one or more organizations; in other words, a single discoverer </w:t>
      </w:r>
      <w:r w:rsidR="0077711C" w:rsidRPr="00544DA3">
        <w:t>could</w:t>
      </w:r>
      <w:r w:rsidRPr="00544DA3">
        <w:t xml:space="preserve"> not have the full capability for identifying the needed data among all the potential organizations. For example, a Discoverer-1 </w:t>
      </w:r>
      <w:r w:rsidR="0077711C" w:rsidRPr="00544DA3">
        <w:t>could</w:t>
      </w:r>
      <w:r w:rsidRPr="00544DA3">
        <w:t xml:space="preserve"> belong to an Organization-1 so that Discoverer-1 </w:t>
      </w:r>
      <w:r w:rsidR="0077711C" w:rsidRPr="00544DA3">
        <w:t>could</w:t>
      </w:r>
      <w:r w:rsidRPr="00544DA3">
        <w:t xml:space="preserve"> have the discovery privilege in Organization-1. Alternatively, a Discoverer-2 </w:t>
      </w:r>
      <w:r w:rsidR="0077711C" w:rsidRPr="00544DA3">
        <w:t>could</w:t>
      </w:r>
      <w:r w:rsidRPr="00544DA3">
        <w:t xml:space="preserve"> not belong to Organization-1, but Discoverer-2 is a domain administrator </w:t>
      </w:r>
      <w:r w:rsidRPr="00544DA3">
        <w:lastRenderedPageBreak/>
        <w:t xml:space="preserve">such that Organization-1 </w:t>
      </w:r>
      <w:r w:rsidR="0077711C" w:rsidRPr="00544DA3">
        <w:t>could</w:t>
      </w:r>
      <w:r w:rsidRPr="00544DA3">
        <w:t xml:space="preserve"> also grant discover privilege to Discoverer-2. In addition, different discoverers </w:t>
      </w:r>
      <w:r w:rsidR="0077711C" w:rsidRPr="00544DA3">
        <w:t>could</w:t>
      </w:r>
      <w:r w:rsidRPr="00544DA3">
        <w:t xml:space="preserve"> not know and trust each other at all.</w:t>
      </w:r>
    </w:p>
    <w:p w14:paraId="3137CAD6" w14:textId="77777777" w:rsidR="008F01D0" w:rsidRPr="00544DA3" w:rsidRDefault="008F01D0" w:rsidP="00586B5C">
      <w:r w:rsidRPr="00544DA3">
        <w:t>Figure 7.3-1 illustrates a collaborative federated data discovery process, where a smart contract is leveraged to build trust between different untrusted discoverers/organizations in order to make them work collaboratively. In particular, the smart contract has the following usage:</w:t>
      </w:r>
    </w:p>
    <w:p w14:paraId="446D4198" w14:textId="06EBF662" w:rsidR="008F01D0" w:rsidRPr="00544DA3" w:rsidRDefault="008F01D0" w:rsidP="00586B5C">
      <w:pPr>
        <w:pStyle w:val="B1"/>
      </w:pPr>
      <w:r w:rsidRPr="00544DA3">
        <w:t xml:space="preserve">The user-1 </w:t>
      </w:r>
      <w:r w:rsidR="0077711C" w:rsidRPr="00544DA3">
        <w:t>could</w:t>
      </w:r>
      <w:r w:rsidRPr="00544DA3">
        <w:t xml:space="preserve"> pay a service fee for its discovery request and such a service fee </w:t>
      </w:r>
      <w:r w:rsidR="0077711C" w:rsidRPr="00544DA3">
        <w:t>could</w:t>
      </w:r>
      <w:r w:rsidRPr="00544DA3">
        <w:t xml:space="preserve"> be deposited in the smart contract. With this service fee, the discoverers (</w:t>
      </w:r>
      <w:r w:rsidR="00C41B65" w:rsidRPr="00544DA3">
        <w:t>e.g.</w:t>
      </w:r>
      <w:r w:rsidRPr="00544DA3">
        <w:t xml:space="preserve"> Discoverer-1 and Discoverer-2) </w:t>
      </w:r>
      <w:r w:rsidR="0077711C" w:rsidRPr="00544DA3">
        <w:t>could</w:t>
      </w:r>
      <w:r w:rsidRPr="00544DA3">
        <w:t xml:space="preserve"> have the incentive to contribute to the discovery processing and they do not have to worry that the User-1 can refuse to pay the service fee after the User-1 obtains the discovery result (yielded by discoverers).</w:t>
      </w:r>
    </w:p>
    <w:p w14:paraId="2E7A337F" w14:textId="3490D72D" w:rsidR="008F01D0" w:rsidRPr="00544DA3" w:rsidRDefault="008F01D0" w:rsidP="00586B5C">
      <w:pPr>
        <w:pStyle w:val="B1"/>
      </w:pPr>
      <w:r w:rsidRPr="00544DA3">
        <w:t xml:space="preserve">In the meantime, the smart contract </w:t>
      </w:r>
      <w:r w:rsidR="0077711C" w:rsidRPr="00544DA3">
        <w:t>could</w:t>
      </w:r>
      <w:r w:rsidRPr="00544DA3">
        <w:t xml:space="preserve"> also specify how the service fee will be allocated among multiple discoverers. For example, the discoverer producing high-quality discovery results or </w:t>
      </w:r>
      <w:r w:rsidR="00E2193D" w:rsidRPr="00544DA3">
        <w:t>making</w:t>
      </w:r>
      <w:r w:rsidRPr="00544DA3">
        <w:t xml:space="preserve"> more discovery processing effort </w:t>
      </w:r>
      <w:r w:rsidR="0077711C" w:rsidRPr="00544DA3">
        <w:t>could</w:t>
      </w:r>
      <w:r w:rsidRPr="00544DA3">
        <w:t xml:space="preserve"> get a higher portion of service fee as rewards.</w:t>
      </w:r>
    </w:p>
    <w:p w14:paraId="6F090711" w14:textId="2AF8ECFE" w:rsidR="008F01D0" w:rsidRPr="00544DA3" w:rsidRDefault="008F01D0" w:rsidP="00586B5C">
      <w:r w:rsidRPr="00544DA3">
        <w:rPr>
          <w:b/>
          <w:bCs/>
        </w:rPr>
        <w:t>Pre-condition:</w:t>
      </w:r>
      <w:r w:rsidRPr="00544DA3">
        <w:t xml:space="preserve"> A Federated Discovery Service (FDS) is available in the system for supporting federated discovery requests. The FDS can interact with a PDL system for creating a smart contract</w:t>
      </w:r>
      <w:r w:rsidR="00E2193D" w:rsidRPr="00544DA3">
        <w:t>; alternatively, the FDS can be a part of the PDL system</w:t>
      </w:r>
      <w:r w:rsidRPr="00544DA3">
        <w:t>. There are multiple third-party entities (e.g. Discoverer-1 and Discoverer-2) that are willing to act as discoverers and participate in federated discovery processing. In particular, Discoverer-1 only has the discovery and access privilege for conducting discovery within Organization-1 while Discoverer-2 only has the discovery privilege for conducting discovery within Organization-2.</w:t>
      </w:r>
    </w:p>
    <w:p w14:paraId="4860FD4E" w14:textId="339BB656" w:rsidR="008F01D0" w:rsidRPr="00544DA3" w:rsidRDefault="008F01D0" w:rsidP="00586B5C">
      <w:r w:rsidRPr="00544DA3">
        <w:rPr>
          <w:b/>
          <w:bCs/>
        </w:rPr>
        <w:t>Step 1:</w:t>
      </w:r>
      <w:r w:rsidRPr="00544DA3">
        <w:t xml:space="preserve"> User-1 has a certain application need and intends to identify some interesting data. User-1 intends to leverage the FDS since the desired data </w:t>
      </w:r>
      <w:r w:rsidR="0077711C" w:rsidRPr="00544DA3">
        <w:t>could</w:t>
      </w:r>
      <w:r w:rsidRPr="00544DA3">
        <w:t xml:space="preserve"> reside in different organizations and be stored in different locations/nodes. User-1 sends a request (Rqst1) to the FDS to indicate desired data types and the service fee it is willing to pay. </w:t>
      </w:r>
    </w:p>
    <w:p w14:paraId="4BE262FD" w14:textId="77AEC4AD" w:rsidR="008F01D0" w:rsidRPr="00544DA3" w:rsidRDefault="008F01D0" w:rsidP="00586B5C">
      <w:r w:rsidRPr="00544DA3">
        <w:rPr>
          <w:b/>
          <w:bCs/>
        </w:rPr>
        <w:t>Step 2:</w:t>
      </w:r>
      <w:r w:rsidRPr="00544DA3">
        <w:t xml:space="preserve"> The FDS receives the request sent from User-1. The FDS first decides whether User-1 has the right for asking the FDS to conduct data discovery. Then, the FDS will use its own knowledge to identify which discoverers (e.g.</w:t>
      </w:r>
      <w:r w:rsidR="00751E85" w:rsidRPr="00544DA3">
        <w:t> </w:t>
      </w:r>
      <w:r w:rsidRPr="00544DA3">
        <w:t xml:space="preserve">Discoverer-1 and Discoverer-2) </w:t>
      </w:r>
      <w:r w:rsidR="007713A0" w:rsidRPr="00544DA3">
        <w:t>will probably</w:t>
      </w:r>
      <w:r w:rsidRPr="00544DA3">
        <w:t xml:space="preserve"> be leveraged for serving this federated discovery request.</w:t>
      </w:r>
    </w:p>
    <w:p w14:paraId="5DD2DBD2" w14:textId="4869EF06" w:rsidR="008F01D0" w:rsidRPr="00544DA3" w:rsidRDefault="008F01D0" w:rsidP="00586B5C">
      <w:r w:rsidRPr="00544DA3">
        <w:rPr>
          <w:b/>
          <w:bCs/>
        </w:rPr>
        <w:t>Step 3a:</w:t>
      </w:r>
      <w:r w:rsidRPr="00544DA3">
        <w:t xml:space="preserve"> The FDS sends out a solicitation request including a data discovery proposal (</w:t>
      </w:r>
      <w:r w:rsidR="00C41B65" w:rsidRPr="00544DA3">
        <w:t>e.g.</w:t>
      </w:r>
      <w:r w:rsidRPr="00544DA3">
        <w:t xml:space="preserve"> desired data types and potential rewards to earn) to Discoverer-1 </w:t>
      </w:r>
      <w:r w:rsidR="00E2193D" w:rsidRPr="00544DA3">
        <w:t xml:space="preserve">to </w:t>
      </w:r>
      <w:r w:rsidRPr="00544DA3">
        <w:t xml:space="preserve">ask it whether it is willing to help in processing the discovery request from the User-1. If the Discoverer-1 agrees to their received data discovery proposal, it will accept the task. Otherwise, it can also send back its </w:t>
      </w:r>
      <w:r w:rsidR="00E2193D" w:rsidRPr="00544DA3">
        <w:t>suggestion</w:t>
      </w:r>
      <w:r w:rsidRPr="00544DA3">
        <w:t xml:space="preserve"> for negotiating with </w:t>
      </w:r>
      <w:r w:rsidR="00E2193D" w:rsidRPr="00544DA3">
        <w:t xml:space="preserve">the </w:t>
      </w:r>
      <w:r w:rsidRPr="00544DA3">
        <w:t>FDS.</w:t>
      </w:r>
    </w:p>
    <w:p w14:paraId="7D47F7AE" w14:textId="77777777" w:rsidR="008F01D0" w:rsidRPr="00544DA3" w:rsidRDefault="008F01D0" w:rsidP="00586B5C">
      <w:r w:rsidRPr="00544DA3">
        <w:rPr>
          <w:b/>
          <w:bCs/>
        </w:rPr>
        <w:t>Step 4a:</w:t>
      </w:r>
      <w:r w:rsidRPr="00544DA3">
        <w:t xml:space="preserve"> The FDS receives the acknowledgment and feedback from the Discoverer-1.</w:t>
      </w:r>
    </w:p>
    <w:p w14:paraId="4CF5B9BC" w14:textId="42069FFA" w:rsidR="008F01D0" w:rsidRPr="00544DA3" w:rsidRDefault="008F01D0" w:rsidP="00586B5C">
      <w:r w:rsidRPr="00544DA3">
        <w:rPr>
          <w:b/>
          <w:bCs/>
        </w:rPr>
        <w:t>Steps 3b and 4b</w:t>
      </w:r>
      <w:r w:rsidRPr="00544DA3">
        <w:t xml:space="preserve"> are the same as Steps 3a and </w:t>
      </w:r>
      <w:r w:rsidR="00E2193D" w:rsidRPr="00544DA3">
        <w:t>4a</w:t>
      </w:r>
      <w:r w:rsidRPr="00544DA3">
        <w:t>, respectively.</w:t>
      </w:r>
    </w:p>
    <w:p w14:paraId="09E32DF4" w14:textId="77777777" w:rsidR="008F01D0" w:rsidRPr="00544DA3" w:rsidRDefault="008F01D0" w:rsidP="00586B5C">
      <w:r w:rsidRPr="00544DA3">
        <w:rPr>
          <w:b/>
          <w:bCs/>
        </w:rPr>
        <w:t>Step 5:</w:t>
      </w:r>
      <w:r w:rsidRPr="00544DA3">
        <w:t xml:space="preserve"> The FDS sends a transaction to PDL Node-1 (or other PDL nodes) in order to create a smart contract, which contains the agreed data discovery proposals of the involved discoverers. </w:t>
      </w:r>
    </w:p>
    <w:p w14:paraId="6B669625" w14:textId="77777777" w:rsidR="008F01D0" w:rsidRPr="00544DA3" w:rsidRDefault="008F01D0" w:rsidP="00586B5C">
      <w:r w:rsidRPr="00544DA3">
        <w:rPr>
          <w:b/>
          <w:bCs/>
        </w:rPr>
        <w:t>Step 6:</w:t>
      </w:r>
      <w:r w:rsidRPr="00544DA3">
        <w:t xml:space="preserve"> PDL Node-1 (or other PDL nodes) confirms the creation of the smart contract.</w:t>
      </w:r>
    </w:p>
    <w:p w14:paraId="599B0599" w14:textId="0EAC89D6" w:rsidR="008F01D0" w:rsidRPr="00544DA3" w:rsidRDefault="008F01D0" w:rsidP="00586B5C">
      <w:r w:rsidRPr="00544DA3">
        <w:rPr>
          <w:b/>
          <w:bCs/>
        </w:rPr>
        <w:t>Steps 7a and 7b:</w:t>
      </w:r>
      <w:r w:rsidRPr="00544DA3">
        <w:t xml:space="preserve"> For each involved discoverer (e.g. Discoverer-1 and Dsicoverer-2), the FDS sends a notification to each of them respectively for informing </w:t>
      </w:r>
      <w:r w:rsidR="00372004" w:rsidRPr="00544DA3">
        <w:t xml:space="preserve">them </w:t>
      </w:r>
      <w:r w:rsidRPr="00544DA3">
        <w:t>of the created smart contract as well as the agreed/final discovery task.</w:t>
      </w:r>
    </w:p>
    <w:p w14:paraId="2B3297AC" w14:textId="06BC0CF9" w:rsidR="008F01D0" w:rsidRPr="00544DA3" w:rsidRDefault="008F01D0" w:rsidP="00586B5C">
      <w:r w:rsidRPr="00544DA3">
        <w:rPr>
          <w:b/>
          <w:bCs/>
        </w:rPr>
        <w:lastRenderedPageBreak/>
        <w:t>Step 8a:</w:t>
      </w:r>
      <w:r w:rsidRPr="00544DA3">
        <w:rPr>
          <w:u w:val="single"/>
        </w:rPr>
        <w:t xml:space="preserve"> </w:t>
      </w:r>
      <w:r w:rsidRPr="00544DA3">
        <w:t xml:space="preserve">For Discoverer-1, it initiates a discovery request and sends this request to Organization-1. For example, the request </w:t>
      </w:r>
      <w:r w:rsidR="0077711C" w:rsidRPr="00544DA3">
        <w:t>could</w:t>
      </w:r>
      <w:r w:rsidRPr="00544DA3">
        <w:t xml:space="preserve"> indicate which types of data are to be discovered.</w:t>
      </w:r>
    </w:p>
    <w:p w14:paraId="4EF17A33" w14:textId="77777777" w:rsidR="008F01D0" w:rsidRPr="00544DA3" w:rsidRDefault="008F01D0" w:rsidP="00586B5C">
      <w:r w:rsidRPr="00544DA3">
        <w:rPr>
          <w:b/>
          <w:bCs/>
        </w:rPr>
        <w:t>Step 9a:</w:t>
      </w:r>
      <w:r w:rsidRPr="00544DA3">
        <w:t xml:space="preserve"> Organization-1 first needs to make sure Discoverer-1 has the right privilege to conduct data discovery within Organization-1. If so, it will accept the request and start to conduct discovery processing.</w:t>
      </w:r>
    </w:p>
    <w:p w14:paraId="20E9D2C4" w14:textId="774A6420" w:rsidR="008F01D0" w:rsidRPr="00544DA3" w:rsidRDefault="008F01D0" w:rsidP="00586B5C">
      <w:r w:rsidRPr="00544DA3">
        <w:rPr>
          <w:b/>
          <w:bCs/>
        </w:rPr>
        <w:t>Step 10a:</w:t>
      </w:r>
      <w:r w:rsidRPr="00544DA3">
        <w:t xml:space="preserve"> Organization-1 returns the discovery result to Discoverer-1. Depending on the format requirement of the smart contract inputs, Discoverer-1 </w:t>
      </w:r>
      <w:r w:rsidR="0077711C" w:rsidRPr="00544DA3">
        <w:t>could</w:t>
      </w:r>
      <w:r w:rsidRPr="00544DA3">
        <w:t xml:space="preserve"> further transform or reformat the discovery result.</w:t>
      </w:r>
    </w:p>
    <w:p w14:paraId="454773AF" w14:textId="43CC71DA" w:rsidR="008F01D0" w:rsidRPr="00544DA3" w:rsidRDefault="008F01D0" w:rsidP="00586B5C">
      <w:r w:rsidRPr="00544DA3">
        <w:rPr>
          <w:b/>
          <w:bCs/>
        </w:rPr>
        <w:t>Step 11a:</w:t>
      </w:r>
      <w:r w:rsidRPr="00544DA3">
        <w:t xml:space="preserve"> Discoverer-1 send</w:t>
      </w:r>
      <w:r w:rsidR="00372004" w:rsidRPr="00544DA3">
        <w:t>s</w:t>
      </w:r>
      <w:r w:rsidRPr="00544DA3">
        <w:t xml:space="preserve"> the discovery result to the smart contract as a smart contract trigger.</w:t>
      </w:r>
    </w:p>
    <w:p w14:paraId="612DC92E" w14:textId="0D0C0183" w:rsidR="008F01D0" w:rsidRPr="00544DA3" w:rsidRDefault="008F01D0" w:rsidP="00586B5C">
      <w:r w:rsidRPr="00544DA3">
        <w:rPr>
          <w:b/>
          <w:bCs/>
        </w:rPr>
        <w:t>Steps 8b-11b</w:t>
      </w:r>
      <w:r w:rsidRPr="00544DA3">
        <w:t xml:space="preserve"> are similar to Steps </w:t>
      </w:r>
      <w:r w:rsidR="00D24CBD" w:rsidRPr="00544DA3">
        <w:t>8</w:t>
      </w:r>
      <w:r w:rsidRPr="00544DA3">
        <w:t>a-</w:t>
      </w:r>
      <w:r w:rsidR="00D24CBD" w:rsidRPr="00544DA3">
        <w:t>11</w:t>
      </w:r>
      <w:r w:rsidRPr="00544DA3">
        <w:t>a.</w:t>
      </w:r>
    </w:p>
    <w:p w14:paraId="348BC3ED" w14:textId="1EEED86F" w:rsidR="008F01D0" w:rsidRPr="00544DA3" w:rsidRDefault="008F01D0" w:rsidP="00586B5C">
      <w:r w:rsidRPr="00544DA3">
        <w:rPr>
          <w:b/>
          <w:bCs/>
        </w:rPr>
        <w:t>Step 12:</w:t>
      </w:r>
      <w:r w:rsidRPr="00544DA3">
        <w:t xml:space="preserve"> After the smart contract receives the discovery results from all the involved discoverers, it will evaluate the quality of the discovery result. Based on that, the smart contract will automatically decide how to allocate the rewards among those different discoverers. In addition, the smart contract will also aggregate all the received discovery results in order to produce the final discovery result </w:t>
      </w:r>
      <w:r w:rsidR="00372004" w:rsidRPr="00544DA3">
        <w:t xml:space="preserve">for </w:t>
      </w:r>
      <w:r w:rsidRPr="00544DA3">
        <w:t>the federated discovery request.</w:t>
      </w:r>
    </w:p>
    <w:p w14:paraId="70E8293F" w14:textId="62759EEC" w:rsidR="008F01D0" w:rsidRPr="00544DA3" w:rsidRDefault="008F01D0" w:rsidP="00586B5C">
      <w:r w:rsidRPr="00544DA3">
        <w:rPr>
          <w:b/>
          <w:bCs/>
        </w:rPr>
        <w:t>Steps 13a and 13b:</w:t>
      </w:r>
      <w:r w:rsidRPr="00544DA3">
        <w:t xml:space="preserve"> The smart contract completes the rewards allocations and sends notifications to the involved discoverers (e.g. Discoverer-1 and Discoverer-2) regarding the reward payments respectively.</w:t>
      </w:r>
    </w:p>
    <w:p w14:paraId="15834109" w14:textId="3C505F3D" w:rsidR="008F01D0" w:rsidRPr="00544DA3" w:rsidRDefault="008F01D0" w:rsidP="00586B5C">
      <w:r w:rsidRPr="00544DA3">
        <w:rPr>
          <w:b/>
          <w:bCs/>
        </w:rPr>
        <w:t>Step 14:</w:t>
      </w:r>
      <w:r w:rsidRPr="00544DA3">
        <w:t xml:space="preserve"> The smart contract delivers the final aggregated discovery result to the FDS.</w:t>
      </w:r>
    </w:p>
    <w:p w14:paraId="714724DF" w14:textId="3E9D1231" w:rsidR="005B65E0" w:rsidRPr="00544DA3" w:rsidRDefault="008F01D0" w:rsidP="00586B5C">
      <w:r w:rsidRPr="00544DA3">
        <w:rPr>
          <w:b/>
          <w:bCs/>
        </w:rPr>
        <w:t>Step 15:</w:t>
      </w:r>
      <w:r w:rsidRPr="00544DA3">
        <w:t xml:space="preserve"> The FDS returns the aggregated discovery result to User-1, which is the final discovery result for Rqst1.</w:t>
      </w:r>
    </w:p>
    <w:p w14:paraId="4D9F6CEF" w14:textId="49420BE8" w:rsidR="004337A0" w:rsidRPr="00544DA3" w:rsidRDefault="002E1C61" w:rsidP="002E1C61">
      <w:pPr>
        <w:pStyle w:val="Heading1"/>
      </w:pPr>
      <w:bookmarkStart w:id="102" w:name="_Toc74906012"/>
      <w:bookmarkStart w:id="103" w:name="_Toc74910648"/>
      <w:bookmarkStart w:id="104" w:name="_Toc75856559"/>
      <w:r w:rsidRPr="00544DA3">
        <w:t>8</w:t>
      </w:r>
      <w:r w:rsidRPr="00544DA3">
        <w:tab/>
      </w:r>
      <w:r w:rsidR="00487486" w:rsidRPr="00544DA3">
        <w:t>Conclusions</w:t>
      </w:r>
      <w:bookmarkEnd w:id="102"/>
      <w:bookmarkEnd w:id="103"/>
      <w:bookmarkEnd w:id="104"/>
    </w:p>
    <w:p w14:paraId="3E663E8F" w14:textId="77777777" w:rsidR="00A3783C" w:rsidRPr="00544DA3" w:rsidRDefault="00A3783C" w:rsidP="00A3783C">
      <w:pPr>
        <w:pStyle w:val="Heading2"/>
      </w:pPr>
      <w:bookmarkStart w:id="105" w:name="_Toc74910268"/>
      <w:bookmarkStart w:id="106" w:name="_Toc75856560"/>
      <w:r w:rsidRPr="00544DA3">
        <w:t>8.1</w:t>
      </w:r>
      <w:r w:rsidRPr="00544DA3">
        <w:tab/>
        <w:t>Introduction</w:t>
      </w:r>
      <w:bookmarkEnd w:id="105"/>
      <w:bookmarkEnd w:id="106"/>
    </w:p>
    <w:p w14:paraId="5B5B148F" w14:textId="57FFFDE3" w:rsidR="00007955" w:rsidRPr="00544DA3" w:rsidRDefault="00FA0807" w:rsidP="00751E85">
      <w:r w:rsidRPr="00544DA3">
        <w:t>The present document discussed federated data management use cases</w:t>
      </w:r>
      <w:r w:rsidR="00007955" w:rsidRPr="00544DA3">
        <w:t xml:space="preserve"> and</w:t>
      </w:r>
      <w:r w:rsidRPr="00544DA3">
        <w:t xml:space="preserve"> their key issues</w:t>
      </w:r>
      <w:r w:rsidR="00007955" w:rsidRPr="00544DA3">
        <w:t xml:space="preserve">. Then </w:t>
      </w:r>
      <w:r w:rsidRPr="00544DA3">
        <w:t>PDL-based federated data management</w:t>
      </w:r>
      <w:r w:rsidR="00007955" w:rsidRPr="00544DA3">
        <w:t xml:space="preserve"> architecture and </w:t>
      </w:r>
      <w:r w:rsidRPr="00544DA3">
        <w:t xml:space="preserve">some key solutions </w:t>
      </w:r>
      <w:r w:rsidR="00007955" w:rsidRPr="00544DA3">
        <w:t>were presented</w:t>
      </w:r>
      <w:r w:rsidRPr="00544DA3">
        <w:t>.</w:t>
      </w:r>
      <w:r w:rsidR="00007955" w:rsidRPr="00544DA3">
        <w:t xml:space="preserve"> </w:t>
      </w:r>
      <w:r w:rsidR="00DB7393" w:rsidRPr="00544DA3">
        <w:t xml:space="preserve">Several operational guidelines for PDL-based federated data management will be summarized in this </w:t>
      </w:r>
      <w:r w:rsidR="00D3411E" w:rsidRPr="00544DA3">
        <w:t>clause</w:t>
      </w:r>
      <w:r w:rsidR="00DB7393" w:rsidRPr="00544DA3">
        <w:t xml:space="preserve">. Finally, recommendation for next steps are included. </w:t>
      </w:r>
    </w:p>
    <w:p w14:paraId="61E46113" w14:textId="12BBC9A1" w:rsidR="00C549F1" w:rsidRPr="00544DA3" w:rsidRDefault="00C549F1" w:rsidP="00751E85">
      <w:pPr>
        <w:pStyle w:val="Heading2"/>
      </w:pPr>
      <w:bookmarkStart w:id="107" w:name="_Toc74906013"/>
      <w:bookmarkStart w:id="108" w:name="_Toc74910649"/>
      <w:bookmarkStart w:id="109" w:name="_Toc75856561"/>
      <w:r w:rsidRPr="00544DA3">
        <w:t>8.</w:t>
      </w:r>
      <w:r w:rsidR="00A3783C" w:rsidRPr="00544DA3">
        <w:t>2</w:t>
      </w:r>
      <w:r w:rsidR="00751E85" w:rsidRPr="00544DA3">
        <w:tab/>
      </w:r>
      <w:r w:rsidRPr="00544DA3">
        <w:t>Operational Guidelines</w:t>
      </w:r>
      <w:bookmarkEnd w:id="107"/>
      <w:bookmarkEnd w:id="108"/>
      <w:bookmarkEnd w:id="109"/>
    </w:p>
    <w:p w14:paraId="097B8E11" w14:textId="11BE896C" w:rsidR="00007955" w:rsidRPr="00544DA3" w:rsidRDefault="00007955" w:rsidP="00586B5C">
      <w:r w:rsidRPr="00544DA3">
        <w:t xml:space="preserve">To leverage PDL for solving federated data management issues, the following </w:t>
      </w:r>
      <w:r w:rsidR="006427FC" w:rsidRPr="00544DA3">
        <w:t>operational guidelines</w:t>
      </w:r>
      <w:r w:rsidRPr="00544DA3">
        <w:t xml:space="preserve"> </w:t>
      </w:r>
      <w:r w:rsidR="0077711C" w:rsidRPr="00544DA3">
        <w:t>could</w:t>
      </w:r>
      <w:r w:rsidRPr="00544DA3">
        <w:t xml:space="preserve"> be considered:</w:t>
      </w:r>
    </w:p>
    <w:p w14:paraId="565DD833" w14:textId="12EB4C63" w:rsidR="006427FC" w:rsidRPr="00544DA3" w:rsidRDefault="006427FC" w:rsidP="00586B5C">
      <w:pPr>
        <w:pStyle w:val="B1"/>
      </w:pPr>
      <w:r w:rsidRPr="00544DA3">
        <w:t>A proxy or an intermediary service function can be designed to facilitate and enable more efficient interactions between PDL systems and federated data management system.</w:t>
      </w:r>
    </w:p>
    <w:p w14:paraId="074AA9B9" w14:textId="4F86D3E5" w:rsidR="006427FC" w:rsidRPr="00544DA3" w:rsidRDefault="006427FC" w:rsidP="00586B5C">
      <w:pPr>
        <w:pStyle w:val="B1"/>
      </w:pPr>
      <w:r w:rsidRPr="00544DA3">
        <w:t>The proxy or the intermediary service function can be deployed as distributed functions integrated with PDL nodes or a standalone function serving FDM system and PDL system.</w:t>
      </w:r>
    </w:p>
    <w:p w14:paraId="15881DCC" w14:textId="79FE9C60" w:rsidR="00911AA6" w:rsidRPr="00544DA3" w:rsidRDefault="00911AA6" w:rsidP="00586B5C">
      <w:pPr>
        <w:pStyle w:val="B1"/>
      </w:pPr>
      <w:r w:rsidRPr="00544DA3">
        <w:t>The computing/storage capabilities of PDL nodes can be potentially leveraged for helping various data management processing.</w:t>
      </w:r>
    </w:p>
    <w:p w14:paraId="1DD8B2C2" w14:textId="55AAC036" w:rsidR="009D0B7B" w:rsidRPr="00544DA3" w:rsidRDefault="00C549F1" w:rsidP="00751E85">
      <w:pPr>
        <w:pStyle w:val="Heading2"/>
      </w:pPr>
      <w:bookmarkStart w:id="110" w:name="_Toc74906014"/>
      <w:bookmarkStart w:id="111" w:name="_Toc74910650"/>
      <w:bookmarkStart w:id="112" w:name="_Toc75856562"/>
      <w:r w:rsidRPr="00544DA3">
        <w:lastRenderedPageBreak/>
        <w:t>8.</w:t>
      </w:r>
      <w:r w:rsidR="00A3783C" w:rsidRPr="00544DA3">
        <w:t>3</w:t>
      </w:r>
      <w:r w:rsidR="00751E85" w:rsidRPr="00544DA3">
        <w:tab/>
      </w:r>
      <w:r w:rsidRPr="00544DA3">
        <w:t xml:space="preserve">Recommendations for </w:t>
      </w:r>
      <w:r w:rsidR="00373A12" w:rsidRPr="00544DA3">
        <w:t>n</w:t>
      </w:r>
      <w:r w:rsidRPr="00544DA3">
        <w:t xml:space="preserve">ext </w:t>
      </w:r>
      <w:r w:rsidR="00373A12" w:rsidRPr="00544DA3">
        <w:t>s</w:t>
      </w:r>
      <w:r w:rsidRPr="00544DA3">
        <w:t>teps</w:t>
      </w:r>
      <w:bookmarkEnd w:id="110"/>
      <w:bookmarkEnd w:id="111"/>
      <w:bookmarkEnd w:id="112"/>
    </w:p>
    <w:p w14:paraId="69F8237B" w14:textId="6CB6FB30" w:rsidR="00B6399B" w:rsidRPr="00544DA3" w:rsidRDefault="00B6399B" w:rsidP="00586B5C">
      <w:pPr>
        <w:pStyle w:val="B1"/>
      </w:pPr>
      <w:r w:rsidRPr="00544DA3">
        <w:t xml:space="preserve">Data in federated data management use cases has different characteristics (e.g. type, size, etc). Data characteristics </w:t>
      </w:r>
      <w:r w:rsidR="007713A0" w:rsidRPr="00544DA3">
        <w:t>will probably</w:t>
      </w:r>
      <w:r w:rsidRPr="00544DA3">
        <w:t xml:space="preserve"> be taken into account when configuring (e.g. designing/selecting/sizing) ledgers and smart contacts for federated data management.</w:t>
      </w:r>
      <w:r w:rsidR="00144330" w:rsidRPr="00544DA3">
        <w:t xml:space="preserve"> This could be realized via the intelligent automation put on top through smart contracts.</w:t>
      </w:r>
    </w:p>
    <w:p w14:paraId="62DD174C" w14:textId="42CF55C6" w:rsidR="00B6399B" w:rsidRPr="00544DA3" w:rsidRDefault="004C67DF" w:rsidP="00586B5C">
      <w:pPr>
        <w:pStyle w:val="B1"/>
      </w:pPr>
      <w:r w:rsidRPr="00544DA3">
        <w:t xml:space="preserve">Specifications on the interactions between FDM and PDL </w:t>
      </w:r>
      <w:r w:rsidR="0077711C" w:rsidRPr="00544DA3">
        <w:t>could</w:t>
      </w:r>
      <w:r w:rsidRPr="00544DA3">
        <w:t xml:space="preserve"> be developed.</w:t>
      </w:r>
    </w:p>
    <w:p w14:paraId="56FA3B12" w14:textId="271A7827" w:rsidR="009D0B7B" w:rsidRPr="00544DA3" w:rsidRDefault="00381AAF" w:rsidP="009D0B7B">
      <w:pPr>
        <w:pStyle w:val="B1"/>
      </w:pPr>
      <w:r w:rsidRPr="00544DA3">
        <w:t xml:space="preserve">Specifications </w:t>
      </w:r>
      <w:r w:rsidR="0043537A" w:rsidRPr="00544DA3">
        <w:t xml:space="preserve">on using smart contracts for FDM </w:t>
      </w:r>
      <w:r w:rsidR="0077711C" w:rsidRPr="00544DA3">
        <w:t>could</w:t>
      </w:r>
      <w:r w:rsidR="0043537A" w:rsidRPr="00544DA3">
        <w:t xml:space="preserve"> be developed.</w:t>
      </w:r>
    </w:p>
    <w:p w14:paraId="7C8C257D" w14:textId="14F14A23" w:rsidR="00763C71" w:rsidRPr="00544DA3" w:rsidRDefault="00691C6E">
      <w:pPr>
        <w:overflowPunct/>
        <w:autoSpaceDE/>
        <w:autoSpaceDN/>
        <w:adjustRightInd/>
        <w:spacing w:after="0"/>
        <w:textAlignment w:val="auto"/>
      </w:pPr>
      <w:r w:rsidRPr="00544DA3">
        <w:br w:type="page"/>
      </w:r>
    </w:p>
    <w:p w14:paraId="58AFF6C2" w14:textId="77777777" w:rsidR="00763C71" w:rsidRPr="00544DA3" w:rsidRDefault="00691C6E">
      <w:pPr>
        <w:pStyle w:val="Heading1"/>
        <w:rPr>
          <w:i/>
        </w:rPr>
      </w:pPr>
      <w:bookmarkStart w:id="113" w:name="_Toc74906015"/>
      <w:bookmarkStart w:id="114" w:name="_Toc74910651"/>
      <w:bookmarkStart w:id="115" w:name="_Toc75856563"/>
      <w:r w:rsidRPr="00544DA3">
        <w:lastRenderedPageBreak/>
        <w:t>History</w:t>
      </w:r>
      <w:bookmarkEnd w:id="113"/>
      <w:bookmarkEnd w:id="114"/>
      <w:bookmarkEnd w:id="115"/>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763C71" w:rsidRPr="00544DA3" w14:paraId="48BCE49B" w14:textId="77777777" w:rsidTr="00667ACF">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19A5507" w14:textId="77777777" w:rsidR="00763C71" w:rsidRPr="00544DA3" w:rsidRDefault="00691C6E">
            <w:pPr>
              <w:spacing w:before="60" w:after="60"/>
              <w:jc w:val="center"/>
              <w:rPr>
                <w:b/>
                <w:sz w:val="24"/>
              </w:rPr>
            </w:pPr>
            <w:r w:rsidRPr="00544DA3">
              <w:rPr>
                <w:b/>
                <w:sz w:val="24"/>
              </w:rPr>
              <w:t>Document history</w:t>
            </w:r>
          </w:p>
        </w:tc>
      </w:tr>
      <w:tr w:rsidR="00763C71" w:rsidRPr="00544DA3" w14:paraId="603FEDE4" w14:textId="77777777" w:rsidTr="00667ACF">
        <w:trPr>
          <w:cantSplit/>
          <w:jc w:val="center"/>
        </w:trPr>
        <w:tc>
          <w:tcPr>
            <w:tcW w:w="1247" w:type="dxa"/>
            <w:tcBorders>
              <w:top w:val="single" w:sz="6" w:space="0" w:color="auto"/>
              <w:left w:val="single" w:sz="6" w:space="0" w:color="auto"/>
              <w:bottom w:val="single" w:sz="6" w:space="0" w:color="auto"/>
              <w:right w:val="single" w:sz="6" w:space="0" w:color="auto"/>
            </w:tcBorders>
          </w:tcPr>
          <w:p w14:paraId="119AD9EA" w14:textId="675BFB84" w:rsidR="00763C71" w:rsidRPr="00544DA3" w:rsidRDefault="00C532FD">
            <w:pPr>
              <w:pStyle w:val="FP"/>
              <w:spacing w:before="80" w:after="80"/>
              <w:ind w:left="57"/>
            </w:pPr>
            <w:r w:rsidRPr="00544DA3">
              <w:t>v0.0.1</w:t>
            </w:r>
          </w:p>
        </w:tc>
        <w:tc>
          <w:tcPr>
            <w:tcW w:w="1588" w:type="dxa"/>
            <w:tcBorders>
              <w:top w:val="single" w:sz="6" w:space="0" w:color="auto"/>
              <w:left w:val="single" w:sz="6" w:space="0" w:color="auto"/>
              <w:bottom w:val="single" w:sz="6" w:space="0" w:color="auto"/>
              <w:right w:val="single" w:sz="6" w:space="0" w:color="auto"/>
            </w:tcBorders>
          </w:tcPr>
          <w:p w14:paraId="7CA6A40C" w14:textId="12E3E331" w:rsidR="00763C71" w:rsidRPr="00544DA3" w:rsidRDefault="00C532FD">
            <w:pPr>
              <w:pStyle w:val="FP"/>
              <w:spacing w:before="80" w:after="80"/>
              <w:ind w:left="57"/>
            </w:pPr>
            <w:r w:rsidRPr="00544DA3">
              <w:t>1</w:t>
            </w:r>
            <w:r w:rsidR="00BD3D97" w:rsidRPr="00544DA3">
              <w:t>7</w:t>
            </w:r>
            <w:r w:rsidRPr="00544DA3">
              <w:t xml:space="preserve"> </w:t>
            </w:r>
            <w:r w:rsidR="00BD3D97" w:rsidRPr="00544DA3">
              <w:t>Dec</w:t>
            </w:r>
            <w:r w:rsidRPr="00544DA3">
              <w:t xml:space="preserve"> 2020</w:t>
            </w:r>
          </w:p>
        </w:tc>
        <w:tc>
          <w:tcPr>
            <w:tcW w:w="6804" w:type="dxa"/>
            <w:tcBorders>
              <w:top w:val="single" w:sz="6" w:space="0" w:color="auto"/>
              <w:bottom w:val="single" w:sz="6" w:space="0" w:color="auto"/>
              <w:right w:val="single" w:sz="6" w:space="0" w:color="auto"/>
            </w:tcBorders>
          </w:tcPr>
          <w:p w14:paraId="1FF0497C" w14:textId="08542D33" w:rsidR="00763C71" w:rsidRPr="00544DA3" w:rsidRDefault="00C532FD" w:rsidP="00453E84">
            <w:pPr>
              <w:pStyle w:val="FP"/>
              <w:tabs>
                <w:tab w:val="left" w:pos="3118"/>
              </w:tabs>
              <w:spacing w:before="80" w:after="80"/>
              <w:ind w:left="57"/>
            </w:pPr>
            <w:r w:rsidRPr="00544DA3">
              <w:t>Creation of document, TOC and high-level content</w:t>
            </w:r>
          </w:p>
        </w:tc>
      </w:tr>
      <w:tr w:rsidR="00763C71" w:rsidRPr="00544DA3" w14:paraId="13477281" w14:textId="77777777" w:rsidTr="00667ACF">
        <w:trPr>
          <w:cantSplit/>
          <w:jc w:val="center"/>
        </w:trPr>
        <w:tc>
          <w:tcPr>
            <w:tcW w:w="1247" w:type="dxa"/>
            <w:tcBorders>
              <w:top w:val="single" w:sz="6" w:space="0" w:color="auto"/>
              <w:left w:val="single" w:sz="6" w:space="0" w:color="auto"/>
              <w:bottom w:val="single" w:sz="6" w:space="0" w:color="auto"/>
              <w:right w:val="single" w:sz="6" w:space="0" w:color="auto"/>
            </w:tcBorders>
          </w:tcPr>
          <w:p w14:paraId="0F96277C" w14:textId="7C37C0FD" w:rsidR="00763C71" w:rsidRPr="00544DA3" w:rsidRDefault="00247AE6">
            <w:pPr>
              <w:pStyle w:val="FP"/>
              <w:spacing w:before="80" w:after="80"/>
              <w:ind w:left="57"/>
            </w:pPr>
            <w:bookmarkStart w:id="116" w:name="H_Pub" w:colFirst="2" w:colLast="2"/>
            <w:r w:rsidRPr="00544DA3">
              <w:t>v</w:t>
            </w:r>
            <w:r w:rsidR="0099342C" w:rsidRPr="00544DA3">
              <w:t>0.0.2</w:t>
            </w:r>
          </w:p>
        </w:tc>
        <w:tc>
          <w:tcPr>
            <w:tcW w:w="1588" w:type="dxa"/>
            <w:tcBorders>
              <w:top w:val="single" w:sz="6" w:space="0" w:color="auto"/>
              <w:left w:val="single" w:sz="6" w:space="0" w:color="auto"/>
              <w:bottom w:val="single" w:sz="6" w:space="0" w:color="auto"/>
              <w:right w:val="single" w:sz="6" w:space="0" w:color="auto"/>
            </w:tcBorders>
          </w:tcPr>
          <w:p w14:paraId="0E7589DB" w14:textId="5B587B99" w:rsidR="00763C71" w:rsidRPr="00544DA3" w:rsidRDefault="00247AE6">
            <w:pPr>
              <w:pStyle w:val="FP"/>
              <w:spacing w:before="80" w:after="80"/>
              <w:ind w:left="57"/>
            </w:pPr>
            <w:r w:rsidRPr="00544DA3">
              <w:t>25 Feb 2021</w:t>
            </w:r>
          </w:p>
        </w:tc>
        <w:tc>
          <w:tcPr>
            <w:tcW w:w="6804" w:type="dxa"/>
            <w:tcBorders>
              <w:top w:val="single" w:sz="6" w:space="0" w:color="auto"/>
              <w:bottom w:val="single" w:sz="6" w:space="0" w:color="auto"/>
              <w:right w:val="single" w:sz="6" w:space="0" w:color="auto"/>
            </w:tcBorders>
          </w:tcPr>
          <w:p w14:paraId="4E3646D0" w14:textId="2B6A2182" w:rsidR="00763C71" w:rsidRPr="00544DA3" w:rsidRDefault="00247AE6" w:rsidP="00453E84">
            <w:pPr>
              <w:pStyle w:val="FP"/>
              <w:tabs>
                <w:tab w:val="left" w:pos="3118"/>
              </w:tabs>
              <w:spacing w:before="80" w:after="80"/>
              <w:ind w:left="57"/>
            </w:pPr>
            <w:r w:rsidRPr="00544DA3">
              <w:t>New baseline with use cases</w:t>
            </w:r>
          </w:p>
        </w:tc>
      </w:tr>
      <w:tr w:rsidR="00763C71" w:rsidRPr="00544DA3" w14:paraId="15EDDE5D" w14:textId="77777777" w:rsidTr="00667ACF">
        <w:trPr>
          <w:cantSplit/>
          <w:jc w:val="center"/>
        </w:trPr>
        <w:tc>
          <w:tcPr>
            <w:tcW w:w="1247" w:type="dxa"/>
            <w:tcBorders>
              <w:top w:val="single" w:sz="6" w:space="0" w:color="auto"/>
              <w:left w:val="single" w:sz="6" w:space="0" w:color="auto"/>
              <w:bottom w:val="single" w:sz="6" w:space="0" w:color="auto"/>
              <w:right w:val="single" w:sz="6" w:space="0" w:color="auto"/>
            </w:tcBorders>
          </w:tcPr>
          <w:p w14:paraId="370089A5" w14:textId="7D92581B" w:rsidR="00763C71" w:rsidRPr="00544DA3" w:rsidRDefault="00247AE6">
            <w:pPr>
              <w:pStyle w:val="FP"/>
              <w:spacing w:before="80" w:after="80"/>
              <w:ind w:left="57"/>
            </w:pPr>
            <w:bookmarkStart w:id="117" w:name="H_MAP" w:colFirst="2" w:colLast="2"/>
            <w:bookmarkEnd w:id="116"/>
            <w:r w:rsidRPr="00544DA3">
              <w:t>v0.0.3</w:t>
            </w:r>
          </w:p>
        </w:tc>
        <w:tc>
          <w:tcPr>
            <w:tcW w:w="1588" w:type="dxa"/>
            <w:tcBorders>
              <w:top w:val="single" w:sz="6" w:space="0" w:color="auto"/>
              <w:left w:val="single" w:sz="6" w:space="0" w:color="auto"/>
              <w:bottom w:val="single" w:sz="6" w:space="0" w:color="auto"/>
              <w:right w:val="single" w:sz="6" w:space="0" w:color="auto"/>
            </w:tcBorders>
          </w:tcPr>
          <w:p w14:paraId="2AAD3D0F" w14:textId="20C8E204" w:rsidR="00763C71" w:rsidRPr="00544DA3" w:rsidRDefault="00247AE6">
            <w:pPr>
              <w:pStyle w:val="FP"/>
              <w:spacing w:before="80" w:after="80"/>
              <w:ind w:left="57"/>
            </w:pPr>
            <w:r w:rsidRPr="00544DA3">
              <w:t>8 Apr 2021</w:t>
            </w:r>
          </w:p>
        </w:tc>
        <w:tc>
          <w:tcPr>
            <w:tcW w:w="6804" w:type="dxa"/>
            <w:tcBorders>
              <w:top w:val="single" w:sz="6" w:space="0" w:color="auto"/>
              <w:bottom w:val="single" w:sz="6" w:space="0" w:color="auto"/>
              <w:right w:val="single" w:sz="6" w:space="0" w:color="auto"/>
            </w:tcBorders>
          </w:tcPr>
          <w:p w14:paraId="530C322E" w14:textId="4F6D0C07" w:rsidR="00763C71" w:rsidRPr="00544DA3" w:rsidRDefault="00247AE6" w:rsidP="00453E84">
            <w:pPr>
              <w:pStyle w:val="FP"/>
              <w:tabs>
                <w:tab w:val="left" w:pos="3118"/>
              </w:tabs>
              <w:spacing w:before="80" w:after="80"/>
              <w:ind w:left="57"/>
            </w:pPr>
            <w:r w:rsidRPr="00544DA3">
              <w:t>New baseline with key issues and key solutions</w:t>
            </w:r>
          </w:p>
        </w:tc>
      </w:tr>
      <w:tr w:rsidR="00763C71" w:rsidRPr="00544DA3" w14:paraId="4ACD7AA1" w14:textId="77777777" w:rsidTr="00667ACF">
        <w:trPr>
          <w:cantSplit/>
          <w:jc w:val="center"/>
        </w:trPr>
        <w:tc>
          <w:tcPr>
            <w:tcW w:w="1247" w:type="dxa"/>
            <w:tcBorders>
              <w:top w:val="single" w:sz="6" w:space="0" w:color="auto"/>
              <w:left w:val="single" w:sz="6" w:space="0" w:color="auto"/>
              <w:bottom w:val="single" w:sz="6" w:space="0" w:color="auto"/>
              <w:right w:val="single" w:sz="6" w:space="0" w:color="auto"/>
            </w:tcBorders>
          </w:tcPr>
          <w:p w14:paraId="61784C7B" w14:textId="1894D993" w:rsidR="00763C71" w:rsidRPr="00544DA3" w:rsidRDefault="005107EF">
            <w:pPr>
              <w:pStyle w:val="FP"/>
              <w:spacing w:before="80" w:after="80"/>
              <w:ind w:left="57"/>
            </w:pPr>
            <w:bookmarkStart w:id="118" w:name="H_UAP" w:colFirst="2" w:colLast="2"/>
            <w:bookmarkEnd w:id="117"/>
            <w:r w:rsidRPr="00544DA3">
              <w:t>v</w:t>
            </w:r>
            <w:r w:rsidR="00D1306C" w:rsidRPr="00544DA3">
              <w:t>0.0.4</w:t>
            </w:r>
          </w:p>
        </w:tc>
        <w:tc>
          <w:tcPr>
            <w:tcW w:w="1588" w:type="dxa"/>
            <w:tcBorders>
              <w:top w:val="single" w:sz="6" w:space="0" w:color="auto"/>
              <w:left w:val="single" w:sz="6" w:space="0" w:color="auto"/>
              <w:bottom w:val="single" w:sz="6" w:space="0" w:color="auto"/>
              <w:right w:val="single" w:sz="6" w:space="0" w:color="auto"/>
            </w:tcBorders>
          </w:tcPr>
          <w:p w14:paraId="5F1AFB73" w14:textId="3757B5CA" w:rsidR="00763C71" w:rsidRPr="00544DA3" w:rsidRDefault="00D1306C">
            <w:pPr>
              <w:pStyle w:val="FP"/>
              <w:spacing w:before="80" w:after="80"/>
              <w:ind w:left="57"/>
            </w:pPr>
            <w:r w:rsidRPr="00544DA3">
              <w:t>1 Jun 2021</w:t>
            </w:r>
          </w:p>
        </w:tc>
        <w:tc>
          <w:tcPr>
            <w:tcW w:w="6804" w:type="dxa"/>
            <w:tcBorders>
              <w:top w:val="single" w:sz="6" w:space="0" w:color="auto"/>
              <w:bottom w:val="single" w:sz="6" w:space="0" w:color="auto"/>
              <w:right w:val="single" w:sz="6" w:space="0" w:color="auto"/>
            </w:tcBorders>
          </w:tcPr>
          <w:p w14:paraId="292D52C8" w14:textId="3D1751D0" w:rsidR="00763C71" w:rsidRPr="00544DA3" w:rsidRDefault="00D1306C" w:rsidP="00453E84">
            <w:pPr>
              <w:pStyle w:val="FP"/>
              <w:tabs>
                <w:tab w:val="left" w:pos="3118"/>
              </w:tabs>
              <w:spacing w:before="80" w:after="80"/>
              <w:ind w:left="57"/>
            </w:pPr>
            <w:r w:rsidRPr="00544DA3">
              <w:t>New baseline with more use cases and solution and conclusions</w:t>
            </w:r>
          </w:p>
        </w:tc>
      </w:tr>
      <w:tr w:rsidR="00453E84" w:rsidRPr="00C477FB" w14:paraId="5D778C32" w14:textId="77777777" w:rsidTr="00667ACF">
        <w:trPr>
          <w:cantSplit/>
          <w:jc w:val="center"/>
        </w:trPr>
        <w:tc>
          <w:tcPr>
            <w:tcW w:w="1247" w:type="dxa"/>
            <w:tcBorders>
              <w:top w:val="single" w:sz="6" w:space="0" w:color="auto"/>
              <w:left w:val="single" w:sz="6" w:space="0" w:color="auto"/>
              <w:bottom w:val="single" w:sz="6" w:space="0" w:color="auto"/>
              <w:right w:val="single" w:sz="6" w:space="0" w:color="auto"/>
            </w:tcBorders>
          </w:tcPr>
          <w:p w14:paraId="73104832" w14:textId="3D80473C" w:rsidR="00453E84" w:rsidRPr="00544DA3" w:rsidRDefault="00453E84">
            <w:pPr>
              <w:pStyle w:val="FP"/>
              <w:spacing w:before="80" w:after="80"/>
              <w:ind w:left="57"/>
            </w:pPr>
            <w:bookmarkStart w:id="119" w:name="H_PE" w:colFirst="2" w:colLast="2"/>
            <w:bookmarkEnd w:id="118"/>
            <w:r w:rsidRPr="00544DA3">
              <w:t>V0.0.</w:t>
            </w:r>
            <w:r w:rsidR="00AA7A9C" w:rsidRPr="00544DA3">
              <w:t>5</w:t>
            </w:r>
          </w:p>
        </w:tc>
        <w:tc>
          <w:tcPr>
            <w:tcW w:w="1588" w:type="dxa"/>
            <w:tcBorders>
              <w:top w:val="single" w:sz="6" w:space="0" w:color="auto"/>
              <w:left w:val="single" w:sz="6" w:space="0" w:color="auto"/>
              <w:bottom w:val="single" w:sz="6" w:space="0" w:color="auto"/>
              <w:right w:val="single" w:sz="6" w:space="0" w:color="auto"/>
            </w:tcBorders>
          </w:tcPr>
          <w:p w14:paraId="52AE9788" w14:textId="2C7E396B" w:rsidR="00453E84" w:rsidRPr="00544DA3" w:rsidRDefault="00824A61">
            <w:pPr>
              <w:pStyle w:val="FP"/>
              <w:spacing w:before="80" w:after="80"/>
              <w:ind w:left="57"/>
            </w:pPr>
            <w:r w:rsidRPr="00544DA3">
              <w:t xml:space="preserve">18 </w:t>
            </w:r>
            <w:r w:rsidR="00453E84" w:rsidRPr="00544DA3">
              <w:t>June 2021</w:t>
            </w:r>
          </w:p>
        </w:tc>
        <w:tc>
          <w:tcPr>
            <w:tcW w:w="6804" w:type="dxa"/>
            <w:tcBorders>
              <w:top w:val="single" w:sz="6" w:space="0" w:color="auto"/>
              <w:bottom w:val="single" w:sz="6" w:space="0" w:color="auto"/>
              <w:right w:val="single" w:sz="6" w:space="0" w:color="auto"/>
            </w:tcBorders>
          </w:tcPr>
          <w:p w14:paraId="0EF80F81" w14:textId="1C3990B1" w:rsidR="00453E84" w:rsidRPr="00C477FB" w:rsidRDefault="00453E84" w:rsidP="00453E84">
            <w:pPr>
              <w:pStyle w:val="FP"/>
              <w:tabs>
                <w:tab w:val="left" w:pos="3118"/>
              </w:tabs>
              <w:spacing w:before="80" w:after="80"/>
              <w:ind w:left="57"/>
            </w:pPr>
            <w:r w:rsidRPr="00544DA3">
              <w:t xml:space="preserve">Clean-up done by </w:t>
            </w:r>
            <w:r w:rsidRPr="00544DA3">
              <w:rPr>
                <w:b/>
                <w:i/>
              </w:rPr>
              <w:t>editHelp!</w:t>
            </w:r>
            <w:r w:rsidRPr="00544DA3">
              <w:rPr>
                <w:b/>
                <w:i/>
              </w:rPr>
              <w:br/>
            </w:r>
            <w:r w:rsidRPr="00544DA3">
              <w:t xml:space="preserve">E-mail: </w:t>
            </w:r>
            <w:hyperlink r:id="rId35" w:history="1">
              <w:r w:rsidRPr="00544DA3">
                <w:rPr>
                  <w:rStyle w:val="Hyperlink"/>
                </w:rPr>
                <w:t>mailto:edithelp@etsi.org</w:t>
              </w:r>
            </w:hyperlink>
          </w:p>
        </w:tc>
      </w:tr>
      <w:bookmarkEnd w:id="119"/>
    </w:tbl>
    <w:p w14:paraId="6566F8DE" w14:textId="77777777" w:rsidR="00763C71" w:rsidRPr="00C477FB" w:rsidRDefault="00763C71"/>
    <w:sectPr w:rsidR="00763C71" w:rsidRPr="00C477FB" w:rsidSect="00453E84">
      <w:headerReference w:type="default" r:id="rId36"/>
      <w:footerReference w:type="default" r:id="rId37"/>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77697" w14:textId="77777777" w:rsidR="00F922B9" w:rsidRDefault="00F922B9">
      <w:r>
        <w:separator/>
      </w:r>
    </w:p>
  </w:endnote>
  <w:endnote w:type="continuationSeparator" w:id="0">
    <w:p w14:paraId="1250001C" w14:textId="77777777" w:rsidR="00F922B9" w:rsidRDefault="00F92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80966" w14:textId="77777777" w:rsidR="00F63E05" w:rsidRDefault="00F63E05">
    <w:pPr>
      <w:pStyle w:val="Footer"/>
    </w:pPr>
  </w:p>
  <w:p w14:paraId="56DD67BE" w14:textId="77777777" w:rsidR="00F63E05" w:rsidRDefault="00F63E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EBC7C" w14:textId="36F86A83" w:rsidR="00F63E05" w:rsidRPr="00453E84" w:rsidRDefault="00F63E05" w:rsidP="00453E84">
    <w:pPr>
      <w:pStyle w:val="Footer"/>
    </w:pPr>
    <w:r>
      <w:t>ETSI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FE1C2" w14:textId="77777777" w:rsidR="00F922B9" w:rsidRDefault="00F922B9">
      <w:r>
        <w:separator/>
      </w:r>
    </w:p>
  </w:footnote>
  <w:footnote w:type="continuationSeparator" w:id="0">
    <w:p w14:paraId="1D9655E8" w14:textId="77777777" w:rsidR="00F922B9" w:rsidRDefault="00F922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CEF00" w14:textId="77777777" w:rsidR="00F63E05" w:rsidRDefault="00F63E05">
    <w:pPr>
      <w:pStyle w:val="Header"/>
    </w:pPr>
    <w:r>
      <w:rPr>
        <w:lang w:eastAsia="zh-CN"/>
      </w:rPr>
      <w:drawing>
        <wp:anchor distT="0" distB="0" distL="114300" distR="114300" simplePos="0" relativeHeight="251659264" behindDoc="1" locked="0" layoutInCell="1" allowOverlap="1" wp14:anchorId="1FAD5CE5" wp14:editId="58D18AAB">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BE247" w14:textId="510312AC" w:rsidR="00F63E05" w:rsidRDefault="00F63E05" w:rsidP="00453E84">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485DAC">
      <w:t>ETSI GR PDL 009 V1.0.0 (2021-07)</w:t>
    </w:r>
    <w:r>
      <w:rPr>
        <w:noProof w:val="0"/>
      </w:rPr>
      <w:fldChar w:fldCharType="end"/>
    </w:r>
  </w:p>
  <w:p w14:paraId="59646128" w14:textId="77777777" w:rsidR="00F63E05" w:rsidRDefault="00F63E05" w:rsidP="00453E84">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485DAC">
      <w:t>4</w:t>
    </w:r>
    <w:r>
      <w:rPr>
        <w:noProof w:val="0"/>
      </w:rPr>
      <w:fldChar w:fldCharType="end"/>
    </w:r>
  </w:p>
  <w:p w14:paraId="14313ADC" w14:textId="3DA57013" w:rsidR="00F63E05" w:rsidRPr="00453E84" w:rsidRDefault="00F63E05" w:rsidP="00453E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C21B0F"/>
    <w:multiLevelType w:val="hybridMultilevel"/>
    <w:tmpl w:val="9B689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1C2B42"/>
    <w:multiLevelType w:val="hybridMultilevel"/>
    <w:tmpl w:val="7FD21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F134A52"/>
    <w:multiLevelType w:val="hybridMultilevel"/>
    <w:tmpl w:val="E06E8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236AA5"/>
    <w:multiLevelType w:val="hybridMultilevel"/>
    <w:tmpl w:val="F4FE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2FD0DA4"/>
    <w:multiLevelType w:val="multilevel"/>
    <w:tmpl w:val="ADCE6B50"/>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280E6DBB"/>
    <w:multiLevelType w:val="hybridMultilevel"/>
    <w:tmpl w:val="F188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8B1282"/>
    <w:multiLevelType w:val="hybridMultilevel"/>
    <w:tmpl w:val="79F0646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5"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9EC4041"/>
    <w:multiLevelType w:val="hybridMultilevel"/>
    <w:tmpl w:val="6978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020B61"/>
    <w:multiLevelType w:val="hybridMultilevel"/>
    <w:tmpl w:val="6FE6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D097C2D"/>
    <w:multiLevelType w:val="hybridMultilevel"/>
    <w:tmpl w:val="5A98E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DC2FB1"/>
    <w:multiLevelType w:val="hybridMultilevel"/>
    <w:tmpl w:val="C644D26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7"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38E7A2B"/>
    <w:multiLevelType w:val="hybridMultilevel"/>
    <w:tmpl w:val="23467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1"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5" w15:restartNumberingAfterBreak="0">
    <w:nsid w:val="7B9C6B63"/>
    <w:multiLevelType w:val="hybridMultilevel"/>
    <w:tmpl w:val="1116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7522A8"/>
    <w:multiLevelType w:val="hybridMultilevel"/>
    <w:tmpl w:val="A0F2D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1941DD"/>
    <w:multiLevelType w:val="hybridMultilevel"/>
    <w:tmpl w:val="E9CE04C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num w:numId="1">
    <w:abstractNumId w:val="23"/>
  </w:num>
  <w:num w:numId="2">
    <w:abstractNumId w:val="43"/>
  </w:num>
  <w:num w:numId="3">
    <w:abstractNumId w:val="12"/>
  </w:num>
  <w:num w:numId="4">
    <w:abstractNumId w:val="26"/>
  </w:num>
  <w:num w:numId="5">
    <w:abstractNumId w:val="33"/>
  </w:num>
  <w:num w:numId="6">
    <w:abstractNumId w:val="2"/>
  </w:num>
  <w:num w:numId="7">
    <w:abstractNumId w:val="1"/>
  </w:num>
  <w:num w:numId="8">
    <w:abstractNumId w:val="0"/>
  </w:num>
  <w:num w:numId="9">
    <w:abstractNumId w:val="42"/>
  </w:num>
  <w:num w:numId="10">
    <w:abstractNumId w:val="44"/>
  </w:num>
  <w:num w:numId="11">
    <w:abstractNumId w:val="21"/>
  </w:num>
  <w:num w:numId="12">
    <w:abstractNumId w:val="35"/>
  </w:num>
  <w:num w:numId="13">
    <w:abstractNumId w:val="22"/>
  </w:num>
  <w:num w:numId="14">
    <w:abstractNumId w:val="28"/>
  </w:num>
  <w:num w:numId="15">
    <w:abstractNumId w:val="47"/>
  </w:num>
  <w:num w:numId="16">
    <w:abstractNumId w:val="13"/>
  </w:num>
  <w:num w:numId="17">
    <w:abstractNumId w:val="46"/>
  </w:num>
  <w:num w:numId="18">
    <w:abstractNumId w:val="24"/>
  </w:num>
  <w:num w:numId="19">
    <w:abstractNumId w:val="29"/>
  </w:num>
  <w:num w:numId="20">
    <w:abstractNumId w:val="15"/>
  </w:num>
  <w:num w:numId="21">
    <w:abstractNumId w:val="19"/>
  </w:num>
  <w:num w:numId="22">
    <w:abstractNumId w:val="45"/>
  </w:num>
  <w:num w:numId="23">
    <w:abstractNumId w:val="38"/>
  </w:num>
  <w:num w:numId="24">
    <w:abstractNumId w:val="36"/>
  </w:num>
  <w:num w:numId="25">
    <w:abstractNumId w:val="18"/>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0"/>
  </w:num>
  <w:num w:numId="34">
    <w:abstractNumId w:val="37"/>
  </w:num>
  <w:num w:numId="35">
    <w:abstractNumId w:val="31"/>
  </w:num>
  <w:num w:numId="36">
    <w:abstractNumId w:val="34"/>
  </w:num>
  <w:num w:numId="37">
    <w:abstractNumId w:val="17"/>
  </w:num>
  <w:num w:numId="38">
    <w:abstractNumId w:val="11"/>
  </w:num>
  <w:num w:numId="39">
    <w:abstractNumId w:val="14"/>
  </w:num>
  <w:num w:numId="40">
    <w:abstractNumId w:val="32"/>
  </w:num>
  <w:num w:numId="41">
    <w:abstractNumId w:val="41"/>
  </w:num>
  <w:num w:numId="42">
    <w:abstractNumId w:val="27"/>
  </w:num>
  <w:num w:numId="43">
    <w:abstractNumId w:val="10"/>
  </w:num>
  <w:num w:numId="44">
    <w:abstractNumId w:val="30"/>
  </w:num>
  <w:num w:numId="45">
    <w:abstractNumId w:val="16"/>
  </w:num>
  <w:num w:numId="46">
    <w:abstractNumId w:val="25"/>
  </w:num>
  <w:num w:numId="47">
    <w:abstractNumId w:val="39"/>
  </w:num>
  <w:num w:numId="48">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S1NDczNjI2NrAwtjBR0lEKTi0uzszPAymwrAUAJRllJiwAAAA="/>
  </w:docVars>
  <w:rsids>
    <w:rsidRoot w:val="00763C71"/>
    <w:rsid w:val="000036AF"/>
    <w:rsid w:val="000065A5"/>
    <w:rsid w:val="000070A5"/>
    <w:rsid w:val="00007955"/>
    <w:rsid w:val="00012220"/>
    <w:rsid w:val="00013BFB"/>
    <w:rsid w:val="00020A4B"/>
    <w:rsid w:val="00021F5C"/>
    <w:rsid w:val="00035B83"/>
    <w:rsid w:val="00041C84"/>
    <w:rsid w:val="00041DE7"/>
    <w:rsid w:val="00044CED"/>
    <w:rsid w:val="0005096F"/>
    <w:rsid w:val="00050B35"/>
    <w:rsid w:val="00055E3E"/>
    <w:rsid w:val="00057875"/>
    <w:rsid w:val="00064A02"/>
    <w:rsid w:val="00067B9C"/>
    <w:rsid w:val="00076EC5"/>
    <w:rsid w:val="00081B58"/>
    <w:rsid w:val="000853EB"/>
    <w:rsid w:val="000930C4"/>
    <w:rsid w:val="000A532C"/>
    <w:rsid w:val="000A707F"/>
    <w:rsid w:val="000B07E3"/>
    <w:rsid w:val="000B0D11"/>
    <w:rsid w:val="000B2499"/>
    <w:rsid w:val="000C3BAC"/>
    <w:rsid w:val="000E10EB"/>
    <w:rsid w:val="000E39B6"/>
    <w:rsid w:val="000F22B2"/>
    <w:rsid w:val="000F27AD"/>
    <w:rsid w:val="000F2903"/>
    <w:rsid w:val="000F2A6A"/>
    <w:rsid w:val="000F3B28"/>
    <w:rsid w:val="000F67AD"/>
    <w:rsid w:val="000F7CF5"/>
    <w:rsid w:val="00101DFD"/>
    <w:rsid w:val="001037AF"/>
    <w:rsid w:val="001073BD"/>
    <w:rsid w:val="00110295"/>
    <w:rsid w:val="001118C2"/>
    <w:rsid w:val="001142A2"/>
    <w:rsid w:val="00121577"/>
    <w:rsid w:val="00121D77"/>
    <w:rsid w:val="0012253A"/>
    <w:rsid w:val="0012269A"/>
    <w:rsid w:val="001327BF"/>
    <w:rsid w:val="001370EA"/>
    <w:rsid w:val="0014061B"/>
    <w:rsid w:val="00144330"/>
    <w:rsid w:val="00147E52"/>
    <w:rsid w:val="00157E9E"/>
    <w:rsid w:val="0016053D"/>
    <w:rsid w:val="001640C7"/>
    <w:rsid w:val="00164C84"/>
    <w:rsid w:val="00175007"/>
    <w:rsid w:val="00181FF1"/>
    <w:rsid w:val="00182211"/>
    <w:rsid w:val="001849A2"/>
    <w:rsid w:val="00192F9A"/>
    <w:rsid w:val="0019308F"/>
    <w:rsid w:val="00194055"/>
    <w:rsid w:val="001952E3"/>
    <w:rsid w:val="001A381C"/>
    <w:rsid w:val="001A7A65"/>
    <w:rsid w:val="001B395D"/>
    <w:rsid w:val="001B3F3F"/>
    <w:rsid w:val="001B7721"/>
    <w:rsid w:val="001B7997"/>
    <w:rsid w:val="001C1AD4"/>
    <w:rsid w:val="001C6EC0"/>
    <w:rsid w:val="001D4966"/>
    <w:rsid w:val="001F1569"/>
    <w:rsid w:val="001F1581"/>
    <w:rsid w:val="001F203A"/>
    <w:rsid w:val="001F5002"/>
    <w:rsid w:val="001F61E6"/>
    <w:rsid w:val="00200D26"/>
    <w:rsid w:val="00204FB1"/>
    <w:rsid w:val="00207FFC"/>
    <w:rsid w:val="002101F7"/>
    <w:rsid w:val="00210404"/>
    <w:rsid w:val="00210536"/>
    <w:rsid w:val="002152B6"/>
    <w:rsid w:val="00216A76"/>
    <w:rsid w:val="00221B1A"/>
    <w:rsid w:val="00223369"/>
    <w:rsid w:val="00225C7C"/>
    <w:rsid w:val="00226237"/>
    <w:rsid w:val="00227BBC"/>
    <w:rsid w:val="0024400C"/>
    <w:rsid w:val="00246B7F"/>
    <w:rsid w:val="00247AE6"/>
    <w:rsid w:val="002552C7"/>
    <w:rsid w:val="0025655D"/>
    <w:rsid w:val="00260358"/>
    <w:rsid w:val="002705A2"/>
    <w:rsid w:val="002721FB"/>
    <w:rsid w:val="00272BF3"/>
    <w:rsid w:val="00276FDD"/>
    <w:rsid w:val="00281BDB"/>
    <w:rsid w:val="00281F17"/>
    <w:rsid w:val="00282168"/>
    <w:rsid w:val="0028620C"/>
    <w:rsid w:val="002953E2"/>
    <w:rsid w:val="002A022F"/>
    <w:rsid w:val="002A5E3F"/>
    <w:rsid w:val="002A7EF1"/>
    <w:rsid w:val="002A7EF7"/>
    <w:rsid w:val="002B004F"/>
    <w:rsid w:val="002B4612"/>
    <w:rsid w:val="002C16EA"/>
    <w:rsid w:val="002C1F2C"/>
    <w:rsid w:val="002C740D"/>
    <w:rsid w:val="002D0447"/>
    <w:rsid w:val="002D0AB6"/>
    <w:rsid w:val="002D1E9A"/>
    <w:rsid w:val="002D4062"/>
    <w:rsid w:val="002D567F"/>
    <w:rsid w:val="002D738F"/>
    <w:rsid w:val="002E1C61"/>
    <w:rsid w:val="002E7B82"/>
    <w:rsid w:val="002F34F4"/>
    <w:rsid w:val="002F45A6"/>
    <w:rsid w:val="003010AD"/>
    <w:rsid w:val="003026D1"/>
    <w:rsid w:val="00304DA0"/>
    <w:rsid w:val="00304DF9"/>
    <w:rsid w:val="00305523"/>
    <w:rsid w:val="00310891"/>
    <w:rsid w:val="00312946"/>
    <w:rsid w:val="00314231"/>
    <w:rsid w:val="00317E1C"/>
    <w:rsid w:val="00327FD5"/>
    <w:rsid w:val="00330936"/>
    <w:rsid w:val="00330AA6"/>
    <w:rsid w:val="00333A76"/>
    <w:rsid w:val="00340EAB"/>
    <w:rsid w:val="00343506"/>
    <w:rsid w:val="00343961"/>
    <w:rsid w:val="00345EBB"/>
    <w:rsid w:val="003525B4"/>
    <w:rsid w:val="0035304E"/>
    <w:rsid w:val="003532CC"/>
    <w:rsid w:val="00357D1B"/>
    <w:rsid w:val="00364279"/>
    <w:rsid w:val="003712C1"/>
    <w:rsid w:val="003715FF"/>
    <w:rsid w:val="00372004"/>
    <w:rsid w:val="00373A12"/>
    <w:rsid w:val="003802AC"/>
    <w:rsid w:val="00381AAF"/>
    <w:rsid w:val="0038325F"/>
    <w:rsid w:val="00383840"/>
    <w:rsid w:val="003839F7"/>
    <w:rsid w:val="00383C62"/>
    <w:rsid w:val="00384A15"/>
    <w:rsid w:val="00392F8B"/>
    <w:rsid w:val="00393695"/>
    <w:rsid w:val="00393EC9"/>
    <w:rsid w:val="00395AE7"/>
    <w:rsid w:val="003971C6"/>
    <w:rsid w:val="003C2D66"/>
    <w:rsid w:val="003C39B2"/>
    <w:rsid w:val="003C5D1A"/>
    <w:rsid w:val="003C6CC7"/>
    <w:rsid w:val="003C75DC"/>
    <w:rsid w:val="003D08CD"/>
    <w:rsid w:val="003D1351"/>
    <w:rsid w:val="003D6813"/>
    <w:rsid w:val="003D7E7A"/>
    <w:rsid w:val="003E3206"/>
    <w:rsid w:val="003E651F"/>
    <w:rsid w:val="003E7C66"/>
    <w:rsid w:val="003F0136"/>
    <w:rsid w:val="003F0231"/>
    <w:rsid w:val="003F7E46"/>
    <w:rsid w:val="004038F4"/>
    <w:rsid w:val="0041097B"/>
    <w:rsid w:val="00410B16"/>
    <w:rsid w:val="004125FD"/>
    <w:rsid w:val="004159CA"/>
    <w:rsid w:val="004173E0"/>
    <w:rsid w:val="004201E0"/>
    <w:rsid w:val="00427027"/>
    <w:rsid w:val="004337A0"/>
    <w:rsid w:val="0043537A"/>
    <w:rsid w:val="004508BD"/>
    <w:rsid w:val="00453E84"/>
    <w:rsid w:val="00455CE0"/>
    <w:rsid w:val="00456C97"/>
    <w:rsid w:val="00457574"/>
    <w:rsid w:val="00461D16"/>
    <w:rsid w:val="00462A25"/>
    <w:rsid w:val="00464668"/>
    <w:rsid w:val="00466B6C"/>
    <w:rsid w:val="00470D96"/>
    <w:rsid w:val="00470FCD"/>
    <w:rsid w:val="00476EB0"/>
    <w:rsid w:val="00481511"/>
    <w:rsid w:val="00483746"/>
    <w:rsid w:val="004851AF"/>
    <w:rsid w:val="00485DAC"/>
    <w:rsid w:val="00487486"/>
    <w:rsid w:val="00487A4A"/>
    <w:rsid w:val="00487E9F"/>
    <w:rsid w:val="00490393"/>
    <w:rsid w:val="00493277"/>
    <w:rsid w:val="004935F6"/>
    <w:rsid w:val="004A20FF"/>
    <w:rsid w:val="004B06DA"/>
    <w:rsid w:val="004B0B6C"/>
    <w:rsid w:val="004B4F5D"/>
    <w:rsid w:val="004C1149"/>
    <w:rsid w:val="004C5E2F"/>
    <w:rsid w:val="004C67DF"/>
    <w:rsid w:val="004D0311"/>
    <w:rsid w:val="004F074E"/>
    <w:rsid w:val="004F17E6"/>
    <w:rsid w:val="004F1C0C"/>
    <w:rsid w:val="004F52ED"/>
    <w:rsid w:val="004F531D"/>
    <w:rsid w:val="004F639E"/>
    <w:rsid w:val="00500E50"/>
    <w:rsid w:val="00501906"/>
    <w:rsid w:val="005060E6"/>
    <w:rsid w:val="00506CA3"/>
    <w:rsid w:val="005107EF"/>
    <w:rsid w:val="00521891"/>
    <w:rsid w:val="00524EC1"/>
    <w:rsid w:val="005319DF"/>
    <w:rsid w:val="00533342"/>
    <w:rsid w:val="005367F6"/>
    <w:rsid w:val="0054136D"/>
    <w:rsid w:val="00544DA3"/>
    <w:rsid w:val="00550C8A"/>
    <w:rsid w:val="00556AED"/>
    <w:rsid w:val="00561760"/>
    <w:rsid w:val="00562E38"/>
    <w:rsid w:val="00564C9B"/>
    <w:rsid w:val="00565B92"/>
    <w:rsid w:val="00583CAD"/>
    <w:rsid w:val="005845B8"/>
    <w:rsid w:val="00586B5C"/>
    <w:rsid w:val="00587780"/>
    <w:rsid w:val="005924E9"/>
    <w:rsid w:val="005932C2"/>
    <w:rsid w:val="005A260C"/>
    <w:rsid w:val="005A4ED7"/>
    <w:rsid w:val="005A6BDB"/>
    <w:rsid w:val="005B65E0"/>
    <w:rsid w:val="005B7228"/>
    <w:rsid w:val="005C25DF"/>
    <w:rsid w:val="005C4119"/>
    <w:rsid w:val="005C6357"/>
    <w:rsid w:val="005C7152"/>
    <w:rsid w:val="005C7BAD"/>
    <w:rsid w:val="005D19EE"/>
    <w:rsid w:val="005D5885"/>
    <w:rsid w:val="005E1E67"/>
    <w:rsid w:val="005E42BF"/>
    <w:rsid w:val="005E5601"/>
    <w:rsid w:val="005E62A6"/>
    <w:rsid w:val="005F09F8"/>
    <w:rsid w:val="005F48F3"/>
    <w:rsid w:val="00600EE1"/>
    <w:rsid w:val="00604A61"/>
    <w:rsid w:val="00614AA4"/>
    <w:rsid w:val="0062128D"/>
    <w:rsid w:val="00626EE2"/>
    <w:rsid w:val="006405E5"/>
    <w:rsid w:val="00640DA6"/>
    <w:rsid w:val="006427FC"/>
    <w:rsid w:val="0065642D"/>
    <w:rsid w:val="0066001D"/>
    <w:rsid w:val="00661539"/>
    <w:rsid w:val="00664AE6"/>
    <w:rsid w:val="00667ACF"/>
    <w:rsid w:val="0067113B"/>
    <w:rsid w:val="006721D3"/>
    <w:rsid w:val="00673BF7"/>
    <w:rsid w:val="0067610E"/>
    <w:rsid w:val="006765AE"/>
    <w:rsid w:val="00682F56"/>
    <w:rsid w:val="0068487C"/>
    <w:rsid w:val="00690F43"/>
    <w:rsid w:val="00691C6E"/>
    <w:rsid w:val="00691C8D"/>
    <w:rsid w:val="006921A0"/>
    <w:rsid w:val="006922AD"/>
    <w:rsid w:val="00693D53"/>
    <w:rsid w:val="006A1849"/>
    <w:rsid w:val="006A3E8B"/>
    <w:rsid w:val="006A7172"/>
    <w:rsid w:val="006B2321"/>
    <w:rsid w:val="006B3200"/>
    <w:rsid w:val="006B4ADE"/>
    <w:rsid w:val="006C1CA6"/>
    <w:rsid w:val="006C2630"/>
    <w:rsid w:val="006C4751"/>
    <w:rsid w:val="006C5775"/>
    <w:rsid w:val="006C64FB"/>
    <w:rsid w:val="006C6C6C"/>
    <w:rsid w:val="006D3939"/>
    <w:rsid w:val="006D7158"/>
    <w:rsid w:val="006E0DB9"/>
    <w:rsid w:val="006E3155"/>
    <w:rsid w:val="006E592A"/>
    <w:rsid w:val="006E5A48"/>
    <w:rsid w:val="006F1E5F"/>
    <w:rsid w:val="007017FC"/>
    <w:rsid w:val="00702E67"/>
    <w:rsid w:val="00703798"/>
    <w:rsid w:val="00703895"/>
    <w:rsid w:val="00706F39"/>
    <w:rsid w:val="007076A7"/>
    <w:rsid w:val="00712627"/>
    <w:rsid w:val="00712DFD"/>
    <w:rsid w:val="00712F82"/>
    <w:rsid w:val="00714CDA"/>
    <w:rsid w:val="00716BAA"/>
    <w:rsid w:val="00721C45"/>
    <w:rsid w:val="0072287E"/>
    <w:rsid w:val="00722CF3"/>
    <w:rsid w:val="0072492C"/>
    <w:rsid w:val="00725847"/>
    <w:rsid w:val="00746D0B"/>
    <w:rsid w:val="00751AE2"/>
    <w:rsid w:val="00751E85"/>
    <w:rsid w:val="00752DC4"/>
    <w:rsid w:val="007533FD"/>
    <w:rsid w:val="0075465C"/>
    <w:rsid w:val="00761FC9"/>
    <w:rsid w:val="00763C41"/>
    <w:rsid w:val="00763C71"/>
    <w:rsid w:val="00763ECF"/>
    <w:rsid w:val="0076498B"/>
    <w:rsid w:val="00766573"/>
    <w:rsid w:val="007713A0"/>
    <w:rsid w:val="00774526"/>
    <w:rsid w:val="00776990"/>
    <w:rsid w:val="0077711C"/>
    <w:rsid w:val="0078097A"/>
    <w:rsid w:val="00782321"/>
    <w:rsid w:val="00783645"/>
    <w:rsid w:val="00784B35"/>
    <w:rsid w:val="007937C2"/>
    <w:rsid w:val="00794BB4"/>
    <w:rsid w:val="007A3760"/>
    <w:rsid w:val="007A52B5"/>
    <w:rsid w:val="007B3450"/>
    <w:rsid w:val="007C30EF"/>
    <w:rsid w:val="007D332F"/>
    <w:rsid w:val="007D5B10"/>
    <w:rsid w:val="007D7BCA"/>
    <w:rsid w:val="007E16FF"/>
    <w:rsid w:val="007E7B79"/>
    <w:rsid w:val="007F0258"/>
    <w:rsid w:val="007F14C6"/>
    <w:rsid w:val="007F376C"/>
    <w:rsid w:val="007F6767"/>
    <w:rsid w:val="0080066E"/>
    <w:rsid w:val="008012F6"/>
    <w:rsid w:val="00805EA1"/>
    <w:rsid w:val="00811D1F"/>
    <w:rsid w:val="00812643"/>
    <w:rsid w:val="0081295E"/>
    <w:rsid w:val="008172B7"/>
    <w:rsid w:val="0082137A"/>
    <w:rsid w:val="0082298A"/>
    <w:rsid w:val="00824A61"/>
    <w:rsid w:val="00831982"/>
    <w:rsid w:val="00833E16"/>
    <w:rsid w:val="00836524"/>
    <w:rsid w:val="00836A56"/>
    <w:rsid w:val="00843856"/>
    <w:rsid w:val="00845A10"/>
    <w:rsid w:val="0084661E"/>
    <w:rsid w:val="008549A5"/>
    <w:rsid w:val="00861D41"/>
    <w:rsid w:val="008648A3"/>
    <w:rsid w:val="00864D07"/>
    <w:rsid w:val="00866F37"/>
    <w:rsid w:val="008726D0"/>
    <w:rsid w:val="00872E2E"/>
    <w:rsid w:val="00873849"/>
    <w:rsid w:val="008849F9"/>
    <w:rsid w:val="00886583"/>
    <w:rsid w:val="0089142C"/>
    <w:rsid w:val="008924C0"/>
    <w:rsid w:val="00894EA4"/>
    <w:rsid w:val="00896F38"/>
    <w:rsid w:val="008B1DC3"/>
    <w:rsid w:val="008B2BAA"/>
    <w:rsid w:val="008B4964"/>
    <w:rsid w:val="008B5FA1"/>
    <w:rsid w:val="008B6797"/>
    <w:rsid w:val="008C0AA8"/>
    <w:rsid w:val="008C0E0E"/>
    <w:rsid w:val="008C1659"/>
    <w:rsid w:val="008C50E6"/>
    <w:rsid w:val="008C53B8"/>
    <w:rsid w:val="008D0B64"/>
    <w:rsid w:val="008D14E8"/>
    <w:rsid w:val="008D3AA0"/>
    <w:rsid w:val="008D65F5"/>
    <w:rsid w:val="008E1F18"/>
    <w:rsid w:val="008E22E2"/>
    <w:rsid w:val="008E5F25"/>
    <w:rsid w:val="008F01D0"/>
    <w:rsid w:val="008F430A"/>
    <w:rsid w:val="00902AF1"/>
    <w:rsid w:val="00911565"/>
    <w:rsid w:val="00911AA6"/>
    <w:rsid w:val="009178ED"/>
    <w:rsid w:val="00917B87"/>
    <w:rsid w:val="00922C23"/>
    <w:rsid w:val="0092797F"/>
    <w:rsid w:val="00932606"/>
    <w:rsid w:val="009331C8"/>
    <w:rsid w:val="00933B77"/>
    <w:rsid w:val="009410CA"/>
    <w:rsid w:val="009428B1"/>
    <w:rsid w:val="00942979"/>
    <w:rsid w:val="009445B4"/>
    <w:rsid w:val="00945947"/>
    <w:rsid w:val="00945D2A"/>
    <w:rsid w:val="00946455"/>
    <w:rsid w:val="00947296"/>
    <w:rsid w:val="0094786E"/>
    <w:rsid w:val="00947EA2"/>
    <w:rsid w:val="00950548"/>
    <w:rsid w:val="009633DB"/>
    <w:rsid w:val="009666D4"/>
    <w:rsid w:val="00970395"/>
    <w:rsid w:val="00980250"/>
    <w:rsid w:val="0098098B"/>
    <w:rsid w:val="00981D30"/>
    <w:rsid w:val="00991B3E"/>
    <w:rsid w:val="0099342C"/>
    <w:rsid w:val="00995791"/>
    <w:rsid w:val="009A598B"/>
    <w:rsid w:val="009A7B9D"/>
    <w:rsid w:val="009B1C60"/>
    <w:rsid w:val="009C172C"/>
    <w:rsid w:val="009D0B7B"/>
    <w:rsid w:val="009D4AC9"/>
    <w:rsid w:val="009E08E1"/>
    <w:rsid w:val="009E4A0B"/>
    <w:rsid w:val="009E4DA0"/>
    <w:rsid w:val="009E670E"/>
    <w:rsid w:val="009F068D"/>
    <w:rsid w:val="009F4864"/>
    <w:rsid w:val="009F5AF5"/>
    <w:rsid w:val="00A002C8"/>
    <w:rsid w:val="00A019F5"/>
    <w:rsid w:val="00A04D88"/>
    <w:rsid w:val="00A07D83"/>
    <w:rsid w:val="00A07EA1"/>
    <w:rsid w:val="00A12C39"/>
    <w:rsid w:val="00A1336C"/>
    <w:rsid w:val="00A17059"/>
    <w:rsid w:val="00A213BD"/>
    <w:rsid w:val="00A246A5"/>
    <w:rsid w:val="00A26965"/>
    <w:rsid w:val="00A30B5D"/>
    <w:rsid w:val="00A3783C"/>
    <w:rsid w:val="00A455ED"/>
    <w:rsid w:val="00A5560F"/>
    <w:rsid w:val="00A66DA7"/>
    <w:rsid w:val="00A66E18"/>
    <w:rsid w:val="00A76E74"/>
    <w:rsid w:val="00A85BAE"/>
    <w:rsid w:val="00A86525"/>
    <w:rsid w:val="00A9095E"/>
    <w:rsid w:val="00A90A13"/>
    <w:rsid w:val="00A91132"/>
    <w:rsid w:val="00A93F1B"/>
    <w:rsid w:val="00A94C63"/>
    <w:rsid w:val="00A96B3F"/>
    <w:rsid w:val="00AA7A9C"/>
    <w:rsid w:val="00AB04C0"/>
    <w:rsid w:val="00AB2F4C"/>
    <w:rsid w:val="00AB65AC"/>
    <w:rsid w:val="00AD2287"/>
    <w:rsid w:val="00AD3C41"/>
    <w:rsid w:val="00AD67A7"/>
    <w:rsid w:val="00AD7618"/>
    <w:rsid w:val="00AE2598"/>
    <w:rsid w:val="00AE508B"/>
    <w:rsid w:val="00AE56F1"/>
    <w:rsid w:val="00AE5E52"/>
    <w:rsid w:val="00AE6DCC"/>
    <w:rsid w:val="00AF21B2"/>
    <w:rsid w:val="00AF238C"/>
    <w:rsid w:val="00B01177"/>
    <w:rsid w:val="00B07498"/>
    <w:rsid w:val="00B136ED"/>
    <w:rsid w:val="00B15274"/>
    <w:rsid w:val="00B22962"/>
    <w:rsid w:val="00B22FD1"/>
    <w:rsid w:val="00B24156"/>
    <w:rsid w:val="00B32E08"/>
    <w:rsid w:val="00B33FBE"/>
    <w:rsid w:val="00B411DF"/>
    <w:rsid w:val="00B4396F"/>
    <w:rsid w:val="00B43A66"/>
    <w:rsid w:val="00B45182"/>
    <w:rsid w:val="00B51906"/>
    <w:rsid w:val="00B5274D"/>
    <w:rsid w:val="00B579A3"/>
    <w:rsid w:val="00B60FD8"/>
    <w:rsid w:val="00B61593"/>
    <w:rsid w:val="00B62044"/>
    <w:rsid w:val="00B62CB2"/>
    <w:rsid w:val="00B6399B"/>
    <w:rsid w:val="00B8162D"/>
    <w:rsid w:val="00B930FE"/>
    <w:rsid w:val="00B93C56"/>
    <w:rsid w:val="00BA3220"/>
    <w:rsid w:val="00BA7770"/>
    <w:rsid w:val="00BB0C0E"/>
    <w:rsid w:val="00BB3C9D"/>
    <w:rsid w:val="00BB43FE"/>
    <w:rsid w:val="00BC1D55"/>
    <w:rsid w:val="00BC3EEB"/>
    <w:rsid w:val="00BD01F7"/>
    <w:rsid w:val="00BD1472"/>
    <w:rsid w:val="00BD2E22"/>
    <w:rsid w:val="00BD36C5"/>
    <w:rsid w:val="00BD3D97"/>
    <w:rsid w:val="00BD43A6"/>
    <w:rsid w:val="00BE183B"/>
    <w:rsid w:val="00BF6413"/>
    <w:rsid w:val="00C04680"/>
    <w:rsid w:val="00C10FE7"/>
    <w:rsid w:val="00C13019"/>
    <w:rsid w:val="00C14B02"/>
    <w:rsid w:val="00C15D44"/>
    <w:rsid w:val="00C17C9D"/>
    <w:rsid w:val="00C20C09"/>
    <w:rsid w:val="00C27C54"/>
    <w:rsid w:val="00C3327A"/>
    <w:rsid w:val="00C34A9E"/>
    <w:rsid w:val="00C358B1"/>
    <w:rsid w:val="00C36648"/>
    <w:rsid w:val="00C41B65"/>
    <w:rsid w:val="00C41F96"/>
    <w:rsid w:val="00C430D7"/>
    <w:rsid w:val="00C44689"/>
    <w:rsid w:val="00C45604"/>
    <w:rsid w:val="00C46B6A"/>
    <w:rsid w:val="00C477FB"/>
    <w:rsid w:val="00C507F5"/>
    <w:rsid w:val="00C532FD"/>
    <w:rsid w:val="00C549F1"/>
    <w:rsid w:val="00C56134"/>
    <w:rsid w:val="00C60C6D"/>
    <w:rsid w:val="00C710E9"/>
    <w:rsid w:val="00C769A8"/>
    <w:rsid w:val="00C77BB5"/>
    <w:rsid w:val="00C817B3"/>
    <w:rsid w:val="00C83E4F"/>
    <w:rsid w:val="00C83E9E"/>
    <w:rsid w:val="00C867A9"/>
    <w:rsid w:val="00C8696E"/>
    <w:rsid w:val="00C87B04"/>
    <w:rsid w:val="00C90949"/>
    <w:rsid w:val="00C92BFF"/>
    <w:rsid w:val="00C94036"/>
    <w:rsid w:val="00C95184"/>
    <w:rsid w:val="00CA0399"/>
    <w:rsid w:val="00CA5647"/>
    <w:rsid w:val="00CB3BC4"/>
    <w:rsid w:val="00CB6280"/>
    <w:rsid w:val="00CC12F8"/>
    <w:rsid w:val="00CC6B21"/>
    <w:rsid w:val="00CD03CA"/>
    <w:rsid w:val="00CD2575"/>
    <w:rsid w:val="00CD3647"/>
    <w:rsid w:val="00CD57E9"/>
    <w:rsid w:val="00CD6FF9"/>
    <w:rsid w:val="00CE473B"/>
    <w:rsid w:val="00CF3E2D"/>
    <w:rsid w:val="00CF5911"/>
    <w:rsid w:val="00CF73FA"/>
    <w:rsid w:val="00CF7542"/>
    <w:rsid w:val="00D0034E"/>
    <w:rsid w:val="00D00449"/>
    <w:rsid w:val="00D01DC3"/>
    <w:rsid w:val="00D043D8"/>
    <w:rsid w:val="00D10442"/>
    <w:rsid w:val="00D111EF"/>
    <w:rsid w:val="00D1306C"/>
    <w:rsid w:val="00D13342"/>
    <w:rsid w:val="00D13C43"/>
    <w:rsid w:val="00D13ED4"/>
    <w:rsid w:val="00D17A36"/>
    <w:rsid w:val="00D20143"/>
    <w:rsid w:val="00D225F1"/>
    <w:rsid w:val="00D24CBD"/>
    <w:rsid w:val="00D26C2D"/>
    <w:rsid w:val="00D277A9"/>
    <w:rsid w:val="00D3411E"/>
    <w:rsid w:val="00D357FF"/>
    <w:rsid w:val="00D363E2"/>
    <w:rsid w:val="00D40690"/>
    <w:rsid w:val="00D40EC7"/>
    <w:rsid w:val="00D4114E"/>
    <w:rsid w:val="00D44FBE"/>
    <w:rsid w:val="00D47F12"/>
    <w:rsid w:val="00D54F0F"/>
    <w:rsid w:val="00D61438"/>
    <w:rsid w:val="00D63190"/>
    <w:rsid w:val="00D67258"/>
    <w:rsid w:val="00D77503"/>
    <w:rsid w:val="00D80BA4"/>
    <w:rsid w:val="00D8119F"/>
    <w:rsid w:val="00D8436A"/>
    <w:rsid w:val="00D8779E"/>
    <w:rsid w:val="00D93847"/>
    <w:rsid w:val="00DA1ADE"/>
    <w:rsid w:val="00DA34BD"/>
    <w:rsid w:val="00DA48BB"/>
    <w:rsid w:val="00DA5294"/>
    <w:rsid w:val="00DA7679"/>
    <w:rsid w:val="00DB09D1"/>
    <w:rsid w:val="00DB1565"/>
    <w:rsid w:val="00DB2105"/>
    <w:rsid w:val="00DB3E06"/>
    <w:rsid w:val="00DB5989"/>
    <w:rsid w:val="00DB719F"/>
    <w:rsid w:val="00DB7393"/>
    <w:rsid w:val="00DC3538"/>
    <w:rsid w:val="00DC4302"/>
    <w:rsid w:val="00DD11C3"/>
    <w:rsid w:val="00DD5DE3"/>
    <w:rsid w:val="00DE10AA"/>
    <w:rsid w:val="00DE5C0D"/>
    <w:rsid w:val="00DF6DAD"/>
    <w:rsid w:val="00E01666"/>
    <w:rsid w:val="00E03B87"/>
    <w:rsid w:val="00E03E92"/>
    <w:rsid w:val="00E04388"/>
    <w:rsid w:val="00E06A0E"/>
    <w:rsid w:val="00E0736F"/>
    <w:rsid w:val="00E11386"/>
    <w:rsid w:val="00E1356A"/>
    <w:rsid w:val="00E15269"/>
    <w:rsid w:val="00E2193D"/>
    <w:rsid w:val="00E31758"/>
    <w:rsid w:val="00E36D86"/>
    <w:rsid w:val="00E55AC7"/>
    <w:rsid w:val="00E6420A"/>
    <w:rsid w:val="00E65B2A"/>
    <w:rsid w:val="00E66214"/>
    <w:rsid w:val="00E70DBF"/>
    <w:rsid w:val="00E729B3"/>
    <w:rsid w:val="00E76949"/>
    <w:rsid w:val="00E76C17"/>
    <w:rsid w:val="00E812E7"/>
    <w:rsid w:val="00E81EC5"/>
    <w:rsid w:val="00E903AC"/>
    <w:rsid w:val="00E938E0"/>
    <w:rsid w:val="00EB096A"/>
    <w:rsid w:val="00EB2F7E"/>
    <w:rsid w:val="00EB483A"/>
    <w:rsid w:val="00EB699E"/>
    <w:rsid w:val="00EC204C"/>
    <w:rsid w:val="00EC3650"/>
    <w:rsid w:val="00ED63C8"/>
    <w:rsid w:val="00EE31A4"/>
    <w:rsid w:val="00EF03DF"/>
    <w:rsid w:val="00EF1780"/>
    <w:rsid w:val="00EF38A5"/>
    <w:rsid w:val="00EF3B51"/>
    <w:rsid w:val="00EF45D0"/>
    <w:rsid w:val="00EF54A2"/>
    <w:rsid w:val="00EF74BD"/>
    <w:rsid w:val="00F01420"/>
    <w:rsid w:val="00F104CC"/>
    <w:rsid w:val="00F23C02"/>
    <w:rsid w:val="00F24AB0"/>
    <w:rsid w:val="00F259D7"/>
    <w:rsid w:val="00F27537"/>
    <w:rsid w:val="00F35323"/>
    <w:rsid w:val="00F42802"/>
    <w:rsid w:val="00F42FE0"/>
    <w:rsid w:val="00F44DDD"/>
    <w:rsid w:val="00F475E8"/>
    <w:rsid w:val="00F53590"/>
    <w:rsid w:val="00F56017"/>
    <w:rsid w:val="00F62463"/>
    <w:rsid w:val="00F63E05"/>
    <w:rsid w:val="00F665FD"/>
    <w:rsid w:val="00F75A6C"/>
    <w:rsid w:val="00F7627D"/>
    <w:rsid w:val="00F76CE9"/>
    <w:rsid w:val="00F77BC8"/>
    <w:rsid w:val="00F9126E"/>
    <w:rsid w:val="00F914BD"/>
    <w:rsid w:val="00F91D9F"/>
    <w:rsid w:val="00F922B9"/>
    <w:rsid w:val="00F94D8E"/>
    <w:rsid w:val="00F95A86"/>
    <w:rsid w:val="00F9634E"/>
    <w:rsid w:val="00FA0807"/>
    <w:rsid w:val="00FA1717"/>
    <w:rsid w:val="00FB6419"/>
    <w:rsid w:val="00FC02A1"/>
    <w:rsid w:val="00FC14A0"/>
    <w:rsid w:val="00FC1A22"/>
    <w:rsid w:val="00FC1F20"/>
    <w:rsid w:val="00FC23FD"/>
    <w:rsid w:val="00FC7B68"/>
    <w:rsid w:val="00FD1FD2"/>
    <w:rsid w:val="00FD43A6"/>
    <w:rsid w:val="00FD5285"/>
    <w:rsid w:val="00FD55AC"/>
    <w:rsid w:val="00FD7D36"/>
    <w:rsid w:val="00FE0448"/>
    <w:rsid w:val="00FE049A"/>
    <w:rsid w:val="00FE2707"/>
    <w:rsid w:val="00FE2EB0"/>
    <w:rsid w:val="00FE5F5B"/>
    <w:rsid w:val="00FE7794"/>
    <w:rsid w:val="00FF06D7"/>
    <w:rsid w:val="00FF093C"/>
    <w:rsid w:val="00FF18F6"/>
    <w:rsid w:val="00FF36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6E70478"/>
  <w15:docId w15:val="{0EA3F6D7-41F6-4FFB-A83B-5E43F375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E84"/>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uiPriority w:val="9"/>
    <w:qFormat/>
    <w:rsid w:val="00453E8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453E84"/>
    <w:pPr>
      <w:pBdr>
        <w:top w:val="none" w:sz="0" w:space="0" w:color="auto"/>
      </w:pBdr>
      <w:spacing w:before="180"/>
      <w:outlineLvl w:val="1"/>
    </w:pPr>
    <w:rPr>
      <w:sz w:val="32"/>
    </w:rPr>
  </w:style>
  <w:style w:type="paragraph" w:styleId="Heading3">
    <w:name w:val="heading 3"/>
    <w:basedOn w:val="Heading2"/>
    <w:next w:val="Normal"/>
    <w:link w:val="Heading3Char"/>
    <w:qFormat/>
    <w:rsid w:val="00453E84"/>
    <w:pPr>
      <w:spacing w:before="120"/>
      <w:outlineLvl w:val="2"/>
    </w:pPr>
    <w:rPr>
      <w:sz w:val="28"/>
    </w:rPr>
  </w:style>
  <w:style w:type="paragraph" w:styleId="Heading4">
    <w:name w:val="heading 4"/>
    <w:basedOn w:val="Heading3"/>
    <w:next w:val="Normal"/>
    <w:qFormat/>
    <w:rsid w:val="00453E84"/>
    <w:pPr>
      <w:ind w:left="1418" w:hanging="1418"/>
      <w:outlineLvl w:val="3"/>
    </w:pPr>
    <w:rPr>
      <w:sz w:val="24"/>
    </w:rPr>
  </w:style>
  <w:style w:type="paragraph" w:styleId="Heading5">
    <w:name w:val="heading 5"/>
    <w:basedOn w:val="Heading4"/>
    <w:next w:val="Normal"/>
    <w:qFormat/>
    <w:rsid w:val="00453E84"/>
    <w:pPr>
      <w:ind w:left="1701" w:hanging="1701"/>
      <w:outlineLvl w:val="4"/>
    </w:pPr>
    <w:rPr>
      <w:sz w:val="22"/>
    </w:rPr>
  </w:style>
  <w:style w:type="paragraph" w:styleId="Heading6">
    <w:name w:val="heading 6"/>
    <w:basedOn w:val="H6"/>
    <w:next w:val="Normal"/>
    <w:qFormat/>
    <w:rsid w:val="00453E84"/>
    <w:pPr>
      <w:outlineLvl w:val="5"/>
    </w:pPr>
  </w:style>
  <w:style w:type="paragraph" w:styleId="Heading7">
    <w:name w:val="heading 7"/>
    <w:basedOn w:val="H6"/>
    <w:next w:val="Normal"/>
    <w:qFormat/>
    <w:rsid w:val="00453E84"/>
    <w:pPr>
      <w:outlineLvl w:val="6"/>
    </w:pPr>
  </w:style>
  <w:style w:type="paragraph" w:styleId="Heading8">
    <w:name w:val="heading 8"/>
    <w:basedOn w:val="Heading1"/>
    <w:next w:val="Normal"/>
    <w:link w:val="Heading8Char"/>
    <w:qFormat/>
    <w:rsid w:val="00453E84"/>
    <w:pPr>
      <w:ind w:left="0" w:firstLine="0"/>
      <w:outlineLvl w:val="7"/>
    </w:pPr>
  </w:style>
  <w:style w:type="paragraph" w:styleId="Heading9">
    <w:name w:val="heading 9"/>
    <w:basedOn w:val="Heading8"/>
    <w:next w:val="Normal"/>
    <w:qFormat/>
    <w:rsid w:val="00453E8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53E84"/>
    <w:pPr>
      <w:ind w:left="1985" w:hanging="1985"/>
      <w:outlineLvl w:val="9"/>
    </w:pPr>
    <w:rPr>
      <w:sz w:val="20"/>
    </w:rPr>
  </w:style>
  <w:style w:type="paragraph" w:styleId="TOC9">
    <w:name w:val="toc 9"/>
    <w:basedOn w:val="TOC8"/>
    <w:rsid w:val="00453E84"/>
    <w:pPr>
      <w:ind w:left="1418" w:hanging="1418"/>
    </w:pPr>
  </w:style>
  <w:style w:type="paragraph" w:styleId="TOC8">
    <w:name w:val="toc 8"/>
    <w:basedOn w:val="TOC1"/>
    <w:rsid w:val="00453E84"/>
    <w:pPr>
      <w:spacing w:before="180"/>
      <w:ind w:left="2693" w:hanging="2693"/>
    </w:pPr>
    <w:rPr>
      <w:b/>
    </w:rPr>
  </w:style>
  <w:style w:type="paragraph" w:styleId="TOC1">
    <w:name w:val="toc 1"/>
    <w:uiPriority w:val="39"/>
    <w:rsid w:val="00453E84"/>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453E84"/>
    <w:pPr>
      <w:keepLines/>
      <w:tabs>
        <w:tab w:val="center" w:pos="4536"/>
        <w:tab w:val="right" w:pos="9072"/>
      </w:tabs>
    </w:pPr>
    <w:rPr>
      <w:noProof/>
    </w:rPr>
  </w:style>
  <w:style w:type="character" w:customStyle="1" w:styleId="ZGSM">
    <w:name w:val="ZGSM"/>
    <w:rsid w:val="00453E84"/>
  </w:style>
  <w:style w:type="paragraph" w:styleId="Header">
    <w:name w:val="header"/>
    <w:link w:val="HeaderChar"/>
    <w:rsid w:val="00453E84"/>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453E8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semiHidden/>
    <w:rsid w:val="00453E84"/>
    <w:pPr>
      <w:ind w:left="1701" w:hanging="1701"/>
    </w:pPr>
  </w:style>
  <w:style w:type="paragraph" w:styleId="TOC4">
    <w:name w:val="toc 4"/>
    <w:basedOn w:val="TOC3"/>
    <w:semiHidden/>
    <w:rsid w:val="00453E84"/>
    <w:pPr>
      <w:ind w:left="1418" w:hanging="1418"/>
    </w:pPr>
  </w:style>
  <w:style w:type="paragraph" w:styleId="TOC3">
    <w:name w:val="toc 3"/>
    <w:basedOn w:val="TOC2"/>
    <w:uiPriority w:val="39"/>
    <w:rsid w:val="00453E84"/>
    <w:pPr>
      <w:ind w:left="1134" w:hanging="1134"/>
    </w:pPr>
  </w:style>
  <w:style w:type="paragraph" w:styleId="TOC2">
    <w:name w:val="toc 2"/>
    <w:basedOn w:val="TOC1"/>
    <w:uiPriority w:val="39"/>
    <w:rsid w:val="00453E84"/>
    <w:pPr>
      <w:spacing w:before="0"/>
      <w:ind w:left="851" w:hanging="851"/>
    </w:pPr>
    <w:rPr>
      <w:sz w:val="20"/>
    </w:rPr>
  </w:style>
  <w:style w:type="paragraph" w:styleId="Index1">
    <w:name w:val="index 1"/>
    <w:basedOn w:val="Normal"/>
    <w:semiHidden/>
    <w:rsid w:val="00453E84"/>
    <w:pPr>
      <w:keepLines/>
    </w:pPr>
  </w:style>
  <w:style w:type="paragraph" w:styleId="Index2">
    <w:name w:val="index 2"/>
    <w:basedOn w:val="Index1"/>
    <w:semiHidden/>
    <w:rsid w:val="00453E84"/>
    <w:pPr>
      <w:ind w:left="284"/>
    </w:pPr>
  </w:style>
  <w:style w:type="paragraph" w:customStyle="1" w:styleId="TT">
    <w:name w:val="TT"/>
    <w:basedOn w:val="Heading1"/>
    <w:next w:val="Normal"/>
    <w:rsid w:val="00453E84"/>
    <w:pPr>
      <w:outlineLvl w:val="9"/>
    </w:pPr>
  </w:style>
  <w:style w:type="paragraph" w:styleId="Footer">
    <w:name w:val="footer"/>
    <w:basedOn w:val="Header"/>
    <w:link w:val="FooterChar"/>
    <w:rsid w:val="00453E84"/>
    <w:pPr>
      <w:jc w:val="center"/>
    </w:pPr>
    <w:rPr>
      <w:i/>
    </w:rPr>
  </w:style>
  <w:style w:type="character" w:styleId="FootnoteReference">
    <w:name w:val="footnote reference"/>
    <w:basedOn w:val="DefaultParagraphFont"/>
    <w:semiHidden/>
    <w:rsid w:val="00453E84"/>
    <w:rPr>
      <w:b/>
      <w:position w:val="6"/>
      <w:sz w:val="16"/>
    </w:rPr>
  </w:style>
  <w:style w:type="paragraph" w:styleId="FootnoteText">
    <w:name w:val="footnote text"/>
    <w:basedOn w:val="Normal"/>
    <w:semiHidden/>
    <w:rsid w:val="00453E84"/>
    <w:pPr>
      <w:keepLines/>
      <w:ind w:left="454" w:hanging="454"/>
    </w:pPr>
    <w:rPr>
      <w:sz w:val="16"/>
    </w:rPr>
  </w:style>
  <w:style w:type="paragraph" w:customStyle="1" w:styleId="NF">
    <w:name w:val="NF"/>
    <w:basedOn w:val="NO"/>
    <w:rsid w:val="00453E84"/>
    <w:pPr>
      <w:keepNext/>
      <w:spacing w:after="0"/>
    </w:pPr>
    <w:rPr>
      <w:rFonts w:ascii="Arial" w:hAnsi="Arial"/>
      <w:sz w:val="18"/>
    </w:rPr>
  </w:style>
  <w:style w:type="paragraph" w:customStyle="1" w:styleId="NO">
    <w:name w:val="NO"/>
    <w:basedOn w:val="Normal"/>
    <w:link w:val="NOChar"/>
    <w:rsid w:val="00453E84"/>
    <w:pPr>
      <w:keepLines/>
      <w:ind w:left="1135" w:hanging="851"/>
    </w:pPr>
  </w:style>
  <w:style w:type="paragraph" w:customStyle="1" w:styleId="PL">
    <w:name w:val="PL"/>
    <w:rsid w:val="00453E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453E84"/>
    <w:pPr>
      <w:jc w:val="right"/>
    </w:pPr>
  </w:style>
  <w:style w:type="paragraph" w:customStyle="1" w:styleId="TAL">
    <w:name w:val="TAL"/>
    <w:basedOn w:val="Normal"/>
    <w:rsid w:val="00453E84"/>
    <w:pPr>
      <w:keepNext/>
      <w:keepLines/>
      <w:spacing w:after="0"/>
    </w:pPr>
    <w:rPr>
      <w:rFonts w:ascii="Arial" w:hAnsi="Arial"/>
      <w:sz w:val="18"/>
    </w:rPr>
  </w:style>
  <w:style w:type="paragraph" w:styleId="ListNumber2">
    <w:name w:val="List Number 2"/>
    <w:basedOn w:val="ListNumber"/>
    <w:rsid w:val="00453E84"/>
    <w:pPr>
      <w:ind w:left="851"/>
    </w:pPr>
  </w:style>
  <w:style w:type="paragraph" w:styleId="ListNumber">
    <w:name w:val="List Number"/>
    <w:basedOn w:val="List"/>
    <w:rsid w:val="00453E84"/>
  </w:style>
  <w:style w:type="paragraph" w:styleId="List">
    <w:name w:val="List"/>
    <w:basedOn w:val="Normal"/>
    <w:rsid w:val="00453E84"/>
    <w:pPr>
      <w:ind w:left="568" w:hanging="284"/>
    </w:pPr>
  </w:style>
  <w:style w:type="paragraph" w:customStyle="1" w:styleId="TAH">
    <w:name w:val="TAH"/>
    <w:basedOn w:val="TAC"/>
    <w:rsid w:val="00453E84"/>
    <w:rPr>
      <w:b/>
    </w:rPr>
  </w:style>
  <w:style w:type="paragraph" w:customStyle="1" w:styleId="TAC">
    <w:name w:val="TAC"/>
    <w:basedOn w:val="TAL"/>
    <w:rsid w:val="00453E84"/>
    <w:pPr>
      <w:jc w:val="center"/>
    </w:pPr>
  </w:style>
  <w:style w:type="paragraph" w:customStyle="1" w:styleId="LD">
    <w:name w:val="LD"/>
    <w:rsid w:val="00453E84"/>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rsid w:val="00453E84"/>
    <w:pPr>
      <w:keepLines/>
      <w:ind w:left="1702" w:hanging="1418"/>
    </w:pPr>
  </w:style>
  <w:style w:type="paragraph" w:customStyle="1" w:styleId="FP">
    <w:name w:val="FP"/>
    <w:basedOn w:val="Normal"/>
    <w:rsid w:val="00453E84"/>
    <w:pPr>
      <w:spacing w:after="0"/>
    </w:pPr>
  </w:style>
  <w:style w:type="paragraph" w:customStyle="1" w:styleId="NW">
    <w:name w:val="NW"/>
    <w:basedOn w:val="NO"/>
    <w:rsid w:val="00453E84"/>
    <w:pPr>
      <w:spacing w:after="0"/>
    </w:pPr>
  </w:style>
  <w:style w:type="paragraph" w:customStyle="1" w:styleId="EW">
    <w:name w:val="EW"/>
    <w:basedOn w:val="EX"/>
    <w:rsid w:val="00453E84"/>
    <w:pPr>
      <w:spacing w:after="0"/>
    </w:pPr>
  </w:style>
  <w:style w:type="paragraph" w:customStyle="1" w:styleId="B10">
    <w:name w:val="B1"/>
    <w:basedOn w:val="List"/>
    <w:rsid w:val="00453E84"/>
    <w:pPr>
      <w:ind w:left="738" w:hanging="454"/>
    </w:pPr>
  </w:style>
  <w:style w:type="paragraph" w:styleId="TOC6">
    <w:name w:val="toc 6"/>
    <w:basedOn w:val="TOC5"/>
    <w:next w:val="Normal"/>
    <w:semiHidden/>
    <w:rsid w:val="00453E84"/>
    <w:pPr>
      <w:ind w:left="1985" w:hanging="1985"/>
    </w:pPr>
  </w:style>
  <w:style w:type="paragraph" w:styleId="TOC7">
    <w:name w:val="toc 7"/>
    <w:basedOn w:val="TOC6"/>
    <w:next w:val="Normal"/>
    <w:semiHidden/>
    <w:rsid w:val="00453E84"/>
    <w:pPr>
      <w:ind w:left="2268" w:hanging="2268"/>
    </w:pPr>
  </w:style>
  <w:style w:type="paragraph" w:styleId="ListBullet2">
    <w:name w:val="List Bullet 2"/>
    <w:basedOn w:val="ListBullet"/>
    <w:rsid w:val="00453E84"/>
    <w:pPr>
      <w:ind w:left="851"/>
    </w:pPr>
  </w:style>
  <w:style w:type="paragraph" w:styleId="ListBullet">
    <w:name w:val="List Bullet"/>
    <w:basedOn w:val="List"/>
    <w:rsid w:val="00453E84"/>
  </w:style>
  <w:style w:type="paragraph" w:customStyle="1" w:styleId="EditorsNote">
    <w:name w:val="Editor's Note"/>
    <w:basedOn w:val="NO"/>
    <w:rsid w:val="00453E84"/>
    <w:rPr>
      <w:color w:val="FF0000"/>
    </w:rPr>
  </w:style>
  <w:style w:type="paragraph" w:customStyle="1" w:styleId="TH">
    <w:name w:val="TH"/>
    <w:basedOn w:val="FL"/>
    <w:next w:val="FL"/>
    <w:rsid w:val="00453E84"/>
  </w:style>
  <w:style w:type="paragraph" w:customStyle="1" w:styleId="ZA">
    <w:name w:val="ZA"/>
    <w:rsid w:val="00453E8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453E8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453E8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453E8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453E84"/>
    <w:pPr>
      <w:ind w:left="851" w:hanging="851"/>
    </w:pPr>
  </w:style>
  <w:style w:type="paragraph" w:customStyle="1" w:styleId="ZH">
    <w:name w:val="ZH"/>
    <w:rsid w:val="00453E8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rsid w:val="00453E84"/>
    <w:pPr>
      <w:keepNext w:val="0"/>
      <w:spacing w:before="0" w:after="240"/>
    </w:pPr>
  </w:style>
  <w:style w:type="paragraph" w:customStyle="1" w:styleId="ZG">
    <w:name w:val="ZG"/>
    <w:rsid w:val="00453E8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453E84"/>
    <w:pPr>
      <w:ind w:left="1135"/>
    </w:pPr>
  </w:style>
  <w:style w:type="paragraph" w:styleId="List2">
    <w:name w:val="List 2"/>
    <w:basedOn w:val="List"/>
    <w:rsid w:val="00453E84"/>
    <w:pPr>
      <w:ind w:left="851"/>
    </w:pPr>
  </w:style>
  <w:style w:type="paragraph" w:styleId="List3">
    <w:name w:val="List 3"/>
    <w:basedOn w:val="List2"/>
    <w:rsid w:val="00453E84"/>
    <w:pPr>
      <w:ind w:left="1135"/>
    </w:pPr>
  </w:style>
  <w:style w:type="paragraph" w:styleId="List4">
    <w:name w:val="List 4"/>
    <w:basedOn w:val="List3"/>
    <w:rsid w:val="00453E84"/>
    <w:pPr>
      <w:ind w:left="1418"/>
    </w:pPr>
  </w:style>
  <w:style w:type="paragraph" w:styleId="List5">
    <w:name w:val="List 5"/>
    <w:basedOn w:val="List4"/>
    <w:rsid w:val="00453E84"/>
    <w:pPr>
      <w:ind w:left="1702"/>
    </w:pPr>
  </w:style>
  <w:style w:type="paragraph" w:styleId="ListBullet4">
    <w:name w:val="List Bullet 4"/>
    <w:basedOn w:val="ListBullet3"/>
    <w:rsid w:val="00453E84"/>
    <w:pPr>
      <w:ind w:left="1418"/>
    </w:pPr>
  </w:style>
  <w:style w:type="paragraph" w:styleId="ListBullet5">
    <w:name w:val="List Bullet 5"/>
    <w:basedOn w:val="ListBullet4"/>
    <w:rsid w:val="00453E84"/>
    <w:pPr>
      <w:ind w:left="1702"/>
    </w:pPr>
  </w:style>
  <w:style w:type="paragraph" w:customStyle="1" w:styleId="B20">
    <w:name w:val="B2"/>
    <w:basedOn w:val="List2"/>
    <w:rsid w:val="00453E84"/>
    <w:pPr>
      <w:ind w:left="1191" w:hanging="454"/>
    </w:pPr>
  </w:style>
  <w:style w:type="paragraph" w:customStyle="1" w:styleId="B30">
    <w:name w:val="B3"/>
    <w:basedOn w:val="List3"/>
    <w:rsid w:val="00453E84"/>
    <w:pPr>
      <w:ind w:left="1645" w:hanging="454"/>
    </w:pPr>
  </w:style>
  <w:style w:type="paragraph" w:customStyle="1" w:styleId="B4">
    <w:name w:val="B4"/>
    <w:basedOn w:val="List4"/>
    <w:rsid w:val="00453E84"/>
    <w:pPr>
      <w:ind w:left="2098" w:hanging="454"/>
    </w:pPr>
  </w:style>
  <w:style w:type="paragraph" w:customStyle="1" w:styleId="B5">
    <w:name w:val="B5"/>
    <w:basedOn w:val="List5"/>
    <w:rsid w:val="00453E84"/>
    <w:pPr>
      <w:ind w:left="2552" w:hanging="454"/>
    </w:pPr>
  </w:style>
  <w:style w:type="paragraph" w:customStyle="1" w:styleId="ZTD">
    <w:name w:val="ZTD"/>
    <w:basedOn w:val="ZB"/>
    <w:rsid w:val="00453E84"/>
    <w:pPr>
      <w:framePr w:hRule="auto" w:wrap="notBeside" w:y="852"/>
    </w:pPr>
    <w:rPr>
      <w:i w:val="0"/>
      <w:sz w:val="40"/>
    </w:rPr>
  </w:style>
  <w:style w:type="paragraph" w:customStyle="1" w:styleId="ZV">
    <w:name w:val="ZV"/>
    <w:basedOn w:val="ZU"/>
    <w:rsid w:val="00453E84"/>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453E84"/>
    <w:pPr>
      <w:numPr>
        <w:numId w:val="3"/>
      </w:numPr>
      <w:tabs>
        <w:tab w:val="left" w:pos="1134"/>
      </w:tabs>
    </w:pPr>
  </w:style>
  <w:style w:type="paragraph" w:customStyle="1" w:styleId="B1">
    <w:name w:val="B1+"/>
    <w:basedOn w:val="B10"/>
    <w:rsid w:val="00453E84"/>
    <w:pPr>
      <w:numPr>
        <w:numId w:val="1"/>
      </w:numPr>
    </w:pPr>
  </w:style>
  <w:style w:type="paragraph" w:customStyle="1" w:styleId="B2">
    <w:name w:val="B2+"/>
    <w:basedOn w:val="B20"/>
    <w:rsid w:val="00453E84"/>
    <w:pPr>
      <w:numPr>
        <w:numId w:val="2"/>
      </w:numPr>
    </w:pPr>
  </w:style>
  <w:style w:type="paragraph" w:customStyle="1" w:styleId="BL">
    <w:name w:val="BL"/>
    <w:basedOn w:val="Normal"/>
    <w:rsid w:val="00453E84"/>
    <w:pPr>
      <w:numPr>
        <w:numId w:val="5"/>
      </w:numPr>
      <w:tabs>
        <w:tab w:val="left" w:pos="851"/>
      </w:tabs>
    </w:pPr>
  </w:style>
  <w:style w:type="paragraph" w:customStyle="1" w:styleId="BN">
    <w:name w:val="BN"/>
    <w:basedOn w:val="Normal"/>
    <w:rsid w:val="00453E84"/>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link w:val="CaptionChar"/>
    <w:uiPriority w:val="35"/>
    <w:qFormat/>
    <w:pPr>
      <w:spacing w:before="120" w:after="120"/>
    </w:pPr>
    <w:rPr>
      <w:rFonts w:eastAsia="SimSun"/>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453E84"/>
    <w:pPr>
      <w:keepNext/>
      <w:keepLines/>
      <w:spacing w:after="0"/>
      <w:jc w:val="both"/>
    </w:pPr>
    <w:rPr>
      <w:rFonts w:ascii="Arial" w:hAnsi="Arial"/>
      <w:sz w:val="18"/>
    </w:rPr>
  </w:style>
  <w:style w:type="paragraph" w:customStyle="1" w:styleId="FL">
    <w:name w:val="FL"/>
    <w:basedOn w:val="Normal"/>
    <w:rsid w:val="00453E84"/>
    <w:pPr>
      <w:keepNext/>
      <w:keepLines/>
      <w:spacing w:before="60"/>
      <w:jc w:val="center"/>
    </w:pPr>
    <w:rPr>
      <w:rFonts w:ascii="Arial" w:hAnsi="Arial"/>
      <w:b/>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rPr>
      <w:rFonts w:ascii="Arial" w:eastAsia="Times New Roman" w:hAnsi="Arial"/>
      <w:b/>
      <w:i/>
      <w:noProof/>
      <w:sz w:val="18"/>
      <w:lang w:eastAsia="en-US"/>
    </w:rPr>
  </w:style>
  <w:style w:type="character" w:customStyle="1" w:styleId="Heading2Char">
    <w:name w:val="Heading 2 Char"/>
    <w:link w:val="Heading2"/>
    <w:rPr>
      <w:rFonts w:ascii="Arial" w:eastAsia="Times New Roman" w:hAnsi="Arial"/>
      <w:sz w:val="32"/>
      <w:lang w:eastAsia="en-US"/>
    </w:rPr>
  </w:style>
  <w:style w:type="character" w:customStyle="1" w:styleId="Heading8Char">
    <w:name w:val="Heading 8 Char"/>
    <w:link w:val="Heading8"/>
    <w:rPr>
      <w:rFonts w:ascii="Arial" w:eastAsia="Times New Roman" w:hAnsi="Arial"/>
      <w:sz w:val="36"/>
      <w:lang w:eastAsia="en-US"/>
    </w:rPr>
  </w:style>
  <w:style w:type="character" w:customStyle="1" w:styleId="Heading1Char">
    <w:name w:val="Heading 1 Char"/>
    <w:link w:val="Heading1"/>
    <w:uiPriority w:val="9"/>
    <w:rPr>
      <w:rFonts w:ascii="Arial" w:eastAsia="Times New Roman" w:hAnsi="Arial"/>
      <w:sz w:val="36"/>
      <w:lang w:eastAsia="en-US"/>
    </w:rPr>
  </w:style>
  <w:style w:type="character" w:customStyle="1" w:styleId="HeaderChar">
    <w:name w:val="Header Char"/>
    <w:link w:val="Header"/>
    <w:rPr>
      <w:rFonts w:ascii="Arial" w:eastAsia="Times New Roman" w:hAnsi="Arial"/>
      <w:b/>
      <w:noProof/>
      <w:sz w:val="18"/>
      <w:lang w:eastAsia="en-US"/>
    </w:rPr>
  </w:style>
  <w:style w:type="character" w:customStyle="1" w:styleId="NOChar">
    <w:name w:val="NO Char"/>
    <w:link w:val="NO"/>
    <w:rPr>
      <w:rFonts w:eastAsia="Times New Roman"/>
      <w:lang w:eastAsia="en-US"/>
    </w:rPr>
  </w:style>
  <w:style w:type="paragraph" w:customStyle="1" w:styleId="TB1">
    <w:name w:val="TB1"/>
    <w:basedOn w:val="Normal"/>
    <w:qFormat/>
    <w:rsid w:val="00453E84"/>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453E84"/>
    <w:pPr>
      <w:keepNext/>
      <w:keepLines/>
      <w:numPr>
        <w:numId w:val="10"/>
      </w:numPr>
      <w:tabs>
        <w:tab w:val="left" w:pos="1109"/>
      </w:tabs>
      <w:spacing w:after="0"/>
      <w:ind w:left="1100" w:hanging="380"/>
    </w:pPr>
    <w:rPr>
      <w:rFonts w:ascii="Arial" w:hAnsi="Arial"/>
      <w:sz w:val="18"/>
    </w:rPr>
  </w:style>
  <w:style w:type="character" w:customStyle="1" w:styleId="UnresolvedMention">
    <w:name w:val="Unresolved Mention"/>
    <w:basedOn w:val="DefaultParagraphFont"/>
    <w:uiPriority w:val="99"/>
    <w:semiHidden/>
    <w:unhideWhenUsed/>
    <w:rsid w:val="00C20C09"/>
    <w:rPr>
      <w:color w:val="605E5C"/>
      <w:shd w:val="clear" w:color="auto" w:fill="E1DFDD"/>
    </w:rPr>
  </w:style>
  <w:style w:type="paragraph" w:styleId="ListParagraph">
    <w:name w:val="List Paragraph"/>
    <w:basedOn w:val="Normal"/>
    <w:uiPriority w:val="34"/>
    <w:qFormat/>
    <w:rsid w:val="00F24AB0"/>
    <w:pPr>
      <w:ind w:left="720"/>
      <w:contextualSpacing/>
    </w:pPr>
  </w:style>
  <w:style w:type="paragraph" w:styleId="TOCHeading">
    <w:name w:val="TOC Heading"/>
    <w:basedOn w:val="Heading1"/>
    <w:next w:val="Normal"/>
    <w:uiPriority w:val="39"/>
    <w:unhideWhenUsed/>
    <w:qFormat/>
    <w:rsid w:val="00501906"/>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2E74B5" w:themeColor="accent1" w:themeShade="BF"/>
      <w:sz w:val="32"/>
      <w:szCs w:val="32"/>
      <w:lang w:val="en-US"/>
    </w:rPr>
  </w:style>
  <w:style w:type="character" w:customStyle="1" w:styleId="Heading3Char">
    <w:name w:val="Heading 3 Char"/>
    <w:link w:val="Heading3"/>
    <w:rsid w:val="003C5D1A"/>
    <w:rPr>
      <w:rFonts w:ascii="Arial" w:eastAsia="Times New Roman" w:hAnsi="Arial"/>
      <w:sz w:val="28"/>
      <w:lang w:eastAsia="en-US"/>
    </w:rPr>
  </w:style>
  <w:style w:type="character" w:customStyle="1" w:styleId="CaptionChar">
    <w:name w:val="Caption Char"/>
    <w:basedOn w:val="DefaultParagraphFont"/>
    <w:link w:val="Caption"/>
    <w:uiPriority w:val="35"/>
    <w:locked/>
    <w:rsid w:val="00A12C39"/>
    <w:rPr>
      <w:b/>
      <w:bCs/>
      <w:lang w:eastAsia="en-US"/>
    </w:rPr>
  </w:style>
  <w:style w:type="table" w:styleId="TableGrid">
    <w:name w:val="Table Grid"/>
    <w:basedOn w:val="TableNormal"/>
    <w:rsid w:val="00F6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499734360">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theme" Target="theme/theme1.xml"/><Relationship Id="rId21" Type="http://schemas.openxmlformats.org/officeDocument/2006/relationships/package" Target="embeddings/Microsoft_Visio_Drawing12.vsdx"/><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portal.etsi.org/TB/ETSIDeliverableStatus.aspx" TargetMode="External"/><Relationship Id="rId17" Type="http://schemas.openxmlformats.org/officeDocument/2006/relationships/hyperlink" Target="http://www3.weforum.org/docs/WEF_Sharing_Sensitive_Health_Data_2020.pdf" TargetMode="External"/><Relationship Id="rId25" Type="http://schemas.openxmlformats.org/officeDocument/2006/relationships/package" Target="embeddings/Microsoft_Visio_Drawing34.vsdx"/><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3.weforum.org/docs/WEF_Federated_Data_Systems_2019.pdf" TargetMode="External"/><Relationship Id="rId20" Type="http://schemas.openxmlformats.org/officeDocument/2006/relationships/image" Target="media/image3.emf"/><Relationship Id="rId29" Type="http://schemas.openxmlformats.org/officeDocument/2006/relationships/package" Target="embeddings/Microsoft_Visio_Drawing56.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ortal.etsi.org/Services/editHelp!/Howtostart/ETSIDraftingRules.aspx" TargetMode="External"/><Relationship Id="rId23" Type="http://schemas.openxmlformats.org/officeDocument/2006/relationships/package" Target="embeddings/Microsoft_Visio_Drawing23.vsdx"/><Relationship Id="rId28" Type="http://schemas.openxmlformats.org/officeDocument/2006/relationships/image" Target="media/image7.emf"/><Relationship Id="rId36" Type="http://schemas.openxmlformats.org/officeDocument/2006/relationships/header" Target="header2.xml"/><Relationship Id="rId10" Type="http://schemas.openxmlformats.org/officeDocument/2006/relationships/hyperlink" Target="http://www.etsi.org/standards-search" TargetMode="External"/><Relationship Id="rId19" Type="http://schemas.openxmlformats.org/officeDocument/2006/relationships/package" Target="embeddings/Microsoft_Visio_Drawing1.vsdx"/><Relationship Id="rId31" Type="http://schemas.openxmlformats.org/officeDocument/2006/relationships/package" Target="embeddings/Microsoft_Visio_Drawing67.vsd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pr.etsi.org/" TargetMode="External"/><Relationship Id="rId22" Type="http://schemas.openxmlformats.org/officeDocument/2006/relationships/image" Target="media/image4.emf"/><Relationship Id="rId27" Type="http://schemas.openxmlformats.org/officeDocument/2006/relationships/package" Target="embeddings/Microsoft_Visio_Drawing45.vsdx"/><Relationship Id="rId30" Type="http://schemas.openxmlformats.org/officeDocument/2006/relationships/image" Target="media/image8.emf"/><Relationship Id="rId35" Type="http://schemas.openxmlformats.org/officeDocument/2006/relationships/hyperlink" Target="mailto:edithelp@etsi.org" TargetMode="Externa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103D9-E5D6-42DA-95A3-D02F2DEBE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TotalTime>
  <Pages>25</Pages>
  <Words>9559</Words>
  <Characters>54474</Characters>
  <Application>Microsoft Office Word</Application>
  <DocSecurity>4</DocSecurity>
  <Lines>453</Lines>
  <Paragraphs>127</Paragraphs>
  <ScaleCrop>false</ScaleCrop>
  <HeadingPairs>
    <vt:vector size="2" baseType="variant">
      <vt:variant>
        <vt:lpstr>Title</vt:lpstr>
      </vt:variant>
      <vt:variant>
        <vt:i4>1</vt:i4>
      </vt:variant>
    </vt:vector>
  </HeadingPairs>
  <TitlesOfParts>
    <vt:vector size="1" baseType="lpstr">
      <vt:lpstr>ETSI GR PDL 009 V0.0.4</vt:lpstr>
    </vt:vector>
  </TitlesOfParts>
  <Company>ETSI Secretariat</Company>
  <LinksUpToDate>false</LinksUpToDate>
  <CharactersWithSpaces>63906</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PDL 009 V0.0.4</dc:title>
  <dc:subject/>
  <dc:creator>CL</dc:creator>
  <cp:keywords>Authentication, Data Preservation, Data Sharing, Privacy, Security</cp:keywords>
  <dc:description/>
  <cp:lastModifiedBy>Raymond Forbes</cp:lastModifiedBy>
  <cp:revision>2</cp:revision>
  <cp:lastPrinted>2016-05-17T08:56:00Z</cp:lastPrinted>
  <dcterms:created xsi:type="dcterms:W3CDTF">2021-07-01T18:17:00Z</dcterms:created>
  <dcterms:modified xsi:type="dcterms:W3CDTF">2021-07-01T18:17:00Z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1625149949</vt:lpwstr>
  </property>
</Properties>
</file>